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1F2D9" w14:textId="77777777" w:rsidR="002C265D" w:rsidRPr="00821BC7" w:rsidRDefault="002C265D" w:rsidP="002C265D">
      <w:pPr>
        <w:autoSpaceDE w:val="0"/>
        <w:autoSpaceDN w:val="0"/>
        <w:adjustRightInd w:val="0"/>
        <w:ind w:left="5103"/>
        <w:jc w:val="both"/>
        <w:rPr>
          <w:sz w:val="28"/>
          <w:szCs w:val="28"/>
        </w:rPr>
      </w:pPr>
      <w:r w:rsidRPr="00821BC7">
        <w:rPr>
          <w:sz w:val="28"/>
          <w:szCs w:val="28"/>
        </w:rPr>
        <w:t>ЗАТВЕРДЖЕНО</w:t>
      </w:r>
    </w:p>
    <w:p w14:paraId="241E32A5" w14:textId="77777777" w:rsidR="002C265D" w:rsidRPr="00821BC7" w:rsidRDefault="002C265D" w:rsidP="002C265D">
      <w:pPr>
        <w:autoSpaceDE w:val="0"/>
        <w:autoSpaceDN w:val="0"/>
        <w:adjustRightInd w:val="0"/>
        <w:ind w:left="5103"/>
        <w:jc w:val="both"/>
        <w:rPr>
          <w:sz w:val="28"/>
          <w:szCs w:val="28"/>
        </w:rPr>
      </w:pPr>
    </w:p>
    <w:p w14:paraId="3589A62E" w14:textId="77777777" w:rsidR="002C265D" w:rsidRPr="00821BC7" w:rsidRDefault="002C265D" w:rsidP="002C265D">
      <w:pPr>
        <w:autoSpaceDE w:val="0"/>
        <w:autoSpaceDN w:val="0"/>
        <w:adjustRightInd w:val="0"/>
        <w:ind w:left="5103"/>
        <w:jc w:val="both"/>
        <w:rPr>
          <w:sz w:val="28"/>
          <w:szCs w:val="28"/>
        </w:rPr>
      </w:pPr>
      <w:r w:rsidRPr="00821BC7">
        <w:rPr>
          <w:sz w:val="28"/>
          <w:szCs w:val="28"/>
        </w:rPr>
        <w:t>Наказ Держгеокадастру</w:t>
      </w:r>
    </w:p>
    <w:p w14:paraId="7CB8FC10" w14:textId="77777777" w:rsidR="002C265D" w:rsidRPr="00821BC7" w:rsidRDefault="002C265D" w:rsidP="002C265D">
      <w:pPr>
        <w:autoSpaceDE w:val="0"/>
        <w:autoSpaceDN w:val="0"/>
        <w:adjustRightInd w:val="0"/>
        <w:ind w:left="5103"/>
        <w:jc w:val="both"/>
        <w:rPr>
          <w:sz w:val="28"/>
          <w:szCs w:val="28"/>
        </w:rPr>
      </w:pPr>
    </w:p>
    <w:p w14:paraId="5FAAEB58" w14:textId="6C43BE0F" w:rsidR="002C265D" w:rsidRPr="00821BC7" w:rsidRDefault="002C265D" w:rsidP="002C265D">
      <w:pPr>
        <w:autoSpaceDE w:val="0"/>
        <w:autoSpaceDN w:val="0"/>
        <w:adjustRightInd w:val="0"/>
        <w:ind w:left="5103"/>
        <w:jc w:val="both"/>
        <w:rPr>
          <w:sz w:val="28"/>
          <w:szCs w:val="28"/>
        </w:rPr>
      </w:pPr>
      <w:r w:rsidRPr="00821BC7">
        <w:rPr>
          <w:sz w:val="28"/>
          <w:szCs w:val="28"/>
        </w:rPr>
        <w:t>___</w:t>
      </w:r>
      <w:r>
        <w:rPr>
          <w:sz w:val="28"/>
          <w:szCs w:val="28"/>
        </w:rPr>
        <w:t xml:space="preserve">__ </w:t>
      </w:r>
      <w:r w:rsidRPr="00821BC7">
        <w:rPr>
          <w:sz w:val="28"/>
          <w:szCs w:val="28"/>
        </w:rPr>
        <w:t>__________</w:t>
      </w:r>
      <w:r>
        <w:rPr>
          <w:sz w:val="28"/>
          <w:szCs w:val="28"/>
        </w:rPr>
        <w:t xml:space="preserve"> 202</w:t>
      </w:r>
      <w:r w:rsidR="00232AD8">
        <w:rPr>
          <w:sz w:val="28"/>
          <w:szCs w:val="28"/>
        </w:rPr>
        <w:t>6</w:t>
      </w:r>
      <w:r>
        <w:rPr>
          <w:sz w:val="28"/>
          <w:szCs w:val="28"/>
        </w:rPr>
        <w:t xml:space="preserve"> </w:t>
      </w:r>
      <w:r w:rsidR="0058027D">
        <w:rPr>
          <w:sz w:val="28"/>
          <w:szCs w:val="28"/>
        </w:rPr>
        <w:t xml:space="preserve">року </w:t>
      </w:r>
      <w:r w:rsidRPr="00821BC7">
        <w:rPr>
          <w:sz w:val="28"/>
          <w:szCs w:val="28"/>
        </w:rPr>
        <w:t>№ ____</w:t>
      </w:r>
      <w:r>
        <w:rPr>
          <w:sz w:val="28"/>
          <w:szCs w:val="28"/>
        </w:rPr>
        <w:t>_</w:t>
      </w:r>
    </w:p>
    <w:p w14:paraId="20615A46" w14:textId="18AE016A" w:rsidR="002C265D" w:rsidRPr="00D05105" w:rsidRDefault="002C265D" w:rsidP="002C265D">
      <w:pPr>
        <w:tabs>
          <w:tab w:val="left" w:pos="5245"/>
          <w:tab w:val="left" w:pos="5805"/>
        </w:tabs>
        <w:ind w:left="5670"/>
        <w:jc w:val="both"/>
        <w:rPr>
          <w:bCs/>
          <w:sz w:val="28"/>
          <w:szCs w:val="28"/>
          <w:lang w:eastAsia="uk-UA"/>
        </w:rPr>
      </w:pPr>
    </w:p>
    <w:p w14:paraId="4A05B419" w14:textId="77777777" w:rsidR="00D05105" w:rsidRPr="00D05105" w:rsidRDefault="00D05105" w:rsidP="00D05105">
      <w:pPr>
        <w:pStyle w:val="3"/>
        <w:spacing w:before="0" w:after="0"/>
        <w:jc w:val="center"/>
        <w:rPr>
          <w:color w:val="auto"/>
          <w:sz w:val="24"/>
          <w:szCs w:val="24"/>
        </w:rPr>
      </w:pPr>
      <w:r w:rsidRPr="00D05105">
        <w:rPr>
          <w:color w:val="auto"/>
          <w:sz w:val="24"/>
          <w:szCs w:val="24"/>
        </w:rPr>
        <w:t>ТИПОВА ІНФОРМАЦІЙНА КАРТКА АДМІНІСТРАТИВНОЇ ПОСЛУГИ</w:t>
      </w:r>
    </w:p>
    <w:p w14:paraId="57DAF354" w14:textId="77777777" w:rsidR="00D05105" w:rsidRPr="00D05105" w:rsidRDefault="00D05105" w:rsidP="00D05105">
      <w:pPr>
        <w:pStyle w:val="ac"/>
        <w:spacing w:before="0" w:beforeAutospacing="0" w:after="0" w:afterAutospacing="0"/>
        <w:jc w:val="center"/>
        <w:rPr>
          <w:u w:val="single"/>
          <w:lang w:val="uk-UA"/>
        </w:rPr>
      </w:pPr>
      <w:r w:rsidRPr="00D05105">
        <w:rPr>
          <w:u w:val="single"/>
          <w:lang w:val="uk-UA"/>
        </w:rPr>
        <w:t>ПОГОДЖЕННЯ ВИКОНАННЯ РОБІТ ІЗ ЗНЕСЕННЯ АБО ПЕРЕЗАКЛАДКИ</w:t>
      </w:r>
      <w:r w:rsidRPr="00D05105">
        <w:rPr>
          <w:strike/>
          <w:u w:val="single"/>
          <w:lang w:val="uk-UA"/>
        </w:rPr>
        <w:t xml:space="preserve"> </w:t>
      </w:r>
    </w:p>
    <w:p w14:paraId="55DE5B3F" w14:textId="77777777" w:rsidR="00D05105" w:rsidRDefault="00D05105" w:rsidP="00D05105">
      <w:pPr>
        <w:autoSpaceDE w:val="0"/>
        <w:autoSpaceDN w:val="0"/>
        <w:adjustRightInd w:val="0"/>
        <w:jc w:val="center"/>
      </w:pPr>
      <w:r w:rsidRPr="00D05105">
        <w:rPr>
          <w:u w:val="single"/>
        </w:rPr>
        <w:t>ГЕОДЕЗИЧНИХ ПУНКТІВ</w:t>
      </w:r>
      <w:r w:rsidRPr="00F64B8C">
        <w:br/>
      </w:r>
      <w:r w:rsidRPr="00F64B8C">
        <w:rPr>
          <w:sz w:val="16"/>
          <w:szCs w:val="16"/>
        </w:rPr>
        <w:t>(назва адміністративної послуги)</w:t>
      </w:r>
      <w:r w:rsidRPr="00F64B8C">
        <w:rPr>
          <w:sz w:val="16"/>
          <w:szCs w:val="16"/>
        </w:rPr>
        <w:br/>
      </w:r>
      <w:r>
        <w:rPr>
          <w:u w:val="single"/>
        </w:rPr>
        <w:t>Головне управління Держгеокадастру у Чернівецькій області</w:t>
      </w:r>
    </w:p>
    <w:p w14:paraId="05B5CBF7" w14:textId="2FD21E7B" w:rsidR="00D05105" w:rsidRDefault="00D05105" w:rsidP="00D05105">
      <w:pPr>
        <w:pStyle w:val="ac"/>
        <w:spacing w:before="0" w:beforeAutospacing="0" w:after="0" w:afterAutospacing="0"/>
        <w:jc w:val="center"/>
        <w:rPr>
          <w:sz w:val="16"/>
          <w:szCs w:val="16"/>
          <w:lang w:val="uk-UA"/>
        </w:rPr>
      </w:pPr>
      <w:r w:rsidRPr="00F64B8C">
        <w:rPr>
          <w:sz w:val="16"/>
          <w:szCs w:val="16"/>
          <w:lang w:val="uk-UA"/>
        </w:rPr>
        <w:t xml:space="preserve"> (найменування суб'єкта надання адміністративної послуги)</w:t>
      </w:r>
    </w:p>
    <w:p w14:paraId="2AE832A5" w14:textId="77777777" w:rsidR="00D05105" w:rsidRPr="00F64B8C" w:rsidRDefault="00D05105" w:rsidP="00D05105">
      <w:pPr>
        <w:pStyle w:val="ac"/>
        <w:spacing w:before="0" w:beforeAutospacing="0" w:after="0" w:afterAutospacing="0"/>
        <w:jc w:val="center"/>
        <w:rPr>
          <w:sz w:val="16"/>
          <w:szCs w:val="16"/>
          <w:lang w:val="uk-UA"/>
        </w:rPr>
      </w:pPr>
    </w:p>
    <w:tbl>
      <w:tblPr>
        <w:tblW w:w="500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2862"/>
        <w:gridCol w:w="6266"/>
        <w:gridCol w:w="23"/>
      </w:tblGrid>
      <w:tr w:rsidR="00D05105" w:rsidRPr="00761B54" w14:paraId="7594C211" w14:textId="77777777" w:rsidTr="00D05105">
        <w:tc>
          <w:tcPr>
            <w:tcW w:w="5000" w:type="pct"/>
            <w:gridSpan w:val="4"/>
            <w:tcBorders>
              <w:top w:val="single" w:sz="4" w:space="0" w:color="auto"/>
              <w:left w:val="single" w:sz="4" w:space="0" w:color="auto"/>
              <w:bottom w:val="single" w:sz="4" w:space="0" w:color="auto"/>
              <w:right w:val="single" w:sz="4" w:space="0" w:color="auto"/>
            </w:tcBorders>
            <w:hideMark/>
          </w:tcPr>
          <w:p w14:paraId="28EBB53E" w14:textId="77777777" w:rsidR="00D05105" w:rsidRPr="00D05105" w:rsidRDefault="00D05105" w:rsidP="00D05105">
            <w:pPr>
              <w:pStyle w:val="ac"/>
              <w:jc w:val="center"/>
              <w:rPr>
                <w:b/>
                <w:bCs/>
                <w:sz w:val="20"/>
                <w:szCs w:val="20"/>
                <w:lang w:val="uk-UA"/>
              </w:rPr>
            </w:pPr>
            <w:r w:rsidRPr="00D05105">
              <w:rPr>
                <w:b/>
                <w:bCs/>
                <w:sz w:val="20"/>
                <w:szCs w:val="20"/>
                <w:lang w:val="uk-UA"/>
              </w:rPr>
              <w:t>Інформація про центр надання адміністративних послуг</w:t>
            </w:r>
          </w:p>
        </w:tc>
      </w:tr>
      <w:tr w:rsidR="00D05105" w:rsidRPr="00761B54" w14:paraId="6201CF5F" w14:textId="77777777" w:rsidTr="00D05105">
        <w:tblPrEx>
          <w:tblLook w:val="01E0" w:firstRow="1" w:lastRow="1" w:firstColumn="1" w:lastColumn="1" w:noHBand="0" w:noVBand="0"/>
        </w:tblPrEx>
        <w:trPr>
          <w:gridAfter w:val="1"/>
          <w:wAfter w:w="12" w:type="pct"/>
        </w:trPr>
        <w:tc>
          <w:tcPr>
            <w:tcW w:w="249" w:type="pct"/>
          </w:tcPr>
          <w:p w14:paraId="66E60F5E" w14:textId="77777777" w:rsidR="00D05105" w:rsidRPr="00761B54" w:rsidRDefault="00D05105" w:rsidP="00CA3313">
            <w:pPr>
              <w:jc w:val="center"/>
              <w:rPr>
                <w:b/>
                <w:sz w:val="20"/>
                <w:szCs w:val="20"/>
              </w:rPr>
            </w:pPr>
          </w:p>
        </w:tc>
        <w:tc>
          <w:tcPr>
            <w:tcW w:w="1486" w:type="pct"/>
          </w:tcPr>
          <w:p w14:paraId="22E87978" w14:textId="77777777" w:rsidR="00D05105" w:rsidRPr="00761B54" w:rsidRDefault="00D05105" w:rsidP="00CA3313">
            <w:pPr>
              <w:jc w:val="center"/>
              <w:rPr>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3253" w:type="pct"/>
          </w:tcPr>
          <w:p w14:paraId="4B88AEC9" w14:textId="77777777" w:rsidR="00D05105" w:rsidRDefault="00D05105" w:rsidP="00CA3313">
            <w:pPr>
              <w:autoSpaceDE w:val="0"/>
              <w:autoSpaceDN w:val="0"/>
              <w:adjustRightInd w:val="0"/>
              <w:jc w:val="center"/>
              <w:rPr>
                <w:b/>
                <w:bCs/>
                <w:sz w:val="20"/>
                <w:szCs w:val="20"/>
              </w:rPr>
            </w:pPr>
            <w:r>
              <w:rPr>
                <w:b/>
                <w:bCs/>
                <w:sz w:val="20"/>
                <w:szCs w:val="20"/>
              </w:rPr>
              <w:t>Центр надання адміністративних послуг</w:t>
            </w:r>
          </w:p>
          <w:p w14:paraId="55A625B7" w14:textId="77777777" w:rsidR="00D05105" w:rsidRPr="00761B54" w:rsidRDefault="00D05105" w:rsidP="00CA3313">
            <w:pPr>
              <w:jc w:val="center"/>
              <w:rPr>
                <w:sz w:val="20"/>
                <w:szCs w:val="20"/>
              </w:rPr>
            </w:pPr>
            <w:r>
              <w:rPr>
                <w:b/>
                <w:bCs/>
                <w:sz w:val="20"/>
                <w:szCs w:val="20"/>
              </w:rPr>
              <w:t>Чернівецької міської ради</w:t>
            </w:r>
          </w:p>
        </w:tc>
      </w:tr>
      <w:tr w:rsidR="00D05105" w:rsidRPr="00F64B8C" w14:paraId="47C40EB9"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261BF777"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w:t>
            </w:r>
          </w:p>
        </w:tc>
        <w:tc>
          <w:tcPr>
            <w:tcW w:w="1486" w:type="pct"/>
            <w:tcBorders>
              <w:top w:val="single" w:sz="4" w:space="0" w:color="auto"/>
              <w:left w:val="single" w:sz="4" w:space="0" w:color="auto"/>
              <w:bottom w:val="single" w:sz="4" w:space="0" w:color="auto"/>
              <w:right w:val="single" w:sz="4" w:space="0" w:color="auto"/>
            </w:tcBorders>
            <w:hideMark/>
          </w:tcPr>
          <w:p w14:paraId="19F16786"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Місцезнаходження суб'єкта надання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5D1D4A9B" w14:textId="7B10B840" w:rsidR="00D05105" w:rsidRPr="00F64B8C" w:rsidRDefault="00D05105" w:rsidP="00CA3313">
            <w:pPr>
              <w:spacing w:before="60" w:after="60"/>
              <w:jc w:val="both"/>
              <w:rPr>
                <w:sz w:val="20"/>
                <w:szCs w:val="20"/>
              </w:rPr>
            </w:pPr>
            <w:r w:rsidRPr="00B92206">
              <w:rPr>
                <w:sz w:val="20"/>
                <w:szCs w:val="20"/>
                <w:lang w:val="ru-RU"/>
              </w:rPr>
              <w:t xml:space="preserve">58001, </w:t>
            </w:r>
            <w:r>
              <w:rPr>
                <w:sz w:val="20"/>
                <w:szCs w:val="20"/>
              </w:rPr>
              <w:t>м. Чернівці, вул. Героїв Майдану, 7</w:t>
            </w:r>
          </w:p>
        </w:tc>
      </w:tr>
      <w:tr w:rsidR="00D05105" w:rsidRPr="00F64B8C" w14:paraId="752D7EC0"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4775B70F"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2.</w:t>
            </w:r>
          </w:p>
        </w:tc>
        <w:tc>
          <w:tcPr>
            <w:tcW w:w="1486" w:type="pct"/>
            <w:tcBorders>
              <w:top w:val="single" w:sz="4" w:space="0" w:color="auto"/>
              <w:left w:val="single" w:sz="4" w:space="0" w:color="auto"/>
              <w:bottom w:val="single" w:sz="4" w:space="0" w:color="auto"/>
              <w:right w:val="single" w:sz="4" w:space="0" w:color="auto"/>
            </w:tcBorders>
            <w:hideMark/>
          </w:tcPr>
          <w:p w14:paraId="09FC8ADA"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Інформація щодо режиму роботи суб'єкта надання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6D009A4A" w14:textId="77777777" w:rsidR="00307526" w:rsidRDefault="00307526" w:rsidP="00307526">
            <w:pPr>
              <w:autoSpaceDE w:val="0"/>
              <w:autoSpaceDN w:val="0"/>
              <w:adjustRightInd w:val="0"/>
              <w:rPr>
                <w:sz w:val="20"/>
                <w:szCs w:val="20"/>
              </w:rPr>
            </w:pPr>
            <w:r>
              <w:rPr>
                <w:sz w:val="20"/>
                <w:szCs w:val="20"/>
              </w:rPr>
              <w:t>Згідно затвердженого графіку</w:t>
            </w:r>
          </w:p>
          <w:p w14:paraId="38677CDA" w14:textId="0F2DD993" w:rsidR="00D05105" w:rsidRPr="00F64B8C" w:rsidRDefault="00D05105" w:rsidP="00CA3313">
            <w:pPr>
              <w:spacing w:before="60" w:after="60"/>
              <w:jc w:val="both"/>
              <w:rPr>
                <w:sz w:val="20"/>
                <w:szCs w:val="20"/>
              </w:rPr>
            </w:pPr>
          </w:p>
        </w:tc>
      </w:tr>
      <w:tr w:rsidR="00D05105" w:rsidRPr="00F64B8C" w14:paraId="28C4C3AA"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6D64777F"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3.</w:t>
            </w:r>
          </w:p>
        </w:tc>
        <w:tc>
          <w:tcPr>
            <w:tcW w:w="1486" w:type="pct"/>
            <w:tcBorders>
              <w:top w:val="single" w:sz="4" w:space="0" w:color="auto"/>
              <w:left w:val="single" w:sz="4" w:space="0" w:color="auto"/>
              <w:bottom w:val="single" w:sz="4" w:space="0" w:color="auto"/>
              <w:right w:val="single" w:sz="4" w:space="0" w:color="auto"/>
            </w:tcBorders>
            <w:hideMark/>
          </w:tcPr>
          <w:p w14:paraId="424924C5"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Телефон/факс (довідки), адреса електронної пошти та веб-сайт суб'єкта надання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75909E06" w14:textId="77777777" w:rsidR="00D05105" w:rsidRPr="00D543E6" w:rsidRDefault="00D05105" w:rsidP="00D05105">
            <w:pPr>
              <w:autoSpaceDE w:val="0"/>
              <w:autoSpaceDN w:val="0"/>
              <w:adjustRightInd w:val="0"/>
              <w:rPr>
                <w:sz w:val="16"/>
                <w:szCs w:val="16"/>
              </w:rPr>
            </w:pPr>
            <w:r w:rsidRPr="00D543E6">
              <w:rPr>
                <w:sz w:val="16"/>
                <w:szCs w:val="16"/>
              </w:rPr>
              <w:t>Телефон: </w:t>
            </w:r>
            <w:r w:rsidRPr="00F24B2D">
              <w:rPr>
                <w:color w:val="000000"/>
                <w:sz w:val="20"/>
                <w:szCs w:val="20"/>
                <w:shd w:val="clear" w:color="auto" w:fill="FFFFFF"/>
              </w:rPr>
              <w:t>+38(0372)50-90-89</w:t>
            </w:r>
          </w:p>
          <w:p w14:paraId="480B38C0" w14:textId="77777777" w:rsidR="00D05105" w:rsidRPr="00D543E6" w:rsidRDefault="00D05105" w:rsidP="00D05105">
            <w:pPr>
              <w:autoSpaceDE w:val="0"/>
              <w:autoSpaceDN w:val="0"/>
              <w:adjustRightInd w:val="0"/>
              <w:rPr>
                <w:sz w:val="16"/>
                <w:szCs w:val="16"/>
              </w:rPr>
            </w:pPr>
            <w:r w:rsidRPr="00D543E6">
              <w:rPr>
                <w:sz w:val="16"/>
                <w:szCs w:val="16"/>
              </w:rPr>
              <w:t>факс: (0372) 51-26-78 </w:t>
            </w:r>
          </w:p>
          <w:p w14:paraId="718CFF3B" w14:textId="77777777" w:rsidR="00D05105" w:rsidRPr="00D543E6" w:rsidRDefault="00D05105" w:rsidP="00D05105">
            <w:pPr>
              <w:tabs>
                <w:tab w:val="left" w:pos="2640"/>
              </w:tabs>
              <w:autoSpaceDE w:val="0"/>
              <w:autoSpaceDN w:val="0"/>
              <w:adjustRightInd w:val="0"/>
              <w:rPr>
                <w:sz w:val="16"/>
                <w:szCs w:val="16"/>
              </w:rPr>
            </w:pPr>
            <w:r w:rsidRPr="00D543E6">
              <w:rPr>
                <w:sz w:val="16"/>
                <w:szCs w:val="16"/>
              </w:rPr>
              <w:t>Е-mail:</w:t>
            </w:r>
            <w:hyperlink r:id="rId8" w:history="1">
              <w:r w:rsidRPr="00D543E6">
                <w:rPr>
                  <w:color w:val="0000FF"/>
                  <w:sz w:val="16"/>
                  <w:szCs w:val="16"/>
                  <w:u w:val="single"/>
                </w:rPr>
                <w:t>admincnap@ukr.net</w:t>
              </w:r>
            </w:hyperlink>
            <w:r w:rsidRPr="00D543E6">
              <w:rPr>
                <w:sz w:val="16"/>
                <w:szCs w:val="16"/>
              </w:rPr>
              <w:tab/>
            </w:r>
          </w:p>
          <w:p w14:paraId="0B14671F" w14:textId="49286056" w:rsidR="00D05105" w:rsidRPr="00F64B8C" w:rsidRDefault="00D05105" w:rsidP="00D05105">
            <w:pPr>
              <w:spacing w:before="60" w:after="60"/>
              <w:jc w:val="both"/>
              <w:rPr>
                <w:sz w:val="20"/>
                <w:szCs w:val="20"/>
              </w:rPr>
            </w:pPr>
            <w:r w:rsidRPr="00D543E6">
              <w:rPr>
                <w:sz w:val="16"/>
                <w:szCs w:val="16"/>
              </w:rPr>
              <w:t>Веб-сторінка: </w:t>
            </w:r>
            <w:hyperlink r:id="rId9" w:history="1">
              <w:r w:rsidRPr="00D543E6">
                <w:rPr>
                  <w:color w:val="0000FF"/>
                  <w:sz w:val="16"/>
                  <w:szCs w:val="16"/>
                  <w:u w:val="single"/>
                </w:rPr>
                <w:t>http://dozvil.city.cv.ua</w:t>
              </w:r>
            </w:hyperlink>
          </w:p>
        </w:tc>
      </w:tr>
      <w:tr w:rsidR="00D05105" w:rsidRPr="00F64B8C" w14:paraId="69915B60" w14:textId="77777777" w:rsidTr="00D05105">
        <w:tc>
          <w:tcPr>
            <w:tcW w:w="5000" w:type="pct"/>
            <w:gridSpan w:val="4"/>
            <w:tcBorders>
              <w:top w:val="single" w:sz="4" w:space="0" w:color="auto"/>
              <w:left w:val="single" w:sz="4" w:space="0" w:color="auto"/>
              <w:bottom w:val="single" w:sz="4" w:space="0" w:color="auto"/>
              <w:right w:val="single" w:sz="4" w:space="0" w:color="auto"/>
            </w:tcBorders>
            <w:hideMark/>
          </w:tcPr>
          <w:p w14:paraId="1F931B77"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Нормативні акти, якими регламентується надання адміністративної послуги</w:t>
            </w:r>
          </w:p>
        </w:tc>
      </w:tr>
      <w:tr w:rsidR="00D05105" w:rsidRPr="00F64B8C" w14:paraId="582FF58C"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086B6618"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4.</w:t>
            </w:r>
          </w:p>
        </w:tc>
        <w:tc>
          <w:tcPr>
            <w:tcW w:w="1486" w:type="pct"/>
            <w:tcBorders>
              <w:top w:val="single" w:sz="4" w:space="0" w:color="auto"/>
              <w:left w:val="single" w:sz="4" w:space="0" w:color="auto"/>
              <w:bottom w:val="single" w:sz="4" w:space="0" w:color="auto"/>
              <w:right w:val="single" w:sz="4" w:space="0" w:color="auto"/>
            </w:tcBorders>
            <w:hideMark/>
          </w:tcPr>
          <w:p w14:paraId="1B384FA2"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Закони України</w:t>
            </w:r>
          </w:p>
        </w:tc>
        <w:tc>
          <w:tcPr>
            <w:tcW w:w="3265" w:type="pct"/>
            <w:gridSpan w:val="2"/>
            <w:tcBorders>
              <w:top w:val="single" w:sz="4" w:space="0" w:color="auto"/>
              <w:left w:val="single" w:sz="4" w:space="0" w:color="auto"/>
              <w:bottom w:val="single" w:sz="4" w:space="0" w:color="auto"/>
              <w:right w:val="single" w:sz="4" w:space="0" w:color="auto"/>
            </w:tcBorders>
            <w:hideMark/>
          </w:tcPr>
          <w:p w14:paraId="5A53B412" w14:textId="77777777" w:rsidR="00D05105" w:rsidRPr="00F64B8C" w:rsidRDefault="00D05105" w:rsidP="00CA3313">
            <w:pPr>
              <w:pStyle w:val="ac"/>
              <w:spacing w:before="0" w:beforeAutospacing="0" w:after="0" w:afterAutospacing="0"/>
              <w:jc w:val="both"/>
              <w:rPr>
                <w:sz w:val="20"/>
                <w:szCs w:val="20"/>
                <w:lang w:val="uk-UA"/>
              </w:rPr>
            </w:pPr>
            <w:r w:rsidRPr="00F64B8C">
              <w:rPr>
                <w:sz w:val="20"/>
                <w:szCs w:val="20"/>
                <w:lang w:val="uk-UA"/>
              </w:rPr>
              <w:t>Стаття 22 Закону України «Про топографо-геодезичну і картографічну діяльність»</w:t>
            </w:r>
          </w:p>
        </w:tc>
      </w:tr>
      <w:tr w:rsidR="00D05105" w:rsidRPr="00F64B8C" w14:paraId="3CC5A339"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42EBE1FD"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5.</w:t>
            </w:r>
          </w:p>
        </w:tc>
        <w:tc>
          <w:tcPr>
            <w:tcW w:w="1486" w:type="pct"/>
            <w:tcBorders>
              <w:top w:val="single" w:sz="4" w:space="0" w:color="auto"/>
              <w:left w:val="single" w:sz="4" w:space="0" w:color="auto"/>
              <w:bottom w:val="single" w:sz="4" w:space="0" w:color="auto"/>
              <w:right w:val="single" w:sz="4" w:space="0" w:color="auto"/>
            </w:tcBorders>
            <w:hideMark/>
          </w:tcPr>
          <w:p w14:paraId="6E49707D"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Акти Кабінету Міністрів України</w:t>
            </w:r>
          </w:p>
        </w:tc>
        <w:tc>
          <w:tcPr>
            <w:tcW w:w="3265" w:type="pct"/>
            <w:gridSpan w:val="2"/>
            <w:tcBorders>
              <w:top w:val="single" w:sz="4" w:space="0" w:color="auto"/>
              <w:left w:val="single" w:sz="4" w:space="0" w:color="auto"/>
              <w:bottom w:val="single" w:sz="4" w:space="0" w:color="auto"/>
              <w:right w:val="single" w:sz="4" w:space="0" w:color="auto"/>
            </w:tcBorders>
            <w:hideMark/>
          </w:tcPr>
          <w:p w14:paraId="126D537D" w14:textId="77777777" w:rsidR="00D05105" w:rsidRPr="00F64B8C" w:rsidRDefault="00D05105" w:rsidP="00CA3313">
            <w:pPr>
              <w:pStyle w:val="ac"/>
              <w:spacing w:before="0" w:beforeAutospacing="0" w:after="0" w:afterAutospacing="0"/>
              <w:jc w:val="both"/>
              <w:rPr>
                <w:rFonts w:ascii="inherit" w:hAnsi="inherit" w:cs="Open Sans"/>
                <w:sz w:val="20"/>
                <w:szCs w:val="20"/>
                <w:lang w:eastAsia="uk-UA"/>
              </w:rPr>
            </w:pPr>
            <w:r w:rsidRPr="00F64B8C">
              <w:rPr>
                <w:rFonts w:ascii="inherit" w:hAnsi="inherit" w:cs="Open Sans"/>
                <w:sz w:val="20"/>
                <w:szCs w:val="20"/>
                <w:lang w:eastAsia="uk-UA"/>
              </w:rPr>
              <w:t>Постанова Кабінету Міністрів України від 08 листопада 2017 р. № 836 «Про затвердження Порядку охорони геодезичних пунктів»</w:t>
            </w:r>
          </w:p>
          <w:p w14:paraId="0728A16E" w14:textId="77777777" w:rsidR="00D05105" w:rsidRPr="00F64B8C" w:rsidRDefault="00D05105" w:rsidP="00CA3313">
            <w:pPr>
              <w:pStyle w:val="ac"/>
              <w:spacing w:before="0" w:beforeAutospacing="0" w:after="0" w:afterAutospacing="0"/>
              <w:jc w:val="both"/>
              <w:rPr>
                <w:sz w:val="20"/>
                <w:szCs w:val="20"/>
                <w:lang w:val="uk-UA"/>
              </w:rPr>
            </w:pPr>
            <w:r w:rsidRPr="00F64B8C">
              <w:rPr>
                <w:rFonts w:ascii="inherit" w:hAnsi="inherit" w:cs="Open Sans"/>
                <w:sz w:val="20"/>
                <w:szCs w:val="20"/>
                <w:lang w:eastAsia="uk-UA"/>
              </w:rPr>
              <w:t>Постанова Кабінету Міністрів України від</w:t>
            </w:r>
            <w:r w:rsidRPr="00F64B8C">
              <w:rPr>
                <w:rFonts w:ascii="inherit" w:hAnsi="inherit" w:cs="Open Sans"/>
                <w:sz w:val="20"/>
                <w:szCs w:val="20"/>
                <w:lang w:val="uk-UA" w:eastAsia="uk-UA"/>
              </w:rPr>
              <w:t xml:space="preserve"> 01 серпня 2011 р. № 835 «</w:t>
            </w:r>
            <w:r w:rsidRPr="00F64B8C">
              <w:rPr>
                <w:rStyle w:val="rvts23"/>
                <w:sz w:val="20"/>
                <w:szCs w:val="20"/>
              </w:rPr>
              <w:t>Деякі питання надання Державною службою з питань геодезії, картографії та кадастру та її територіальними органами адміністративних послуг</w:t>
            </w:r>
            <w:r w:rsidRPr="00F64B8C">
              <w:rPr>
                <w:rFonts w:ascii="inherit" w:hAnsi="inherit" w:cs="Open Sans"/>
                <w:sz w:val="20"/>
                <w:szCs w:val="20"/>
                <w:lang w:val="uk-UA" w:eastAsia="uk-UA"/>
              </w:rPr>
              <w:t>»</w:t>
            </w:r>
          </w:p>
        </w:tc>
      </w:tr>
      <w:tr w:rsidR="00D05105" w:rsidRPr="00F64B8C" w14:paraId="5CCFABBF"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05138645"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6.</w:t>
            </w:r>
          </w:p>
        </w:tc>
        <w:tc>
          <w:tcPr>
            <w:tcW w:w="1486" w:type="pct"/>
            <w:tcBorders>
              <w:top w:val="single" w:sz="4" w:space="0" w:color="auto"/>
              <w:left w:val="single" w:sz="4" w:space="0" w:color="auto"/>
              <w:bottom w:val="single" w:sz="4" w:space="0" w:color="auto"/>
              <w:right w:val="single" w:sz="4" w:space="0" w:color="auto"/>
            </w:tcBorders>
            <w:hideMark/>
          </w:tcPr>
          <w:p w14:paraId="5912C042"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Акти центральних органів виконавчої влади</w:t>
            </w:r>
          </w:p>
        </w:tc>
        <w:tc>
          <w:tcPr>
            <w:tcW w:w="3265" w:type="pct"/>
            <w:gridSpan w:val="2"/>
            <w:tcBorders>
              <w:top w:val="single" w:sz="4" w:space="0" w:color="auto"/>
              <w:left w:val="single" w:sz="4" w:space="0" w:color="auto"/>
              <w:bottom w:val="single" w:sz="4" w:space="0" w:color="auto"/>
              <w:right w:val="single" w:sz="4" w:space="0" w:color="auto"/>
            </w:tcBorders>
            <w:hideMark/>
          </w:tcPr>
          <w:p w14:paraId="3F6690D9" w14:textId="77777777" w:rsidR="00D05105" w:rsidRPr="00F64B8C" w:rsidRDefault="00D05105" w:rsidP="00CA3313">
            <w:pPr>
              <w:pStyle w:val="ac"/>
              <w:spacing w:before="0" w:beforeAutospacing="0" w:after="0" w:afterAutospacing="0"/>
              <w:jc w:val="center"/>
              <w:rPr>
                <w:sz w:val="20"/>
                <w:szCs w:val="20"/>
                <w:lang w:val="uk-UA"/>
              </w:rPr>
            </w:pPr>
            <w:r w:rsidRPr="00F64B8C">
              <w:rPr>
                <w:sz w:val="20"/>
                <w:szCs w:val="20"/>
                <w:lang w:val="uk-UA"/>
              </w:rPr>
              <w:t> </w:t>
            </w:r>
          </w:p>
        </w:tc>
      </w:tr>
      <w:tr w:rsidR="00D05105" w:rsidRPr="00F64B8C" w14:paraId="3E284DBB"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25FCB334"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7.</w:t>
            </w:r>
          </w:p>
        </w:tc>
        <w:tc>
          <w:tcPr>
            <w:tcW w:w="1486" w:type="pct"/>
            <w:tcBorders>
              <w:top w:val="single" w:sz="4" w:space="0" w:color="auto"/>
              <w:left w:val="single" w:sz="4" w:space="0" w:color="auto"/>
              <w:bottom w:val="single" w:sz="4" w:space="0" w:color="auto"/>
              <w:right w:val="single" w:sz="4" w:space="0" w:color="auto"/>
            </w:tcBorders>
            <w:hideMark/>
          </w:tcPr>
          <w:p w14:paraId="6A738C2F"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Акти місцевих органів виконавчої влади / органів місцевого самоврядування</w:t>
            </w:r>
          </w:p>
        </w:tc>
        <w:tc>
          <w:tcPr>
            <w:tcW w:w="3265" w:type="pct"/>
            <w:gridSpan w:val="2"/>
            <w:tcBorders>
              <w:top w:val="single" w:sz="4" w:space="0" w:color="auto"/>
              <w:left w:val="single" w:sz="4" w:space="0" w:color="auto"/>
              <w:bottom w:val="single" w:sz="4" w:space="0" w:color="auto"/>
              <w:right w:val="single" w:sz="4" w:space="0" w:color="auto"/>
            </w:tcBorders>
            <w:hideMark/>
          </w:tcPr>
          <w:p w14:paraId="6DD5CD0D" w14:textId="77777777" w:rsidR="00D05105" w:rsidRPr="00F64B8C" w:rsidRDefault="00D05105" w:rsidP="00CA3313">
            <w:pPr>
              <w:pStyle w:val="ac"/>
              <w:spacing w:before="0" w:beforeAutospacing="0" w:after="0" w:afterAutospacing="0"/>
              <w:jc w:val="center"/>
              <w:rPr>
                <w:sz w:val="20"/>
                <w:szCs w:val="20"/>
                <w:lang w:val="uk-UA"/>
              </w:rPr>
            </w:pPr>
            <w:r w:rsidRPr="00F64B8C">
              <w:rPr>
                <w:sz w:val="20"/>
                <w:szCs w:val="20"/>
                <w:lang w:val="uk-UA"/>
              </w:rPr>
              <w:t> </w:t>
            </w:r>
          </w:p>
        </w:tc>
      </w:tr>
      <w:tr w:rsidR="00D05105" w:rsidRPr="00F64B8C" w14:paraId="09399106" w14:textId="77777777" w:rsidTr="00D05105">
        <w:tc>
          <w:tcPr>
            <w:tcW w:w="5000" w:type="pct"/>
            <w:gridSpan w:val="4"/>
            <w:tcBorders>
              <w:top w:val="single" w:sz="4" w:space="0" w:color="auto"/>
              <w:left w:val="single" w:sz="4" w:space="0" w:color="auto"/>
              <w:bottom w:val="single" w:sz="4" w:space="0" w:color="auto"/>
              <w:right w:val="single" w:sz="4" w:space="0" w:color="auto"/>
            </w:tcBorders>
            <w:hideMark/>
          </w:tcPr>
          <w:p w14:paraId="2B3AC8E4"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Умови отримання адміністративної послуги</w:t>
            </w:r>
          </w:p>
        </w:tc>
      </w:tr>
      <w:tr w:rsidR="00D05105" w:rsidRPr="00F64B8C" w14:paraId="41ECAF9C"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007D3D85"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8.</w:t>
            </w:r>
          </w:p>
        </w:tc>
        <w:tc>
          <w:tcPr>
            <w:tcW w:w="1486" w:type="pct"/>
            <w:tcBorders>
              <w:top w:val="single" w:sz="4" w:space="0" w:color="auto"/>
              <w:left w:val="single" w:sz="4" w:space="0" w:color="auto"/>
              <w:bottom w:val="single" w:sz="4" w:space="0" w:color="auto"/>
              <w:right w:val="single" w:sz="4" w:space="0" w:color="auto"/>
            </w:tcBorders>
            <w:hideMark/>
          </w:tcPr>
          <w:p w14:paraId="5FADBC7B"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Підстава для одержання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2724981F" w14:textId="77777777" w:rsidR="00D05105" w:rsidRPr="007229FD" w:rsidRDefault="00D05105" w:rsidP="00CA3313">
            <w:pPr>
              <w:spacing w:line="239" w:lineRule="atLeast"/>
              <w:jc w:val="both"/>
              <w:rPr>
                <w:sz w:val="20"/>
                <w:szCs w:val="20"/>
              </w:rPr>
            </w:pPr>
            <w:r w:rsidRPr="007229FD">
              <w:rPr>
                <w:sz w:val="20"/>
                <w:szCs w:val="20"/>
                <w:lang w:eastAsia="uk-UA"/>
              </w:rPr>
              <w:t>Заява про надання погодження виконання робіт із знесення або перезакладки геодезичних пунктів</w:t>
            </w:r>
            <w:r w:rsidRPr="007229FD">
              <w:rPr>
                <w:sz w:val="20"/>
                <w:szCs w:val="20"/>
              </w:rPr>
              <w:t xml:space="preserve"> </w:t>
            </w:r>
          </w:p>
        </w:tc>
      </w:tr>
      <w:tr w:rsidR="00D05105" w:rsidRPr="00F64B8C" w14:paraId="01B26D6F"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3019BF0D"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9.</w:t>
            </w:r>
          </w:p>
        </w:tc>
        <w:tc>
          <w:tcPr>
            <w:tcW w:w="1486" w:type="pct"/>
            <w:tcBorders>
              <w:top w:val="single" w:sz="4" w:space="0" w:color="auto"/>
              <w:left w:val="single" w:sz="4" w:space="0" w:color="auto"/>
              <w:bottom w:val="single" w:sz="4" w:space="0" w:color="auto"/>
              <w:right w:val="single" w:sz="4" w:space="0" w:color="auto"/>
            </w:tcBorders>
            <w:hideMark/>
          </w:tcPr>
          <w:p w14:paraId="66C32538"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Вичерпний перелік документів, необхідних для отримання адміністративної послуги, а також вимоги до них</w:t>
            </w:r>
          </w:p>
        </w:tc>
        <w:tc>
          <w:tcPr>
            <w:tcW w:w="3265" w:type="pct"/>
            <w:gridSpan w:val="2"/>
            <w:tcBorders>
              <w:top w:val="single" w:sz="4" w:space="0" w:color="auto"/>
              <w:left w:val="single" w:sz="4" w:space="0" w:color="auto"/>
              <w:bottom w:val="single" w:sz="4" w:space="0" w:color="auto"/>
              <w:right w:val="single" w:sz="4" w:space="0" w:color="auto"/>
            </w:tcBorders>
            <w:hideMark/>
          </w:tcPr>
          <w:p w14:paraId="6777CAD4" w14:textId="77777777" w:rsidR="00D05105" w:rsidRPr="007229FD" w:rsidRDefault="00D05105" w:rsidP="00CA3313">
            <w:pPr>
              <w:spacing w:line="239" w:lineRule="atLeast"/>
              <w:jc w:val="both"/>
              <w:rPr>
                <w:sz w:val="20"/>
                <w:szCs w:val="20"/>
              </w:rPr>
            </w:pPr>
            <w:r w:rsidRPr="007229FD">
              <w:rPr>
                <w:sz w:val="20"/>
                <w:szCs w:val="20"/>
                <w:lang w:eastAsia="uk-UA"/>
              </w:rPr>
              <w:t>Заява про надання погодження виконання робіт із знесення або перезакладки геодезичних пунктів</w:t>
            </w:r>
            <w:r w:rsidRPr="007229FD">
              <w:rPr>
                <w:sz w:val="20"/>
                <w:szCs w:val="20"/>
              </w:rPr>
              <w:t xml:space="preserve"> </w:t>
            </w:r>
          </w:p>
          <w:p w14:paraId="79AD2006" w14:textId="77777777" w:rsidR="00D05105" w:rsidRPr="007229FD" w:rsidRDefault="00D05105" w:rsidP="00CA3313">
            <w:pPr>
              <w:pStyle w:val="ac"/>
              <w:spacing w:before="0" w:beforeAutospacing="0" w:after="0" w:afterAutospacing="0"/>
              <w:jc w:val="both"/>
              <w:rPr>
                <w:sz w:val="20"/>
                <w:szCs w:val="20"/>
                <w:lang w:val="uk-UA"/>
              </w:rPr>
            </w:pPr>
            <w:r w:rsidRPr="007229FD">
              <w:rPr>
                <w:sz w:val="20"/>
                <w:szCs w:val="20"/>
                <w:lang w:val="uk-UA"/>
              </w:rPr>
              <w:t>Документ, який встановлює необхідність знесення або перезакладки геодезичного пункту</w:t>
            </w:r>
          </w:p>
        </w:tc>
      </w:tr>
      <w:tr w:rsidR="00D05105" w:rsidRPr="00F64B8C" w14:paraId="6F386588"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351CFA7D"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10.</w:t>
            </w:r>
          </w:p>
        </w:tc>
        <w:tc>
          <w:tcPr>
            <w:tcW w:w="1486" w:type="pct"/>
            <w:tcBorders>
              <w:top w:val="single" w:sz="4" w:space="0" w:color="auto"/>
              <w:left w:val="single" w:sz="4" w:space="0" w:color="auto"/>
              <w:bottom w:val="single" w:sz="4" w:space="0" w:color="auto"/>
              <w:right w:val="single" w:sz="4" w:space="0" w:color="auto"/>
            </w:tcBorders>
            <w:hideMark/>
          </w:tcPr>
          <w:p w14:paraId="33C26BF9"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Порядок та спосіб подання документів, необхідних для отримання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44B502C7" w14:textId="77777777" w:rsidR="00D05105" w:rsidRPr="007229FD" w:rsidRDefault="00D05105" w:rsidP="00CA3313">
            <w:pPr>
              <w:pStyle w:val="ac"/>
              <w:spacing w:before="0" w:beforeAutospacing="0" w:after="0" w:afterAutospacing="0"/>
              <w:jc w:val="both"/>
              <w:rPr>
                <w:sz w:val="20"/>
                <w:szCs w:val="20"/>
                <w:lang w:val="uk-UA"/>
              </w:rPr>
            </w:pPr>
            <w:r w:rsidRPr="007229FD">
              <w:rPr>
                <w:sz w:val="20"/>
                <w:szCs w:val="20"/>
                <w:lang w:val="uk-UA"/>
              </w:rPr>
              <w:t>Особисто заявником (уповноваженою особою заявника), надсилання поштою</w:t>
            </w:r>
          </w:p>
        </w:tc>
      </w:tr>
      <w:tr w:rsidR="00D05105" w:rsidRPr="00F64B8C" w14:paraId="4B3D7749"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619BF90E"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11.</w:t>
            </w:r>
          </w:p>
        </w:tc>
        <w:tc>
          <w:tcPr>
            <w:tcW w:w="1486" w:type="pct"/>
            <w:tcBorders>
              <w:top w:val="single" w:sz="4" w:space="0" w:color="auto"/>
              <w:left w:val="single" w:sz="4" w:space="0" w:color="auto"/>
              <w:bottom w:val="single" w:sz="4" w:space="0" w:color="auto"/>
              <w:right w:val="single" w:sz="4" w:space="0" w:color="auto"/>
            </w:tcBorders>
            <w:hideMark/>
          </w:tcPr>
          <w:p w14:paraId="37AE8898"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Платність (безоплатність) надання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3DBB0862" w14:textId="77777777" w:rsidR="00D05105" w:rsidRPr="007229FD" w:rsidRDefault="00D05105" w:rsidP="00CA3313">
            <w:pPr>
              <w:pStyle w:val="ac"/>
              <w:spacing w:before="0" w:beforeAutospacing="0" w:after="0" w:afterAutospacing="0"/>
              <w:jc w:val="both"/>
              <w:rPr>
                <w:sz w:val="20"/>
                <w:szCs w:val="20"/>
                <w:lang w:val="uk-UA"/>
              </w:rPr>
            </w:pPr>
            <w:r w:rsidRPr="007229FD">
              <w:rPr>
                <w:sz w:val="20"/>
                <w:szCs w:val="20"/>
                <w:lang w:val="uk-UA"/>
              </w:rPr>
              <w:t>Безоплатно</w:t>
            </w:r>
          </w:p>
        </w:tc>
      </w:tr>
      <w:tr w:rsidR="00D05105" w:rsidRPr="00F64B8C" w14:paraId="49C401BC"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101603A3"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lastRenderedPageBreak/>
              <w:t>12.</w:t>
            </w:r>
          </w:p>
        </w:tc>
        <w:tc>
          <w:tcPr>
            <w:tcW w:w="1486" w:type="pct"/>
            <w:tcBorders>
              <w:top w:val="single" w:sz="4" w:space="0" w:color="auto"/>
              <w:left w:val="single" w:sz="4" w:space="0" w:color="auto"/>
              <w:bottom w:val="single" w:sz="4" w:space="0" w:color="auto"/>
              <w:right w:val="single" w:sz="4" w:space="0" w:color="auto"/>
            </w:tcBorders>
            <w:hideMark/>
          </w:tcPr>
          <w:p w14:paraId="37964F12"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Строк надання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1C642AA0" w14:textId="77777777" w:rsidR="00D05105" w:rsidRPr="007229FD" w:rsidRDefault="00D05105" w:rsidP="00CA3313">
            <w:pPr>
              <w:pStyle w:val="ac"/>
              <w:spacing w:before="0" w:beforeAutospacing="0" w:after="0" w:afterAutospacing="0"/>
              <w:jc w:val="both"/>
              <w:rPr>
                <w:sz w:val="20"/>
                <w:szCs w:val="20"/>
                <w:lang w:val="uk-UA"/>
              </w:rPr>
            </w:pPr>
            <w:r w:rsidRPr="007229FD">
              <w:rPr>
                <w:sz w:val="20"/>
                <w:szCs w:val="20"/>
                <w:lang w:val="uk-UA" w:eastAsia="uk-UA"/>
              </w:rPr>
              <w:t>Не може перевищувати 15 календарних днів з дня подання суб’єктом звернення заяви</w:t>
            </w:r>
          </w:p>
        </w:tc>
      </w:tr>
      <w:tr w:rsidR="00D05105" w:rsidRPr="00F64B8C" w14:paraId="230058AB"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7F835951"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13.</w:t>
            </w:r>
          </w:p>
        </w:tc>
        <w:tc>
          <w:tcPr>
            <w:tcW w:w="1486" w:type="pct"/>
            <w:tcBorders>
              <w:top w:val="single" w:sz="4" w:space="0" w:color="auto"/>
              <w:left w:val="single" w:sz="4" w:space="0" w:color="auto"/>
              <w:bottom w:val="single" w:sz="4" w:space="0" w:color="auto"/>
              <w:right w:val="single" w:sz="4" w:space="0" w:color="auto"/>
            </w:tcBorders>
            <w:hideMark/>
          </w:tcPr>
          <w:p w14:paraId="6D067853"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Перелік підстав для відмови у наданні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2C430AC1" w14:textId="77777777" w:rsidR="00D05105" w:rsidRPr="007229FD" w:rsidRDefault="00D05105" w:rsidP="00CA3313">
            <w:pPr>
              <w:pStyle w:val="ac"/>
              <w:spacing w:before="0" w:beforeAutospacing="0" w:after="0" w:afterAutospacing="0"/>
              <w:jc w:val="both"/>
              <w:rPr>
                <w:sz w:val="20"/>
                <w:szCs w:val="20"/>
                <w:lang w:val="uk-UA"/>
              </w:rPr>
            </w:pPr>
            <w:r w:rsidRPr="007229FD">
              <w:rPr>
                <w:sz w:val="20"/>
                <w:szCs w:val="20"/>
                <w:lang w:val="uk-UA" w:eastAsia="uk-UA"/>
              </w:rPr>
              <w:t>Належність геодезичних пунктів до геодезичної мережі Дуга Струве, що знаходяться на території України</w:t>
            </w:r>
          </w:p>
        </w:tc>
      </w:tr>
      <w:tr w:rsidR="00D05105" w:rsidRPr="00F64B8C" w14:paraId="6DD0B9A0"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5F5667B1"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14.</w:t>
            </w:r>
          </w:p>
        </w:tc>
        <w:tc>
          <w:tcPr>
            <w:tcW w:w="1486" w:type="pct"/>
            <w:tcBorders>
              <w:top w:val="single" w:sz="4" w:space="0" w:color="auto"/>
              <w:left w:val="single" w:sz="4" w:space="0" w:color="auto"/>
              <w:bottom w:val="single" w:sz="4" w:space="0" w:color="auto"/>
              <w:right w:val="single" w:sz="4" w:space="0" w:color="auto"/>
            </w:tcBorders>
            <w:hideMark/>
          </w:tcPr>
          <w:p w14:paraId="10D4EDC3"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Результат надання адміністративної послуги</w:t>
            </w:r>
          </w:p>
        </w:tc>
        <w:tc>
          <w:tcPr>
            <w:tcW w:w="3265" w:type="pct"/>
            <w:gridSpan w:val="2"/>
            <w:tcBorders>
              <w:top w:val="single" w:sz="4" w:space="0" w:color="auto"/>
              <w:left w:val="single" w:sz="4" w:space="0" w:color="auto"/>
              <w:bottom w:val="single" w:sz="4" w:space="0" w:color="auto"/>
              <w:right w:val="single" w:sz="4" w:space="0" w:color="auto"/>
            </w:tcBorders>
            <w:hideMark/>
          </w:tcPr>
          <w:p w14:paraId="53B1FA00" w14:textId="77777777" w:rsidR="00D05105" w:rsidRPr="007229FD" w:rsidRDefault="00D05105" w:rsidP="00CA3313">
            <w:pPr>
              <w:spacing w:line="239" w:lineRule="atLeast"/>
              <w:jc w:val="both"/>
              <w:rPr>
                <w:sz w:val="20"/>
                <w:szCs w:val="20"/>
              </w:rPr>
            </w:pPr>
            <w:r w:rsidRPr="007229FD">
              <w:rPr>
                <w:sz w:val="20"/>
                <w:szCs w:val="20"/>
                <w:lang w:eastAsia="uk-UA"/>
              </w:rPr>
              <w:t>Погодження виконання робіт із знесення або перезакладки геодезичних пунктів</w:t>
            </w:r>
            <w:r w:rsidRPr="007229FD">
              <w:rPr>
                <w:sz w:val="20"/>
                <w:szCs w:val="20"/>
              </w:rPr>
              <w:t xml:space="preserve"> </w:t>
            </w:r>
          </w:p>
        </w:tc>
      </w:tr>
      <w:tr w:rsidR="00D05105" w:rsidRPr="00F64B8C" w14:paraId="6B5E99C5"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7B6E10FA"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15.</w:t>
            </w:r>
          </w:p>
        </w:tc>
        <w:tc>
          <w:tcPr>
            <w:tcW w:w="1486" w:type="pct"/>
            <w:tcBorders>
              <w:top w:val="single" w:sz="4" w:space="0" w:color="auto"/>
              <w:left w:val="single" w:sz="4" w:space="0" w:color="auto"/>
              <w:bottom w:val="single" w:sz="4" w:space="0" w:color="auto"/>
              <w:right w:val="single" w:sz="4" w:space="0" w:color="auto"/>
            </w:tcBorders>
            <w:hideMark/>
          </w:tcPr>
          <w:p w14:paraId="488E4FB7"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Способи отримання відповіді (результату)</w:t>
            </w:r>
          </w:p>
        </w:tc>
        <w:tc>
          <w:tcPr>
            <w:tcW w:w="3265" w:type="pct"/>
            <w:gridSpan w:val="2"/>
            <w:tcBorders>
              <w:top w:val="single" w:sz="4" w:space="0" w:color="auto"/>
              <w:left w:val="single" w:sz="4" w:space="0" w:color="auto"/>
              <w:bottom w:val="single" w:sz="4" w:space="0" w:color="auto"/>
              <w:right w:val="single" w:sz="4" w:space="0" w:color="auto"/>
            </w:tcBorders>
            <w:hideMark/>
          </w:tcPr>
          <w:p w14:paraId="1694F3ED" w14:textId="77777777" w:rsidR="00D05105" w:rsidRPr="007229FD" w:rsidRDefault="00D05105" w:rsidP="00CA3313">
            <w:pPr>
              <w:pStyle w:val="ac"/>
              <w:spacing w:before="0" w:beforeAutospacing="0" w:after="0" w:afterAutospacing="0"/>
              <w:jc w:val="both"/>
              <w:rPr>
                <w:sz w:val="20"/>
                <w:szCs w:val="20"/>
                <w:lang w:val="uk-UA"/>
              </w:rPr>
            </w:pPr>
            <w:r w:rsidRPr="007229FD">
              <w:rPr>
                <w:sz w:val="20"/>
                <w:szCs w:val="20"/>
                <w:lang w:val="uk-UA" w:eastAsia="uk-UA"/>
              </w:rPr>
              <w:t>Особисто заявником (уповноваженою особою заявника), надсилання поштою на адресу, вказану у заяві</w:t>
            </w:r>
          </w:p>
        </w:tc>
      </w:tr>
      <w:tr w:rsidR="00D05105" w:rsidRPr="00F64B8C" w14:paraId="059E968D" w14:textId="77777777" w:rsidTr="00D05105">
        <w:tc>
          <w:tcPr>
            <w:tcW w:w="249" w:type="pct"/>
            <w:tcBorders>
              <w:top w:val="single" w:sz="4" w:space="0" w:color="auto"/>
              <w:left w:val="single" w:sz="4" w:space="0" w:color="auto"/>
              <w:bottom w:val="single" w:sz="4" w:space="0" w:color="auto"/>
              <w:right w:val="single" w:sz="4" w:space="0" w:color="auto"/>
            </w:tcBorders>
            <w:hideMark/>
          </w:tcPr>
          <w:p w14:paraId="273E1021" w14:textId="77777777" w:rsidR="00D05105" w:rsidRPr="00F64B8C" w:rsidRDefault="00D05105" w:rsidP="00CA3313">
            <w:pPr>
              <w:pStyle w:val="ac"/>
              <w:spacing w:before="0" w:beforeAutospacing="0" w:after="0" w:afterAutospacing="0"/>
              <w:jc w:val="center"/>
              <w:rPr>
                <w:sz w:val="20"/>
                <w:szCs w:val="20"/>
                <w:lang w:val="uk-UA"/>
              </w:rPr>
            </w:pPr>
            <w:r w:rsidRPr="00F64B8C">
              <w:rPr>
                <w:b/>
                <w:bCs/>
                <w:sz w:val="20"/>
                <w:szCs w:val="20"/>
                <w:lang w:val="uk-UA"/>
              </w:rPr>
              <w:t>16.</w:t>
            </w:r>
          </w:p>
        </w:tc>
        <w:tc>
          <w:tcPr>
            <w:tcW w:w="1486" w:type="pct"/>
            <w:tcBorders>
              <w:top w:val="single" w:sz="4" w:space="0" w:color="auto"/>
              <w:left w:val="single" w:sz="4" w:space="0" w:color="auto"/>
              <w:bottom w:val="single" w:sz="4" w:space="0" w:color="auto"/>
              <w:right w:val="single" w:sz="4" w:space="0" w:color="auto"/>
            </w:tcBorders>
            <w:hideMark/>
          </w:tcPr>
          <w:p w14:paraId="12FD9BAE" w14:textId="77777777" w:rsidR="00D05105" w:rsidRPr="00F64B8C" w:rsidRDefault="00D05105" w:rsidP="00CA3313">
            <w:pPr>
              <w:pStyle w:val="ac"/>
              <w:spacing w:before="0" w:beforeAutospacing="0" w:after="0" w:afterAutospacing="0"/>
              <w:rPr>
                <w:sz w:val="20"/>
                <w:szCs w:val="20"/>
                <w:lang w:val="uk-UA"/>
              </w:rPr>
            </w:pPr>
            <w:r w:rsidRPr="00F64B8C">
              <w:rPr>
                <w:sz w:val="20"/>
                <w:szCs w:val="20"/>
                <w:lang w:val="uk-UA"/>
              </w:rPr>
              <w:t>Примітка</w:t>
            </w:r>
          </w:p>
        </w:tc>
        <w:tc>
          <w:tcPr>
            <w:tcW w:w="3265" w:type="pct"/>
            <w:gridSpan w:val="2"/>
            <w:tcBorders>
              <w:top w:val="single" w:sz="4" w:space="0" w:color="auto"/>
              <w:left w:val="single" w:sz="4" w:space="0" w:color="auto"/>
              <w:bottom w:val="single" w:sz="4" w:space="0" w:color="auto"/>
              <w:right w:val="single" w:sz="4" w:space="0" w:color="auto"/>
            </w:tcBorders>
            <w:hideMark/>
          </w:tcPr>
          <w:p w14:paraId="264A25F3" w14:textId="77777777" w:rsidR="00D05105" w:rsidRPr="007229FD" w:rsidRDefault="00D05105" w:rsidP="00CA3313">
            <w:pPr>
              <w:spacing w:line="239" w:lineRule="atLeast"/>
              <w:jc w:val="both"/>
              <w:rPr>
                <w:sz w:val="20"/>
                <w:szCs w:val="20"/>
              </w:rPr>
            </w:pPr>
            <w:r w:rsidRPr="007229FD">
              <w:rPr>
                <w:sz w:val="20"/>
                <w:szCs w:val="20"/>
                <w:lang w:eastAsia="uk-UA"/>
              </w:rPr>
              <w:t>Заява про надання погодження виконання робіт із знесення або перезакладки геодезичних пунктів</w:t>
            </w:r>
            <w:r w:rsidRPr="007229FD">
              <w:rPr>
                <w:sz w:val="20"/>
                <w:szCs w:val="20"/>
              </w:rPr>
              <w:t xml:space="preserve"> </w:t>
            </w:r>
            <w:r w:rsidRPr="007229FD">
              <w:rPr>
                <w:sz w:val="20"/>
                <w:szCs w:val="20"/>
                <w:lang w:eastAsia="uk-UA"/>
              </w:rPr>
              <w:t>геодезичних мереж згущення</w:t>
            </w:r>
            <w:r w:rsidRPr="007229FD">
              <w:rPr>
                <w:sz w:val="20"/>
                <w:szCs w:val="20"/>
              </w:rPr>
              <w:t> </w:t>
            </w:r>
            <w:r w:rsidRPr="007229FD">
              <w:rPr>
                <w:sz w:val="20"/>
                <w:szCs w:val="20"/>
                <w:lang w:eastAsia="uk-UA"/>
              </w:rPr>
              <w:t>наведена у додатку до Інформаційної картки адміністративної послуги</w:t>
            </w:r>
          </w:p>
        </w:tc>
      </w:tr>
    </w:tbl>
    <w:p w14:paraId="30024656" w14:textId="77777777" w:rsidR="00D05105" w:rsidRPr="00F64B8C" w:rsidRDefault="00D05105" w:rsidP="00D05105">
      <w:pPr>
        <w:rPr>
          <w:sz w:val="20"/>
          <w:szCs w:val="20"/>
        </w:rPr>
      </w:pPr>
    </w:p>
    <w:p w14:paraId="62512409" w14:textId="77777777" w:rsidR="00D05105" w:rsidRPr="00F64B8C" w:rsidRDefault="00D05105" w:rsidP="00D05105">
      <w:pPr>
        <w:rPr>
          <w:rFonts w:eastAsia="Calibri"/>
          <w:sz w:val="22"/>
          <w:szCs w:val="22"/>
          <w:lang w:eastAsia="uk-UA"/>
        </w:rPr>
      </w:pPr>
    </w:p>
    <w:p w14:paraId="5DE06275" w14:textId="77777777" w:rsidR="00D05105" w:rsidRPr="00F64B8C" w:rsidRDefault="00D05105" w:rsidP="00D05105">
      <w:pPr>
        <w:ind w:left="4536"/>
        <w:rPr>
          <w:rFonts w:eastAsia="Calibri"/>
          <w:sz w:val="22"/>
          <w:szCs w:val="22"/>
          <w:lang w:eastAsia="uk-UA"/>
        </w:rPr>
      </w:pPr>
    </w:p>
    <w:p w14:paraId="042DFFA5" w14:textId="77777777" w:rsidR="00D05105" w:rsidRPr="00F64B8C" w:rsidRDefault="00D05105" w:rsidP="00D05105">
      <w:pPr>
        <w:ind w:left="4536"/>
        <w:rPr>
          <w:rFonts w:eastAsia="Calibri"/>
          <w:sz w:val="22"/>
          <w:szCs w:val="22"/>
          <w:lang w:eastAsia="uk-UA"/>
        </w:rPr>
      </w:pPr>
    </w:p>
    <w:p w14:paraId="73B507F3" w14:textId="77777777" w:rsidR="00D05105" w:rsidRPr="00F64B8C" w:rsidRDefault="00D05105" w:rsidP="00D05105">
      <w:pPr>
        <w:ind w:left="4536"/>
        <w:rPr>
          <w:rFonts w:eastAsia="Calibri"/>
          <w:sz w:val="22"/>
          <w:szCs w:val="22"/>
          <w:lang w:eastAsia="uk-UA"/>
        </w:rPr>
      </w:pPr>
    </w:p>
    <w:p w14:paraId="02FED929" w14:textId="77777777" w:rsidR="00D05105" w:rsidRPr="00F64B8C" w:rsidRDefault="00D05105" w:rsidP="00D05105">
      <w:pPr>
        <w:ind w:left="4536"/>
        <w:rPr>
          <w:rFonts w:eastAsia="Calibri"/>
          <w:sz w:val="22"/>
          <w:szCs w:val="22"/>
          <w:lang w:eastAsia="uk-UA"/>
        </w:rPr>
      </w:pPr>
    </w:p>
    <w:p w14:paraId="05DDB252" w14:textId="77777777" w:rsidR="00D05105" w:rsidRPr="00F64B8C" w:rsidRDefault="00D05105" w:rsidP="00D05105">
      <w:pPr>
        <w:ind w:left="4536"/>
        <w:rPr>
          <w:rFonts w:eastAsia="Calibri"/>
          <w:sz w:val="22"/>
          <w:szCs w:val="22"/>
          <w:lang w:eastAsia="uk-UA"/>
        </w:rPr>
      </w:pPr>
    </w:p>
    <w:p w14:paraId="250E9EA7" w14:textId="77777777" w:rsidR="00D05105" w:rsidRPr="00F64B8C" w:rsidRDefault="00D05105" w:rsidP="00D05105">
      <w:pPr>
        <w:ind w:left="4536"/>
        <w:rPr>
          <w:rFonts w:eastAsia="Calibri"/>
          <w:sz w:val="22"/>
          <w:szCs w:val="22"/>
          <w:lang w:eastAsia="uk-UA"/>
        </w:rPr>
      </w:pPr>
    </w:p>
    <w:p w14:paraId="3CE9333E" w14:textId="77777777" w:rsidR="00D05105" w:rsidRPr="00F64B8C" w:rsidRDefault="00D05105" w:rsidP="00D05105">
      <w:pPr>
        <w:ind w:left="4536"/>
        <w:rPr>
          <w:rFonts w:eastAsia="Calibri"/>
          <w:sz w:val="22"/>
          <w:szCs w:val="22"/>
          <w:lang w:eastAsia="uk-UA"/>
        </w:rPr>
      </w:pPr>
    </w:p>
    <w:p w14:paraId="595FA029" w14:textId="77777777" w:rsidR="00D05105" w:rsidRPr="00F64B8C" w:rsidRDefault="00D05105" w:rsidP="00D05105">
      <w:pPr>
        <w:ind w:left="4536"/>
        <w:rPr>
          <w:rFonts w:eastAsia="Calibri"/>
          <w:sz w:val="22"/>
          <w:szCs w:val="22"/>
          <w:lang w:eastAsia="uk-UA"/>
        </w:rPr>
      </w:pPr>
    </w:p>
    <w:p w14:paraId="449023C1" w14:textId="77777777" w:rsidR="00D05105" w:rsidRPr="00F64B8C" w:rsidRDefault="00D05105" w:rsidP="00D05105">
      <w:pPr>
        <w:ind w:left="4536"/>
        <w:rPr>
          <w:rFonts w:eastAsia="Calibri"/>
          <w:sz w:val="22"/>
          <w:szCs w:val="22"/>
          <w:lang w:eastAsia="uk-UA"/>
        </w:rPr>
      </w:pPr>
    </w:p>
    <w:p w14:paraId="68B87B4D" w14:textId="77777777" w:rsidR="00D05105" w:rsidRPr="00F64B8C" w:rsidRDefault="00D05105" w:rsidP="00D05105">
      <w:pPr>
        <w:ind w:left="4536"/>
        <w:rPr>
          <w:rFonts w:eastAsia="Calibri"/>
          <w:sz w:val="22"/>
          <w:szCs w:val="22"/>
          <w:lang w:eastAsia="uk-UA"/>
        </w:rPr>
      </w:pPr>
    </w:p>
    <w:p w14:paraId="085F3129" w14:textId="77777777" w:rsidR="00D05105" w:rsidRPr="00F64B8C" w:rsidRDefault="00D05105" w:rsidP="00D05105">
      <w:pPr>
        <w:ind w:left="4536"/>
        <w:rPr>
          <w:rFonts w:eastAsia="Calibri"/>
          <w:sz w:val="22"/>
          <w:szCs w:val="22"/>
          <w:lang w:eastAsia="uk-UA"/>
        </w:rPr>
      </w:pPr>
    </w:p>
    <w:p w14:paraId="46EDB2DB" w14:textId="77777777" w:rsidR="00D05105" w:rsidRPr="00F64B8C" w:rsidRDefault="00D05105" w:rsidP="00D05105">
      <w:pPr>
        <w:ind w:left="4536"/>
        <w:rPr>
          <w:rFonts w:eastAsia="Calibri"/>
          <w:sz w:val="22"/>
          <w:szCs w:val="22"/>
          <w:lang w:eastAsia="uk-UA"/>
        </w:rPr>
      </w:pPr>
    </w:p>
    <w:p w14:paraId="27F367E8" w14:textId="77777777" w:rsidR="00D05105" w:rsidRPr="00F64B8C" w:rsidRDefault="00D05105" w:rsidP="00D05105">
      <w:pPr>
        <w:ind w:left="4536"/>
        <w:rPr>
          <w:rFonts w:eastAsia="Calibri"/>
          <w:sz w:val="22"/>
          <w:szCs w:val="22"/>
          <w:lang w:eastAsia="uk-UA"/>
        </w:rPr>
      </w:pPr>
    </w:p>
    <w:p w14:paraId="3FE5FBC9" w14:textId="77777777" w:rsidR="00D05105" w:rsidRPr="00F64B8C" w:rsidRDefault="00D05105" w:rsidP="00D05105">
      <w:pPr>
        <w:ind w:left="4536"/>
        <w:rPr>
          <w:rFonts w:eastAsia="Calibri"/>
          <w:sz w:val="22"/>
          <w:szCs w:val="22"/>
          <w:lang w:eastAsia="uk-UA"/>
        </w:rPr>
      </w:pPr>
    </w:p>
    <w:p w14:paraId="74F912F3" w14:textId="77777777" w:rsidR="00D05105" w:rsidRPr="00F64B8C" w:rsidRDefault="00D05105" w:rsidP="00D05105">
      <w:pPr>
        <w:ind w:left="4536"/>
        <w:rPr>
          <w:rFonts w:eastAsia="Calibri"/>
          <w:sz w:val="22"/>
          <w:szCs w:val="22"/>
          <w:lang w:eastAsia="uk-UA"/>
        </w:rPr>
      </w:pPr>
    </w:p>
    <w:p w14:paraId="1258F8AE" w14:textId="77777777" w:rsidR="00D05105" w:rsidRPr="00F64B8C" w:rsidRDefault="00D05105" w:rsidP="00D05105">
      <w:pPr>
        <w:ind w:left="4536"/>
        <w:rPr>
          <w:rFonts w:eastAsia="Calibri"/>
          <w:sz w:val="22"/>
          <w:szCs w:val="22"/>
          <w:lang w:eastAsia="uk-UA"/>
        </w:rPr>
      </w:pPr>
    </w:p>
    <w:p w14:paraId="7A48DD2F" w14:textId="77777777" w:rsidR="00D05105" w:rsidRPr="00F64B8C" w:rsidRDefault="00D05105" w:rsidP="00D05105">
      <w:pPr>
        <w:ind w:left="4536"/>
        <w:rPr>
          <w:rFonts w:eastAsia="Calibri"/>
          <w:sz w:val="22"/>
          <w:szCs w:val="22"/>
          <w:lang w:eastAsia="uk-UA"/>
        </w:rPr>
      </w:pPr>
    </w:p>
    <w:p w14:paraId="585A5A32" w14:textId="77777777" w:rsidR="00D05105" w:rsidRPr="00F64B8C" w:rsidRDefault="00D05105" w:rsidP="00D05105">
      <w:pPr>
        <w:ind w:left="4536"/>
        <w:rPr>
          <w:rFonts w:eastAsia="Calibri"/>
          <w:sz w:val="22"/>
          <w:szCs w:val="22"/>
          <w:lang w:eastAsia="uk-UA"/>
        </w:rPr>
      </w:pPr>
    </w:p>
    <w:p w14:paraId="1D430F66" w14:textId="77777777" w:rsidR="00D05105" w:rsidRPr="00F64B8C" w:rsidRDefault="00D05105" w:rsidP="00D05105">
      <w:pPr>
        <w:ind w:left="4536"/>
        <w:rPr>
          <w:rFonts w:eastAsia="Calibri"/>
          <w:sz w:val="22"/>
          <w:szCs w:val="22"/>
          <w:lang w:eastAsia="uk-UA"/>
        </w:rPr>
      </w:pPr>
    </w:p>
    <w:p w14:paraId="30B290BA" w14:textId="77777777" w:rsidR="00D05105" w:rsidRPr="00F64B8C" w:rsidRDefault="00D05105" w:rsidP="00D05105">
      <w:pPr>
        <w:ind w:left="4536"/>
        <w:rPr>
          <w:rFonts w:eastAsia="Calibri"/>
          <w:sz w:val="22"/>
          <w:szCs w:val="22"/>
          <w:lang w:eastAsia="uk-UA"/>
        </w:rPr>
      </w:pPr>
    </w:p>
    <w:p w14:paraId="4D66ECC9" w14:textId="77777777" w:rsidR="00D05105" w:rsidRPr="00F64B8C" w:rsidRDefault="00D05105" w:rsidP="00D05105">
      <w:pPr>
        <w:ind w:left="4536"/>
        <w:rPr>
          <w:rFonts w:eastAsia="Calibri"/>
          <w:sz w:val="22"/>
          <w:szCs w:val="22"/>
          <w:lang w:eastAsia="uk-UA"/>
        </w:rPr>
      </w:pPr>
    </w:p>
    <w:p w14:paraId="0096C439" w14:textId="77777777" w:rsidR="00D05105" w:rsidRPr="00F64B8C" w:rsidRDefault="00D05105" w:rsidP="00D05105">
      <w:pPr>
        <w:ind w:left="4536"/>
        <w:rPr>
          <w:rFonts w:eastAsia="Calibri"/>
          <w:sz w:val="22"/>
          <w:szCs w:val="22"/>
          <w:lang w:eastAsia="uk-UA"/>
        </w:rPr>
      </w:pPr>
    </w:p>
    <w:p w14:paraId="32F27315" w14:textId="77777777" w:rsidR="00D05105" w:rsidRPr="00F64B8C" w:rsidRDefault="00D05105" w:rsidP="00D05105">
      <w:pPr>
        <w:ind w:left="4536"/>
        <w:rPr>
          <w:rFonts w:eastAsia="Calibri"/>
          <w:sz w:val="22"/>
          <w:szCs w:val="22"/>
          <w:lang w:eastAsia="uk-UA"/>
        </w:rPr>
      </w:pPr>
    </w:p>
    <w:p w14:paraId="1A35C533" w14:textId="77777777" w:rsidR="00D05105" w:rsidRPr="00F64B8C" w:rsidRDefault="00D05105" w:rsidP="00D05105">
      <w:pPr>
        <w:ind w:left="4536"/>
        <w:rPr>
          <w:rFonts w:eastAsia="Calibri"/>
          <w:sz w:val="22"/>
          <w:szCs w:val="22"/>
          <w:lang w:eastAsia="uk-UA"/>
        </w:rPr>
      </w:pPr>
    </w:p>
    <w:p w14:paraId="1BDAE8F8" w14:textId="77777777" w:rsidR="00D05105" w:rsidRPr="00F64B8C" w:rsidRDefault="00D05105" w:rsidP="00D05105">
      <w:pPr>
        <w:ind w:left="4536"/>
        <w:rPr>
          <w:rFonts w:eastAsia="Calibri"/>
          <w:sz w:val="22"/>
          <w:szCs w:val="22"/>
          <w:lang w:eastAsia="uk-UA"/>
        </w:rPr>
      </w:pPr>
    </w:p>
    <w:p w14:paraId="38282D1A" w14:textId="77777777" w:rsidR="00D05105" w:rsidRPr="00F64B8C" w:rsidRDefault="00D05105" w:rsidP="00D05105">
      <w:pPr>
        <w:ind w:left="4536"/>
        <w:rPr>
          <w:rFonts w:eastAsia="Calibri"/>
          <w:sz w:val="22"/>
          <w:szCs w:val="22"/>
          <w:lang w:eastAsia="uk-UA"/>
        </w:rPr>
      </w:pPr>
    </w:p>
    <w:p w14:paraId="785706B6" w14:textId="77777777" w:rsidR="00D05105" w:rsidRPr="00F64B8C" w:rsidRDefault="00D05105" w:rsidP="00D05105">
      <w:pPr>
        <w:ind w:left="4536"/>
        <w:rPr>
          <w:rFonts w:eastAsia="Calibri"/>
          <w:sz w:val="22"/>
          <w:szCs w:val="22"/>
          <w:lang w:eastAsia="uk-UA"/>
        </w:rPr>
      </w:pPr>
    </w:p>
    <w:p w14:paraId="3DA9688E" w14:textId="77777777" w:rsidR="00D05105" w:rsidRPr="00F64B8C" w:rsidRDefault="00D05105" w:rsidP="00D05105">
      <w:pPr>
        <w:ind w:left="4536"/>
        <w:rPr>
          <w:rFonts w:eastAsia="Calibri"/>
          <w:sz w:val="22"/>
          <w:szCs w:val="22"/>
          <w:lang w:eastAsia="uk-UA"/>
        </w:rPr>
      </w:pPr>
    </w:p>
    <w:p w14:paraId="271CF3EB" w14:textId="77777777" w:rsidR="00D05105" w:rsidRPr="00F64B8C" w:rsidRDefault="00D05105" w:rsidP="00D05105">
      <w:pPr>
        <w:ind w:left="4536"/>
        <w:rPr>
          <w:rFonts w:eastAsia="Calibri"/>
          <w:sz w:val="22"/>
          <w:szCs w:val="22"/>
          <w:lang w:eastAsia="uk-UA"/>
        </w:rPr>
      </w:pPr>
    </w:p>
    <w:p w14:paraId="1CC63A2B" w14:textId="77777777" w:rsidR="00D05105" w:rsidRPr="00F64B8C" w:rsidRDefault="00D05105" w:rsidP="00D05105">
      <w:pPr>
        <w:ind w:left="4536"/>
        <w:rPr>
          <w:rFonts w:eastAsia="Calibri"/>
          <w:sz w:val="22"/>
          <w:szCs w:val="22"/>
          <w:lang w:eastAsia="uk-UA"/>
        </w:rPr>
      </w:pPr>
    </w:p>
    <w:p w14:paraId="7BB23525" w14:textId="77777777" w:rsidR="00D05105" w:rsidRPr="00F64B8C" w:rsidRDefault="00D05105" w:rsidP="00D05105">
      <w:pPr>
        <w:ind w:left="4536"/>
        <w:rPr>
          <w:rFonts w:eastAsia="Calibri"/>
          <w:sz w:val="22"/>
          <w:szCs w:val="22"/>
          <w:lang w:eastAsia="uk-UA"/>
        </w:rPr>
      </w:pPr>
    </w:p>
    <w:p w14:paraId="7EADCF1D" w14:textId="77777777" w:rsidR="00D05105" w:rsidRPr="00F64B8C" w:rsidRDefault="00D05105" w:rsidP="00D05105">
      <w:pPr>
        <w:ind w:left="4536"/>
        <w:rPr>
          <w:rFonts w:eastAsia="Calibri"/>
          <w:sz w:val="22"/>
          <w:szCs w:val="22"/>
          <w:lang w:eastAsia="uk-UA"/>
        </w:rPr>
      </w:pPr>
    </w:p>
    <w:p w14:paraId="6CEF8358" w14:textId="77777777" w:rsidR="00D05105" w:rsidRPr="00F64B8C" w:rsidRDefault="00D05105" w:rsidP="00D05105">
      <w:pPr>
        <w:ind w:left="4536"/>
        <w:rPr>
          <w:rFonts w:eastAsia="Calibri"/>
          <w:sz w:val="22"/>
          <w:szCs w:val="22"/>
          <w:lang w:eastAsia="uk-UA"/>
        </w:rPr>
      </w:pPr>
    </w:p>
    <w:p w14:paraId="3B8EB1E4" w14:textId="77777777" w:rsidR="00D05105" w:rsidRPr="00F64B8C" w:rsidRDefault="00D05105" w:rsidP="00D05105">
      <w:pPr>
        <w:ind w:left="4536"/>
        <w:rPr>
          <w:rFonts w:eastAsia="Calibri"/>
          <w:sz w:val="22"/>
          <w:szCs w:val="22"/>
          <w:lang w:eastAsia="uk-UA"/>
        </w:rPr>
      </w:pPr>
    </w:p>
    <w:p w14:paraId="6C4B5975" w14:textId="77777777" w:rsidR="00D05105" w:rsidRPr="00F64B8C" w:rsidRDefault="00D05105" w:rsidP="00D05105">
      <w:pPr>
        <w:ind w:left="4536"/>
        <w:rPr>
          <w:rFonts w:eastAsia="Calibri"/>
          <w:sz w:val="22"/>
          <w:szCs w:val="22"/>
          <w:lang w:eastAsia="uk-UA"/>
        </w:rPr>
      </w:pPr>
    </w:p>
    <w:p w14:paraId="21B3D158" w14:textId="77777777" w:rsidR="00D05105" w:rsidRPr="00F64B8C" w:rsidRDefault="00D05105" w:rsidP="00D05105">
      <w:pPr>
        <w:ind w:left="4536"/>
        <w:rPr>
          <w:rFonts w:eastAsia="Calibri"/>
          <w:sz w:val="22"/>
          <w:szCs w:val="22"/>
          <w:lang w:eastAsia="uk-UA"/>
        </w:rPr>
      </w:pPr>
    </w:p>
    <w:p w14:paraId="0A72EFEB" w14:textId="77777777" w:rsidR="00D05105" w:rsidRPr="00F64B8C" w:rsidRDefault="00D05105" w:rsidP="00D05105">
      <w:pPr>
        <w:ind w:left="4536"/>
        <w:rPr>
          <w:rFonts w:eastAsia="Calibri"/>
          <w:sz w:val="22"/>
          <w:szCs w:val="22"/>
          <w:lang w:eastAsia="uk-UA"/>
        </w:rPr>
      </w:pPr>
    </w:p>
    <w:p w14:paraId="766AC0C4" w14:textId="77777777" w:rsidR="00D05105" w:rsidRPr="00F64B8C" w:rsidRDefault="00D05105" w:rsidP="00D05105">
      <w:pPr>
        <w:ind w:left="4536"/>
        <w:rPr>
          <w:rFonts w:eastAsia="Calibri"/>
          <w:sz w:val="22"/>
          <w:szCs w:val="22"/>
          <w:lang w:eastAsia="uk-UA"/>
        </w:rPr>
      </w:pPr>
    </w:p>
    <w:p w14:paraId="78721A75" w14:textId="77777777" w:rsidR="00D05105" w:rsidRPr="00F64B8C" w:rsidRDefault="00D05105" w:rsidP="00D05105">
      <w:pPr>
        <w:ind w:left="4536"/>
        <w:rPr>
          <w:rFonts w:eastAsia="Calibri"/>
          <w:sz w:val="22"/>
          <w:szCs w:val="22"/>
          <w:lang w:eastAsia="uk-UA"/>
        </w:rPr>
      </w:pPr>
    </w:p>
    <w:p w14:paraId="4C6DF310" w14:textId="77777777" w:rsidR="00D05105" w:rsidRPr="00F64B8C" w:rsidRDefault="00D05105" w:rsidP="00D05105">
      <w:pPr>
        <w:ind w:left="4536"/>
        <w:rPr>
          <w:rFonts w:eastAsia="Calibri"/>
          <w:sz w:val="22"/>
          <w:szCs w:val="22"/>
          <w:lang w:eastAsia="uk-UA"/>
        </w:rPr>
      </w:pPr>
    </w:p>
    <w:p w14:paraId="311290B1" w14:textId="77777777" w:rsidR="00D05105" w:rsidRPr="00F64B8C" w:rsidRDefault="00D05105" w:rsidP="00D05105">
      <w:pPr>
        <w:ind w:left="4536"/>
        <w:rPr>
          <w:rFonts w:eastAsia="Calibri"/>
          <w:sz w:val="22"/>
          <w:szCs w:val="22"/>
          <w:lang w:eastAsia="uk-UA"/>
        </w:rPr>
      </w:pPr>
    </w:p>
    <w:p w14:paraId="7B55A5F2" w14:textId="2479E30E" w:rsidR="00D05105" w:rsidRDefault="00D05105" w:rsidP="00D05105">
      <w:pPr>
        <w:ind w:left="4536"/>
        <w:rPr>
          <w:rFonts w:eastAsia="Calibri"/>
          <w:sz w:val="22"/>
          <w:szCs w:val="22"/>
          <w:lang w:eastAsia="uk-UA"/>
        </w:rPr>
      </w:pPr>
    </w:p>
    <w:p w14:paraId="73086594" w14:textId="77777777" w:rsidR="00FC1600" w:rsidRPr="00F64B8C" w:rsidRDefault="00FC1600" w:rsidP="00D05105">
      <w:pPr>
        <w:ind w:left="4536"/>
        <w:rPr>
          <w:rFonts w:eastAsia="Calibri"/>
          <w:sz w:val="22"/>
          <w:szCs w:val="22"/>
          <w:lang w:eastAsia="uk-UA"/>
        </w:rPr>
      </w:pPr>
    </w:p>
    <w:p w14:paraId="1FCC26E2" w14:textId="77777777" w:rsidR="00D05105" w:rsidRPr="00F64B8C" w:rsidRDefault="00D05105" w:rsidP="00D05105">
      <w:pPr>
        <w:ind w:left="4536"/>
        <w:rPr>
          <w:rFonts w:eastAsia="Calibri"/>
          <w:sz w:val="22"/>
          <w:szCs w:val="22"/>
          <w:lang w:eastAsia="uk-UA"/>
        </w:rPr>
      </w:pPr>
    </w:p>
    <w:p w14:paraId="75FC6A37" w14:textId="77777777" w:rsidR="00D05105" w:rsidRPr="00F64B8C" w:rsidRDefault="00D05105" w:rsidP="00D05105">
      <w:pPr>
        <w:ind w:left="4536"/>
        <w:rPr>
          <w:rFonts w:eastAsia="Calibri"/>
          <w:lang w:eastAsia="uk-UA"/>
        </w:rPr>
      </w:pPr>
      <w:r w:rsidRPr="00F64B8C">
        <w:rPr>
          <w:rFonts w:eastAsia="Calibri"/>
          <w:lang w:eastAsia="uk-UA"/>
        </w:rPr>
        <w:t xml:space="preserve">Додаток </w:t>
      </w:r>
    </w:p>
    <w:p w14:paraId="6F83B012" w14:textId="77777777" w:rsidR="00D05105" w:rsidRPr="00F64B8C" w:rsidRDefault="00D05105" w:rsidP="00D05105">
      <w:pPr>
        <w:ind w:left="4248" w:firstLine="288"/>
        <w:rPr>
          <w:rFonts w:eastAsia="Calibri"/>
          <w:lang w:eastAsia="uk-UA"/>
        </w:rPr>
      </w:pPr>
      <w:r w:rsidRPr="00F64B8C">
        <w:rPr>
          <w:rFonts w:eastAsia="Calibri"/>
          <w:lang w:eastAsia="uk-UA"/>
        </w:rPr>
        <w:t xml:space="preserve">до типової інформаційної картки </w:t>
      </w:r>
    </w:p>
    <w:p w14:paraId="2A06988E" w14:textId="77777777" w:rsidR="00D05105" w:rsidRPr="00F64B8C" w:rsidRDefault="00D05105" w:rsidP="00D05105">
      <w:pPr>
        <w:ind w:left="4248" w:firstLine="288"/>
        <w:rPr>
          <w:rFonts w:eastAsia="Calibri"/>
          <w:lang w:eastAsia="uk-UA"/>
        </w:rPr>
      </w:pPr>
      <w:r w:rsidRPr="00F64B8C">
        <w:rPr>
          <w:rFonts w:eastAsia="Calibri"/>
          <w:lang w:eastAsia="uk-UA"/>
        </w:rPr>
        <w:t>адміністративної послуги з</w:t>
      </w:r>
    </w:p>
    <w:p w14:paraId="5A17365B" w14:textId="77777777" w:rsidR="00D05105" w:rsidRPr="00F64B8C" w:rsidRDefault="00D05105" w:rsidP="00D05105">
      <w:pPr>
        <w:ind w:left="4248" w:firstLine="288"/>
        <w:rPr>
          <w:rFonts w:eastAsia="Calibri"/>
          <w:lang w:eastAsia="uk-UA"/>
        </w:rPr>
      </w:pPr>
      <w:r w:rsidRPr="00F64B8C">
        <w:rPr>
          <w:rFonts w:eastAsia="Calibri"/>
          <w:lang w:eastAsia="uk-UA"/>
        </w:rPr>
        <w:t xml:space="preserve">погодження виконання робіт із знесення </w:t>
      </w:r>
    </w:p>
    <w:p w14:paraId="478D38CB" w14:textId="77777777" w:rsidR="00D05105" w:rsidRPr="00F64B8C" w:rsidRDefault="00D05105" w:rsidP="00D05105">
      <w:pPr>
        <w:ind w:left="4248" w:firstLine="288"/>
        <w:rPr>
          <w:rFonts w:eastAsia="Calibri"/>
          <w:lang w:eastAsia="uk-UA"/>
        </w:rPr>
      </w:pPr>
      <w:r w:rsidRPr="00F64B8C">
        <w:rPr>
          <w:rFonts w:eastAsia="Calibri"/>
          <w:lang w:eastAsia="uk-UA"/>
        </w:rPr>
        <w:t>або перезакладки геодезичних пунктів</w:t>
      </w:r>
      <w:r w:rsidRPr="00F64B8C">
        <w:rPr>
          <w:rFonts w:eastAsia="Calibri"/>
          <w:sz w:val="22"/>
          <w:szCs w:val="22"/>
          <w:lang w:eastAsia="uk-UA"/>
        </w:rPr>
        <w:t xml:space="preserve">  </w:t>
      </w:r>
    </w:p>
    <w:p w14:paraId="0FC8A7A1" w14:textId="77777777" w:rsidR="00D05105" w:rsidRPr="00F64B8C" w:rsidRDefault="00D05105" w:rsidP="00D05105">
      <w:pPr>
        <w:spacing w:before="60" w:after="60" w:line="276" w:lineRule="auto"/>
        <w:ind w:left="4536"/>
        <w:rPr>
          <w:rFonts w:eastAsia="Courier New"/>
          <w:sz w:val="26"/>
          <w:szCs w:val="20"/>
        </w:rPr>
      </w:pPr>
      <w:r w:rsidRPr="00F64B8C">
        <w:rPr>
          <w:rFonts w:eastAsia="Courier New"/>
          <w:sz w:val="26"/>
          <w:szCs w:val="20"/>
        </w:rPr>
        <w:t>___________________________________</w:t>
      </w:r>
    </w:p>
    <w:p w14:paraId="1FD383D6" w14:textId="77777777" w:rsidR="00D05105" w:rsidRPr="00F64B8C" w:rsidRDefault="00D05105" w:rsidP="00D05105">
      <w:pPr>
        <w:keepNext/>
        <w:keepLines/>
        <w:ind w:left="4536"/>
        <w:jc w:val="center"/>
        <w:rPr>
          <w:rFonts w:eastAsia="Courier New"/>
          <w:sz w:val="18"/>
          <w:szCs w:val="18"/>
        </w:rPr>
      </w:pPr>
      <w:r w:rsidRPr="00F64B8C">
        <w:rPr>
          <w:rFonts w:eastAsia="Courier New"/>
          <w:sz w:val="18"/>
          <w:szCs w:val="18"/>
        </w:rPr>
        <w:t>(найменування органу, якому надається заява)</w:t>
      </w:r>
    </w:p>
    <w:p w14:paraId="10757300" w14:textId="77777777" w:rsidR="00D05105" w:rsidRPr="00F64B8C" w:rsidRDefault="00D05105" w:rsidP="00D05105">
      <w:pPr>
        <w:keepNext/>
        <w:keepLines/>
        <w:spacing w:before="240"/>
        <w:ind w:left="4536"/>
        <w:rPr>
          <w:rFonts w:eastAsia="Courier New"/>
          <w:sz w:val="26"/>
          <w:szCs w:val="20"/>
        </w:rPr>
      </w:pPr>
      <w:r w:rsidRPr="00F64B8C">
        <w:rPr>
          <w:rFonts w:eastAsia="Courier New"/>
          <w:sz w:val="26"/>
          <w:szCs w:val="20"/>
        </w:rPr>
        <w:t>Заявник _____________________________</w:t>
      </w:r>
    </w:p>
    <w:p w14:paraId="04C97AB4" w14:textId="77777777" w:rsidR="00D05105" w:rsidRPr="00F64B8C" w:rsidRDefault="00D05105" w:rsidP="00D05105">
      <w:pPr>
        <w:keepNext/>
        <w:keepLines/>
        <w:ind w:left="4536"/>
        <w:jc w:val="center"/>
        <w:rPr>
          <w:rFonts w:eastAsia="Courier New"/>
          <w:sz w:val="18"/>
          <w:szCs w:val="18"/>
        </w:rPr>
      </w:pPr>
      <w:r w:rsidRPr="00F64B8C">
        <w:rPr>
          <w:rFonts w:eastAsia="Courier New"/>
          <w:sz w:val="18"/>
          <w:szCs w:val="18"/>
        </w:rPr>
        <w:t xml:space="preserve">             (найменування юридичної особи,</w:t>
      </w:r>
    </w:p>
    <w:p w14:paraId="40750B9B" w14:textId="77777777" w:rsidR="00D05105" w:rsidRPr="00F64B8C" w:rsidRDefault="00D05105" w:rsidP="00D05105">
      <w:pPr>
        <w:keepNext/>
        <w:keepLines/>
        <w:ind w:left="5244"/>
        <w:jc w:val="center"/>
        <w:rPr>
          <w:rFonts w:eastAsia="Courier New"/>
          <w:sz w:val="26"/>
          <w:szCs w:val="20"/>
        </w:rPr>
      </w:pPr>
      <w:r w:rsidRPr="00F64B8C">
        <w:rPr>
          <w:rFonts w:eastAsia="Courier New"/>
          <w:sz w:val="26"/>
          <w:szCs w:val="20"/>
        </w:rPr>
        <w:t>____________________________</w:t>
      </w:r>
    </w:p>
    <w:p w14:paraId="654B0655" w14:textId="77777777" w:rsidR="00D05105" w:rsidRPr="00F64B8C" w:rsidRDefault="00D05105" w:rsidP="00D05105">
      <w:pPr>
        <w:keepNext/>
        <w:keepLines/>
        <w:ind w:left="4536"/>
        <w:jc w:val="center"/>
        <w:rPr>
          <w:rFonts w:eastAsia="Courier New"/>
          <w:sz w:val="18"/>
          <w:szCs w:val="18"/>
        </w:rPr>
      </w:pPr>
      <w:r w:rsidRPr="00F64B8C">
        <w:rPr>
          <w:rFonts w:eastAsia="Courier New"/>
          <w:sz w:val="18"/>
          <w:szCs w:val="18"/>
        </w:rPr>
        <w:t xml:space="preserve">її місцезнаходження, найменування посади,    </w:t>
      </w:r>
    </w:p>
    <w:p w14:paraId="0A3EE098" w14:textId="77777777" w:rsidR="00D05105" w:rsidRPr="00F64B8C" w:rsidRDefault="00D05105" w:rsidP="00D05105">
      <w:pPr>
        <w:keepNext/>
        <w:keepLines/>
        <w:ind w:left="4536"/>
        <w:jc w:val="center"/>
        <w:rPr>
          <w:rFonts w:eastAsia="Courier New"/>
          <w:sz w:val="26"/>
          <w:szCs w:val="20"/>
        </w:rPr>
      </w:pPr>
      <w:r w:rsidRPr="00F64B8C">
        <w:rPr>
          <w:rFonts w:eastAsia="Courier New"/>
          <w:sz w:val="18"/>
          <w:szCs w:val="18"/>
        </w:rPr>
        <w:t xml:space="preserve">           </w:t>
      </w:r>
      <w:r w:rsidRPr="00F64B8C">
        <w:rPr>
          <w:rFonts w:eastAsia="Courier New"/>
          <w:sz w:val="26"/>
          <w:szCs w:val="20"/>
        </w:rPr>
        <w:t>______________________________</w:t>
      </w:r>
    </w:p>
    <w:p w14:paraId="293AE868" w14:textId="77777777" w:rsidR="00D05105" w:rsidRPr="00F64B8C" w:rsidRDefault="00D05105" w:rsidP="00D05105">
      <w:pPr>
        <w:keepNext/>
        <w:keepLines/>
        <w:ind w:left="4536"/>
        <w:jc w:val="center"/>
        <w:rPr>
          <w:rFonts w:eastAsia="Courier New"/>
          <w:sz w:val="18"/>
          <w:szCs w:val="18"/>
        </w:rPr>
      </w:pPr>
      <w:r w:rsidRPr="00F64B8C">
        <w:rPr>
          <w:rFonts w:eastAsia="Courier New"/>
          <w:sz w:val="18"/>
          <w:szCs w:val="18"/>
        </w:rPr>
        <w:t xml:space="preserve">         прізвище, ім’я та по батькові керівника, телефон;</w:t>
      </w:r>
    </w:p>
    <w:p w14:paraId="53F2B8AB" w14:textId="77777777" w:rsidR="00D05105" w:rsidRPr="00F64B8C" w:rsidRDefault="00D05105" w:rsidP="00D05105">
      <w:pPr>
        <w:keepNext/>
        <w:keepLines/>
        <w:ind w:left="4536"/>
        <w:jc w:val="center"/>
        <w:rPr>
          <w:rFonts w:eastAsia="Courier New"/>
          <w:sz w:val="26"/>
          <w:szCs w:val="20"/>
        </w:rPr>
      </w:pPr>
      <w:r w:rsidRPr="00F64B8C">
        <w:rPr>
          <w:rFonts w:eastAsia="Courier New"/>
          <w:sz w:val="26"/>
          <w:szCs w:val="20"/>
        </w:rPr>
        <w:t xml:space="preserve">        ______________________________</w:t>
      </w:r>
    </w:p>
    <w:p w14:paraId="21A35EA0" w14:textId="77777777" w:rsidR="00D05105" w:rsidRPr="00F64B8C" w:rsidRDefault="00D05105" w:rsidP="00D05105">
      <w:pPr>
        <w:keepNext/>
        <w:keepLines/>
        <w:ind w:left="4536"/>
        <w:jc w:val="center"/>
        <w:rPr>
          <w:rFonts w:eastAsia="Courier New"/>
          <w:sz w:val="18"/>
          <w:szCs w:val="18"/>
        </w:rPr>
      </w:pPr>
      <w:r w:rsidRPr="00F64B8C">
        <w:rPr>
          <w:rFonts w:eastAsia="Courier New"/>
          <w:sz w:val="18"/>
          <w:szCs w:val="18"/>
        </w:rPr>
        <w:t>прізвище, ім’я та по батькові фізичної особи,</w:t>
      </w:r>
    </w:p>
    <w:p w14:paraId="1371E630" w14:textId="77777777" w:rsidR="00D05105" w:rsidRPr="00F64B8C" w:rsidRDefault="00D05105" w:rsidP="00D05105">
      <w:pPr>
        <w:keepNext/>
        <w:keepLines/>
        <w:ind w:left="4536"/>
        <w:jc w:val="center"/>
        <w:rPr>
          <w:rFonts w:eastAsia="Courier New"/>
          <w:sz w:val="26"/>
          <w:szCs w:val="20"/>
        </w:rPr>
      </w:pPr>
      <w:r w:rsidRPr="00F64B8C">
        <w:rPr>
          <w:rFonts w:eastAsia="Courier New"/>
          <w:sz w:val="26"/>
          <w:szCs w:val="20"/>
        </w:rPr>
        <w:t xml:space="preserve">         ______________________________</w:t>
      </w:r>
    </w:p>
    <w:p w14:paraId="13986C8C" w14:textId="77777777" w:rsidR="00D05105" w:rsidRPr="00F64B8C" w:rsidRDefault="00D05105" w:rsidP="00D05105">
      <w:pPr>
        <w:keepNext/>
        <w:keepLines/>
        <w:ind w:left="4536"/>
        <w:jc w:val="center"/>
        <w:rPr>
          <w:rFonts w:eastAsia="Courier New"/>
          <w:sz w:val="18"/>
          <w:szCs w:val="18"/>
        </w:rPr>
      </w:pPr>
      <w:r w:rsidRPr="00F64B8C">
        <w:rPr>
          <w:rFonts w:eastAsia="Courier New"/>
          <w:sz w:val="18"/>
          <w:szCs w:val="18"/>
        </w:rPr>
        <w:t xml:space="preserve">        місце проживання, телефон)</w:t>
      </w:r>
    </w:p>
    <w:p w14:paraId="5988F7AC" w14:textId="77777777" w:rsidR="00D05105" w:rsidRPr="00F64B8C" w:rsidRDefault="00D05105" w:rsidP="00D05105">
      <w:pPr>
        <w:keepNext/>
        <w:keepLines/>
        <w:ind w:left="4536"/>
        <w:jc w:val="center"/>
        <w:rPr>
          <w:rFonts w:eastAsia="Courier New"/>
          <w:sz w:val="18"/>
          <w:szCs w:val="18"/>
        </w:rPr>
      </w:pPr>
    </w:p>
    <w:p w14:paraId="76925FE4" w14:textId="77777777" w:rsidR="00D05105" w:rsidRPr="00F64B8C" w:rsidRDefault="00D05105" w:rsidP="00D05105">
      <w:pPr>
        <w:keepNext/>
        <w:keepLines/>
        <w:ind w:left="4536"/>
        <w:jc w:val="center"/>
        <w:rPr>
          <w:rFonts w:eastAsia="Courier New"/>
          <w:sz w:val="18"/>
          <w:szCs w:val="18"/>
        </w:rPr>
      </w:pPr>
    </w:p>
    <w:p w14:paraId="6875A8EF" w14:textId="77777777" w:rsidR="00D05105" w:rsidRPr="00F64B8C" w:rsidRDefault="00D05105" w:rsidP="00D05105">
      <w:pPr>
        <w:keepNext/>
        <w:keepLines/>
        <w:spacing w:before="240" w:after="120"/>
        <w:jc w:val="center"/>
        <w:rPr>
          <w:rFonts w:eastAsia="Courier New"/>
          <w:b/>
          <w:sz w:val="28"/>
          <w:szCs w:val="28"/>
        </w:rPr>
      </w:pPr>
      <w:r w:rsidRPr="00F64B8C">
        <w:rPr>
          <w:rFonts w:eastAsia="Courier New"/>
          <w:b/>
          <w:sz w:val="28"/>
          <w:szCs w:val="28"/>
        </w:rPr>
        <w:t xml:space="preserve">ЗАЯВА </w:t>
      </w:r>
    </w:p>
    <w:p w14:paraId="04DEC373" w14:textId="77777777" w:rsidR="00D05105" w:rsidRPr="00F64B8C" w:rsidRDefault="00D05105" w:rsidP="00D05105">
      <w:pPr>
        <w:spacing w:before="120"/>
        <w:ind w:firstLine="567"/>
        <w:jc w:val="both"/>
        <w:rPr>
          <w:rFonts w:eastAsia="Courier New"/>
          <w:b/>
          <w:sz w:val="28"/>
          <w:szCs w:val="28"/>
        </w:rPr>
      </w:pPr>
      <w:r w:rsidRPr="00F64B8C">
        <w:rPr>
          <w:rFonts w:eastAsia="Courier New"/>
          <w:b/>
          <w:sz w:val="28"/>
          <w:szCs w:val="28"/>
        </w:rPr>
        <w:t>Просимо (прошу) погодити роботи із знесення або перезакладки геодезичного пункту</w:t>
      </w:r>
    </w:p>
    <w:p w14:paraId="70FCD875" w14:textId="77777777" w:rsidR="00D05105" w:rsidRPr="00F64B8C" w:rsidRDefault="00D05105" w:rsidP="00D05105">
      <w:pPr>
        <w:spacing w:before="120"/>
        <w:jc w:val="both"/>
        <w:rPr>
          <w:rFonts w:eastAsia="Courier New"/>
          <w:b/>
          <w:sz w:val="28"/>
          <w:szCs w:val="28"/>
        </w:rPr>
      </w:pPr>
      <w:r w:rsidRPr="00F64B8C">
        <w:rPr>
          <w:rFonts w:eastAsia="Courier New"/>
          <w:b/>
          <w:sz w:val="28"/>
          <w:szCs w:val="28"/>
        </w:rPr>
        <w:t>_________________________________________________________________</w:t>
      </w:r>
    </w:p>
    <w:p w14:paraId="2F08FDDC" w14:textId="77777777" w:rsidR="00D05105" w:rsidRPr="00F64B8C" w:rsidRDefault="00D05105" w:rsidP="00D05105">
      <w:pPr>
        <w:keepNext/>
        <w:keepLines/>
        <w:jc w:val="center"/>
        <w:rPr>
          <w:rFonts w:eastAsia="Courier New"/>
          <w:sz w:val="18"/>
          <w:szCs w:val="18"/>
        </w:rPr>
      </w:pPr>
      <w:r w:rsidRPr="00F64B8C">
        <w:rPr>
          <w:rFonts w:eastAsia="Courier New"/>
          <w:sz w:val="18"/>
          <w:szCs w:val="18"/>
        </w:rPr>
        <w:t xml:space="preserve">(робіт із знесення або перезакладки — підкреслити; </w:t>
      </w:r>
    </w:p>
    <w:p w14:paraId="06FFB66B" w14:textId="77777777" w:rsidR="00D05105" w:rsidRPr="00F64B8C" w:rsidRDefault="00D05105" w:rsidP="00D05105">
      <w:pPr>
        <w:keepNext/>
        <w:keepLines/>
        <w:jc w:val="center"/>
        <w:rPr>
          <w:rFonts w:eastAsia="Courier New"/>
          <w:sz w:val="18"/>
          <w:szCs w:val="18"/>
        </w:rPr>
      </w:pPr>
      <w:r w:rsidRPr="00F64B8C">
        <w:rPr>
          <w:rFonts w:eastAsia="Courier New"/>
          <w:sz w:val="18"/>
          <w:szCs w:val="18"/>
        </w:rPr>
        <w:t>назва, клас, місцезнаходження геодезичного пункту, детальний опис робіт, що планується здійснювати)</w:t>
      </w:r>
    </w:p>
    <w:p w14:paraId="1B05E404" w14:textId="77777777" w:rsidR="00D05105" w:rsidRPr="00F64B8C" w:rsidRDefault="00D05105" w:rsidP="00D05105">
      <w:pPr>
        <w:spacing w:before="120"/>
        <w:jc w:val="both"/>
        <w:rPr>
          <w:rFonts w:eastAsia="Courier New"/>
          <w:sz w:val="26"/>
          <w:szCs w:val="20"/>
        </w:rPr>
      </w:pPr>
      <w:r w:rsidRPr="00F64B8C">
        <w:rPr>
          <w:rFonts w:eastAsia="Courier New"/>
          <w:sz w:val="26"/>
          <w:szCs w:val="20"/>
        </w:rPr>
        <w:t>_________________________________________________________________</w:t>
      </w:r>
    </w:p>
    <w:p w14:paraId="4C092952" w14:textId="77777777" w:rsidR="00D05105" w:rsidRPr="00F64B8C" w:rsidRDefault="00D05105" w:rsidP="00D05105">
      <w:pPr>
        <w:spacing w:before="120"/>
        <w:jc w:val="both"/>
        <w:rPr>
          <w:rFonts w:eastAsia="Courier New"/>
          <w:sz w:val="26"/>
          <w:szCs w:val="20"/>
        </w:rPr>
      </w:pPr>
      <w:r w:rsidRPr="00F64B8C">
        <w:rPr>
          <w:rFonts w:eastAsia="Courier New"/>
          <w:sz w:val="26"/>
          <w:szCs w:val="20"/>
        </w:rPr>
        <w:t>_________________________________________________________________</w:t>
      </w:r>
    </w:p>
    <w:p w14:paraId="16830DA7" w14:textId="77777777" w:rsidR="00D05105" w:rsidRPr="00F64B8C" w:rsidRDefault="00D05105" w:rsidP="00D05105">
      <w:pPr>
        <w:spacing w:before="120"/>
        <w:jc w:val="both"/>
        <w:rPr>
          <w:rFonts w:eastAsia="Courier New"/>
          <w:sz w:val="26"/>
          <w:szCs w:val="20"/>
        </w:rPr>
      </w:pPr>
      <w:r w:rsidRPr="00F64B8C">
        <w:rPr>
          <w:rFonts w:eastAsia="Courier New"/>
          <w:sz w:val="26"/>
          <w:szCs w:val="20"/>
        </w:rPr>
        <w:t>_________________________________________________________________</w:t>
      </w:r>
    </w:p>
    <w:p w14:paraId="3CAF717F" w14:textId="77777777" w:rsidR="00D05105" w:rsidRPr="00F64B8C" w:rsidRDefault="00D05105" w:rsidP="00D05105">
      <w:pPr>
        <w:spacing w:before="480"/>
        <w:jc w:val="both"/>
        <w:rPr>
          <w:sz w:val="26"/>
          <w:szCs w:val="20"/>
        </w:rPr>
      </w:pPr>
    </w:p>
    <w:p w14:paraId="31A1E6F6" w14:textId="77777777" w:rsidR="00D05105" w:rsidRPr="00F64B8C" w:rsidRDefault="00D05105" w:rsidP="00D05105">
      <w:pPr>
        <w:spacing w:before="480"/>
        <w:jc w:val="both"/>
        <w:rPr>
          <w:sz w:val="26"/>
          <w:szCs w:val="20"/>
        </w:rPr>
      </w:pPr>
      <w:r w:rsidRPr="00F64B8C">
        <w:rPr>
          <w:sz w:val="26"/>
          <w:szCs w:val="20"/>
        </w:rPr>
        <w:t xml:space="preserve">____________________ </w:t>
      </w:r>
      <w:r w:rsidRPr="00F64B8C">
        <w:rPr>
          <w:sz w:val="26"/>
          <w:szCs w:val="20"/>
        </w:rPr>
        <w:tab/>
      </w:r>
      <w:r w:rsidRPr="00F64B8C">
        <w:rPr>
          <w:sz w:val="26"/>
          <w:szCs w:val="20"/>
        </w:rPr>
        <w:tab/>
        <w:t xml:space="preserve">    ____________             ________________</w:t>
      </w:r>
    </w:p>
    <w:p w14:paraId="2B262C55" w14:textId="77777777" w:rsidR="00D05105" w:rsidRPr="00F64B8C" w:rsidRDefault="00D05105" w:rsidP="00D05105">
      <w:pPr>
        <w:rPr>
          <w:position w:val="7"/>
          <w:sz w:val="18"/>
          <w:szCs w:val="18"/>
        </w:rPr>
      </w:pPr>
      <w:r w:rsidRPr="00F64B8C">
        <w:rPr>
          <w:position w:val="7"/>
          <w:sz w:val="18"/>
          <w:szCs w:val="18"/>
        </w:rPr>
        <w:t>(найменування посади керівника)</w:t>
      </w:r>
      <w:r w:rsidRPr="00F64B8C">
        <w:rPr>
          <w:position w:val="7"/>
          <w:sz w:val="18"/>
          <w:szCs w:val="18"/>
        </w:rPr>
        <w:tab/>
      </w:r>
      <w:r w:rsidRPr="00F64B8C">
        <w:rPr>
          <w:position w:val="7"/>
          <w:sz w:val="18"/>
          <w:szCs w:val="18"/>
        </w:rPr>
        <w:tab/>
      </w:r>
      <w:r w:rsidRPr="00F64B8C">
        <w:rPr>
          <w:position w:val="7"/>
          <w:sz w:val="18"/>
          <w:szCs w:val="18"/>
        </w:rPr>
        <w:tab/>
        <w:t xml:space="preserve">(підпис) </w:t>
      </w:r>
      <w:r w:rsidRPr="00F64B8C">
        <w:rPr>
          <w:position w:val="7"/>
          <w:sz w:val="18"/>
          <w:szCs w:val="18"/>
        </w:rPr>
        <w:tab/>
      </w:r>
      <w:r w:rsidRPr="00F64B8C">
        <w:rPr>
          <w:position w:val="7"/>
          <w:sz w:val="18"/>
          <w:szCs w:val="18"/>
        </w:rPr>
        <w:tab/>
      </w:r>
      <w:r w:rsidRPr="00F64B8C">
        <w:rPr>
          <w:position w:val="7"/>
          <w:sz w:val="18"/>
          <w:szCs w:val="18"/>
        </w:rPr>
        <w:tab/>
        <w:t xml:space="preserve">  (прізвище та ініціали)</w:t>
      </w:r>
    </w:p>
    <w:p w14:paraId="727F7EDC" w14:textId="77777777" w:rsidR="00D05105" w:rsidRPr="00F64B8C" w:rsidRDefault="00D05105" w:rsidP="00D05105">
      <w:pPr>
        <w:spacing w:before="240"/>
        <w:jc w:val="both"/>
        <w:rPr>
          <w:rFonts w:eastAsia="Courier New"/>
          <w:sz w:val="26"/>
          <w:szCs w:val="18"/>
        </w:rPr>
      </w:pPr>
      <w:r w:rsidRPr="00F64B8C">
        <w:rPr>
          <w:rFonts w:eastAsia="Courier New"/>
          <w:sz w:val="26"/>
          <w:szCs w:val="18"/>
        </w:rPr>
        <w:t>___  _____________ 20__ р.</w:t>
      </w:r>
    </w:p>
    <w:p w14:paraId="2032B0CA" w14:textId="77777777" w:rsidR="00D05105" w:rsidRPr="00F64B8C" w:rsidRDefault="00D05105" w:rsidP="00D05105">
      <w:pPr>
        <w:spacing w:before="240"/>
        <w:jc w:val="both"/>
      </w:pPr>
      <w:r w:rsidRPr="00F64B8C">
        <w:t>МП (у разі наявності)</w:t>
      </w:r>
    </w:p>
    <w:p w14:paraId="53B4FA64" w14:textId="77777777" w:rsidR="00D05105" w:rsidRPr="00F64B8C" w:rsidRDefault="00D05105" w:rsidP="00D05105">
      <w:pPr>
        <w:spacing w:before="60" w:after="60"/>
        <w:jc w:val="center"/>
        <w:rPr>
          <w:b/>
          <w:bCs/>
          <w:caps/>
          <w:color w:val="000000"/>
          <w:sz w:val="22"/>
          <w:szCs w:val="22"/>
        </w:rPr>
      </w:pPr>
    </w:p>
    <w:p w14:paraId="60F6B354" w14:textId="77777777" w:rsidR="00D05105" w:rsidRPr="00F64B8C" w:rsidRDefault="00D05105" w:rsidP="00D05105">
      <w:pPr>
        <w:spacing w:before="60" w:after="60"/>
        <w:jc w:val="center"/>
        <w:rPr>
          <w:b/>
          <w:bCs/>
          <w:caps/>
          <w:color w:val="000000"/>
          <w:sz w:val="22"/>
          <w:szCs w:val="22"/>
        </w:rPr>
      </w:pPr>
    </w:p>
    <w:p w14:paraId="734A9805" w14:textId="77777777" w:rsidR="00D05105" w:rsidRPr="00F64B8C" w:rsidRDefault="00D05105" w:rsidP="00D05105">
      <w:pPr>
        <w:spacing w:before="60" w:after="60"/>
        <w:jc w:val="center"/>
        <w:rPr>
          <w:b/>
          <w:bCs/>
          <w:caps/>
          <w:color w:val="000000"/>
          <w:sz w:val="22"/>
          <w:szCs w:val="22"/>
        </w:rPr>
      </w:pPr>
    </w:p>
    <w:p w14:paraId="0FB6F759" w14:textId="77777777" w:rsidR="00D05105" w:rsidRPr="00F64B8C" w:rsidRDefault="00D05105" w:rsidP="00D05105">
      <w:pPr>
        <w:spacing w:before="60" w:after="60"/>
        <w:jc w:val="center"/>
        <w:rPr>
          <w:b/>
          <w:bCs/>
          <w:caps/>
          <w:color w:val="000000"/>
          <w:sz w:val="22"/>
          <w:szCs w:val="22"/>
        </w:rPr>
      </w:pPr>
    </w:p>
    <w:p w14:paraId="793BCACD" w14:textId="77777777" w:rsidR="00D05105" w:rsidRPr="00F64B8C" w:rsidRDefault="00D05105" w:rsidP="00D05105">
      <w:pPr>
        <w:spacing w:before="60" w:after="60"/>
        <w:jc w:val="center"/>
        <w:rPr>
          <w:b/>
          <w:bCs/>
          <w:caps/>
          <w:color w:val="000000"/>
          <w:sz w:val="22"/>
          <w:szCs w:val="22"/>
        </w:rPr>
      </w:pPr>
    </w:p>
    <w:p w14:paraId="6678F96D" w14:textId="58959B9B" w:rsidR="00D05105" w:rsidRDefault="00D05105" w:rsidP="002C265D">
      <w:pPr>
        <w:tabs>
          <w:tab w:val="left" w:pos="5245"/>
          <w:tab w:val="left" w:pos="5805"/>
        </w:tabs>
        <w:ind w:left="5670"/>
        <w:jc w:val="both"/>
        <w:rPr>
          <w:bCs/>
          <w:sz w:val="28"/>
          <w:szCs w:val="28"/>
          <w:lang w:eastAsia="uk-UA"/>
        </w:rPr>
      </w:pPr>
    </w:p>
    <w:p w14:paraId="7E7F6624" w14:textId="787E754D" w:rsidR="00D05105" w:rsidRDefault="00D05105" w:rsidP="002C265D">
      <w:pPr>
        <w:tabs>
          <w:tab w:val="left" w:pos="5245"/>
          <w:tab w:val="left" w:pos="5805"/>
        </w:tabs>
        <w:ind w:left="5670"/>
        <w:jc w:val="both"/>
        <w:rPr>
          <w:bCs/>
          <w:sz w:val="28"/>
          <w:szCs w:val="28"/>
          <w:lang w:eastAsia="uk-UA"/>
        </w:rPr>
      </w:pPr>
    </w:p>
    <w:p w14:paraId="6BA85B01" w14:textId="77777777" w:rsidR="00B54511" w:rsidRPr="00761B54" w:rsidRDefault="00B54511" w:rsidP="00B54511">
      <w:pPr>
        <w:ind w:left="5670"/>
      </w:pPr>
    </w:p>
    <w:tbl>
      <w:tblPr>
        <w:tblpPr w:leftFromText="180" w:rightFromText="180" w:tblpY="-855"/>
        <w:tblW w:w="5136" w:type="pct"/>
        <w:tblCellSpacing w:w="0" w:type="dxa"/>
        <w:shd w:val="clear" w:color="auto" w:fill="FFFFFF"/>
        <w:tblCellMar>
          <w:left w:w="0" w:type="dxa"/>
          <w:right w:w="0" w:type="dxa"/>
        </w:tblCellMar>
        <w:tblLook w:val="0000" w:firstRow="0" w:lastRow="0" w:firstColumn="0" w:lastColumn="0" w:noHBand="0" w:noVBand="0"/>
      </w:tblPr>
      <w:tblGrid>
        <w:gridCol w:w="9901"/>
      </w:tblGrid>
      <w:tr w:rsidR="00B54511" w:rsidRPr="00761B54" w14:paraId="177369E1" w14:textId="77777777" w:rsidTr="00573319">
        <w:trPr>
          <w:tblCellSpacing w:w="0" w:type="dxa"/>
        </w:trPr>
        <w:tc>
          <w:tcPr>
            <w:tcW w:w="5000" w:type="pct"/>
            <w:shd w:val="clear" w:color="auto" w:fill="FFFFFF"/>
            <w:vAlign w:val="center"/>
          </w:tcPr>
          <w:p w14:paraId="34B82515" w14:textId="77777777" w:rsidR="00B54511" w:rsidRPr="00761B54" w:rsidRDefault="00B54511" w:rsidP="00573319">
            <w:pPr>
              <w:spacing w:before="60" w:after="60"/>
              <w:rPr>
                <w:sz w:val="26"/>
                <w:szCs w:val="26"/>
              </w:rPr>
            </w:pPr>
          </w:p>
        </w:tc>
      </w:tr>
    </w:tbl>
    <w:p w14:paraId="41B188A6" w14:textId="77777777" w:rsidR="00B54511" w:rsidRPr="00761B54" w:rsidRDefault="00B54511" w:rsidP="00B54511">
      <w:pPr>
        <w:rPr>
          <w:vanish/>
        </w:rPr>
      </w:pP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785"/>
        <w:gridCol w:w="5386"/>
      </w:tblGrid>
      <w:tr w:rsidR="00B54511" w:rsidRPr="00761B54" w14:paraId="2BF89C1A" w14:textId="77777777" w:rsidTr="00573319">
        <w:tc>
          <w:tcPr>
            <w:tcW w:w="9891" w:type="dxa"/>
            <w:gridSpan w:val="3"/>
            <w:tcBorders>
              <w:top w:val="nil"/>
              <w:left w:val="nil"/>
              <w:bottom w:val="nil"/>
              <w:right w:val="nil"/>
            </w:tcBorders>
          </w:tcPr>
          <w:p w14:paraId="52D40CB7" w14:textId="77777777"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603C3454" w14:textId="77777777" w:rsidTr="00573319">
        <w:tc>
          <w:tcPr>
            <w:tcW w:w="9891" w:type="dxa"/>
            <w:gridSpan w:val="3"/>
            <w:tcBorders>
              <w:top w:val="nil"/>
              <w:left w:val="nil"/>
              <w:bottom w:val="nil"/>
              <w:right w:val="nil"/>
            </w:tcBorders>
          </w:tcPr>
          <w:p w14:paraId="7B896031" w14:textId="77777777" w:rsidR="00B54511" w:rsidRPr="00761B54" w:rsidRDefault="00B54511" w:rsidP="00573319">
            <w:pPr>
              <w:jc w:val="center"/>
              <w:rPr>
                <w:u w:val="single"/>
              </w:rPr>
            </w:pPr>
            <w:r w:rsidRPr="00761B54">
              <w:rPr>
                <w:u w:val="single"/>
              </w:rPr>
              <w:t>ВИПРАВЛЕННЯ ТЕХНІЧНОЇ ПОМИЛКИ У ВІДОМОСТЯХ З ДЕРЖАВНОГО ЗЕМЕЛЬНОГО КАДАСТРУ НЕ З ВИНИ ОРГАНУ, ЩО ЗДІЙСНЮЄ ЙОГО ВЕДЕННЯ</w:t>
            </w:r>
          </w:p>
        </w:tc>
      </w:tr>
      <w:tr w:rsidR="00B54511" w:rsidRPr="00761B54" w14:paraId="4675E157" w14:textId="77777777" w:rsidTr="00573319">
        <w:tc>
          <w:tcPr>
            <w:tcW w:w="9891" w:type="dxa"/>
            <w:gridSpan w:val="3"/>
            <w:tcBorders>
              <w:top w:val="nil"/>
              <w:left w:val="nil"/>
              <w:bottom w:val="single" w:sz="4" w:space="0" w:color="auto"/>
              <w:right w:val="nil"/>
            </w:tcBorders>
          </w:tcPr>
          <w:p w14:paraId="00B07687"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34FF96D3" w14:textId="77777777" w:rsidR="00CF1F6C" w:rsidRDefault="00CF1F6C" w:rsidP="00CF1F6C">
            <w:pPr>
              <w:autoSpaceDE w:val="0"/>
              <w:autoSpaceDN w:val="0"/>
              <w:adjustRightInd w:val="0"/>
              <w:jc w:val="center"/>
            </w:pPr>
            <w:r>
              <w:rPr>
                <w:u w:val="single"/>
              </w:rPr>
              <w:t>Головне управління Держгеокадастру у Чернівецькій області</w:t>
            </w:r>
          </w:p>
          <w:p w14:paraId="32DF9578" w14:textId="4C49FA16" w:rsidR="00B54511" w:rsidRPr="00761B54" w:rsidRDefault="00CF1F6C" w:rsidP="00CF1F6C">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04C68CD9" w14:textId="77777777" w:rsidTr="00573319">
        <w:tc>
          <w:tcPr>
            <w:tcW w:w="9891" w:type="dxa"/>
            <w:gridSpan w:val="3"/>
            <w:tcBorders>
              <w:top w:val="single" w:sz="4" w:space="0" w:color="auto"/>
            </w:tcBorders>
          </w:tcPr>
          <w:p w14:paraId="3352A667"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0D3C695E" w14:textId="77777777" w:rsidTr="00573319">
        <w:tc>
          <w:tcPr>
            <w:tcW w:w="720" w:type="dxa"/>
          </w:tcPr>
          <w:p w14:paraId="501602A0" w14:textId="77777777" w:rsidR="00B54511" w:rsidRPr="00761B54" w:rsidRDefault="00B54511" w:rsidP="00573319">
            <w:pPr>
              <w:jc w:val="center"/>
              <w:rPr>
                <w:b/>
                <w:sz w:val="20"/>
                <w:szCs w:val="20"/>
              </w:rPr>
            </w:pPr>
          </w:p>
        </w:tc>
        <w:tc>
          <w:tcPr>
            <w:tcW w:w="3785" w:type="dxa"/>
          </w:tcPr>
          <w:p w14:paraId="776F8AE4" w14:textId="77777777" w:rsidR="00B54511" w:rsidRPr="00761B54" w:rsidRDefault="00B54511" w:rsidP="00573319">
            <w:pPr>
              <w:jc w:val="center"/>
              <w:rPr>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386" w:type="dxa"/>
          </w:tcPr>
          <w:p w14:paraId="0BE54B21" w14:textId="77777777" w:rsidR="00CF1F6C" w:rsidRDefault="00CF1F6C" w:rsidP="00CF1F6C">
            <w:pPr>
              <w:autoSpaceDE w:val="0"/>
              <w:autoSpaceDN w:val="0"/>
              <w:adjustRightInd w:val="0"/>
              <w:jc w:val="center"/>
              <w:rPr>
                <w:b/>
                <w:bCs/>
                <w:sz w:val="20"/>
                <w:szCs w:val="20"/>
              </w:rPr>
            </w:pPr>
            <w:r>
              <w:rPr>
                <w:b/>
                <w:bCs/>
                <w:sz w:val="20"/>
                <w:szCs w:val="20"/>
              </w:rPr>
              <w:t>Центр надання адміністративних послуг</w:t>
            </w:r>
          </w:p>
          <w:p w14:paraId="0D3033B5" w14:textId="767FE3DD" w:rsidR="00B54511" w:rsidRPr="00761B54" w:rsidRDefault="00CF1F6C" w:rsidP="00CF1F6C">
            <w:pPr>
              <w:jc w:val="center"/>
              <w:rPr>
                <w:sz w:val="20"/>
                <w:szCs w:val="20"/>
              </w:rPr>
            </w:pPr>
            <w:r>
              <w:rPr>
                <w:b/>
                <w:bCs/>
                <w:sz w:val="20"/>
                <w:szCs w:val="20"/>
              </w:rPr>
              <w:t>Чернівецької міської ради</w:t>
            </w:r>
          </w:p>
        </w:tc>
      </w:tr>
      <w:tr w:rsidR="00B54511" w:rsidRPr="00761B54" w14:paraId="5EB1A667" w14:textId="77777777" w:rsidTr="00573319">
        <w:tc>
          <w:tcPr>
            <w:tcW w:w="720" w:type="dxa"/>
          </w:tcPr>
          <w:p w14:paraId="61A300FB" w14:textId="12BBF78B" w:rsidR="00B54511" w:rsidRPr="003735FD" w:rsidRDefault="00B54511" w:rsidP="00573319">
            <w:pPr>
              <w:jc w:val="center"/>
              <w:rPr>
                <w:bCs/>
                <w:sz w:val="20"/>
                <w:szCs w:val="20"/>
              </w:rPr>
            </w:pPr>
            <w:r w:rsidRPr="003735FD">
              <w:rPr>
                <w:bCs/>
                <w:sz w:val="20"/>
                <w:szCs w:val="20"/>
              </w:rPr>
              <w:t>1</w:t>
            </w:r>
          </w:p>
        </w:tc>
        <w:tc>
          <w:tcPr>
            <w:tcW w:w="3785" w:type="dxa"/>
          </w:tcPr>
          <w:p w14:paraId="4569821D" w14:textId="77777777" w:rsidR="00B54511" w:rsidRPr="00761B54" w:rsidRDefault="00B54511" w:rsidP="00573319">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386" w:type="dxa"/>
          </w:tcPr>
          <w:p w14:paraId="7BB15FB5" w14:textId="6860A147" w:rsidR="00B54511" w:rsidRPr="00761B54" w:rsidRDefault="00CF1F6C"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6D3DEEE5" w14:textId="77777777" w:rsidTr="00573319">
        <w:tc>
          <w:tcPr>
            <w:tcW w:w="720" w:type="dxa"/>
          </w:tcPr>
          <w:p w14:paraId="60499CCD" w14:textId="5014539B" w:rsidR="00B54511" w:rsidRPr="003735FD" w:rsidRDefault="00B54511" w:rsidP="00573319">
            <w:pPr>
              <w:jc w:val="center"/>
              <w:rPr>
                <w:bCs/>
                <w:sz w:val="20"/>
                <w:szCs w:val="20"/>
              </w:rPr>
            </w:pPr>
            <w:r w:rsidRPr="003735FD">
              <w:rPr>
                <w:bCs/>
                <w:sz w:val="20"/>
                <w:szCs w:val="20"/>
              </w:rPr>
              <w:t>2</w:t>
            </w:r>
          </w:p>
        </w:tc>
        <w:tc>
          <w:tcPr>
            <w:tcW w:w="3785" w:type="dxa"/>
          </w:tcPr>
          <w:p w14:paraId="03114715" w14:textId="77777777" w:rsidR="00B54511" w:rsidRPr="00761B54" w:rsidRDefault="00B54511" w:rsidP="00573319">
            <w:pPr>
              <w:spacing w:before="60" w:after="60"/>
              <w:jc w:val="center"/>
              <w:rPr>
                <w:sz w:val="20"/>
                <w:szCs w:val="20"/>
              </w:rPr>
            </w:pPr>
            <w:r w:rsidRPr="00761B54">
              <w:rPr>
                <w:sz w:val="20"/>
                <w:szCs w:val="20"/>
              </w:rPr>
              <w:t xml:space="preserve">Інформація щодо режиму роботи центру надання адміністративної послуги </w:t>
            </w:r>
          </w:p>
        </w:tc>
        <w:tc>
          <w:tcPr>
            <w:tcW w:w="5386" w:type="dxa"/>
          </w:tcPr>
          <w:p w14:paraId="625FB55E" w14:textId="77777777" w:rsidR="00CF1F6C" w:rsidRDefault="00CF1F6C" w:rsidP="00CF1F6C">
            <w:pPr>
              <w:autoSpaceDE w:val="0"/>
              <w:autoSpaceDN w:val="0"/>
              <w:adjustRightInd w:val="0"/>
              <w:rPr>
                <w:sz w:val="20"/>
                <w:szCs w:val="20"/>
              </w:rPr>
            </w:pPr>
            <w:r>
              <w:rPr>
                <w:sz w:val="20"/>
                <w:szCs w:val="20"/>
              </w:rPr>
              <w:t>Згідно затвердженого графіку</w:t>
            </w:r>
          </w:p>
          <w:p w14:paraId="48E0A59A" w14:textId="40D26454" w:rsidR="00B54511" w:rsidRPr="00761B54" w:rsidRDefault="00B54511" w:rsidP="00573319">
            <w:pPr>
              <w:jc w:val="both"/>
              <w:rPr>
                <w:sz w:val="20"/>
                <w:szCs w:val="20"/>
              </w:rPr>
            </w:pPr>
          </w:p>
        </w:tc>
      </w:tr>
      <w:tr w:rsidR="00B54511" w:rsidRPr="00761B54" w14:paraId="4FB5FE40" w14:textId="77777777" w:rsidTr="00573319">
        <w:tc>
          <w:tcPr>
            <w:tcW w:w="720" w:type="dxa"/>
          </w:tcPr>
          <w:p w14:paraId="7C02B1E3" w14:textId="36D83F6B" w:rsidR="00B54511" w:rsidRPr="003735FD" w:rsidRDefault="00B54511" w:rsidP="00573319">
            <w:pPr>
              <w:jc w:val="center"/>
              <w:rPr>
                <w:bCs/>
                <w:sz w:val="20"/>
                <w:szCs w:val="20"/>
              </w:rPr>
            </w:pPr>
            <w:r w:rsidRPr="003735FD">
              <w:rPr>
                <w:bCs/>
                <w:sz w:val="20"/>
                <w:szCs w:val="20"/>
              </w:rPr>
              <w:t>3</w:t>
            </w:r>
          </w:p>
        </w:tc>
        <w:tc>
          <w:tcPr>
            <w:tcW w:w="3785" w:type="dxa"/>
          </w:tcPr>
          <w:p w14:paraId="0E6F447C" w14:textId="4526700B" w:rsidR="00B54511" w:rsidRPr="00761B54" w:rsidRDefault="00B54511" w:rsidP="00573319">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386" w:type="dxa"/>
          </w:tcPr>
          <w:p w14:paraId="5A018216" w14:textId="4943ECEF" w:rsidR="00CF1F6C" w:rsidRPr="00D543E6" w:rsidRDefault="00CF1F6C" w:rsidP="00CF1F6C">
            <w:pPr>
              <w:autoSpaceDE w:val="0"/>
              <w:autoSpaceDN w:val="0"/>
              <w:adjustRightInd w:val="0"/>
              <w:rPr>
                <w:sz w:val="16"/>
                <w:szCs w:val="16"/>
              </w:rPr>
            </w:pPr>
            <w:r w:rsidRPr="00D543E6">
              <w:rPr>
                <w:sz w:val="16"/>
                <w:szCs w:val="16"/>
              </w:rPr>
              <w:t>Телефон: </w:t>
            </w:r>
            <w:r w:rsidR="00F24B2D" w:rsidRPr="00F24B2D">
              <w:rPr>
                <w:color w:val="000000"/>
                <w:sz w:val="20"/>
                <w:szCs w:val="20"/>
                <w:shd w:val="clear" w:color="auto" w:fill="FFFFFF"/>
              </w:rPr>
              <w:t>+38(0372)50-90-89</w:t>
            </w:r>
          </w:p>
          <w:p w14:paraId="06E87E08" w14:textId="77777777" w:rsidR="00CF1F6C" w:rsidRPr="00D543E6" w:rsidRDefault="00CF1F6C" w:rsidP="00CF1F6C">
            <w:pPr>
              <w:autoSpaceDE w:val="0"/>
              <w:autoSpaceDN w:val="0"/>
              <w:adjustRightInd w:val="0"/>
              <w:rPr>
                <w:sz w:val="16"/>
                <w:szCs w:val="16"/>
              </w:rPr>
            </w:pPr>
            <w:r w:rsidRPr="00D543E6">
              <w:rPr>
                <w:sz w:val="16"/>
                <w:szCs w:val="16"/>
              </w:rPr>
              <w:t>факс: (0372) 51-26-78 </w:t>
            </w:r>
          </w:p>
          <w:p w14:paraId="2037ABEF" w14:textId="77777777" w:rsidR="00CF1F6C" w:rsidRPr="00D543E6" w:rsidRDefault="00CF1F6C" w:rsidP="00CF1F6C">
            <w:pPr>
              <w:tabs>
                <w:tab w:val="left" w:pos="2640"/>
              </w:tabs>
              <w:autoSpaceDE w:val="0"/>
              <w:autoSpaceDN w:val="0"/>
              <w:adjustRightInd w:val="0"/>
              <w:rPr>
                <w:sz w:val="16"/>
                <w:szCs w:val="16"/>
              </w:rPr>
            </w:pPr>
            <w:r w:rsidRPr="00D543E6">
              <w:rPr>
                <w:sz w:val="16"/>
                <w:szCs w:val="16"/>
              </w:rPr>
              <w:t>Е-mail:</w:t>
            </w:r>
            <w:hyperlink r:id="rId10" w:history="1">
              <w:r w:rsidRPr="00D543E6">
                <w:rPr>
                  <w:color w:val="0000FF"/>
                  <w:sz w:val="16"/>
                  <w:szCs w:val="16"/>
                  <w:u w:val="single"/>
                </w:rPr>
                <w:t>admincnap@ukr.net</w:t>
              </w:r>
            </w:hyperlink>
            <w:r w:rsidRPr="00D543E6">
              <w:rPr>
                <w:sz w:val="16"/>
                <w:szCs w:val="16"/>
              </w:rPr>
              <w:tab/>
            </w:r>
          </w:p>
          <w:p w14:paraId="5DA2F5A1" w14:textId="12CBBE0D" w:rsidR="00B54511" w:rsidRPr="00761B54" w:rsidRDefault="00CF1F6C" w:rsidP="00CF1F6C">
            <w:pPr>
              <w:jc w:val="both"/>
              <w:rPr>
                <w:sz w:val="20"/>
                <w:szCs w:val="20"/>
              </w:rPr>
            </w:pPr>
            <w:r w:rsidRPr="00D543E6">
              <w:rPr>
                <w:sz w:val="16"/>
                <w:szCs w:val="16"/>
              </w:rPr>
              <w:t>Веб-сторінка: </w:t>
            </w:r>
            <w:hyperlink r:id="rId11" w:history="1">
              <w:r w:rsidRPr="00D543E6">
                <w:rPr>
                  <w:color w:val="0000FF"/>
                  <w:sz w:val="16"/>
                  <w:szCs w:val="16"/>
                  <w:u w:val="single"/>
                </w:rPr>
                <w:t>http://dozvil.city.cv.ua</w:t>
              </w:r>
            </w:hyperlink>
          </w:p>
        </w:tc>
      </w:tr>
      <w:tr w:rsidR="00B54511" w:rsidRPr="00761B54" w14:paraId="3AAA0790" w14:textId="77777777" w:rsidTr="00573319">
        <w:tc>
          <w:tcPr>
            <w:tcW w:w="9891" w:type="dxa"/>
            <w:gridSpan w:val="3"/>
          </w:tcPr>
          <w:p w14:paraId="13E7B226"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139A197A" w14:textId="77777777" w:rsidTr="00573319">
        <w:tc>
          <w:tcPr>
            <w:tcW w:w="720" w:type="dxa"/>
          </w:tcPr>
          <w:p w14:paraId="27F0FC27" w14:textId="2105CB1B" w:rsidR="00B54511" w:rsidRPr="003735FD" w:rsidRDefault="00B54511" w:rsidP="00573319">
            <w:pPr>
              <w:spacing w:before="60" w:after="60"/>
              <w:jc w:val="center"/>
              <w:rPr>
                <w:bCs/>
                <w:sz w:val="20"/>
                <w:szCs w:val="20"/>
              </w:rPr>
            </w:pPr>
            <w:r w:rsidRPr="003735FD">
              <w:rPr>
                <w:bCs/>
                <w:sz w:val="20"/>
                <w:szCs w:val="20"/>
              </w:rPr>
              <w:t>4</w:t>
            </w:r>
          </w:p>
        </w:tc>
        <w:tc>
          <w:tcPr>
            <w:tcW w:w="3785" w:type="dxa"/>
          </w:tcPr>
          <w:p w14:paraId="630619AA" w14:textId="77777777" w:rsidR="00B54511" w:rsidRPr="00761B54" w:rsidRDefault="00B54511" w:rsidP="00573319">
            <w:pPr>
              <w:spacing w:before="60" w:after="60"/>
              <w:jc w:val="center"/>
              <w:rPr>
                <w:sz w:val="20"/>
                <w:szCs w:val="20"/>
              </w:rPr>
            </w:pPr>
            <w:r w:rsidRPr="00761B54">
              <w:rPr>
                <w:sz w:val="20"/>
                <w:szCs w:val="20"/>
              </w:rPr>
              <w:t xml:space="preserve">Закони України </w:t>
            </w:r>
          </w:p>
        </w:tc>
        <w:tc>
          <w:tcPr>
            <w:tcW w:w="5386" w:type="dxa"/>
          </w:tcPr>
          <w:p w14:paraId="7C13831E" w14:textId="77777777" w:rsidR="00B54511" w:rsidRPr="00761B54" w:rsidRDefault="00B54511" w:rsidP="00573319">
            <w:pPr>
              <w:jc w:val="both"/>
              <w:rPr>
                <w:sz w:val="20"/>
                <w:szCs w:val="20"/>
              </w:rPr>
            </w:pPr>
            <w:r w:rsidRPr="00761B54">
              <w:rPr>
                <w:sz w:val="20"/>
                <w:szCs w:val="20"/>
              </w:rPr>
              <w:t xml:space="preserve">Стаття 37 Закону України «Про Державний земельний кадастр», </w:t>
            </w:r>
            <w:hyperlink r:id="rId12"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3" w:anchor="n3760" w:tgtFrame="_blank" w:history="1">
              <w:r w:rsidRPr="00761B54">
                <w:rPr>
                  <w:rStyle w:val="af1"/>
                  <w:rFonts w:eastAsiaTheme="majorEastAsia"/>
                  <w:color w:val="auto"/>
                  <w:sz w:val="20"/>
                  <w:szCs w:val="20"/>
                  <w:u w:val="none"/>
                </w:rPr>
                <w:t>стаття 17</w:t>
              </w:r>
            </w:hyperlink>
            <w:hyperlink r:id="rId14"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04E345DE" w14:textId="77777777" w:rsidTr="00573319">
        <w:tc>
          <w:tcPr>
            <w:tcW w:w="720" w:type="dxa"/>
          </w:tcPr>
          <w:p w14:paraId="19D00F4D" w14:textId="764D9F79" w:rsidR="00B54511" w:rsidRPr="003735FD" w:rsidRDefault="00B54511" w:rsidP="00573319">
            <w:pPr>
              <w:spacing w:before="60" w:after="60"/>
              <w:jc w:val="center"/>
              <w:rPr>
                <w:bCs/>
                <w:sz w:val="20"/>
                <w:szCs w:val="20"/>
              </w:rPr>
            </w:pPr>
            <w:r w:rsidRPr="003735FD">
              <w:rPr>
                <w:bCs/>
                <w:sz w:val="20"/>
                <w:szCs w:val="20"/>
              </w:rPr>
              <w:t>5</w:t>
            </w:r>
          </w:p>
        </w:tc>
        <w:tc>
          <w:tcPr>
            <w:tcW w:w="3785" w:type="dxa"/>
          </w:tcPr>
          <w:p w14:paraId="5DE7B65E" w14:textId="77777777" w:rsidR="00B54511" w:rsidRPr="00761B54" w:rsidRDefault="00B54511" w:rsidP="00573319">
            <w:pPr>
              <w:spacing w:before="60" w:after="60"/>
              <w:jc w:val="center"/>
              <w:rPr>
                <w:sz w:val="20"/>
                <w:szCs w:val="20"/>
              </w:rPr>
            </w:pPr>
            <w:r w:rsidRPr="00761B54">
              <w:rPr>
                <w:sz w:val="20"/>
                <w:szCs w:val="20"/>
              </w:rPr>
              <w:t xml:space="preserve">Акти Кабінету Міністрів України </w:t>
            </w:r>
          </w:p>
        </w:tc>
        <w:tc>
          <w:tcPr>
            <w:tcW w:w="5386" w:type="dxa"/>
          </w:tcPr>
          <w:p w14:paraId="285BA082" w14:textId="59C8053D" w:rsidR="00893DE5" w:rsidRPr="00B44C11" w:rsidRDefault="00893DE5" w:rsidP="00893DE5">
            <w:pPr>
              <w:jc w:val="both"/>
              <w:rPr>
                <w:sz w:val="20"/>
                <w:szCs w:val="20"/>
              </w:rPr>
            </w:pPr>
            <w:r w:rsidRPr="00EF17F3">
              <w:rPr>
                <w:sz w:val="20"/>
                <w:szCs w:val="20"/>
              </w:rPr>
              <w:t xml:space="preserve">Пункти </w:t>
            </w:r>
            <w:hyperlink r:id="rId15" w:anchor="n372" w:history="1">
              <w:r w:rsidRPr="00B44C11">
                <w:rPr>
                  <w:rStyle w:val="af1"/>
                  <w:color w:val="auto"/>
                  <w:sz w:val="20"/>
                  <w:szCs w:val="20"/>
                  <w:u w:val="none"/>
                </w:rPr>
                <w:t xml:space="preserve">69 </w:t>
              </w:r>
              <w:r w:rsidRPr="00B44C11">
                <w:rPr>
                  <w:sz w:val="20"/>
                  <w:szCs w:val="20"/>
                </w:rPr>
                <w:t xml:space="preserve">– </w:t>
              </w:r>
              <w:r w:rsidRPr="00B44C11">
                <w:rPr>
                  <w:rStyle w:val="af1"/>
                  <w:color w:val="auto"/>
                  <w:sz w:val="20"/>
                  <w:szCs w:val="20"/>
                  <w:u w:val="none"/>
                </w:rPr>
                <w:t>87</w:t>
              </w:r>
            </w:hyperlink>
            <w:r w:rsidRPr="00B44C11">
              <w:rPr>
                <w:sz w:val="20"/>
                <w:szCs w:val="20"/>
              </w:rPr>
              <w:t xml:space="preserve">, 138, 139, 140 – 148, 150, 152 – 154, 156 Порядку ведення Державного земельного кадастру, затвердженого постановою Кабінету Міністрів України </w:t>
            </w:r>
            <w:r w:rsidR="00945155" w:rsidRPr="00B44C11">
              <w:rPr>
                <w:sz w:val="20"/>
                <w:szCs w:val="20"/>
              </w:rPr>
              <w:t xml:space="preserve">          </w:t>
            </w:r>
            <w:r w:rsidRPr="00B44C11">
              <w:rPr>
                <w:sz w:val="20"/>
                <w:szCs w:val="20"/>
              </w:rPr>
              <w:t>від 17 жовтня 2012 р. № 1051</w:t>
            </w:r>
            <w:r w:rsidR="005B6C91" w:rsidRPr="00B44C11">
              <w:rPr>
                <w:sz w:val="20"/>
                <w:szCs w:val="20"/>
              </w:rPr>
              <w:t>.</w:t>
            </w:r>
          </w:p>
          <w:p w14:paraId="3E81B5ED" w14:textId="77777777" w:rsidR="005B6C91" w:rsidRPr="00761B54" w:rsidRDefault="005B6C91" w:rsidP="005B6C91">
            <w:pPr>
              <w:jc w:val="both"/>
              <w:rPr>
                <w:sz w:val="20"/>
                <w:szCs w:val="20"/>
              </w:rPr>
            </w:pPr>
            <w:r w:rsidRPr="00B44C11">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0A8AAB88" w14:textId="77777777" w:rsidR="00B54511" w:rsidRPr="00761B54" w:rsidRDefault="00B54511" w:rsidP="00573319">
            <w:pPr>
              <w:jc w:val="both"/>
              <w:rPr>
                <w:sz w:val="20"/>
                <w:szCs w:val="20"/>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5BBB80C3" w14:textId="77777777" w:rsidTr="00573319">
        <w:tc>
          <w:tcPr>
            <w:tcW w:w="720" w:type="dxa"/>
          </w:tcPr>
          <w:p w14:paraId="1DFC17BD" w14:textId="1AEBEEE7" w:rsidR="00B54511" w:rsidRPr="003735FD" w:rsidRDefault="00B54511" w:rsidP="00573319">
            <w:pPr>
              <w:spacing w:before="60" w:after="60"/>
              <w:jc w:val="center"/>
              <w:rPr>
                <w:bCs/>
                <w:sz w:val="20"/>
                <w:szCs w:val="20"/>
              </w:rPr>
            </w:pPr>
            <w:r w:rsidRPr="003735FD">
              <w:rPr>
                <w:bCs/>
                <w:sz w:val="20"/>
                <w:szCs w:val="20"/>
              </w:rPr>
              <w:t>6</w:t>
            </w:r>
          </w:p>
        </w:tc>
        <w:tc>
          <w:tcPr>
            <w:tcW w:w="3785" w:type="dxa"/>
          </w:tcPr>
          <w:p w14:paraId="6B276913" w14:textId="77777777" w:rsidR="00B54511" w:rsidRPr="00761B54" w:rsidRDefault="00B54511" w:rsidP="00573319">
            <w:pPr>
              <w:spacing w:before="60" w:after="60"/>
              <w:jc w:val="center"/>
              <w:rPr>
                <w:sz w:val="20"/>
                <w:szCs w:val="20"/>
              </w:rPr>
            </w:pPr>
            <w:r w:rsidRPr="00761B54">
              <w:rPr>
                <w:sz w:val="20"/>
                <w:szCs w:val="20"/>
              </w:rPr>
              <w:t>Акти центральних органів виконавчої влади</w:t>
            </w:r>
          </w:p>
        </w:tc>
        <w:tc>
          <w:tcPr>
            <w:tcW w:w="5386" w:type="dxa"/>
          </w:tcPr>
          <w:p w14:paraId="61F6FFAD" w14:textId="77777777" w:rsidR="00B54511" w:rsidRPr="00761B54" w:rsidRDefault="00B54511" w:rsidP="00573319">
            <w:pPr>
              <w:jc w:val="center"/>
              <w:rPr>
                <w:sz w:val="20"/>
                <w:szCs w:val="20"/>
              </w:rPr>
            </w:pPr>
          </w:p>
        </w:tc>
      </w:tr>
      <w:tr w:rsidR="00B54511" w:rsidRPr="00761B54" w14:paraId="735E8508" w14:textId="77777777" w:rsidTr="00573319">
        <w:tc>
          <w:tcPr>
            <w:tcW w:w="720" w:type="dxa"/>
          </w:tcPr>
          <w:p w14:paraId="4347AEC7" w14:textId="6838D6D4" w:rsidR="00B54511" w:rsidRPr="003735FD" w:rsidRDefault="00B54511" w:rsidP="00573319">
            <w:pPr>
              <w:spacing w:before="60" w:after="60"/>
              <w:jc w:val="center"/>
              <w:rPr>
                <w:bCs/>
                <w:sz w:val="20"/>
                <w:szCs w:val="20"/>
              </w:rPr>
            </w:pPr>
            <w:r w:rsidRPr="003735FD">
              <w:rPr>
                <w:bCs/>
                <w:sz w:val="20"/>
                <w:szCs w:val="20"/>
              </w:rPr>
              <w:t>7</w:t>
            </w:r>
          </w:p>
        </w:tc>
        <w:tc>
          <w:tcPr>
            <w:tcW w:w="3785" w:type="dxa"/>
          </w:tcPr>
          <w:p w14:paraId="3008DE63" w14:textId="77777777" w:rsidR="00B54511" w:rsidRPr="00761B54" w:rsidRDefault="00B54511" w:rsidP="00573319">
            <w:pPr>
              <w:spacing w:before="60" w:after="60"/>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Pr>
          <w:p w14:paraId="5F484A7D" w14:textId="77777777" w:rsidR="00B54511" w:rsidRPr="00761B54" w:rsidRDefault="00B54511" w:rsidP="00573319">
            <w:pPr>
              <w:jc w:val="center"/>
              <w:rPr>
                <w:sz w:val="20"/>
                <w:szCs w:val="20"/>
              </w:rPr>
            </w:pPr>
          </w:p>
        </w:tc>
      </w:tr>
      <w:tr w:rsidR="00B54511" w:rsidRPr="00761B54" w14:paraId="24668A28" w14:textId="77777777" w:rsidTr="00573319">
        <w:tc>
          <w:tcPr>
            <w:tcW w:w="9891" w:type="dxa"/>
            <w:gridSpan w:val="3"/>
          </w:tcPr>
          <w:p w14:paraId="0C228C21"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5B8D8552" w14:textId="77777777" w:rsidTr="00573319">
        <w:tc>
          <w:tcPr>
            <w:tcW w:w="720" w:type="dxa"/>
          </w:tcPr>
          <w:p w14:paraId="0CCEF4E7" w14:textId="679664B8" w:rsidR="00B54511" w:rsidRPr="003735FD" w:rsidRDefault="00B54511" w:rsidP="00573319">
            <w:pPr>
              <w:spacing w:before="60" w:after="60"/>
              <w:jc w:val="center"/>
              <w:rPr>
                <w:bCs/>
                <w:sz w:val="20"/>
                <w:szCs w:val="20"/>
              </w:rPr>
            </w:pPr>
            <w:r w:rsidRPr="003735FD">
              <w:rPr>
                <w:bCs/>
                <w:sz w:val="20"/>
                <w:szCs w:val="20"/>
              </w:rPr>
              <w:t>8</w:t>
            </w:r>
          </w:p>
        </w:tc>
        <w:tc>
          <w:tcPr>
            <w:tcW w:w="3785" w:type="dxa"/>
          </w:tcPr>
          <w:p w14:paraId="7A96099F" w14:textId="77777777" w:rsidR="00B54511" w:rsidRPr="00761B54" w:rsidRDefault="00B54511" w:rsidP="00573319">
            <w:pPr>
              <w:spacing w:before="60" w:after="60"/>
              <w:jc w:val="center"/>
              <w:rPr>
                <w:sz w:val="20"/>
                <w:szCs w:val="20"/>
              </w:rPr>
            </w:pPr>
            <w:r w:rsidRPr="00761B54">
              <w:rPr>
                <w:sz w:val="20"/>
                <w:szCs w:val="20"/>
              </w:rPr>
              <w:t>Підстава для одержання адміністративної послуги</w:t>
            </w:r>
          </w:p>
        </w:tc>
        <w:tc>
          <w:tcPr>
            <w:tcW w:w="5386" w:type="dxa"/>
          </w:tcPr>
          <w:p w14:paraId="028F9919" w14:textId="77777777" w:rsidR="0038590B" w:rsidRPr="00761B54" w:rsidRDefault="00B54511" w:rsidP="0038590B">
            <w:pPr>
              <w:jc w:val="both"/>
              <w:rPr>
                <w:sz w:val="20"/>
                <w:szCs w:val="20"/>
                <w:lang w:eastAsia="uk-UA"/>
              </w:rPr>
            </w:pPr>
            <w:r w:rsidRPr="00761B54">
              <w:rPr>
                <w:sz w:val="20"/>
                <w:szCs w:val="20"/>
                <w:lang w:eastAsia="uk-UA"/>
              </w:rPr>
              <w:t xml:space="preserve">Виявлення фізичною або юридичною особою технічної помилки (описка, друкарська, граматична, арифметична чи інша помилка) у витязі, довідці з </w:t>
            </w:r>
            <w:r w:rsidRPr="00761B54">
              <w:rPr>
                <w:sz w:val="20"/>
                <w:szCs w:val="20"/>
              </w:rPr>
              <w:t>Державного земельного кадастр</w:t>
            </w:r>
            <w:r w:rsidRPr="00761B54">
              <w:rPr>
                <w:sz w:val="20"/>
                <w:szCs w:val="20"/>
                <w:lang w:eastAsia="uk-UA"/>
              </w:rPr>
              <w:t xml:space="preserve">у, викопіюванні з картографічних матеріалів </w:t>
            </w:r>
            <w:r w:rsidRPr="00761B54">
              <w:rPr>
                <w:sz w:val="20"/>
                <w:szCs w:val="20"/>
              </w:rPr>
              <w:t>Державного земельного кадастр</w:t>
            </w:r>
            <w:r w:rsidRPr="00761B54">
              <w:rPr>
                <w:sz w:val="20"/>
                <w:szCs w:val="20"/>
                <w:lang w:eastAsia="uk-UA"/>
              </w:rPr>
              <w:t xml:space="preserve">у або у документах, на підставі яких внесені відомості до </w:t>
            </w:r>
            <w:r w:rsidRPr="00761B54">
              <w:rPr>
                <w:sz w:val="20"/>
                <w:szCs w:val="20"/>
              </w:rPr>
              <w:t>Державного земельного кадастр</w:t>
            </w:r>
            <w:r w:rsidRPr="00761B54">
              <w:rPr>
                <w:sz w:val="20"/>
                <w:szCs w:val="20"/>
                <w:lang w:eastAsia="uk-UA"/>
              </w:rPr>
              <w:t xml:space="preserve">у, яка допущена не з вини органу, що здійснює ведення </w:t>
            </w:r>
            <w:r w:rsidRPr="00761B54">
              <w:rPr>
                <w:sz w:val="20"/>
                <w:szCs w:val="20"/>
              </w:rPr>
              <w:t>Державного земельного кадастр</w:t>
            </w:r>
            <w:r w:rsidRPr="00761B54">
              <w:rPr>
                <w:sz w:val="20"/>
                <w:szCs w:val="20"/>
                <w:lang w:eastAsia="uk-UA"/>
              </w:rPr>
              <w:t>у або отримання від Державного кадастрового реєстратора повідомлення про необхідність виправлення технічних помилок у документах, що стали підставою для внесення відомостей до Державного земельного кадастру, у яких фізичною або юридичною особою виявлено помилку</w:t>
            </w:r>
          </w:p>
          <w:p w14:paraId="295C78A8" w14:textId="4C5D7CA9" w:rsidR="00B54511" w:rsidRPr="00761B54" w:rsidRDefault="00B54511" w:rsidP="0038590B">
            <w:pPr>
              <w:jc w:val="both"/>
              <w:rPr>
                <w:sz w:val="20"/>
                <w:szCs w:val="20"/>
              </w:rPr>
            </w:pPr>
            <w:r w:rsidRPr="00761B54">
              <w:rPr>
                <w:sz w:val="20"/>
                <w:szCs w:val="20"/>
                <w:lang w:eastAsia="uk-UA"/>
              </w:rPr>
              <w:t>Виявлення</w:t>
            </w:r>
            <w:r w:rsidRPr="00761B54">
              <w:rPr>
                <w:sz w:val="20"/>
                <w:szCs w:val="20"/>
                <w:shd w:val="clear" w:color="auto" w:fill="FFFFFF"/>
              </w:rPr>
              <w:t xml:space="preserve"> фізичною або юридичною особою у документації із землеустрою та оцінки земель помилки щодо визначення характеристик об’єктів Державного земельного кадастру в натурі (на місцевості) із порушенням (зміною) їх значень внутрішніх кутів та мір ліній між поворотними точками меж земельних ділянок та/або площі, допущеної у відомостях Державного земельного кадастру (в тому числі під час або після перенесення інформації про земельні ділянки з </w:t>
            </w:r>
            <w:r w:rsidRPr="00761B54">
              <w:rPr>
                <w:sz w:val="20"/>
                <w:szCs w:val="20"/>
                <w:shd w:val="clear" w:color="auto" w:fill="FFFFFF"/>
              </w:rPr>
              <w:lastRenderedPageBreak/>
              <w:t>державного реєстру земель та відомостей про земельні ділянки та інші об’єкти Державного земельного кадастру, що містяться в документації із землеустрою та оцінки земель, затвердженої та переданої до 1 січня 2013 р. до Державного фонду документації із землеустрою)</w:t>
            </w:r>
            <w:r w:rsidRPr="00761B54">
              <w:rPr>
                <w:sz w:val="20"/>
                <w:szCs w:val="20"/>
                <w:lang w:eastAsia="uk-UA"/>
              </w:rPr>
              <w:t xml:space="preserve"> або отримання від Державного кадастрового реєстратора повідомлення</w:t>
            </w:r>
            <w:r w:rsidRPr="00761B54">
              <w:rPr>
                <w:b/>
                <w:bCs/>
                <w:sz w:val="20"/>
                <w:szCs w:val="20"/>
                <w:shd w:val="clear" w:color="auto" w:fill="FFFFFF"/>
              </w:rPr>
              <w:t xml:space="preserve"> </w:t>
            </w:r>
            <w:r w:rsidRPr="00761B54">
              <w:rPr>
                <w:bCs/>
                <w:sz w:val="20"/>
                <w:szCs w:val="20"/>
                <w:shd w:val="clear" w:color="auto" w:fill="FFFFFF"/>
              </w:rPr>
              <w:t>про виявлення органом, що здійснює ведення Державного земельного кадастру, у документації із землеустрою/оцінки земель помилки, допущеної у його відомостях</w:t>
            </w:r>
          </w:p>
        </w:tc>
      </w:tr>
      <w:tr w:rsidR="00B54511" w:rsidRPr="00761B54" w14:paraId="17407F31" w14:textId="77777777" w:rsidTr="00573319">
        <w:tc>
          <w:tcPr>
            <w:tcW w:w="720" w:type="dxa"/>
          </w:tcPr>
          <w:p w14:paraId="5F406EC8" w14:textId="0FA2E1A8" w:rsidR="00B54511" w:rsidRPr="003735FD" w:rsidRDefault="00B54511" w:rsidP="00573319">
            <w:pPr>
              <w:spacing w:before="60" w:after="60"/>
              <w:jc w:val="center"/>
              <w:rPr>
                <w:bCs/>
                <w:sz w:val="20"/>
                <w:szCs w:val="20"/>
              </w:rPr>
            </w:pPr>
            <w:r w:rsidRPr="003735FD">
              <w:rPr>
                <w:bCs/>
                <w:sz w:val="20"/>
                <w:szCs w:val="20"/>
              </w:rPr>
              <w:lastRenderedPageBreak/>
              <w:t>9</w:t>
            </w:r>
          </w:p>
        </w:tc>
        <w:tc>
          <w:tcPr>
            <w:tcW w:w="3785" w:type="dxa"/>
          </w:tcPr>
          <w:p w14:paraId="45E6E03F" w14:textId="77777777" w:rsidR="00B54511" w:rsidRPr="00761B54" w:rsidRDefault="00B54511" w:rsidP="00573319">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Pr>
          <w:p w14:paraId="4535B8D0" w14:textId="079A5ED3" w:rsidR="00B54511" w:rsidRPr="00761B54" w:rsidRDefault="00B44C11" w:rsidP="00B44C11">
            <w:pPr>
              <w:pStyle w:val="a7"/>
              <w:widowControl w:val="0"/>
              <w:tabs>
                <w:tab w:val="left" w:pos="239"/>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ind w:left="0"/>
              <w:jc w:val="both"/>
              <w:rPr>
                <w:sz w:val="20"/>
                <w:szCs w:val="20"/>
              </w:rPr>
            </w:pPr>
            <w:r>
              <w:rPr>
                <w:sz w:val="20"/>
                <w:szCs w:val="20"/>
              </w:rPr>
              <w:t>1. </w:t>
            </w:r>
            <w:r w:rsidR="00B54511" w:rsidRPr="00761B54">
              <w:rPr>
                <w:sz w:val="20"/>
                <w:szCs w:val="20"/>
              </w:rPr>
              <w:t>Заява про виправлення технічних помилок, допущених під час ведення Державного земельного кадастру за формою, що додається*</w:t>
            </w:r>
          </w:p>
          <w:p w14:paraId="38FFDAEE"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sz w:val="20"/>
                <w:szCs w:val="20"/>
              </w:rPr>
              <w:t xml:space="preserve">2. Документи (або їх посвідчені копії), на підставі яких до Державного земельного кадастру внесені відомості, та ті, що містять технічні помилки </w:t>
            </w:r>
            <w:r w:rsidRPr="00761B54">
              <w:rPr>
                <w:sz w:val="20"/>
                <w:szCs w:val="20"/>
                <w:lang w:eastAsia="uk-UA"/>
              </w:rPr>
              <w:t xml:space="preserve"> </w:t>
            </w:r>
          </w:p>
          <w:p w14:paraId="4A7EAE5B" w14:textId="361CC1DD" w:rsidR="00B54511" w:rsidRPr="00761B54" w:rsidRDefault="00B54511" w:rsidP="00573319">
            <w:pPr>
              <w:jc w:val="both"/>
              <w:rPr>
                <w:sz w:val="20"/>
                <w:szCs w:val="20"/>
              </w:rPr>
            </w:pPr>
            <w:r w:rsidRPr="00761B54">
              <w:rPr>
                <w:sz w:val="20"/>
                <w:szCs w:val="20"/>
              </w:rPr>
              <w:t xml:space="preserve">3. Документи з виправленими технічними помилками </w:t>
            </w:r>
            <w:r w:rsidR="003F1F3D">
              <w:rPr>
                <w:sz w:val="20"/>
                <w:szCs w:val="20"/>
              </w:rPr>
              <w:t xml:space="preserve">             </w:t>
            </w:r>
            <w:r w:rsidRPr="00761B54">
              <w:rPr>
                <w:sz w:val="20"/>
                <w:szCs w:val="20"/>
              </w:rPr>
              <w:t>(в електронній та паперовій формі), які є підставою для виправлення відповідних технічних помилок у Державному земельному кадастрі</w:t>
            </w:r>
            <w:r w:rsidRPr="00761B54">
              <w:rPr>
                <w:sz w:val="20"/>
                <w:szCs w:val="20"/>
                <w:lang w:eastAsia="uk-UA"/>
              </w:rPr>
              <w:t xml:space="preserve"> </w:t>
            </w:r>
          </w:p>
          <w:p w14:paraId="78F3C75A" w14:textId="23DAF7DF" w:rsidR="00B54511" w:rsidRPr="00761B54" w:rsidRDefault="00B54511" w:rsidP="00573319">
            <w:pPr>
              <w:jc w:val="both"/>
              <w:rPr>
                <w:sz w:val="20"/>
                <w:szCs w:val="20"/>
                <w:shd w:val="clear" w:color="auto" w:fill="FFFFFF"/>
              </w:rPr>
            </w:pPr>
            <w:r w:rsidRPr="00761B54">
              <w:rPr>
                <w:sz w:val="20"/>
                <w:szCs w:val="20"/>
                <w:lang w:eastAsia="uk-UA"/>
              </w:rPr>
              <w:t>4. Документ, що підтверджує оплату послуг з виправлення технічних помилок у Державному земельному кадастрі</w:t>
            </w:r>
            <w:r w:rsidRPr="00761B54">
              <w:rPr>
                <w:sz w:val="20"/>
                <w:szCs w:val="20"/>
                <w:shd w:val="clear" w:color="auto" w:fill="FFFFFF"/>
              </w:rPr>
              <w:t>, (або інформація (реквізити платежу) про сплату збору (внесення плати) в будь-якій формі, надані суб’єктом звернення)</w:t>
            </w:r>
            <w:r w:rsidR="003F1F3D">
              <w:rPr>
                <w:sz w:val="20"/>
                <w:szCs w:val="20"/>
                <w:shd w:val="clear" w:color="auto" w:fill="FFFFFF"/>
              </w:rPr>
              <w:t>.</w:t>
            </w:r>
            <w:r w:rsidRPr="00761B54">
              <w:rPr>
                <w:sz w:val="20"/>
                <w:szCs w:val="20"/>
                <w:shd w:val="clear" w:color="auto" w:fill="FFFFFF"/>
              </w:rPr>
              <w:t xml:space="preserve"> </w:t>
            </w:r>
          </w:p>
          <w:p w14:paraId="3B33AFEC" w14:textId="16E7D696" w:rsidR="00B54511" w:rsidRPr="00761B54" w:rsidRDefault="00945155" w:rsidP="00573319">
            <w:pPr>
              <w:jc w:val="both"/>
              <w:rPr>
                <w:sz w:val="20"/>
                <w:szCs w:val="20"/>
                <w:shd w:val="clear" w:color="auto" w:fill="FFFFFF"/>
              </w:rPr>
            </w:pPr>
            <w:r>
              <w:rPr>
                <w:sz w:val="20"/>
                <w:szCs w:val="20"/>
                <w:shd w:val="clear" w:color="auto" w:fill="FFFFFF"/>
              </w:rPr>
              <w:t>Або</w:t>
            </w:r>
            <w:r w:rsidR="003F1F3D">
              <w:rPr>
                <w:sz w:val="20"/>
                <w:szCs w:val="20"/>
                <w:shd w:val="clear" w:color="auto" w:fill="FFFFFF"/>
              </w:rPr>
              <w:t>:</w:t>
            </w:r>
          </w:p>
          <w:p w14:paraId="48F0BDAF" w14:textId="3F2259F4" w:rsidR="00B54511" w:rsidRPr="00761B54" w:rsidRDefault="00B54511" w:rsidP="00573319">
            <w:pPr>
              <w:jc w:val="both"/>
              <w:rPr>
                <w:sz w:val="20"/>
                <w:szCs w:val="20"/>
                <w:shd w:val="clear" w:color="auto" w:fill="FFFFFF"/>
              </w:rPr>
            </w:pPr>
            <w:r w:rsidRPr="00761B54">
              <w:rPr>
                <w:sz w:val="20"/>
                <w:szCs w:val="20"/>
                <w:shd w:val="clear" w:color="auto" w:fill="FFFFFF"/>
              </w:rPr>
              <w:t>1.</w:t>
            </w:r>
            <w:r w:rsidR="003F1F3D">
              <w:rPr>
                <w:sz w:val="20"/>
                <w:szCs w:val="20"/>
                <w:shd w:val="clear" w:color="auto" w:fill="FFFFFF"/>
              </w:rPr>
              <w:t> </w:t>
            </w:r>
            <w:r w:rsidRPr="00761B54">
              <w:rPr>
                <w:sz w:val="20"/>
                <w:szCs w:val="20"/>
                <w:shd w:val="clear" w:color="auto" w:fill="FFFFFF"/>
              </w:rPr>
              <w:t xml:space="preserve">Заява про внесення виправлених відомостей до Державного земельного кадастру за </w:t>
            </w:r>
            <w:r w:rsidRPr="00761B54">
              <w:rPr>
                <w:sz w:val="20"/>
                <w:szCs w:val="20"/>
              </w:rPr>
              <w:t>формою, що додається**</w:t>
            </w:r>
          </w:p>
          <w:p w14:paraId="56A9D151" w14:textId="77777777" w:rsidR="00B54511" w:rsidRPr="00761B54" w:rsidRDefault="00B54511" w:rsidP="00573319">
            <w:pPr>
              <w:pStyle w:val="rvps2"/>
              <w:shd w:val="clear" w:color="auto" w:fill="FFFFFF"/>
              <w:spacing w:before="0" w:beforeAutospacing="0" w:after="0" w:afterAutospacing="0"/>
              <w:jc w:val="both"/>
              <w:rPr>
                <w:sz w:val="20"/>
                <w:szCs w:val="20"/>
              </w:rPr>
            </w:pPr>
            <w:r w:rsidRPr="00761B54">
              <w:rPr>
                <w:sz w:val="20"/>
                <w:szCs w:val="20"/>
              </w:rPr>
              <w:t>2. Документи (або їх посвідчені копії), що містять зазначені в повідомленні помилки, допущені у відомостях Державного земельного кадастру внаслідок помилки в документації із землеустрою та оцінки земель (у разі наявності таких документів)</w:t>
            </w:r>
          </w:p>
          <w:p w14:paraId="4BCFFC19" w14:textId="77777777" w:rsidR="00B54511" w:rsidRPr="00761B54" w:rsidRDefault="00B54511" w:rsidP="00573319">
            <w:pPr>
              <w:pStyle w:val="rvps2"/>
              <w:shd w:val="clear" w:color="auto" w:fill="FFFFFF"/>
              <w:spacing w:before="0" w:beforeAutospacing="0" w:after="0" w:afterAutospacing="0"/>
              <w:jc w:val="both"/>
              <w:rPr>
                <w:sz w:val="20"/>
                <w:szCs w:val="20"/>
              </w:rPr>
            </w:pPr>
            <w:bookmarkStart w:id="0" w:name="n2510"/>
            <w:bookmarkStart w:id="1" w:name="n2506"/>
            <w:bookmarkEnd w:id="0"/>
            <w:bookmarkEnd w:id="1"/>
            <w:r w:rsidRPr="00761B54">
              <w:rPr>
                <w:sz w:val="20"/>
                <w:szCs w:val="20"/>
              </w:rPr>
              <w:t>3. Погоджена документація із землеустрою та оцінки земель із виправленими відомостями, яка є підставою для виправлення відповідних помилок у Державному земельному кадастрі;</w:t>
            </w:r>
          </w:p>
          <w:p w14:paraId="05072599" w14:textId="6A6F548D" w:rsidR="00B54511" w:rsidRPr="00761B54" w:rsidRDefault="00B54511" w:rsidP="00573319">
            <w:pPr>
              <w:pStyle w:val="rvps2"/>
              <w:shd w:val="clear" w:color="auto" w:fill="FFFFFF"/>
              <w:spacing w:before="0" w:beforeAutospacing="0" w:after="0" w:afterAutospacing="0"/>
              <w:jc w:val="both"/>
              <w:rPr>
                <w:sz w:val="20"/>
                <w:szCs w:val="20"/>
              </w:rPr>
            </w:pPr>
            <w:bookmarkStart w:id="2" w:name="n2511"/>
            <w:bookmarkStart w:id="3" w:name="n2507"/>
            <w:bookmarkEnd w:id="2"/>
            <w:bookmarkEnd w:id="3"/>
            <w:r w:rsidRPr="00761B54">
              <w:rPr>
                <w:sz w:val="20"/>
                <w:szCs w:val="20"/>
              </w:rPr>
              <w:t>4. Документ, що підтверджує оплату послуг із внесення до Державного земельного кадастру виправлених відомостей у документації із землеустрою та оцінки земель (крім випадків внесення відомостей про обмеження у використанні земель, безпосередньо встановлені законами або прийнятими відповідно до них нормативно-правовими актами, містобудівною документацією)</w:t>
            </w:r>
            <w:r w:rsidR="003F1F3D">
              <w:rPr>
                <w:sz w:val="20"/>
                <w:szCs w:val="20"/>
              </w:rPr>
              <w:t>.</w:t>
            </w:r>
          </w:p>
          <w:p w14:paraId="7E3A223D" w14:textId="1AF35997" w:rsidR="00B54511" w:rsidRPr="00761B54" w:rsidRDefault="006854CE" w:rsidP="006854CE">
            <w:pPr>
              <w:jc w:val="both"/>
              <w:rPr>
                <w:sz w:val="20"/>
                <w:szCs w:val="20"/>
              </w:rPr>
            </w:pPr>
            <w:r w:rsidRPr="00761B54">
              <w:rPr>
                <w:sz w:val="20"/>
                <w:szCs w:val="20"/>
                <w:shd w:val="clear" w:color="auto" w:fill="FFFFFF"/>
              </w:rPr>
              <w:t xml:space="preserve">Документація із землеустрою, технічна документація з оцінки земель в електронній формі засвідчуються </w:t>
            </w:r>
            <w:r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16" w:tgtFrame="_blank" w:history="1">
              <w:r w:rsidRPr="00761B54">
                <w:rPr>
                  <w:rStyle w:val="af1"/>
                  <w:color w:val="auto"/>
                  <w:sz w:val="20"/>
                  <w:szCs w:val="20"/>
                  <w:u w:val="none"/>
                </w:rPr>
                <w:t>Закону України</w:t>
              </w:r>
            </w:hyperlink>
            <w:r w:rsidRPr="00761B54">
              <w:rPr>
                <w:sz w:val="20"/>
                <w:szCs w:val="20"/>
              </w:rPr>
              <w:t> «Про електронну ідентифікацію та електронні довірчі послуги»</w:t>
            </w:r>
          </w:p>
        </w:tc>
      </w:tr>
      <w:tr w:rsidR="00B54511" w:rsidRPr="00761B54" w14:paraId="6AB9CBCF" w14:textId="77777777" w:rsidTr="00573319">
        <w:tc>
          <w:tcPr>
            <w:tcW w:w="720" w:type="dxa"/>
          </w:tcPr>
          <w:p w14:paraId="205C2630" w14:textId="76B79257" w:rsidR="00B54511" w:rsidRPr="003735FD" w:rsidRDefault="00B54511" w:rsidP="00573319">
            <w:pPr>
              <w:spacing w:before="60" w:after="60"/>
              <w:jc w:val="center"/>
              <w:rPr>
                <w:bCs/>
                <w:sz w:val="20"/>
                <w:szCs w:val="20"/>
              </w:rPr>
            </w:pPr>
            <w:r w:rsidRPr="003735FD">
              <w:rPr>
                <w:bCs/>
                <w:sz w:val="20"/>
                <w:szCs w:val="20"/>
              </w:rPr>
              <w:t>10</w:t>
            </w:r>
          </w:p>
        </w:tc>
        <w:tc>
          <w:tcPr>
            <w:tcW w:w="3785" w:type="dxa"/>
          </w:tcPr>
          <w:p w14:paraId="0A31B970" w14:textId="77777777" w:rsidR="00B54511" w:rsidRPr="00761B54" w:rsidRDefault="00B54511" w:rsidP="00573319">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Pr>
          <w:p w14:paraId="2CBF21C0" w14:textId="23BC8A21" w:rsidR="00827ABC" w:rsidRPr="00761B54" w:rsidRDefault="00827ABC" w:rsidP="00573319">
            <w:pPr>
              <w:jc w:val="both"/>
              <w:rPr>
                <w:sz w:val="20"/>
                <w:szCs w:val="20"/>
                <w:shd w:val="clear" w:color="auto" w:fill="FFFFFF"/>
              </w:rPr>
            </w:pPr>
            <w:r w:rsidRPr="00761B54">
              <w:rPr>
                <w:sz w:val="20"/>
                <w:szCs w:val="20"/>
                <w:shd w:val="clear" w:color="auto" w:fill="FFFFFF"/>
              </w:rPr>
              <w:t>Заява разом із доданими до неї документами надсилається заінтересованою особою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7" w:tgtFrame="_blank" w:history="1">
              <w:r w:rsidRPr="00761B54">
                <w:rPr>
                  <w:rStyle w:val="af1"/>
                  <w:color w:val="auto"/>
                  <w:sz w:val="20"/>
                  <w:szCs w:val="20"/>
                  <w:u w:val="none"/>
                  <w:shd w:val="clear" w:color="auto" w:fill="FFFFFF"/>
                </w:rPr>
                <w:t>Закону України</w:t>
              </w:r>
            </w:hyperlink>
            <w:r w:rsidR="00C70AD9">
              <w:rPr>
                <w:sz w:val="20"/>
                <w:szCs w:val="20"/>
                <w:shd w:val="clear" w:color="auto" w:fill="FFFFFF"/>
              </w:rPr>
              <w:t xml:space="preserve"> «</w:t>
            </w:r>
            <w:r w:rsidRPr="00761B54">
              <w:rPr>
                <w:sz w:val="20"/>
                <w:szCs w:val="20"/>
                <w:shd w:val="clear" w:color="auto" w:fill="FFFFFF"/>
              </w:rPr>
              <w:t>Про електронну ідентифікацію та електронні довірчі послуги</w:t>
            </w:r>
            <w:r w:rsidR="00C70AD9">
              <w:rPr>
                <w:sz w:val="20"/>
                <w:szCs w:val="20"/>
                <w:shd w:val="clear" w:color="auto" w:fill="FFFFFF"/>
              </w:rPr>
              <w:t>»</w:t>
            </w:r>
            <w:r w:rsidRPr="00761B54">
              <w:rPr>
                <w:sz w:val="20"/>
                <w:szCs w:val="20"/>
                <w:shd w:val="clear" w:color="auto" w:fill="FFFFFF"/>
              </w:rPr>
              <w:t xml:space="preserve"> з використанням Порталу Дія, у тому числі через вебсторінку Держгеокадастру.</w:t>
            </w:r>
          </w:p>
          <w:p w14:paraId="1074C517" w14:textId="3F57F783" w:rsidR="00B54511" w:rsidRPr="00761B54" w:rsidRDefault="00B54511" w:rsidP="00573319">
            <w:pPr>
              <w:jc w:val="both"/>
              <w:rPr>
                <w:sz w:val="20"/>
                <w:szCs w:val="20"/>
              </w:rPr>
            </w:pPr>
            <w:r w:rsidRPr="00761B54">
              <w:rPr>
                <w:sz w:val="20"/>
                <w:szCs w:val="20"/>
                <w:shd w:val="clear" w:color="auto" w:fill="FFFFFF"/>
              </w:rPr>
              <w:t xml:space="preserve">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w:t>
            </w:r>
            <w:r w:rsidRPr="00761B54">
              <w:rPr>
                <w:sz w:val="20"/>
                <w:szCs w:val="20"/>
                <w:shd w:val="clear" w:color="auto" w:fill="FFFFFF"/>
              </w:rPr>
              <w:lastRenderedPageBreak/>
              <w:t>договором на виконання робіт із землеустрою чи оцінки земель</w:t>
            </w:r>
          </w:p>
        </w:tc>
      </w:tr>
      <w:tr w:rsidR="00B54511" w:rsidRPr="00761B54" w14:paraId="7790B4DB" w14:textId="77777777" w:rsidTr="00573319">
        <w:tc>
          <w:tcPr>
            <w:tcW w:w="720" w:type="dxa"/>
          </w:tcPr>
          <w:p w14:paraId="74CCB6D6" w14:textId="7B76092A" w:rsidR="00B54511" w:rsidRPr="003735FD" w:rsidRDefault="00B54511" w:rsidP="00573319">
            <w:pPr>
              <w:spacing w:before="60" w:after="60"/>
              <w:jc w:val="center"/>
              <w:rPr>
                <w:bCs/>
                <w:sz w:val="20"/>
                <w:szCs w:val="20"/>
              </w:rPr>
            </w:pPr>
            <w:r w:rsidRPr="003735FD">
              <w:rPr>
                <w:bCs/>
                <w:sz w:val="20"/>
                <w:szCs w:val="20"/>
              </w:rPr>
              <w:lastRenderedPageBreak/>
              <w:t>11</w:t>
            </w:r>
          </w:p>
        </w:tc>
        <w:tc>
          <w:tcPr>
            <w:tcW w:w="3785" w:type="dxa"/>
          </w:tcPr>
          <w:p w14:paraId="6C8F2C7F" w14:textId="77777777" w:rsidR="00B54511" w:rsidRPr="00761B54" w:rsidRDefault="00B54511" w:rsidP="00573319">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386" w:type="dxa"/>
          </w:tcPr>
          <w:p w14:paraId="4BAAEE9C" w14:textId="77777777" w:rsidR="00B54511" w:rsidRPr="00761B54" w:rsidRDefault="00B54511" w:rsidP="00573319">
            <w:pPr>
              <w:jc w:val="both"/>
              <w:rPr>
                <w:sz w:val="20"/>
                <w:szCs w:val="20"/>
              </w:rPr>
            </w:pPr>
            <w:r w:rsidRPr="00761B54">
              <w:rPr>
                <w:sz w:val="20"/>
                <w:szCs w:val="20"/>
              </w:rPr>
              <w:t>Послуга платна</w:t>
            </w:r>
          </w:p>
        </w:tc>
      </w:tr>
      <w:tr w:rsidR="00B54511" w:rsidRPr="00761B54" w14:paraId="152A31EC" w14:textId="77777777" w:rsidTr="00573319">
        <w:tc>
          <w:tcPr>
            <w:tcW w:w="720" w:type="dxa"/>
          </w:tcPr>
          <w:p w14:paraId="05771BC4" w14:textId="77777777" w:rsidR="00B54511" w:rsidRPr="00761B54" w:rsidRDefault="00B54511" w:rsidP="00573319">
            <w:pPr>
              <w:rPr>
                <w:sz w:val="20"/>
                <w:szCs w:val="20"/>
              </w:rPr>
            </w:pPr>
          </w:p>
        </w:tc>
        <w:tc>
          <w:tcPr>
            <w:tcW w:w="9171" w:type="dxa"/>
            <w:gridSpan w:val="2"/>
          </w:tcPr>
          <w:p w14:paraId="4570D863" w14:textId="77777777" w:rsidR="00B54511" w:rsidRPr="00761B54" w:rsidRDefault="00B54511" w:rsidP="00573319">
            <w:pPr>
              <w:jc w:val="center"/>
              <w:rPr>
                <w:sz w:val="20"/>
                <w:szCs w:val="20"/>
              </w:rPr>
            </w:pPr>
            <w:r w:rsidRPr="00761B54">
              <w:rPr>
                <w:i/>
                <w:sz w:val="20"/>
                <w:szCs w:val="20"/>
              </w:rPr>
              <w:t>У разі платності</w:t>
            </w:r>
            <w:r w:rsidRPr="00761B54">
              <w:rPr>
                <w:sz w:val="20"/>
                <w:szCs w:val="20"/>
              </w:rPr>
              <w:t>:</w:t>
            </w:r>
          </w:p>
        </w:tc>
      </w:tr>
      <w:tr w:rsidR="00B54511" w:rsidRPr="00761B54" w14:paraId="0D5442C5" w14:textId="77777777" w:rsidTr="00573319">
        <w:tc>
          <w:tcPr>
            <w:tcW w:w="720" w:type="dxa"/>
          </w:tcPr>
          <w:p w14:paraId="0EC9EA0D" w14:textId="77777777" w:rsidR="00B54511" w:rsidRPr="003735FD" w:rsidRDefault="00B54511" w:rsidP="00573319">
            <w:pPr>
              <w:spacing w:before="60" w:after="60"/>
              <w:jc w:val="center"/>
              <w:rPr>
                <w:bCs/>
                <w:sz w:val="20"/>
                <w:szCs w:val="20"/>
              </w:rPr>
            </w:pPr>
            <w:r w:rsidRPr="003735FD">
              <w:rPr>
                <w:bCs/>
                <w:sz w:val="20"/>
                <w:szCs w:val="20"/>
              </w:rPr>
              <w:t>11.1</w:t>
            </w:r>
          </w:p>
        </w:tc>
        <w:tc>
          <w:tcPr>
            <w:tcW w:w="3785" w:type="dxa"/>
          </w:tcPr>
          <w:p w14:paraId="7324BADA" w14:textId="77777777" w:rsidR="00B54511" w:rsidRPr="00761B54" w:rsidRDefault="00B54511" w:rsidP="00573319">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386" w:type="dxa"/>
          </w:tcPr>
          <w:p w14:paraId="63213DFF"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1D7B2898" w14:textId="77777777" w:rsidTr="00573319">
        <w:tc>
          <w:tcPr>
            <w:tcW w:w="720" w:type="dxa"/>
          </w:tcPr>
          <w:p w14:paraId="74923EF4" w14:textId="7A4A904F" w:rsidR="00B54511" w:rsidRPr="003735FD" w:rsidRDefault="00B54511" w:rsidP="00573319">
            <w:pPr>
              <w:spacing w:before="60" w:after="60"/>
              <w:jc w:val="center"/>
              <w:rPr>
                <w:bCs/>
                <w:sz w:val="20"/>
                <w:szCs w:val="20"/>
              </w:rPr>
            </w:pPr>
            <w:r w:rsidRPr="003735FD">
              <w:rPr>
                <w:bCs/>
                <w:sz w:val="20"/>
                <w:szCs w:val="20"/>
              </w:rPr>
              <w:t>11.2</w:t>
            </w:r>
          </w:p>
        </w:tc>
        <w:tc>
          <w:tcPr>
            <w:tcW w:w="3785" w:type="dxa"/>
          </w:tcPr>
          <w:p w14:paraId="29860A1B" w14:textId="77777777" w:rsidR="00B54511" w:rsidRPr="00761B54" w:rsidRDefault="00B54511" w:rsidP="00573319">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386" w:type="dxa"/>
          </w:tcPr>
          <w:p w14:paraId="163E8434" w14:textId="3DFFD903" w:rsidR="00B54511" w:rsidRPr="00761B54" w:rsidRDefault="00B54511" w:rsidP="00573319">
            <w:pPr>
              <w:jc w:val="both"/>
              <w:rPr>
                <w:sz w:val="20"/>
                <w:szCs w:val="20"/>
              </w:rPr>
            </w:pPr>
            <w:r w:rsidRPr="00761B54">
              <w:rPr>
                <w:sz w:val="20"/>
                <w:szCs w:val="20"/>
              </w:rPr>
              <w:t>Розмір плати за надання послуги – 0,01 розміру прожиткового мінімуму для працездатних осіб</w:t>
            </w:r>
            <w:r w:rsidRPr="00761B54">
              <w:rPr>
                <w:bCs/>
                <w:sz w:val="20"/>
                <w:szCs w:val="20"/>
              </w:rPr>
              <w:t>, встановленого законом  на 1 січня календарного року, в якому надається відповідна адміністративна послуга</w:t>
            </w:r>
            <w:r w:rsidR="003F1F3D">
              <w:rPr>
                <w:bCs/>
                <w:sz w:val="20"/>
                <w:szCs w:val="20"/>
              </w:rPr>
              <w:t>.</w:t>
            </w:r>
          </w:p>
          <w:p w14:paraId="776282EC" w14:textId="72991B02" w:rsidR="00B54511" w:rsidRPr="00761B54" w:rsidRDefault="00B54511" w:rsidP="00573319">
            <w:pPr>
              <w:jc w:val="both"/>
              <w:rPr>
                <w:sz w:val="20"/>
                <w:szCs w:val="20"/>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r w:rsidR="003F1F3D">
              <w:rPr>
                <w:sz w:val="20"/>
                <w:szCs w:val="20"/>
                <w:shd w:val="clear" w:color="auto" w:fill="FFFFFF"/>
              </w:rPr>
              <w:t>.</w:t>
            </w:r>
          </w:p>
          <w:p w14:paraId="1945953E" w14:textId="28299AE0" w:rsidR="00B54511" w:rsidRPr="00761B54" w:rsidRDefault="00B54511" w:rsidP="00573319">
            <w:pPr>
              <w:pStyle w:val="ac"/>
              <w:spacing w:before="0" w:beforeAutospacing="0" w:after="0" w:afterAutospacing="0"/>
              <w:jc w:val="both"/>
              <w:rPr>
                <w:sz w:val="20"/>
                <w:szCs w:val="20"/>
              </w:rPr>
            </w:pPr>
            <w:r w:rsidRPr="00761B54">
              <w:rPr>
                <w:sz w:val="20"/>
                <w:szCs w:val="20"/>
              </w:rPr>
              <w:t xml:space="preserve">Оплата послуг здійснюється з урахуванням вимог Закону України </w:t>
            </w:r>
            <w:r w:rsidRPr="003F1F3D">
              <w:rPr>
                <w:sz w:val="20"/>
                <w:szCs w:val="20"/>
              </w:rPr>
              <w:t>«</w:t>
            </w:r>
            <w:r w:rsidR="00AA2E30" w:rsidRPr="003F1F3D">
              <w:rPr>
                <w:sz w:val="20"/>
                <w:szCs w:val="20"/>
                <w:lang w:val="uk-UA"/>
              </w:rPr>
              <w:t>Про платіжні послуги</w:t>
            </w:r>
            <w:r w:rsidRPr="003F1F3D">
              <w:rPr>
                <w:sz w:val="20"/>
                <w:szCs w:val="20"/>
              </w:rPr>
              <w:t>»</w:t>
            </w:r>
          </w:p>
        </w:tc>
      </w:tr>
      <w:tr w:rsidR="00B54511" w:rsidRPr="00761B54" w14:paraId="6BBD4CED" w14:textId="77777777" w:rsidTr="00573319">
        <w:tc>
          <w:tcPr>
            <w:tcW w:w="720" w:type="dxa"/>
          </w:tcPr>
          <w:p w14:paraId="18D1041F" w14:textId="198F10E0" w:rsidR="00B54511" w:rsidRPr="003735FD" w:rsidRDefault="00B54511" w:rsidP="00573319">
            <w:pPr>
              <w:spacing w:before="60" w:after="60"/>
              <w:jc w:val="center"/>
              <w:rPr>
                <w:bCs/>
                <w:sz w:val="20"/>
                <w:szCs w:val="20"/>
              </w:rPr>
            </w:pPr>
            <w:r w:rsidRPr="003735FD">
              <w:rPr>
                <w:bCs/>
                <w:sz w:val="20"/>
                <w:szCs w:val="20"/>
              </w:rPr>
              <w:t>11.3</w:t>
            </w:r>
          </w:p>
        </w:tc>
        <w:tc>
          <w:tcPr>
            <w:tcW w:w="3785" w:type="dxa"/>
          </w:tcPr>
          <w:p w14:paraId="2597D5E1" w14:textId="77777777" w:rsidR="00B54511" w:rsidRPr="00761B54" w:rsidRDefault="00B54511" w:rsidP="00573319">
            <w:pPr>
              <w:spacing w:before="60" w:after="60"/>
              <w:jc w:val="center"/>
              <w:rPr>
                <w:sz w:val="20"/>
                <w:szCs w:val="20"/>
              </w:rPr>
            </w:pPr>
            <w:r w:rsidRPr="00761B54">
              <w:rPr>
                <w:sz w:val="20"/>
                <w:szCs w:val="20"/>
              </w:rPr>
              <w:t>Розрахунковий рахунок для внесення плати</w:t>
            </w:r>
          </w:p>
        </w:tc>
        <w:tc>
          <w:tcPr>
            <w:tcW w:w="5386" w:type="dxa"/>
          </w:tcPr>
          <w:p w14:paraId="4CF4F08E" w14:textId="77777777" w:rsidR="00B54511" w:rsidRPr="00761B54" w:rsidRDefault="00B54511"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2CA0FD54" w14:textId="77777777" w:rsidTr="00573319">
        <w:tc>
          <w:tcPr>
            <w:tcW w:w="720" w:type="dxa"/>
          </w:tcPr>
          <w:p w14:paraId="583D1C07" w14:textId="208723B0" w:rsidR="00B54511" w:rsidRPr="003735FD" w:rsidRDefault="00B54511" w:rsidP="00573319">
            <w:pPr>
              <w:spacing w:before="60" w:after="60"/>
              <w:jc w:val="center"/>
              <w:rPr>
                <w:bCs/>
                <w:sz w:val="20"/>
                <w:szCs w:val="20"/>
              </w:rPr>
            </w:pPr>
            <w:r w:rsidRPr="003735FD">
              <w:rPr>
                <w:bCs/>
                <w:sz w:val="20"/>
                <w:szCs w:val="20"/>
              </w:rPr>
              <w:t>12</w:t>
            </w:r>
          </w:p>
        </w:tc>
        <w:tc>
          <w:tcPr>
            <w:tcW w:w="3785" w:type="dxa"/>
          </w:tcPr>
          <w:p w14:paraId="3B69232B" w14:textId="77777777" w:rsidR="00B54511" w:rsidRPr="00761B54" w:rsidRDefault="00B54511" w:rsidP="00573319">
            <w:pPr>
              <w:spacing w:before="60" w:after="60"/>
              <w:jc w:val="center"/>
              <w:rPr>
                <w:sz w:val="20"/>
                <w:szCs w:val="20"/>
              </w:rPr>
            </w:pPr>
            <w:r w:rsidRPr="00761B54">
              <w:rPr>
                <w:sz w:val="20"/>
                <w:szCs w:val="20"/>
              </w:rPr>
              <w:t>Строк надання адміністративної послуги</w:t>
            </w:r>
          </w:p>
        </w:tc>
        <w:tc>
          <w:tcPr>
            <w:tcW w:w="5386" w:type="dxa"/>
          </w:tcPr>
          <w:p w14:paraId="4B76EE4E" w14:textId="37DDF00E" w:rsidR="00B54511" w:rsidRPr="00761B54" w:rsidRDefault="001D210D" w:rsidP="00573319">
            <w:pPr>
              <w:jc w:val="both"/>
              <w:rPr>
                <w:sz w:val="20"/>
                <w:szCs w:val="20"/>
              </w:rPr>
            </w:pPr>
            <w:r w:rsidRPr="00CF1F6C">
              <w:rPr>
                <w:sz w:val="20"/>
                <w:szCs w:val="20"/>
              </w:rPr>
              <w:t xml:space="preserve">3 </w:t>
            </w:r>
            <w:r w:rsidRPr="003F1F3D">
              <w:rPr>
                <w:sz w:val="20"/>
                <w:szCs w:val="20"/>
              </w:rPr>
              <w:t xml:space="preserve">робочих дні з дня реєстрації відповідної заяви </w:t>
            </w:r>
            <w:r w:rsidR="009C1E02" w:rsidRPr="003F1F3D">
              <w:rPr>
                <w:sz w:val="20"/>
                <w:szCs w:val="20"/>
              </w:rPr>
              <w:t>у Державному земельному кадастрі</w:t>
            </w:r>
            <w:r w:rsidRPr="003F1F3D">
              <w:rPr>
                <w:bCs/>
                <w:sz w:val="20"/>
                <w:szCs w:val="20"/>
              </w:rPr>
              <w:t xml:space="preserve"> або більший строк, який відповідає строку залишення заяви без руху</w:t>
            </w:r>
            <w:r w:rsidRPr="00761B54">
              <w:rPr>
                <w:sz w:val="20"/>
                <w:szCs w:val="20"/>
              </w:rPr>
              <w:t xml:space="preserve"> </w:t>
            </w:r>
          </w:p>
        </w:tc>
      </w:tr>
      <w:tr w:rsidR="00B54511" w:rsidRPr="00761B54" w14:paraId="05FD16C6" w14:textId="77777777" w:rsidTr="00573319">
        <w:tc>
          <w:tcPr>
            <w:tcW w:w="720" w:type="dxa"/>
          </w:tcPr>
          <w:p w14:paraId="372354EF" w14:textId="7B70E742" w:rsidR="00B54511" w:rsidRPr="003735FD" w:rsidRDefault="00B54511" w:rsidP="00573319">
            <w:pPr>
              <w:spacing w:before="60" w:after="60"/>
              <w:jc w:val="center"/>
              <w:rPr>
                <w:bCs/>
                <w:sz w:val="20"/>
                <w:szCs w:val="20"/>
              </w:rPr>
            </w:pPr>
            <w:r w:rsidRPr="003735FD">
              <w:rPr>
                <w:bCs/>
                <w:sz w:val="20"/>
                <w:szCs w:val="20"/>
              </w:rPr>
              <w:t>13</w:t>
            </w:r>
          </w:p>
        </w:tc>
        <w:tc>
          <w:tcPr>
            <w:tcW w:w="3785" w:type="dxa"/>
          </w:tcPr>
          <w:p w14:paraId="617E315C" w14:textId="77777777" w:rsidR="00B54511" w:rsidRPr="00761B54" w:rsidRDefault="00B54511" w:rsidP="00573319">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386" w:type="dxa"/>
          </w:tcPr>
          <w:p w14:paraId="19FB45CD" w14:textId="413A5795" w:rsidR="00301A3A" w:rsidRPr="00EF17F3" w:rsidRDefault="00301A3A" w:rsidP="00301A3A">
            <w:pPr>
              <w:jc w:val="both"/>
              <w:rPr>
                <w:sz w:val="20"/>
                <w:szCs w:val="20"/>
                <w:lang w:eastAsia="uk-UA"/>
              </w:rPr>
            </w:pPr>
            <w:r w:rsidRPr="00EF17F3">
              <w:rPr>
                <w:sz w:val="20"/>
                <w:szCs w:val="20"/>
              </w:rPr>
              <w:t xml:space="preserve">Не виправлення </w:t>
            </w:r>
            <w:r w:rsidRPr="00EF17F3">
              <w:rPr>
                <w:sz w:val="20"/>
                <w:szCs w:val="20"/>
                <w:lang w:eastAsia="uk-UA"/>
              </w:rPr>
              <w:t xml:space="preserve">технічних помилок у документах, що стали підставою для внесення відомостей до Державного земельного кадастру, </w:t>
            </w:r>
            <w:r w:rsidRPr="00EF17F3">
              <w:rPr>
                <w:sz w:val="20"/>
                <w:szCs w:val="20"/>
                <w:shd w:val="clear" w:color="auto" w:fill="FFFFFF"/>
              </w:rPr>
              <w:t xml:space="preserve">у документації із землеустрою та оцінки земель, </w:t>
            </w:r>
            <w:r w:rsidRPr="00EF17F3">
              <w:rPr>
                <w:sz w:val="20"/>
                <w:szCs w:val="20"/>
                <w:lang w:eastAsia="uk-UA"/>
              </w:rPr>
              <w:t>та виправлення яких має передувати виправленню відповідних відомостей у Державному земельному кадастрі</w:t>
            </w:r>
            <w:r w:rsidR="003F1F3D">
              <w:rPr>
                <w:sz w:val="20"/>
                <w:szCs w:val="20"/>
                <w:lang w:eastAsia="uk-UA"/>
              </w:rPr>
              <w:t>.</w:t>
            </w:r>
            <w:r w:rsidRPr="00EF17F3">
              <w:rPr>
                <w:sz w:val="20"/>
                <w:szCs w:val="20"/>
                <w:lang w:eastAsia="uk-UA"/>
              </w:rPr>
              <w:t xml:space="preserve"> </w:t>
            </w:r>
          </w:p>
          <w:p w14:paraId="36F23C39" w14:textId="57B17B26" w:rsidR="00B54511" w:rsidRPr="00761B54" w:rsidRDefault="00301A3A" w:rsidP="00301A3A">
            <w:pPr>
              <w:jc w:val="both"/>
              <w:rPr>
                <w:sz w:val="20"/>
                <w:szCs w:val="20"/>
              </w:rPr>
            </w:pPr>
            <w:r w:rsidRPr="00EF17F3">
              <w:rPr>
                <w:sz w:val="20"/>
                <w:szCs w:val="20"/>
                <w:lang w:val="ru-RU"/>
              </w:rPr>
              <w:t xml:space="preserve">Невідповідність поданих документів </w:t>
            </w:r>
            <w:r w:rsidRPr="003F1F3D">
              <w:rPr>
                <w:sz w:val="20"/>
                <w:szCs w:val="20"/>
              </w:rPr>
              <w:t>вимогам законів та прийнятих відповідно до них нормативно-правових актів, документації із землеустрою та містобудівної документації</w:t>
            </w:r>
            <w:r w:rsidRPr="003F1F3D">
              <w:rPr>
                <w:sz w:val="20"/>
                <w:szCs w:val="20"/>
                <w:lang w:val="ru-RU"/>
              </w:rPr>
              <w:t xml:space="preserve"> </w:t>
            </w:r>
            <w:r w:rsidRPr="003F1F3D">
              <w:rPr>
                <w:sz w:val="20"/>
                <w:szCs w:val="20"/>
              </w:rPr>
              <w:t>Подання документів не у повному обсязі</w:t>
            </w:r>
          </w:p>
        </w:tc>
      </w:tr>
      <w:tr w:rsidR="00B54511" w:rsidRPr="00761B54" w14:paraId="4EA5BF15" w14:textId="77777777" w:rsidTr="00573319">
        <w:tc>
          <w:tcPr>
            <w:tcW w:w="720" w:type="dxa"/>
          </w:tcPr>
          <w:p w14:paraId="595F6905" w14:textId="3564C464" w:rsidR="00B54511" w:rsidRPr="003735FD" w:rsidRDefault="00B54511" w:rsidP="00573319">
            <w:pPr>
              <w:spacing w:before="60" w:after="60"/>
              <w:jc w:val="center"/>
              <w:rPr>
                <w:bCs/>
                <w:sz w:val="20"/>
                <w:szCs w:val="20"/>
              </w:rPr>
            </w:pPr>
            <w:r w:rsidRPr="003735FD">
              <w:rPr>
                <w:bCs/>
                <w:sz w:val="20"/>
                <w:szCs w:val="20"/>
              </w:rPr>
              <w:t>14</w:t>
            </w:r>
          </w:p>
        </w:tc>
        <w:tc>
          <w:tcPr>
            <w:tcW w:w="3785" w:type="dxa"/>
          </w:tcPr>
          <w:p w14:paraId="3C4CBC68" w14:textId="77777777" w:rsidR="00B54511" w:rsidRPr="00761B54" w:rsidRDefault="00B54511" w:rsidP="00573319">
            <w:pPr>
              <w:spacing w:before="60" w:after="60"/>
              <w:jc w:val="center"/>
              <w:rPr>
                <w:sz w:val="20"/>
                <w:szCs w:val="20"/>
              </w:rPr>
            </w:pPr>
            <w:r w:rsidRPr="00761B54">
              <w:rPr>
                <w:sz w:val="20"/>
                <w:szCs w:val="20"/>
              </w:rPr>
              <w:t>Результат надання адміністративної послуги</w:t>
            </w:r>
          </w:p>
        </w:tc>
        <w:tc>
          <w:tcPr>
            <w:tcW w:w="5386" w:type="dxa"/>
          </w:tcPr>
          <w:p w14:paraId="49EE7750" w14:textId="77777777" w:rsidR="000A7953" w:rsidRPr="003F1F3D" w:rsidRDefault="000A7953" w:rsidP="000A7953">
            <w:pPr>
              <w:jc w:val="both"/>
              <w:rPr>
                <w:sz w:val="20"/>
                <w:szCs w:val="20"/>
              </w:rPr>
            </w:pPr>
            <w:r w:rsidRPr="003F1F3D">
              <w:rPr>
                <w:sz w:val="20"/>
                <w:szCs w:val="20"/>
              </w:rPr>
              <w:t>Протокол виправлення помилки</w:t>
            </w:r>
          </w:p>
          <w:p w14:paraId="5C64125A" w14:textId="77777777" w:rsidR="000A7953" w:rsidRPr="003F1F3D" w:rsidRDefault="000A7953" w:rsidP="000A7953">
            <w:pPr>
              <w:jc w:val="both"/>
              <w:rPr>
                <w:sz w:val="20"/>
                <w:szCs w:val="20"/>
              </w:rPr>
            </w:pPr>
            <w:r w:rsidRPr="003F1F3D">
              <w:rPr>
                <w:sz w:val="20"/>
                <w:szCs w:val="20"/>
              </w:rPr>
              <w:t xml:space="preserve">Повідомлення про виправлення помилки заінтересованим особам (у тому числі власників, користувачів земельних ділянок, а також третіх осіб, інтересів яких стосувалося виправлення помилок) </w:t>
            </w:r>
          </w:p>
          <w:p w14:paraId="0620DBD1" w14:textId="77777777" w:rsidR="000A7953" w:rsidRPr="003F1F3D" w:rsidRDefault="000A7953" w:rsidP="000A7953">
            <w:pPr>
              <w:jc w:val="both"/>
              <w:rPr>
                <w:sz w:val="20"/>
                <w:szCs w:val="20"/>
                <w:lang w:eastAsia="uk-UA"/>
              </w:rPr>
            </w:pPr>
            <w:r w:rsidRPr="003F1F3D">
              <w:rPr>
                <w:sz w:val="20"/>
                <w:szCs w:val="20"/>
                <w:lang w:eastAsia="uk-UA"/>
              </w:rPr>
              <w:t>Витяг, довідка з Державного земельного кадастру, викопіювання з картографічних матеріалів Державного земельного кадастру на заміну документа, в якому виявлено помилку за бажанням заявника</w:t>
            </w:r>
          </w:p>
          <w:p w14:paraId="359DA197" w14:textId="77777777" w:rsidR="000A7953" w:rsidRPr="003F1F3D" w:rsidRDefault="000A7953" w:rsidP="000A7953">
            <w:pPr>
              <w:jc w:val="both"/>
              <w:rPr>
                <w:sz w:val="20"/>
                <w:szCs w:val="20"/>
              </w:rPr>
            </w:pPr>
            <w:r w:rsidRPr="003F1F3D">
              <w:rPr>
                <w:sz w:val="20"/>
                <w:szCs w:val="20"/>
              </w:rPr>
              <w:t>Рішення про відмову у внесенні відомостей (змін до них) до Державного земельного кадастру</w:t>
            </w:r>
          </w:p>
          <w:p w14:paraId="7B4CEE53" w14:textId="77777777" w:rsidR="000A7953" w:rsidRPr="00CF1F6C" w:rsidRDefault="000A7953" w:rsidP="000A7953">
            <w:pPr>
              <w:pStyle w:val="ac"/>
              <w:spacing w:before="0" w:beforeAutospacing="0" w:after="0" w:afterAutospacing="0"/>
              <w:rPr>
                <w:sz w:val="20"/>
                <w:szCs w:val="20"/>
              </w:rPr>
            </w:pPr>
            <w:r w:rsidRPr="003F1F3D">
              <w:rPr>
                <w:sz w:val="20"/>
                <w:szCs w:val="20"/>
              </w:rPr>
              <w:t>Рішення про відмову у прийнятті заяви до розгляду</w:t>
            </w:r>
          </w:p>
          <w:p w14:paraId="002DE564" w14:textId="77777777" w:rsidR="00B54511" w:rsidRPr="003F1F3D" w:rsidRDefault="000A7953" w:rsidP="000A7953">
            <w:pPr>
              <w:jc w:val="both"/>
              <w:rPr>
                <w:sz w:val="20"/>
                <w:szCs w:val="20"/>
              </w:rPr>
            </w:pPr>
            <w:r w:rsidRPr="003F1F3D">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2FF03C19" w14:textId="4CAE70D3" w:rsidR="003059A6" w:rsidRPr="003F1F3D" w:rsidRDefault="003059A6" w:rsidP="003059A6">
            <w:pPr>
              <w:jc w:val="both"/>
              <w:rPr>
                <w:sz w:val="20"/>
                <w:szCs w:val="20"/>
              </w:rPr>
            </w:pPr>
            <w:r w:rsidRPr="003F1F3D">
              <w:rPr>
                <w:sz w:val="20"/>
                <w:szCs w:val="20"/>
              </w:rPr>
              <w:t xml:space="preserve">Повідомлення про залишення заяви без руху </w:t>
            </w:r>
          </w:p>
          <w:p w14:paraId="2E3E55A3" w14:textId="7F7826A6" w:rsidR="003059A6" w:rsidRPr="003F1F3D" w:rsidRDefault="003059A6" w:rsidP="003059A6">
            <w:pPr>
              <w:jc w:val="both"/>
              <w:rPr>
                <w:sz w:val="20"/>
                <w:szCs w:val="20"/>
              </w:rPr>
            </w:pPr>
            <w:r w:rsidRPr="003F1F3D">
              <w:rPr>
                <w:sz w:val="20"/>
                <w:szCs w:val="20"/>
              </w:rPr>
              <w:t>Повідомлення про продовження строку усунення виявлених недоліків</w:t>
            </w:r>
          </w:p>
          <w:p w14:paraId="26396915" w14:textId="77777777" w:rsidR="003059A6" w:rsidRPr="003F1F3D" w:rsidRDefault="003059A6" w:rsidP="003059A6">
            <w:pPr>
              <w:jc w:val="both"/>
              <w:rPr>
                <w:sz w:val="20"/>
                <w:szCs w:val="20"/>
              </w:rPr>
            </w:pPr>
            <w:r w:rsidRPr="003F1F3D">
              <w:rPr>
                <w:sz w:val="20"/>
                <w:szCs w:val="20"/>
              </w:rPr>
              <w:t>Повідомлення про відмову у продовженні строку усунення виявлених недоліків</w:t>
            </w:r>
          </w:p>
          <w:p w14:paraId="5DD850EF" w14:textId="6613E352" w:rsidR="009375F8" w:rsidRPr="003F1F3D" w:rsidRDefault="009375F8" w:rsidP="003059A6">
            <w:pPr>
              <w:jc w:val="both"/>
              <w:rPr>
                <w:color w:val="000000"/>
                <w:sz w:val="20"/>
                <w:szCs w:val="20"/>
              </w:rPr>
            </w:pPr>
            <w:r w:rsidRPr="003F1F3D">
              <w:rPr>
                <w:color w:val="000000"/>
                <w:sz w:val="20"/>
                <w:szCs w:val="20"/>
              </w:rPr>
              <w:t>Рішення про продовження розгляду заяви</w:t>
            </w:r>
          </w:p>
        </w:tc>
      </w:tr>
      <w:tr w:rsidR="00B54511" w:rsidRPr="00761B54" w14:paraId="250DBC56" w14:textId="77777777" w:rsidTr="00573319">
        <w:tc>
          <w:tcPr>
            <w:tcW w:w="720" w:type="dxa"/>
          </w:tcPr>
          <w:p w14:paraId="47A075CD" w14:textId="2572074A" w:rsidR="00B54511" w:rsidRPr="00C56A34" w:rsidRDefault="00B54511" w:rsidP="00573319">
            <w:pPr>
              <w:spacing w:before="60" w:after="60"/>
              <w:jc w:val="center"/>
              <w:rPr>
                <w:bCs/>
                <w:sz w:val="20"/>
                <w:szCs w:val="20"/>
              </w:rPr>
            </w:pPr>
            <w:r w:rsidRPr="00C56A34">
              <w:rPr>
                <w:bCs/>
                <w:sz w:val="20"/>
                <w:szCs w:val="20"/>
              </w:rPr>
              <w:t>15</w:t>
            </w:r>
          </w:p>
        </w:tc>
        <w:tc>
          <w:tcPr>
            <w:tcW w:w="3785" w:type="dxa"/>
          </w:tcPr>
          <w:p w14:paraId="71D405E6" w14:textId="77777777" w:rsidR="00B54511" w:rsidRPr="00761B54" w:rsidRDefault="00B54511" w:rsidP="00573319">
            <w:pPr>
              <w:spacing w:before="60" w:after="60"/>
              <w:jc w:val="center"/>
              <w:rPr>
                <w:sz w:val="20"/>
                <w:szCs w:val="20"/>
              </w:rPr>
            </w:pPr>
            <w:r w:rsidRPr="00761B54">
              <w:rPr>
                <w:sz w:val="20"/>
                <w:szCs w:val="20"/>
              </w:rPr>
              <w:t>Способи отримання відповіді (результату)</w:t>
            </w:r>
          </w:p>
        </w:tc>
        <w:tc>
          <w:tcPr>
            <w:tcW w:w="5386" w:type="dxa"/>
          </w:tcPr>
          <w:p w14:paraId="6DF32CE2" w14:textId="130BEAC2" w:rsidR="00D46368" w:rsidRPr="00761B54" w:rsidRDefault="00B54511" w:rsidP="00573319">
            <w:pPr>
              <w:jc w:val="both"/>
              <w:rPr>
                <w:rFonts w:eastAsia="Calibri"/>
                <w:sz w:val="20"/>
                <w:szCs w:val="20"/>
              </w:rPr>
            </w:pPr>
            <w:r w:rsidRPr="00761B54">
              <w:rPr>
                <w:sz w:val="20"/>
                <w:szCs w:val="20"/>
                <w:shd w:val="clear" w:color="auto" w:fill="FFFFFF"/>
              </w:rPr>
              <w:t xml:space="preserve">Надсилається заявникові в електронній формі </w:t>
            </w:r>
            <w:r w:rsidR="00D46368" w:rsidRPr="00761B54">
              <w:rPr>
                <w:rFonts w:eastAsia="Calibri"/>
                <w:sz w:val="20"/>
                <w:szCs w:val="20"/>
              </w:rPr>
              <w:t xml:space="preserve">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w:t>
            </w:r>
            <w:r w:rsidR="00D46368" w:rsidRPr="00761B54">
              <w:rPr>
                <w:rFonts w:eastAsia="Calibri"/>
                <w:sz w:val="20"/>
                <w:szCs w:val="20"/>
              </w:rPr>
              <w:lastRenderedPageBreak/>
              <w:t>числі через вебсторінку Держгеокадастру, та за бажанням заявника передає</w:t>
            </w:r>
            <w:r w:rsidR="007965AE" w:rsidRPr="00761B54">
              <w:rPr>
                <w:rFonts w:eastAsia="Calibri"/>
                <w:sz w:val="20"/>
                <w:szCs w:val="20"/>
              </w:rPr>
              <w:t>ться</w:t>
            </w:r>
            <w:r w:rsidR="00D46368" w:rsidRPr="00761B54">
              <w:rPr>
                <w:rFonts w:eastAsia="Calibri"/>
                <w:sz w:val="20"/>
                <w:szCs w:val="20"/>
              </w:rPr>
              <w:t xml:space="preserve"> у паперовій формі зазначеному у заяві центру надання адміністративних послуг</w:t>
            </w:r>
          </w:p>
        </w:tc>
      </w:tr>
      <w:tr w:rsidR="00B54511" w:rsidRPr="00761B54" w14:paraId="0207B6DF" w14:textId="77777777" w:rsidTr="00573319">
        <w:tc>
          <w:tcPr>
            <w:tcW w:w="720" w:type="dxa"/>
          </w:tcPr>
          <w:p w14:paraId="1AFEE7D1" w14:textId="228E647F" w:rsidR="00B54511" w:rsidRPr="00C56A34" w:rsidRDefault="00B54511" w:rsidP="00573319">
            <w:pPr>
              <w:spacing w:before="60" w:after="60"/>
              <w:jc w:val="center"/>
              <w:rPr>
                <w:bCs/>
                <w:sz w:val="20"/>
                <w:szCs w:val="20"/>
              </w:rPr>
            </w:pPr>
            <w:r w:rsidRPr="00C56A34">
              <w:rPr>
                <w:bCs/>
                <w:sz w:val="20"/>
                <w:szCs w:val="20"/>
              </w:rPr>
              <w:lastRenderedPageBreak/>
              <w:t>16</w:t>
            </w:r>
          </w:p>
        </w:tc>
        <w:tc>
          <w:tcPr>
            <w:tcW w:w="3785" w:type="dxa"/>
          </w:tcPr>
          <w:p w14:paraId="400FF5B9" w14:textId="77777777" w:rsidR="00B54511" w:rsidRPr="00761B54" w:rsidRDefault="00B54511" w:rsidP="00573319">
            <w:pPr>
              <w:spacing w:before="60" w:after="60"/>
              <w:jc w:val="center"/>
              <w:rPr>
                <w:sz w:val="20"/>
                <w:szCs w:val="20"/>
              </w:rPr>
            </w:pPr>
            <w:r w:rsidRPr="00761B54">
              <w:rPr>
                <w:sz w:val="20"/>
                <w:szCs w:val="20"/>
              </w:rPr>
              <w:t>Примітка</w:t>
            </w:r>
          </w:p>
        </w:tc>
        <w:tc>
          <w:tcPr>
            <w:tcW w:w="5386" w:type="dxa"/>
          </w:tcPr>
          <w:p w14:paraId="6D5CA401" w14:textId="14E0355A" w:rsidR="00B54511" w:rsidRPr="00761B54" w:rsidRDefault="00B54511" w:rsidP="00573319">
            <w:pPr>
              <w:jc w:val="both"/>
              <w:rPr>
                <w:sz w:val="20"/>
                <w:szCs w:val="20"/>
              </w:rPr>
            </w:pPr>
            <w:r w:rsidRPr="00761B54">
              <w:rPr>
                <w:sz w:val="20"/>
                <w:szCs w:val="20"/>
              </w:rPr>
              <w:t xml:space="preserve">*Форма заяви про виправлення технічних помилок, допущених під час ведення Державного земельного кадастру </w:t>
            </w:r>
            <w:r w:rsidRPr="00761B54">
              <w:rPr>
                <w:sz w:val="20"/>
                <w:szCs w:val="20"/>
                <w:lang w:eastAsia="uk-UA"/>
              </w:rPr>
              <w:t xml:space="preserve">наведено у додатку </w:t>
            </w:r>
            <w:r w:rsidR="00AB65BB" w:rsidRPr="00761B54">
              <w:rPr>
                <w:sz w:val="20"/>
                <w:szCs w:val="20"/>
                <w:lang w:eastAsia="uk-UA"/>
              </w:rPr>
              <w:t>1</w:t>
            </w:r>
            <w:r w:rsidRPr="00761B54">
              <w:rPr>
                <w:sz w:val="20"/>
                <w:szCs w:val="20"/>
                <w:lang w:eastAsia="uk-UA"/>
              </w:rPr>
              <w:t xml:space="preserve"> до Інформаційної картки адміністративної послуги</w:t>
            </w:r>
            <w:r w:rsidR="00CE3CFF">
              <w:rPr>
                <w:sz w:val="20"/>
                <w:szCs w:val="20"/>
                <w:lang w:eastAsia="uk-UA"/>
              </w:rPr>
              <w:t>.</w:t>
            </w:r>
          </w:p>
          <w:p w14:paraId="160CBEFD" w14:textId="44C754EE" w:rsidR="00B54511" w:rsidRPr="00761B54" w:rsidRDefault="00B54511" w:rsidP="00573319">
            <w:pPr>
              <w:jc w:val="both"/>
              <w:rPr>
                <w:sz w:val="20"/>
                <w:szCs w:val="20"/>
                <w:lang w:eastAsia="uk-UA"/>
              </w:rPr>
            </w:pPr>
            <w:r w:rsidRPr="00761B54">
              <w:rPr>
                <w:sz w:val="20"/>
                <w:szCs w:val="20"/>
              </w:rPr>
              <w:t xml:space="preserve">**Форма заяви </w:t>
            </w:r>
            <w:r w:rsidRPr="00761B54">
              <w:rPr>
                <w:rStyle w:val="rvts23"/>
                <w:bCs/>
                <w:sz w:val="20"/>
                <w:szCs w:val="20"/>
              </w:rPr>
              <w:t>про внесення виправлених відомостей до Державного земельного кадастру</w:t>
            </w:r>
            <w:r w:rsidRPr="00761B54">
              <w:rPr>
                <w:sz w:val="20"/>
                <w:szCs w:val="20"/>
                <w:lang w:eastAsia="uk-UA"/>
              </w:rPr>
              <w:t xml:space="preserve"> наведено у додатку </w:t>
            </w:r>
            <w:r w:rsidR="00AB65BB" w:rsidRPr="00761B54">
              <w:rPr>
                <w:sz w:val="20"/>
                <w:szCs w:val="20"/>
                <w:lang w:eastAsia="uk-UA"/>
              </w:rPr>
              <w:t>2</w:t>
            </w:r>
            <w:r w:rsidRPr="00761B54">
              <w:rPr>
                <w:sz w:val="20"/>
                <w:szCs w:val="20"/>
                <w:lang w:eastAsia="uk-UA"/>
              </w:rPr>
              <w:t xml:space="preserve"> до Інформаційної картки адміністративної послуги</w:t>
            </w:r>
          </w:p>
        </w:tc>
      </w:tr>
    </w:tbl>
    <w:p w14:paraId="7CFF3D02" w14:textId="77777777" w:rsidR="00B54511" w:rsidRPr="00761B54" w:rsidRDefault="00B54511" w:rsidP="00B54511">
      <w:pPr>
        <w:spacing w:before="60" w:after="60"/>
        <w:rPr>
          <w:b/>
          <w:bCs/>
          <w:caps/>
          <w:sz w:val="28"/>
          <w:szCs w:val="28"/>
        </w:rPr>
      </w:pPr>
    </w:p>
    <w:p w14:paraId="66D4782D" w14:textId="77777777" w:rsidR="00B54511" w:rsidRPr="00761B54" w:rsidRDefault="00B54511" w:rsidP="00042A49">
      <w:pPr>
        <w:ind w:left="5103" w:right="141"/>
        <w:jc w:val="both"/>
        <w:rPr>
          <w:lang w:eastAsia="uk-UA"/>
        </w:rPr>
      </w:pPr>
      <w:r w:rsidRPr="00761B54">
        <w:rPr>
          <w:lang w:eastAsia="uk-UA"/>
        </w:rPr>
        <w:br w:type="page"/>
      </w:r>
      <w:r w:rsidRPr="00761B54">
        <w:rPr>
          <w:lang w:eastAsia="uk-UA"/>
        </w:rPr>
        <w:lastRenderedPageBreak/>
        <w:t xml:space="preserve">Додаток 1 </w:t>
      </w:r>
    </w:p>
    <w:p w14:paraId="00135043" w14:textId="148E5655" w:rsidR="00B54511" w:rsidRPr="00761B54" w:rsidRDefault="00B54511" w:rsidP="00042A49">
      <w:pPr>
        <w:shd w:val="clear" w:color="auto" w:fill="FFFFFF"/>
        <w:ind w:left="5103" w:right="141"/>
        <w:jc w:val="both"/>
        <w:rPr>
          <w:lang w:eastAsia="uk-UA"/>
        </w:rPr>
      </w:pPr>
      <w:r w:rsidRPr="00761B54">
        <w:rPr>
          <w:lang w:eastAsia="uk-UA"/>
        </w:rPr>
        <w:t xml:space="preserve">до Інформаційної картки адміністративної послуги виправлення технічної помилки </w:t>
      </w:r>
      <w:r w:rsidR="00E87494">
        <w:rPr>
          <w:lang w:eastAsia="uk-UA"/>
        </w:rPr>
        <w:t xml:space="preserve">      </w:t>
      </w:r>
      <w:r w:rsidRPr="00761B54">
        <w:rPr>
          <w:lang w:eastAsia="uk-UA"/>
        </w:rPr>
        <w:t>у відомостях Державного земельного кадастру не з вини органу, що здійснює його ведення</w:t>
      </w:r>
    </w:p>
    <w:p w14:paraId="2BDEC532" w14:textId="77777777" w:rsidR="00B54511" w:rsidRPr="00761B54" w:rsidRDefault="00B54511" w:rsidP="00042A49">
      <w:pPr>
        <w:ind w:right="141"/>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639"/>
      </w:tblGrid>
      <w:tr w:rsidR="00B54511" w:rsidRPr="00761B54" w14:paraId="348756DA" w14:textId="77777777" w:rsidTr="00573319">
        <w:tc>
          <w:tcPr>
            <w:tcW w:w="5000" w:type="pct"/>
            <w:tcBorders>
              <w:top w:val="nil"/>
              <w:left w:val="nil"/>
              <w:bottom w:val="nil"/>
              <w:right w:val="nil"/>
            </w:tcBorders>
            <w:hideMark/>
          </w:tcPr>
          <w:p w14:paraId="2E05EDFA" w14:textId="513E2FCB" w:rsidR="00B54511" w:rsidRPr="00761B54" w:rsidRDefault="00B54511" w:rsidP="00C70AD9">
            <w:pPr>
              <w:pStyle w:val="rvps12"/>
              <w:spacing w:before="150" w:beforeAutospacing="0" w:after="150" w:afterAutospacing="0"/>
              <w:ind w:left="3483" w:right="849"/>
              <w:jc w:val="center"/>
            </w:pPr>
            <w:r w:rsidRPr="00761B54">
              <w:rPr>
                <w:shd w:val="clear" w:color="auto" w:fill="FFFFFF"/>
              </w:rPr>
              <w:t>Державному кадастровому реєстратору</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(найменування органу, що здійснює ведення</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Державного земельного кадастру)</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(прізвище, власне ім’я, по батькові (за наявності) фізичної</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особи/найменування юридичної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(унікальний номер запису в Єдиному</w:t>
            </w:r>
            <w:r w:rsidRPr="00761B54">
              <w:rPr>
                <w:sz w:val="20"/>
                <w:szCs w:val="20"/>
              </w:rPr>
              <w:br/>
            </w:r>
            <w:r w:rsidRPr="00761B54">
              <w:rPr>
                <w:rStyle w:val="rvts82"/>
                <w:sz w:val="20"/>
                <w:szCs w:val="20"/>
                <w:shd w:val="clear" w:color="auto" w:fill="FFFFFF"/>
              </w:rPr>
              <w:t>державному демографічному реєстрі (за наявності)</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(податковий номер/серія (за наявності)</w:t>
            </w:r>
            <w:r w:rsidRPr="00761B54">
              <w:rPr>
                <w:sz w:val="20"/>
                <w:szCs w:val="20"/>
              </w:rPr>
              <w:br/>
            </w:r>
            <w:r w:rsidRPr="00761B54">
              <w:rPr>
                <w:rStyle w:val="rvts82"/>
                <w:sz w:val="20"/>
                <w:szCs w:val="20"/>
                <w:shd w:val="clear" w:color="auto" w:fill="FFFFFF"/>
              </w:rPr>
              <w:t>та номер паспорта фізичної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яка через свої релігійні переконання</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відмовилася від прийняття номера)</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(реквізити документа, що посвідчує особу,</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яка звернулася із заявою</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(назва документа, номер та серія (за наявності), дата видачі),</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та документа, що посвідчує повноваження діяти</w:t>
            </w:r>
            <w:r w:rsidRPr="00761B54">
              <w:rPr>
                <w:sz w:val="20"/>
                <w:szCs w:val="20"/>
              </w:rPr>
              <w:br/>
            </w:r>
            <w:r w:rsidRPr="00761B54">
              <w:rPr>
                <w:rStyle w:val="rvts82"/>
                <w:sz w:val="20"/>
                <w:szCs w:val="20"/>
                <w:shd w:val="clear" w:color="auto" w:fill="FFFFFF"/>
              </w:rPr>
              <w:t>від імені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(місце проживання фізичної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місцезнаходження юридичної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(контакти особи (адреса електронної пошти,</w:t>
            </w:r>
            <w:r w:rsidRPr="00761B54">
              <w:rPr>
                <w:sz w:val="20"/>
                <w:szCs w:val="20"/>
              </w:rPr>
              <w:br/>
            </w:r>
            <w:r w:rsidRPr="00761B54">
              <w:rPr>
                <w:rStyle w:val="rvts82"/>
                <w:sz w:val="20"/>
                <w:szCs w:val="20"/>
                <w:shd w:val="clear" w:color="auto" w:fill="FFFFFF"/>
              </w:rPr>
              <w:t>контактний номер телефону)</w:t>
            </w:r>
          </w:p>
        </w:tc>
      </w:tr>
    </w:tbl>
    <w:p w14:paraId="471BCA87" w14:textId="77777777" w:rsidR="00B54511" w:rsidRPr="00761B54" w:rsidRDefault="00B54511" w:rsidP="00241422">
      <w:pPr>
        <w:pStyle w:val="rvps6"/>
        <w:shd w:val="clear" w:color="auto" w:fill="FFFFFF"/>
        <w:spacing w:before="300" w:beforeAutospacing="0" w:after="450" w:afterAutospacing="0"/>
        <w:ind w:left="450" w:right="849"/>
        <w:jc w:val="center"/>
      </w:pPr>
      <w:bookmarkStart w:id="4" w:name="n506"/>
      <w:bookmarkEnd w:id="4"/>
      <w:r w:rsidRPr="00761B54">
        <w:rPr>
          <w:rStyle w:val="rvts23"/>
          <w:b/>
          <w:bCs/>
          <w:sz w:val="32"/>
          <w:szCs w:val="32"/>
        </w:rPr>
        <w:t>ЗАЯВА</w:t>
      </w:r>
      <w:r w:rsidRPr="00761B54">
        <w:br/>
      </w:r>
      <w:r w:rsidRPr="00761B54">
        <w:rPr>
          <w:rStyle w:val="rvts23"/>
          <w:b/>
          <w:bCs/>
          <w:sz w:val="32"/>
          <w:szCs w:val="32"/>
        </w:rPr>
        <w:t>про виправлення технічних помилок, допущених під час ведення Державного земельного кадастру</w:t>
      </w:r>
    </w:p>
    <w:p w14:paraId="6AE934CC" w14:textId="77777777" w:rsidR="00F739CE" w:rsidRPr="00F739CE" w:rsidRDefault="00F739CE" w:rsidP="00F97086">
      <w:pPr>
        <w:pStyle w:val="rvps2"/>
        <w:ind w:right="849" w:firstLine="567"/>
        <w:jc w:val="both"/>
      </w:pPr>
      <w:bookmarkStart w:id="5" w:name="n507"/>
      <w:bookmarkEnd w:id="5"/>
      <w:r w:rsidRPr="00F739CE">
        <w:t>Відповідно до </w:t>
      </w:r>
      <w:hyperlink r:id="rId18" w:anchor="n19" w:tgtFrame="_blank" w:history="1">
        <w:r w:rsidRPr="00F739CE">
          <w:rPr>
            <w:rStyle w:val="af1"/>
            <w:color w:val="auto"/>
            <w:u w:val="none"/>
          </w:rPr>
          <w:t>Порядку ведення Державного земельного кадастру</w:t>
        </w:r>
      </w:hyperlink>
      <w:r w:rsidRPr="00F739CE">
        <w:t> прошу виправити технічну помилку у відомостях Державного земельного кадастру, а саме</w:t>
      </w:r>
    </w:p>
    <w:p w14:paraId="0F9B71D2" w14:textId="627F3CD4" w:rsidR="00F739CE" w:rsidRPr="00F739CE" w:rsidRDefault="00F739CE" w:rsidP="00F739CE">
      <w:pPr>
        <w:pStyle w:val="rvps2"/>
        <w:spacing w:before="0"/>
        <w:ind w:right="849" w:firstLine="450"/>
        <w:jc w:val="center"/>
      </w:pPr>
      <w:bookmarkStart w:id="6" w:name="n508"/>
      <w:bookmarkEnd w:id="6"/>
      <w:r w:rsidRPr="00F739CE">
        <w:t>_____________________________________________________________________</w:t>
      </w:r>
      <w:r>
        <w:t>________________________________________________________________</w:t>
      </w:r>
      <w:r w:rsidRPr="00F739CE">
        <w:t>____,</w:t>
      </w:r>
      <w:r w:rsidRPr="00F739CE">
        <w:br/>
      </w:r>
      <w:r w:rsidRPr="00F739CE">
        <w:rPr>
          <w:sz w:val="20"/>
          <w:szCs w:val="20"/>
        </w:rPr>
        <w:t>(суть помилки)</w:t>
      </w:r>
    </w:p>
    <w:p w14:paraId="596A3491" w14:textId="77777777" w:rsidR="00F739CE" w:rsidRPr="00F739CE" w:rsidRDefault="00F739CE" w:rsidP="00F739CE">
      <w:pPr>
        <w:pStyle w:val="rvps2"/>
        <w:ind w:right="849" w:firstLine="450"/>
      </w:pPr>
      <w:bookmarkStart w:id="7" w:name="n509"/>
      <w:bookmarkEnd w:id="7"/>
      <w:r w:rsidRPr="00F739CE">
        <w:lastRenderedPageBreak/>
        <w:t>допущену та виправлену у документах, на підставі яких були внесені такі відомості з них, згідно з повідомленням Державного кадастрового реєстратора про:</w:t>
      </w:r>
    </w:p>
    <w:p w14:paraId="2DEB48F2" w14:textId="77777777" w:rsidR="00B54511" w:rsidRPr="00761B54" w:rsidRDefault="00B54511" w:rsidP="00241422">
      <w:pPr>
        <w:pStyle w:val="rvps2"/>
        <w:shd w:val="clear" w:color="auto" w:fill="FFFFFF"/>
        <w:spacing w:before="0" w:beforeAutospacing="0" w:after="150" w:afterAutospacing="0"/>
        <w:ind w:right="849" w:firstLine="450"/>
        <w:jc w:val="both"/>
      </w:pPr>
      <w:r w:rsidRPr="00761B54">
        <w:t>необхідність виправлення технічних помилок у документах, що стали підставою для внесення відомостей до Державного земельного кадастру, у яких фізичною або юридичною особою виявлено помилку;</w:t>
      </w:r>
    </w:p>
    <w:p w14:paraId="365A42FB" w14:textId="77777777" w:rsidR="00B54511" w:rsidRPr="00761B54" w:rsidRDefault="00B54511" w:rsidP="00241422">
      <w:pPr>
        <w:pStyle w:val="rvps2"/>
        <w:shd w:val="clear" w:color="auto" w:fill="FFFFFF"/>
        <w:spacing w:before="0" w:beforeAutospacing="0" w:after="150" w:afterAutospacing="0"/>
        <w:ind w:right="849" w:firstLine="450"/>
        <w:jc w:val="both"/>
      </w:pPr>
      <w:bookmarkStart w:id="8" w:name="n511"/>
      <w:bookmarkEnd w:id="8"/>
      <w:r w:rsidRPr="00761B54">
        <w:t>виявлення технічної помилки, допущеної у відомостях Державного земельного кадастру органом, що здійснює його ведення.</w:t>
      </w:r>
    </w:p>
    <w:p w14:paraId="3FC87392" w14:textId="77777777" w:rsidR="00B54511" w:rsidRPr="00761B54" w:rsidRDefault="00B54511" w:rsidP="00241422">
      <w:pPr>
        <w:pStyle w:val="rvps14"/>
        <w:shd w:val="clear" w:color="auto" w:fill="FFFFFF"/>
        <w:spacing w:before="150" w:beforeAutospacing="0" w:after="150" w:afterAutospacing="0"/>
        <w:ind w:right="849"/>
      </w:pPr>
      <w:bookmarkStart w:id="9" w:name="n512"/>
      <w:bookmarkEnd w:id="9"/>
      <w:r w:rsidRPr="00761B54">
        <w:t>від "___" __________ 20__ р. з реєстраційним номером _____________________________.</w:t>
      </w:r>
    </w:p>
    <w:p w14:paraId="08068075" w14:textId="77777777" w:rsidR="00B54511" w:rsidRPr="00761B54" w:rsidRDefault="00B54511" w:rsidP="00241422">
      <w:pPr>
        <w:pStyle w:val="rvps2"/>
        <w:shd w:val="clear" w:color="auto" w:fill="FFFFFF"/>
        <w:spacing w:before="0" w:beforeAutospacing="0" w:after="150" w:afterAutospacing="0"/>
        <w:ind w:right="849" w:firstLine="450"/>
        <w:jc w:val="both"/>
      </w:pPr>
      <w:bookmarkStart w:id="10" w:name="n513"/>
      <w:bookmarkEnd w:id="10"/>
      <w:r w:rsidRPr="00761B54">
        <w:t>До заяви додаються:</w:t>
      </w:r>
    </w:p>
    <w:p w14:paraId="7C7AC8DD" w14:textId="77777777" w:rsidR="00B54511" w:rsidRPr="00B51285" w:rsidRDefault="00B54511" w:rsidP="00241422">
      <w:pPr>
        <w:pStyle w:val="rvps2"/>
        <w:shd w:val="clear" w:color="auto" w:fill="FFFFFF"/>
        <w:spacing w:before="0" w:beforeAutospacing="0" w:after="150" w:afterAutospacing="0"/>
        <w:ind w:right="849" w:firstLine="450"/>
        <w:jc w:val="both"/>
      </w:pPr>
      <w:bookmarkStart w:id="11" w:name="n514"/>
      <w:bookmarkEnd w:id="11"/>
      <w:r w:rsidRPr="00B51285">
        <w:rPr>
          <w:rStyle w:val="rvts80"/>
          <w:rFonts w:eastAsia="Arial Unicode MS"/>
          <w:b/>
          <w:bCs/>
        </w:rPr>
        <w:t>€</w:t>
      </w:r>
      <w:r w:rsidRPr="00B51285">
        <w:t> документи / посвідчені копії документів, на підставі яких до Державного земельного кадастру були внесені відомості та які містять технічну помилку ______________________________________;</w:t>
      </w:r>
    </w:p>
    <w:p w14:paraId="0D78C79D" w14:textId="77777777" w:rsidR="00B54511" w:rsidRPr="00B51285" w:rsidRDefault="00B54511" w:rsidP="00241422">
      <w:pPr>
        <w:pStyle w:val="rvps2"/>
        <w:shd w:val="clear" w:color="auto" w:fill="FFFFFF"/>
        <w:spacing w:before="0" w:beforeAutospacing="0" w:after="150" w:afterAutospacing="0"/>
        <w:ind w:right="849" w:firstLine="450"/>
        <w:jc w:val="both"/>
      </w:pPr>
      <w:bookmarkStart w:id="12" w:name="n515"/>
      <w:bookmarkEnd w:id="12"/>
      <w:r w:rsidRPr="00B51285">
        <w:rPr>
          <w:rStyle w:val="rvts80"/>
          <w:rFonts w:eastAsia="Arial Unicode MS"/>
          <w:b/>
          <w:bCs/>
        </w:rPr>
        <w:t>€</w:t>
      </w:r>
      <w:r w:rsidRPr="00B51285">
        <w:t> документи з виправленими технічними помилками, які є підставою для виправлення відповідних технічних помилок у Державному земельному кадастрі ___________________________________;</w:t>
      </w:r>
    </w:p>
    <w:p w14:paraId="6D8E994A" w14:textId="77777777" w:rsidR="00B54511" w:rsidRPr="00761B54" w:rsidRDefault="00B54511" w:rsidP="00241422">
      <w:pPr>
        <w:pStyle w:val="rvps2"/>
        <w:shd w:val="clear" w:color="auto" w:fill="FFFFFF"/>
        <w:spacing w:before="0" w:beforeAutospacing="0" w:after="150" w:afterAutospacing="0"/>
        <w:ind w:right="849" w:firstLine="450"/>
        <w:jc w:val="both"/>
      </w:pPr>
      <w:bookmarkStart w:id="13" w:name="n516"/>
      <w:bookmarkEnd w:id="13"/>
      <w:r w:rsidRPr="00B51285">
        <w:rPr>
          <w:rStyle w:val="rvts80"/>
          <w:rFonts w:eastAsia="Arial Unicode MS"/>
          <w:b/>
          <w:bCs/>
        </w:rPr>
        <w:t>€</w:t>
      </w:r>
      <w:r w:rsidRPr="00B51285">
        <w:t> документ</w:t>
      </w:r>
      <w:r w:rsidRPr="00761B54">
        <w:t>, що підтверджує внесення плати за виправлення технічних помилок у Державному земельному кадастрі.</w:t>
      </w:r>
    </w:p>
    <w:p w14:paraId="129BA21F" w14:textId="77777777" w:rsidR="00B54511" w:rsidRPr="00761B54" w:rsidRDefault="00B54511" w:rsidP="00241422">
      <w:pPr>
        <w:pStyle w:val="rvps8"/>
        <w:shd w:val="clear" w:color="auto" w:fill="FFFFFF"/>
        <w:spacing w:before="0" w:beforeAutospacing="0" w:after="150" w:afterAutospacing="0"/>
        <w:ind w:right="849"/>
        <w:jc w:val="both"/>
      </w:pPr>
    </w:p>
    <w:p w14:paraId="77A74B03" w14:textId="77777777" w:rsidR="00B54511" w:rsidRPr="00761B54" w:rsidRDefault="00B54511" w:rsidP="00241422">
      <w:pPr>
        <w:pStyle w:val="rvps8"/>
        <w:shd w:val="clear" w:color="auto" w:fill="FFFFFF"/>
        <w:spacing w:before="0" w:beforeAutospacing="0" w:after="150" w:afterAutospacing="0"/>
        <w:ind w:right="849"/>
      </w:pPr>
      <w:r w:rsidRPr="00761B54">
        <w:t>Інформацію про результати розгляду заяви прошу надати:</w:t>
      </w:r>
    </w:p>
    <w:p w14:paraId="67F5A46E" w14:textId="77777777" w:rsidR="00B54511" w:rsidRPr="00761B54" w:rsidRDefault="00B54511" w:rsidP="00241422">
      <w:pPr>
        <w:pStyle w:val="rvps8"/>
        <w:shd w:val="clear" w:color="auto" w:fill="FFFFFF"/>
        <w:spacing w:before="0" w:beforeAutospacing="0" w:after="150" w:afterAutospacing="0"/>
        <w:ind w:right="849"/>
      </w:pPr>
      <w:bookmarkStart w:id="14" w:name="n209"/>
      <w:bookmarkEnd w:id="14"/>
      <w:r w:rsidRPr="00761B54">
        <w:t>€ у паперовій формі у центрі надання адміністративних послуг</w:t>
      </w:r>
      <w:r w:rsidRPr="00761B54">
        <w:br/>
        <w:t>_________________________________________________________</w:t>
      </w:r>
    </w:p>
    <w:p w14:paraId="55B1F0FE" w14:textId="77777777" w:rsidR="00B54511" w:rsidRPr="00761B54" w:rsidRDefault="00B54511" w:rsidP="00241422">
      <w:pPr>
        <w:pStyle w:val="rvps8"/>
        <w:shd w:val="clear" w:color="auto" w:fill="FFFFFF"/>
        <w:spacing w:before="0" w:beforeAutospacing="0" w:after="150" w:afterAutospacing="0"/>
        <w:ind w:right="849"/>
      </w:pPr>
      <w:bookmarkStart w:id="15" w:name="n210"/>
      <w:bookmarkEnd w:id="15"/>
      <w:r w:rsidRPr="00761B54">
        <w:t>€ в електронній формі:</w:t>
      </w:r>
    </w:p>
    <w:p w14:paraId="267722BB" w14:textId="77777777" w:rsidR="00B54511" w:rsidRPr="00761B54" w:rsidRDefault="00B54511" w:rsidP="00241422">
      <w:pPr>
        <w:pStyle w:val="rvps2"/>
        <w:shd w:val="clear" w:color="auto" w:fill="FFFFFF"/>
        <w:spacing w:before="0" w:beforeAutospacing="0" w:after="150" w:afterAutospacing="0"/>
        <w:ind w:right="849" w:firstLine="450"/>
      </w:pPr>
      <w:bookmarkStart w:id="16" w:name="n211"/>
      <w:bookmarkEnd w:id="16"/>
      <w:r w:rsidRPr="00761B54">
        <w:t>€ через Єдиний державний вебпортал електронних послуг, у тому числі через веб-сторінку Держгеокадастру;</w:t>
      </w:r>
    </w:p>
    <w:p w14:paraId="437C2D56" w14:textId="77777777" w:rsidR="00B54511" w:rsidRPr="00761B54" w:rsidRDefault="00B54511" w:rsidP="00241422">
      <w:pPr>
        <w:pStyle w:val="rvps2"/>
        <w:shd w:val="clear" w:color="auto" w:fill="FFFFFF"/>
        <w:spacing w:before="0" w:beforeAutospacing="0" w:after="150" w:afterAutospacing="0"/>
        <w:ind w:right="849" w:firstLine="450"/>
      </w:pPr>
      <w:bookmarkStart w:id="17" w:name="n212"/>
      <w:bookmarkEnd w:id="17"/>
      <w:r w:rsidRPr="00761B54">
        <w:t>€ на адресу електронної пошти ___________________________.</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2796"/>
        <w:gridCol w:w="1735"/>
        <w:gridCol w:w="1060"/>
        <w:gridCol w:w="4048"/>
      </w:tblGrid>
      <w:tr w:rsidR="00B54511" w:rsidRPr="00761B54" w14:paraId="13727C19" w14:textId="77777777" w:rsidTr="00573319">
        <w:tc>
          <w:tcPr>
            <w:tcW w:w="2350" w:type="pct"/>
            <w:gridSpan w:val="2"/>
            <w:tcBorders>
              <w:top w:val="nil"/>
              <w:left w:val="nil"/>
              <w:bottom w:val="nil"/>
              <w:right w:val="nil"/>
            </w:tcBorders>
            <w:hideMark/>
          </w:tcPr>
          <w:p w14:paraId="0DE40813" w14:textId="77777777" w:rsidR="00B54511" w:rsidRPr="00761B54" w:rsidRDefault="00B54511" w:rsidP="00241422">
            <w:pPr>
              <w:pStyle w:val="rvps12"/>
              <w:spacing w:before="150" w:beforeAutospacing="0" w:after="150" w:afterAutospacing="0"/>
              <w:ind w:right="849"/>
              <w:jc w:val="center"/>
            </w:pPr>
            <w:bookmarkStart w:id="18" w:name="n517"/>
            <w:bookmarkEnd w:id="18"/>
            <w:r w:rsidRPr="00761B54">
              <w:t> </w:t>
            </w:r>
          </w:p>
        </w:tc>
        <w:tc>
          <w:tcPr>
            <w:tcW w:w="550" w:type="pct"/>
            <w:tcBorders>
              <w:top w:val="nil"/>
              <w:left w:val="nil"/>
              <w:bottom w:val="nil"/>
              <w:right w:val="nil"/>
            </w:tcBorders>
            <w:hideMark/>
          </w:tcPr>
          <w:p w14:paraId="00166D7D"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nil"/>
              <w:left w:val="nil"/>
              <w:bottom w:val="nil"/>
              <w:right w:val="nil"/>
            </w:tcBorders>
            <w:hideMark/>
          </w:tcPr>
          <w:p w14:paraId="77730ACE" w14:textId="77777777" w:rsidR="00B54511" w:rsidRPr="00761B54" w:rsidRDefault="00B54511" w:rsidP="00241422">
            <w:pPr>
              <w:pStyle w:val="rvps12"/>
              <w:spacing w:before="150" w:beforeAutospacing="0" w:after="150" w:afterAutospacing="0"/>
              <w:ind w:right="849"/>
              <w:jc w:val="center"/>
            </w:pPr>
            <w:r w:rsidRPr="00761B54">
              <w:t>Службова інформація</w:t>
            </w:r>
          </w:p>
        </w:tc>
      </w:tr>
      <w:tr w:rsidR="00B54511" w:rsidRPr="00761B54" w14:paraId="4F107C9D" w14:textId="77777777" w:rsidTr="00573319">
        <w:tc>
          <w:tcPr>
            <w:tcW w:w="2350" w:type="pct"/>
            <w:gridSpan w:val="2"/>
            <w:tcBorders>
              <w:top w:val="nil"/>
              <w:left w:val="nil"/>
              <w:bottom w:val="nil"/>
              <w:right w:val="nil"/>
            </w:tcBorders>
            <w:hideMark/>
          </w:tcPr>
          <w:p w14:paraId="2A0F848E" w14:textId="77777777" w:rsidR="00B54511" w:rsidRPr="00761B54" w:rsidRDefault="00B54511" w:rsidP="00241422">
            <w:pPr>
              <w:pStyle w:val="rvps12"/>
              <w:spacing w:before="150" w:beforeAutospacing="0" w:after="150" w:afterAutospacing="0"/>
              <w:ind w:right="849"/>
              <w:jc w:val="center"/>
            </w:pPr>
            <w:r w:rsidRPr="00761B54">
              <w:t> </w:t>
            </w:r>
          </w:p>
        </w:tc>
        <w:tc>
          <w:tcPr>
            <w:tcW w:w="550" w:type="pct"/>
            <w:tcBorders>
              <w:top w:val="nil"/>
              <w:left w:val="nil"/>
              <w:bottom w:val="nil"/>
              <w:right w:val="nil"/>
            </w:tcBorders>
            <w:hideMark/>
          </w:tcPr>
          <w:p w14:paraId="305CFB47"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nil"/>
              <w:left w:val="nil"/>
              <w:bottom w:val="nil"/>
              <w:right w:val="nil"/>
            </w:tcBorders>
            <w:hideMark/>
          </w:tcPr>
          <w:p w14:paraId="7A209567" w14:textId="77777777" w:rsidR="00B54511" w:rsidRPr="00761B54" w:rsidRDefault="00B54511" w:rsidP="00241422">
            <w:pPr>
              <w:pStyle w:val="rvps12"/>
              <w:spacing w:before="150" w:beforeAutospacing="0" w:after="150" w:afterAutospacing="0"/>
              <w:ind w:right="849"/>
              <w:jc w:val="center"/>
            </w:pPr>
            <w:r w:rsidRPr="00761B54">
              <w:t>Реєстраційний номер заяви</w:t>
            </w:r>
          </w:p>
        </w:tc>
      </w:tr>
      <w:tr w:rsidR="00B54511" w:rsidRPr="00761B54" w14:paraId="38A9B9FC" w14:textId="77777777" w:rsidTr="00573319">
        <w:tc>
          <w:tcPr>
            <w:tcW w:w="2350" w:type="pct"/>
            <w:gridSpan w:val="2"/>
            <w:tcBorders>
              <w:top w:val="nil"/>
              <w:left w:val="nil"/>
              <w:bottom w:val="nil"/>
              <w:right w:val="nil"/>
            </w:tcBorders>
            <w:hideMark/>
          </w:tcPr>
          <w:p w14:paraId="468977F7" w14:textId="77777777" w:rsidR="00B54511" w:rsidRPr="00761B54" w:rsidRDefault="00B54511" w:rsidP="00241422">
            <w:pPr>
              <w:pStyle w:val="rvps12"/>
              <w:spacing w:before="150" w:beforeAutospacing="0" w:after="150" w:afterAutospacing="0"/>
              <w:ind w:right="849"/>
              <w:jc w:val="center"/>
            </w:pPr>
            <w:r w:rsidRPr="00761B54">
              <w:t> </w:t>
            </w:r>
          </w:p>
        </w:tc>
        <w:tc>
          <w:tcPr>
            <w:tcW w:w="550" w:type="pct"/>
            <w:tcBorders>
              <w:top w:val="nil"/>
              <w:left w:val="nil"/>
              <w:bottom w:val="nil"/>
              <w:right w:val="nil"/>
            </w:tcBorders>
            <w:hideMark/>
          </w:tcPr>
          <w:p w14:paraId="22CC0BE9"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single" w:sz="6" w:space="0" w:color="000000"/>
              <w:left w:val="single" w:sz="6" w:space="0" w:color="000000"/>
              <w:bottom w:val="single" w:sz="6" w:space="0" w:color="000000"/>
              <w:right w:val="single" w:sz="6" w:space="0" w:color="000000"/>
            </w:tcBorders>
            <w:hideMark/>
          </w:tcPr>
          <w:p w14:paraId="08F1A092" w14:textId="77777777" w:rsidR="00B54511" w:rsidRPr="00761B54" w:rsidRDefault="00B54511" w:rsidP="00241422">
            <w:pPr>
              <w:pStyle w:val="rvps12"/>
              <w:spacing w:before="150" w:beforeAutospacing="0" w:after="150" w:afterAutospacing="0"/>
              <w:ind w:right="849"/>
              <w:jc w:val="center"/>
            </w:pPr>
          </w:p>
        </w:tc>
      </w:tr>
      <w:tr w:rsidR="00B54511" w:rsidRPr="00761B54" w14:paraId="40DF3467" w14:textId="77777777" w:rsidTr="00573319">
        <w:tc>
          <w:tcPr>
            <w:tcW w:w="2350" w:type="pct"/>
            <w:gridSpan w:val="2"/>
            <w:tcBorders>
              <w:top w:val="nil"/>
              <w:left w:val="nil"/>
              <w:bottom w:val="nil"/>
              <w:right w:val="nil"/>
            </w:tcBorders>
            <w:hideMark/>
          </w:tcPr>
          <w:p w14:paraId="6250D42F" w14:textId="77777777" w:rsidR="00B54511" w:rsidRPr="00761B54" w:rsidRDefault="00B54511" w:rsidP="00241422">
            <w:pPr>
              <w:pStyle w:val="rvps12"/>
              <w:spacing w:before="150" w:beforeAutospacing="0" w:after="150" w:afterAutospacing="0"/>
              <w:ind w:right="849"/>
              <w:jc w:val="center"/>
            </w:pPr>
            <w:r w:rsidRPr="00761B54">
              <w:t> </w:t>
            </w:r>
          </w:p>
        </w:tc>
        <w:tc>
          <w:tcPr>
            <w:tcW w:w="550" w:type="pct"/>
            <w:tcBorders>
              <w:top w:val="nil"/>
              <w:left w:val="nil"/>
              <w:bottom w:val="nil"/>
              <w:right w:val="nil"/>
            </w:tcBorders>
            <w:hideMark/>
          </w:tcPr>
          <w:p w14:paraId="51E8EE88"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nil"/>
              <w:left w:val="nil"/>
              <w:bottom w:val="nil"/>
              <w:right w:val="nil"/>
            </w:tcBorders>
            <w:hideMark/>
          </w:tcPr>
          <w:p w14:paraId="7013C0FA" w14:textId="77777777" w:rsidR="00B54511" w:rsidRPr="00761B54" w:rsidRDefault="00B54511" w:rsidP="00241422">
            <w:pPr>
              <w:pStyle w:val="rvps12"/>
              <w:spacing w:before="150" w:beforeAutospacing="0" w:after="150" w:afterAutospacing="0"/>
              <w:ind w:right="849"/>
              <w:jc w:val="center"/>
            </w:pPr>
            <w:r w:rsidRPr="00761B54">
              <w:t>Дата реєстрації заяви</w:t>
            </w:r>
          </w:p>
        </w:tc>
      </w:tr>
      <w:tr w:rsidR="00B54511" w:rsidRPr="00761B54" w14:paraId="717632AE" w14:textId="77777777" w:rsidTr="00573319">
        <w:tc>
          <w:tcPr>
            <w:tcW w:w="2350" w:type="pct"/>
            <w:gridSpan w:val="2"/>
            <w:tcBorders>
              <w:top w:val="nil"/>
              <w:left w:val="nil"/>
              <w:bottom w:val="nil"/>
              <w:right w:val="nil"/>
            </w:tcBorders>
            <w:hideMark/>
          </w:tcPr>
          <w:p w14:paraId="13322ACE" w14:textId="77777777" w:rsidR="00121592" w:rsidRDefault="00121592" w:rsidP="00241422">
            <w:pPr>
              <w:pStyle w:val="rvps12"/>
              <w:spacing w:before="150" w:beforeAutospacing="0" w:after="150" w:afterAutospacing="0"/>
              <w:ind w:right="849"/>
              <w:jc w:val="center"/>
            </w:pPr>
          </w:p>
          <w:p w14:paraId="67ACB38D" w14:textId="77777777" w:rsidR="001040A7" w:rsidRDefault="001040A7" w:rsidP="00241422">
            <w:pPr>
              <w:pStyle w:val="rvps12"/>
              <w:spacing w:before="150" w:beforeAutospacing="0" w:after="150" w:afterAutospacing="0"/>
              <w:ind w:right="849"/>
              <w:jc w:val="center"/>
              <w:rPr>
                <w:lang w:val="en-US"/>
              </w:rPr>
            </w:pPr>
          </w:p>
          <w:p w14:paraId="78966CE2" w14:textId="77777777" w:rsidR="001040A7" w:rsidRDefault="001040A7" w:rsidP="00241422">
            <w:pPr>
              <w:pStyle w:val="rvps12"/>
              <w:spacing w:before="150" w:beforeAutospacing="0" w:after="150" w:afterAutospacing="0"/>
              <w:ind w:right="849"/>
              <w:jc w:val="center"/>
              <w:rPr>
                <w:lang w:val="en-US"/>
              </w:rPr>
            </w:pPr>
          </w:p>
          <w:p w14:paraId="4DEA1761" w14:textId="67711744" w:rsidR="00B54511" w:rsidRPr="00761B54" w:rsidRDefault="00B54511" w:rsidP="00241422">
            <w:pPr>
              <w:pStyle w:val="rvps12"/>
              <w:spacing w:before="150" w:beforeAutospacing="0" w:after="150" w:afterAutospacing="0"/>
              <w:ind w:right="849"/>
              <w:jc w:val="center"/>
            </w:pPr>
            <w:r w:rsidRPr="00761B54">
              <w:t>Підпис заявника</w:t>
            </w:r>
          </w:p>
        </w:tc>
        <w:tc>
          <w:tcPr>
            <w:tcW w:w="550" w:type="pct"/>
            <w:tcBorders>
              <w:top w:val="nil"/>
              <w:left w:val="nil"/>
              <w:bottom w:val="nil"/>
              <w:right w:val="nil"/>
            </w:tcBorders>
            <w:hideMark/>
          </w:tcPr>
          <w:p w14:paraId="288FB46A"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single" w:sz="6" w:space="0" w:color="000000"/>
              <w:left w:val="single" w:sz="6" w:space="0" w:color="000000"/>
              <w:bottom w:val="single" w:sz="6" w:space="0" w:color="000000"/>
              <w:right w:val="single" w:sz="6" w:space="0" w:color="000000"/>
            </w:tcBorders>
            <w:hideMark/>
          </w:tcPr>
          <w:p w14:paraId="2C09079F" w14:textId="77777777" w:rsidR="00B54511" w:rsidRPr="00761B54" w:rsidRDefault="00B54511" w:rsidP="00241422">
            <w:pPr>
              <w:pStyle w:val="rvps12"/>
              <w:spacing w:before="150" w:beforeAutospacing="0" w:after="150" w:afterAutospacing="0"/>
              <w:ind w:right="849"/>
              <w:jc w:val="center"/>
            </w:pPr>
          </w:p>
        </w:tc>
      </w:tr>
      <w:tr w:rsidR="00B54511" w:rsidRPr="00761B54" w14:paraId="05826E2B" w14:textId="77777777" w:rsidTr="00573319">
        <w:tc>
          <w:tcPr>
            <w:tcW w:w="2350" w:type="pct"/>
            <w:gridSpan w:val="2"/>
            <w:vMerge w:val="restart"/>
            <w:tcBorders>
              <w:top w:val="single" w:sz="6" w:space="0" w:color="000000"/>
              <w:left w:val="single" w:sz="6" w:space="0" w:color="000000"/>
              <w:bottom w:val="single" w:sz="6" w:space="0" w:color="000000"/>
              <w:right w:val="single" w:sz="6" w:space="0" w:color="000000"/>
            </w:tcBorders>
            <w:hideMark/>
          </w:tcPr>
          <w:p w14:paraId="5E8327D5" w14:textId="77777777" w:rsidR="00B54511" w:rsidRPr="00761B54" w:rsidRDefault="00B54511" w:rsidP="00241422">
            <w:pPr>
              <w:pStyle w:val="rvps12"/>
              <w:spacing w:before="150" w:beforeAutospacing="0" w:after="150" w:afterAutospacing="0"/>
              <w:ind w:right="849"/>
              <w:jc w:val="center"/>
            </w:pPr>
          </w:p>
        </w:tc>
        <w:tc>
          <w:tcPr>
            <w:tcW w:w="550" w:type="pct"/>
            <w:tcBorders>
              <w:top w:val="nil"/>
              <w:left w:val="nil"/>
              <w:bottom w:val="nil"/>
              <w:right w:val="nil"/>
            </w:tcBorders>
            <w:hideMark/>
          </w:tcPr>
          <w:p w14:paraId="689C0280"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nil"/>
              <w:left w:val="nil"/>
              <w:bottom w:val="nil"/>
              <w:right w:val="nil"/>
            </w:tcBorders>
            <w:hideMark/>
          </w:tcPr>
          <w:p w14:paraId="4418C676" w14:textId="77777777" w:rsidR="00B54511" w:rsidRPr="00761B54" w:rsidRDefault="00B54511" w:rsidP="00241422">
            <w:pPr>
              <w:pStyle w:val="rvps12"/>
              <w:spacing w:before="150" w:beforeAutospacing="0" w:after="150" w:afterAutospacing="0"/>
              <w:ind w:right="849"/>
              <w:jc w:val="center"/>
            </w:pPr>
            <w:r w:rsidRPr="00761B54">
              <w:t>Прізвище, власне ім’я, по батькові за (наявності) Державного кадастрового реєстратора</w:t>
            </w:r>
          </w:p>
        </w:tc>
      </w:tr>
      <w:tr w:rsidR="00B54511" w:rsidRPr="00761B54" w14:paraId="531D0359" w14:textId="77777777" w:rsidTr="001040A7">
        <w:trPr>
          <w:trHeight w:val="370"/>
        </w:trPr>
        <w:tc>
          <w:tcPr>
            <w:tcW w:w="0" w:type="auto"/>
            <w:gridSpan w:val="2"/>
            <w:vMerge/>
            <w:tcBorders>
              <w:top w:val="single" w:sz="6" w:space="0" w:color="000000"/>
              <w:left w:val="single" w:sz="6" w:space="0" w:color="000000"/>
              <w:bottom w:val="single" w:sz="6" w:space="0" w:color="000000"/>
              <w:right w:val="single" w:sz="6" w:space="0" w:color="000000"/>
            </w:tcBorders>
            <w:hideMark/>
          </w:tcPr>
          <w:p w14:paraId="77C91E2A" w14:textId="77777777" w:rsidR="00B54511" w:rsidRPr="00761B54" w:rsidRDefault="00B54511" w:rsidP="00241422">
            <w:pPr>
              <w:ind w:right="849"/>
            </w:pPr>
          </w:p>
        </w:tc>
        <w:tc>
          <w:tcPr>
            <w:tcW w:w="550" w:type="pct"/>
            <w:tcBorders>
              <w:top w:val="nil"/>
              <w:left w:val="nil"/>
              <w:bottom w:val="nil"/>
              <w:right w:val="nil"/>
            </w:tcBorders>
            <w:hideMark/>
          </w:tcPr>
          <w:p w14:paraId="79973A73" w14:textId="77777777" w:rsidR="00B54511" w:rsidRPr="00761B54" w:rsidRDefault="00B54511" w:rsidP="00241422">
            <w:pPr>
              <w:pStyle w:val="rvps12"/>
              <w:spacing w:before="150" w:beforeAutospacing="0" w:after="150" w:afterAutospacing="0"/>
              <w:ind w:right="849"/>
              <w:jc w:val="center"/>
            </w:pPr>
          </w:p>
        </w:tc>
        <w:tc>
          <w:tcPr>
            <w:tcW w:w="2100" w:type="pct"/>
            <w:tcBorders>
              <w:top w:val="single" w:sz="6" w:space="0" w:color="000000"/>
              <w:left w:val="single" w:sz="6" w:space="0" w:color="000000"/>
              <w:bottom w:val="single" w:sz="6" w:space="0" w:color="000000"/>
              <w:right w:val="single" w:sz="6" w:space="0" w:color="000000"/>
            </w:tcBorders>
            <w:hideMark/>
          </w:tcPr>
          <w:p w14:paraId="1AECFC2A" w14:textId="77777777" w:rsidR="00B54511" w:rsidRPr="00761B54" w:rsidRDefault="00B54511" w:rsidP="00241422">
            <w:pPr>
              <w:pStyle w:val="rvps12"/>
              <w:spacing w:before="150" w:beforeAutospacing="0" w:after="150" w:afterAutospacing="0"/>
              <w:ind w:right="849"/>
              <w:jc w:val="center"/>
            </w:pPr>
          </w:p>
          <w:p w14:paraId="39AA3E18" w14:textId="77777777" w:rsidR="0038590B" w:rsidRPr="00761B54" w:rsidRDefault="0038590B" w:rsidP="00241422">
            <w:pPr>
              <w:pStyle w:val="rvps12"/>
              <w:spacing w:before="150" w:beforeAutospacing="0" w:after="150" w:afterAutospacing="0"/>
              <w:ind w:right="849"/>
              <w:jc w:val="center"/>
            </w:pPr>
          </w:p>
        </w:tc>
      </w:tr>
      <w:tr w:rsidR="00B54511" w:rsidRPr="00761B54" w14:paraId="1ED5E995" w14:textId="77777777" w:rsidTr="00573319">
        <w:tc>
          <w:tcPr>
            <w:tcW w:w="2350" w:type="pct"/>
            <w:gridSpan w:val="2"/>
            <w:tcBorders>
              <w:top w:val="nil"/>
              <w:left w:val="nil"/>
              <w:bottom w:val="nil"/>
              <w:right w:val="nil"/>
            </w:tcBorders>
            <w:hideMark/>
          </w:tcPr>
          <w:p w14:paraId="1B164500" w14:textId="77777777" w:rsidR="00B54511" w:rsidRPr="00761B54" w:rsidRDefault="00B54511" w:rsidP="00241422">
            <w:pPr>
              <w:pStyle w:val="rvps12"/>
              <w:spacing w:before="150" w:beforeAutospacing="0" w:after="150" w:afterAutospacing="0"/>
              <w:ind w:right="849"/>
              <w:jc w:val="center"/>
            </w:pPr>
            <w:r w:rsidRPr="00761B54">
              <w:t>М.П. (за наявності)</w:t>
            </w:r>
          </w:p>
        </w:tc>
        <w:tc>
          <w:tcPr>
            <w:tcW w:w="550" w:type="pct"/>
            <w:tcBorders>
              <w:top w:val="nil"/>
              <w:left w:val="nil"/>
              <w:bottom w:val="nil"/>
              <w:right w:val="nil"/>
            </w:tcBorders>
            <w:hideMark/>
          </w:tcPr>
          <w:p w14:paraId="4061D868"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nil"/>
              <w:left w:val="nil"/>
              <w:bottom w:val="nil"/>
              <w:right w:val="nil"/>
            </w:tcBorders>
            <w:hideMark/>
          </w:tcPr>
          <w:p w14:paraId="04B7EB98" w14:textId="77777777" w:rsidR="00B54511" w:rsidRPr="00761B54" w:rsidRDefault="00B54511" w:rsidP="00241422">
            <w:pPr>
              <w:pStyle w:val="rvps12"/>
              <w:spacing w:before="150" w:beforeAutospacing="0" w:after="150" w:afterAutospacing="0"/>
              <w:ind w:right="849"/>
              <w:jc w:val="center"/>
            </w:pPr>
            <w:r w:rsidRPr="00761B54">
              <w:t>Підпис Державного кадастрового реєстратора</w:t>
            </w:r>
          </w:p>
        </w:tc>
      </w:tr>
      <w:tr w:rsidR="00B54511" w:rsidRPr="00761B54" w14:paraId="12E09EF6" w14:textId="77777777" w:rsidTr="00573319">
        <w:tc>
          <w:tcPr>
            <w:tcW w:w="1450" w:type="pct"/>
            <w:tcBorders>
              <w:top w:val="nil"/>
              <w:left w:val="nil"/>
              <w:bottom w:val="nil"/>
              <w:right w:val="nil"/>
            </w:tcBorders>
            <w:hideMark/>
          </w:tcPr>
          <w:p w14:paraId="0F6EB7EC" w14:textId="77777777" w:rsidR="00B54511" w:rsidRPr="00761B54" w:rsidRDefault="00B54511" w:rsidP="00241422">
            <w:pPr>
              <w:pStyle w:val="rvps12"/>
              <w:spacing w:before="150" w:beforeAutospacing="0" w:after="150" w:afterAutospacing="0"/>
              <w:ind w:right="849"/>
              <w:jc w:val="center"/>
            </w:pPr>
            <w:r w:rsidRPr="00761B54">
              <w:t>Дата подання заяви</w:t>
            </w:r>
          </w:p>
        </w:tc>
        <w:tc>
          <w:tcPr>
            <w:tcW w:w="900" w:type="pct"/>
            <w:tcBorders>
              <w:top w:val="single" w:sz="6" w:space="0" w:color="000000"/>
              <w:left w:val="single" w:sz="6" w:space="0" w:color="000000"/>
              <w:bottom w:val="single" w:sz="6" w:space="0" w:color="000000"/>
              <w:right w:val="single" w:sz="6" w:space="0" w:color="000000"/>
            </w:tcBorders>
            <w:hideMark/>
          </w:tcPr>
          <w:p w14:paraId="25929474" w14:textId="77777777" w:rsidR="00B54511" w:rsidRPr="00761B54" w:rsidRDefault="00B54511" w:rsidP="00241422">
            <w:pPr>
              <w:pStyle w:val="rvps12"/>
              <w:spacing w:before="150" w:beforeAutospacing="0" w:after="150" w:afterAutospacing="0"/>
              <w:ind w:right="849"/>
              <w:jc w:val="center"/>
            </w:pPr>
          </w:p>
        </w:tc>
        <w:tc>
          <w:tcPr>
            <w:tcW w:w="550" w:type="pct"/>
            <w:tcBorders>
              <w:top w:val="nil"/>
              <w:left w:val="nil"/>
              <w:bottom w:val="nil"/>
              <w:right w:val="nil"/>
            </w:tcBorders>
            <w:hideMark/>
          </w:tcPr>
          <w:p w14:paraId="0355F711" w14:textId="77777777" w:rsidR="00B54511" w:rsidRPr="00761B54" w:rsidRDefault="00B54511" w:rsidP="00241422">
            <w:pPr>
              <w:pStyle w:val="rvps12"/>
              <w:spacing w:before="150" w:beforeAutospacing="0" w:after="150" w:afterAutospacing="0"/>
              <w:ind w:right="849"/>
              <w:jc w:val="center"/>
            </w:pPr>
            <w:r w:rsidRPr="00761B54">
              <w:t> </w:t>
            </w:r>
          </w:p>
        </w:tc>
        <w:tc>
          <w:tcPr>
            <w:tcW w:w="2100" w:type="pct"/>
            <w:tcBorders>
              <w:top w:val="single" w:sz="6" w:space="0" w:color="000000"/>
              <w:left w:val="single" w:sz="6" w:space="0" w:color="000000"/>
              <w:bottom w:val="single" w:sz="6" w:space="0" w:color="000000"/>
              <w:right w:val="single" w:sz="6" w:space="0" w:color="000000"/>
            </w:tcBorders>
            <w:hideMark/>
          </w:tcPr>
          <w:p w14:paraId="13F40140" w14:textId="77777777" w:rsidR="00B54511" w:rsidRPr="00761B54" w:rsidRDefault="00B54511" w:rsidP="00241422">
            <w:pPr>
              <w:pStyle w:val="rvps12"/>
              <w:spacing w:before="150" w:beforeAutospacing="0" w:after="150" w:afterAutospacing="0"/>
              <w:ind w:right="849"/>
              <w:jc w:val="center"/>
            </w:pPr>
          </w:p>
        </w:tc>
      </w:tr>
    </w:tbl>
    <w:p w14:paraId="4E3F0B5F" w14:textId="77777777" w:rsidR="00B54511" w:rsidRPr="00761B54" w:rsidRDefault="00B54511" w:rsidP="00241422">
      <w:pPr>
        <w:pStyle w:val="rvps2"/>
        <w:shd w:val="clear" w:color="auto" w:fill="FFFFFF"/>
        <w:spacing w:before="0" w:beforeAutospacing="0" w:after="150" w:afterAutospacing="0"/>
        <w:ind w:right="849" w:firstLine="450"/>
        <w:jc w:val="both"/>
      </w:pPr>
      <w:bookmarkStart w:id="19" w:name="n518"/>
      <w:bookmarkEnd w:id="19"/>
      <w:r w:rsidRPr="00761B54">
        <w:t>М.П.</w:t>
      </w:r>
    </w:p>
    <w:p w14:paraId="63A42AB4" w14:textId="77777777" w:rsidR="00B54511" w:rsidRPr="00761B54" w:rsidRDefault="00B54511" w:rsidP="00B54511"/>
    <w:p w14:paraId="2C072A83" w14:textId="77777777" w:rsidR="00B54511" w:rsidRPr="00761B54" w:rsidRDefault="00B54511" w:rsidP="00B54511"/>
    <w:p w14:paraId="29F6A561" w14:textId="77777777" w:rsidR="00B54511" w:rsidRPr="00761B54" w:rsidRDefault="00B54511" w:rsidP="00B54511"/>
    <w:p w14:paraId="76334025" w14:textId="77777777" w:rsidR="00B54511" w:rsidRPr="00761B54" w:rsidRDefault="00B54511" w:rsidP="00B54511"/>
    <w:p w14:paraId="2730B757" w14:textId="77777777" w:rsidR="00B54511" w:rsidRPr="00761B54" w:rsidRDefault="00B54511" w:rsidP="00B54511">
      <w:pPr>
        <w:shd w:val="clear" w:color="auto" w:fill="FFFFFF"/>
        <w:ind w:left="5103"/>
        <w:rPr>
          <w:lang w:eastAsia="uk-UA"/>
        </w:rPr>
      </w:pPr>
    </w:p>
    <w:p w14:paraId="12F64DAA" w14:textId="77777777" w:rsidR="00B54511" w:rsidRPr="00761B54" w:rsidRDefault="00B54511" w:rsidP="00B54511">
      <w:pPr>
        <w:shd w:val="clear" w:color="auto" w:fill="FFFFFF"/>
        <w:ind w:left="5103"/>
        <w:rPr>
          <w:lang w:eastAsia="uk-UA"/>
        </w:rPr>
      </w:pPr>
    </w:p>
    <w:p w14:paraId="0E0E2A0F" w14:textId="77777777" w:rsidR="00B54511" w:rsidRPr="00761B54" w:rsidRDefault="00B54511" w:rsidP="00B54511">
      <w:pPr>
        <w:shd w:val="clear" w:color="auto" w:fill="FFFFFF"/>
        <w:ind w:left="5103"/>
        <w:rPr>
          <w:lang w:eastAsia="uk-UA"/>
        </w:rPr>
      </w:pPr>
    </w:p>
    <w:p w14:paraId="507036DF" w14:textId="77777777" w:rsidR="00B54511" w:rsidRPr="00761B54" w:rsidRDefault="00B54511" w:rsidP="00B54511">
      <w:pPr>
        <w:shd w:val="clear" w:color="auto" w:fill="FFFFFF"/>
        <w:ind w:left="5103"/>
        <w:rPr>
          <w:lang w:eastAsia="uk-UA"/>
        </w:rPr>
      </w:pPr>
    </w:p>
    <w:p w14:paraId="7BF5F667" w14:textId="77777777" w:rsidR="00B54511" w:rsidRPr="00761B54" w:rsidRDefault="00B54511" w:rsidP="00B54511">
      <w:pPr>
        <w:shd w:val="clear" w:color="auto" w:fill="FFFFFF"/>
        <w:ind w:left="5103"/>
        <w:rPr>
          <w:lang w:eastAsia="uk-UA"/>
        </w:rPr>
      </w:pPr>
    </w:p>
    <w:p w14:paraId="25FAD51D" w14:textId="77777777" w:rsidR="00B54511" w:rsidRPr="00761B54" w:rsidRDefault="00B54511" w:rsidP="00B54511">
      <w:pPr>
        <w:shd w:val="clear" w:color="auto" w:fill="FFFFFF"/>
        <w:ind w:left="5103"/>
        <w:rPr>
          <w:lang w:eastAsia="uk-UA"/>
        </w:rPr>
      </w:pPr>
    </w:p>
    <w:p w14:paraId="22CE9194" w14:textId="77777777" w:rsidR="00B54511" w:rsidRPr="00761B54" w:rsidRDefault="00B54511" w:rsidP="00B54511">
      <w:pPr>
        <w:shd w:val="clear" w:color="auto" w:fill="FFFFFF"/>
        <w:ind w:left="5103"/>
        <w:rPr>
          <w:lang w:eastAsia="uk-UA"/>
        </w:rPr>
      </w:pPr>
    </w:p>
    <w:p w14:paraId="69B39EA6" w14:textId="77777777" w:rsidR="00B54511" w:rsidRPr="00761B54" w:rsidRDefault="00B54511" w:rsidP="00B54511">
      <w:pPr>
        <w:shd w:val="clear" w:color="auto" w:fill="FFFFFF"/>
        <w:ind w:left="5103"/>
        <w:rPr>
          <w:lang w:eastAsia="uk-UA"/>
        </w:rPr>
      </w:pPr>
    </w:p>
    <w:p w14:paraId="2ADA35E0" w14:textId="77777777" w:rsidR="00B54511" w:rsidRPr="00761B54" w:rsidRDefault="00B54511" w:rsidP="00B54511">
      <w:pPr>
        <w:shd w:val="clear" w:color="auto" w:fill="FFFFFF"/>
        <w:ind w:left="5103"/>
        <w:rPr>
          <w:lang w:eastAsia="uk-UA"/>
        </w:rPr>
      </w:pPr>
    </w:p>
    <w:p w14:paraId="1051979D" w14:textId="77777777" w:rsidR="00B54511" w:rsidRPr="00761B54" w:rsidRDefault="00B54511" w:rsidP="00B54511">
      <w:pPr>
        <w:shd w:val="clear" w:color="auto" w:fill="FFFFFF"/>
        <w:ind w:left="5103"/>
        <w:rPr>
          <w:lang w:eastAsia="uk-UA"/>
        </w:rPr>
      </w:pPr>
    </w:p>
    <w:p w14:paraId="25320F38" w14:textId="77777777" w:rsidR="00B54511" w:rsidRPr="00761B54" w:rsidRDefault="00B54511" w:rsidP="00B54511">
      <w:pPr>
        <w:shd w:val="clear" w:color="auto" w:fill="FFFFFF"/>
        <w:ind w:left="5103"/>
        <w:rPr>
          <w:lang w:eastAsia="uk-UA"/>
        </w:rPr>
      </w:pPr>
    </w:p>
    <w:p w14:paraId="0C7E9F21" w14:textId="77777777" w:rsidR="00B54511" w:rsidRPr="00761B54" w:rsidRDefault="00B54511" w:rsidP="00B54511">
      <w:pPr>
        <w:shd w:val="clear" w:color="auto" w:fill="FFFFFF"/>
        <w:ind w:left="5103"/>
        <w:rPr>
          <w:lang w:eastAsia="uk-UA"/>
        </w:rPr>
      </w:pPr>
    </w:p>
    <w:p w14:paraId="70AB68E9" w14:textId="77777777" w:rsidR="00B54511" w:rsidRPr="00761B54" w:rsidRDefault="00B54511" w:rsidP="00B54511">
      <w:pPr>
        <w:shd w:val="clear" w:color="auto" w:fill="FFFFFF"/>
        <w:ind w:left="5103"/>
        <w:rPr>
          <w:lang w:eastAsia="uk-UA"/>
        </w:rPr>
      </w:pPr>
    </w:p>
    <w:p w14:paraId="7AE4AE20" w14:textId="77777777" w:rsidR="00B54511" w:rsidRPr="00761B54" w:rsidRDefault="00B54511" w:rsidP="00B54511">
      <w:pPr>
        <w:shd w:val="clear" w:color="auto" w:fill="FFFFFF"/>
        <w:ind w:left="5103"/>
        <w:rPr>
          <w:lang w:eastAsia="uk-UA"/>
        </w:rPr>
      </w:pPr>
    </w:p>
    <w:p w14:paraId="31F8E8A7" w14:textId="77777777" w:rsidR="00B54511" w:rsidRPr="00761B54" w:rsidRDefault="00B54511" w:rsidP="00B54511">
      <w:pPr>
        <w:shd w:val="clear" w:color="auto" w:fill="FFFFFF"/>
        <w:ind w:left="5103"/>
        <w:rPr>
          <w:lang w:eastAsia="uk-UA"/>
        </w:rPr>
      </w:pPr>
    </w:p>
    <w:p w14:paraId="35021F38" w14:textId="77777777" w:rsidR="00B54511" w:rsidRPr="00761B54" w:rsidRDefault="00B54511" w:rsidP="00B54511">
      <w:pPr>
        <w:shd w:val="clear" w:color="auto" w:fill="FFFFFF"/>
        <w:ind w:left="5103"/>
        <w:rPr>
          <w:lang w:eastAsia="uk-UA"/>
        </w:rPr>
      </w:pPr>
    </w:p>
    <w:p w14:paraId="2D7464F0" w14:textId="77777777" w:rsidR="00B54511" w:rsidRPr="00761B54" w:rsidRDefault="00B54511" w:rsidP="00B54511">
      <w:pPr>
        <w:shd w:val="clear" w:color="auto" w:fill="FFFFFF"/>
        <w:ind w:left="5103"/>
        <w:rPr>
          <w:lang w:eastAsia="uk-UA"/>
        </w:rPr>
      </w:pPr>
    </w:p>
    <w:p w14:paraId="65510A80" w14:textId="77777777" w:rsidR="00B54511" w:rsidRPr="00761B54" w:rsidRDefault="00B54511" w:rsidP="00B54511">
      <w:pPr>
        <w:shd w:val="clear" w:color="auto" w:fill="FFFFFF"/>
        <w:ind w:left="5103"/>
        <w:rPr>
          <w:lang w:eastAsia="uk-UA"/>
        </w:rPr>
      </w:pPr>
    </w:p>
    <w:p w14:paraId="710CBCFE" w14:textId="77777777" w:rsidR="00B54511" w:rsidRPr="00761B54" w:rsidRDefault="00B54511" w:rsidP="00B54511">
      <w:pPr>
        <w:shd w:val="clear" w:color="auto" w:fill="FFFFFF"/>
        <w:ind w:left="5103"/>
        <w:rPr>
          <w:lang w:eastAsia="uk-UA"/>
        </w:rPr>
      </w:pPr>
    </w:p>
    <w:p w14:paraId="10BB5D14" w14:textId="77777777" w:rsidR="00B54511" w:rsidRPr="00761B54" w:rsidRDefault="00B54511" w:rsidP="00B54511">
      <w:pPr>
        <w:shd w:val="clear" w:color="auto" w:fill="FFFFFF"/>
        <w:ind w:left="5103"/>
        <w:rPr>
          <w:lang w:eastAsia="uk-UA"/>
        </w:rPr>
      </w:pPr>
    </w:p>
    <w:p w14:paraId="7EEE8507" w14:textId="77777777" w:rsidR="00B54511" w:rsidRPr="00761B54" w:rsidRDefault="00B54511" w:rsidP="00B54511">
      <w:pPr>
        <w:shd w:val="clear" w:color="auto" w:fill="FFFFFF"/>
        <w:ind w:left="5103"/>
        <w:rPr>
          <w:lang w:eastAsia="uk-UA"/>
        </w:rPr>
      </w:pPr>
    </w:p>
    <w:p w14:paraId="1F7269A9" w14:textId="77777777" w:rsidR="00B54511" w:rsidRPr="00761B54" w:rsidRDefault="00B54511" w:rsidP="00B54511">
      <w:pPr>
        <w:shd w:val="clear" w:color="auto" w:fill="FFFFFF"/>
        <w:ind w:left="5103"/>
        <w:rPr>
          <w:lang w:eastAsia="uk-UA"/>
        </w:rPr>
      </w:pPr>
    </w:p>
    <w:p w14:paraId="034C45A6" w14:textId="77777777" w:rsidR="00B54511" w:rsidRPr="00761B54" w:rsidRDefault="00B54511" w:rsidP="00B54511">
      <w:pPr>
        <w:shd w:val="clear" w:color="auto" w:fill="FFFFFF"/>
        <w:ind w:left="5103"/>
        <w:rPr>
          <w:lang w:eastAsia="uk-UA"/>
        </w:rPr>
      </w:pPr>
    </w:p>
    <w:p w14:paraId="2018AF33" w14:textId="77777777" w:rsidR="00B54511" w:rsidRPr="00761B54" w:rsidRDefault="00B54511" w:rsidP="00B54511">
      <w:pPr>
        <w:shd w:val="clear" w:color="auto" w:fill="FFFFFF"/>
        <w:ind w:left="5103"/>
        <w:rPr>
          <w:lang w:eastAsia="uk-UA"/>
        </w:rPr>
      </w:pPr>
    </w:p>
    <w:p w14:paraId="6E05EC5A" w14:textId="77777777" w:rsidR="00B54511" w:rsidRPr="00761B54" w:rsidRDefault="00B54511" w:rsidP="00B54511">
      <w:pPr>
        <w:shd w:val="clear" w:color="auto" w:fill="FFFFFF"/>
        <w:ind w:left="5103"/>
        <w:rPr>
          <w:lang w:eastAsia="uk-UA"/>
        </w:rPr>
      </w:pPr>
    </w:p>
    <w:p w14:paraId="74492BB5" w14:textId="77777777" w:rsidR="00B54511" w:rsidRPr="00761B54" w:rsidRDefault="00B54511" w:rsidP="00B54511">
      <w:pPr>
        <w:shd w:val="clear" w:color="auto" w:fill="FFFFFF"/>
        <w:ind w:left="5103"/>
        <w:rPr>
          <w:lang w:eastAsia="uk-UA"/>
        </w:rPr>
      </w:pPr>
    </w:p>
    <w:p w14:paraId="361EB810" w14:textId="77777777" w:rsidR="00B54511" w:rsidRPr="00761B54" w:rsidRDefault="00B54511" w:rsidP="00B54511">
      <w:pPr>
        <w:shd w:val="clear" w:color="auto" w:fill="FFFFFF"/>
        <w:ind w:left="5103"/>
        <w:rPr>
          <w:lang w:eastAsia="uk-UA"/>
        </w:rPr>
      </w:pPr>
    </w:p>
    <w:p w14:paraId="53881AA6" w14:textId="77777777" w:rsidR="00B54511" w:rsidRPr="00761B54" w:rsidRDefault="00B54511" w:rsidP="00B54511">
      <w:pPr>
        <w:shd w:val="clear" w:color="auto" w:fill="FFFFFF"/>
        <w:ind w:left="5103"/>
        <w:rPr>
          <w:lang w:eastAsia="uk-UA"/>
        </w:rPr>
      </w:pPr>
    </w:p>
    <w:p w14:paraId="27732E2B" w14:textId="77777777" w:rsidR="00B54511" w:rsidRDefault="00B54511" w:rsidP="00B54511">
      <w:pPr>
        <w:shd w:val="clear" w:color="auto" w:fill="FFFFFF"/>
        <w:ind w:left="5103"/>
        <w:rPr>
          <w:lang w:eastAsia="uk-UA"/>
        </w:rPr>
      </w:pPr>
    </w:p>
    <w:p w14:paraId="752488D0" w14:textId="77777777" w:rsidR="003E765F" w:rsidRDefault="003E765F" w:rsidP="00B54511">
      <w:pPr>
        <w:shd w:val="clear" w:color="auto" w:fill="FFFFFF"/>
        <w:ind w:left="5103"/>
        <w:rPr>
          <w:lang w:eastAsia="uk-UA"/>
        </w:rPr>
      </w:pPr>
    </w:p>
    <w:p w14:paraId="6EBAC578" w14:textId="77777777" w:rsidR="003E765F" w:rsidRPr="00761B54" w:rsidRDefault="003E765F" w:rsidP="00B54511">
      <w:pPr>
        <w:shd w:val="clear" w:color="auto" w:fill="FFFFFF"/>
        <w:ind w:left="5103"/>
        <w:rPr>
          <w:lang w:eastAsia="uk-UA"/>
        </w:rPr>
      </w:pPr>
    </w:p>
    <w:p w14:paraId="3BECD2AD" w14:textId="635E2D84" w:rsidR="00B54511" w:rsidRPr="00761B54" w:rsidRDefault="00B54511" w:rsidP="00B54511">
      <w:pPr>
        <w:shd w:val="clear" w:color="auto" w:fill="FFFFFF"/>
        <w:ind w:left="5103"/>
        <w:rPr>
          <w:lang w:eastAsia="uk-UA"/>
        </w:rPr>
      </w:pPr>
      <w:r w:rsidRPr="00761B54">
        <w:rPr>
          <w:lang w:eastAsia="uk-UA"/>
        </w:rPr>
        <w:lastRenderedPageBreak/>
        <w:t xml:space="preserve">Додаток </w:t>
      </w:r>
      <w:r w:rsidR="00B11BA7" w:rsidRPr="00761B54">
        <w:rPr>
          <w:lang w:eastAsia="uk-UA"/>
        </w:rPr>
        <w:t>2</w:t>
      </w:r>
      <w:r w:rsidRPr="00761B54">
        <w:rPr>
          <w:lang w:eastAsia="uk-UA"/>
        </w:rPr>
        <w:t xml:space="preserve"> </w:t>
      </w:r>
    </w:p>
    <w:p w14:paraId="075B1928" w14:textId="3392C788" w:rsidR="00B54511" w:rsidRPr="00761B54" w:rsidRDefault="00B54511" w:rsidP="00D92924">
      <w:pPr>
        <w:shd w:val="clear" w:color="auto" w:fill="FFFFFF"/>
        <w:ind w:left="5103"/>
        <w:jc w:val="both"/>
        <w:rPr>
          <w:lang w:eastAsia="uk-UA"/>
        </w:rPr>
      </w:pPr>
      <w:r w:rsidRPr="00761B54">
        <w:rPr>
          <w:lang w:eastAsia="uk-UA"/>
        </w:rPr>
        <w:t xml:space="preserve">до Інформаційної картки адміністративної послуги виправлення технічної помилки </w:t>
      </w:r>
      <w:r w:rsidR="003E765F">
        <w:rPr>
          <w:lang w:eastAsia="uk-UA"/>
        </w:rPr>
        <w:t xml:space="preserve">       </w:t>
      </w:r>
      <w:r w:rsidRPr="00761B54">
        <w:rPr>
          <w:lang w:eastAsia="uk-UA"/>
        </w:rPr>
        <w:t>у відомостях Державного земельного</w:t>
      </w:r>
      <w:r w:rsidR="00C70AD9">
        <w:rPr>
          <w:lang w:eastAsia="uk-UA"/>
        </w:rPr>
        <w:t xml:space="preserve"> </w:t>
      </w:r>
      <w:r w:rsidRPr="00761B54">
        <w:rPr>
          <w:lang w:eastAsia="uk-UA"/>
        </w:rPr>
        <w:t>кадастру не з вини органу, що здійснює його ведення</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639"/>
      </w:tblGrid>
      <w:tr w:rsidR="00B54511" w:rsidRPr="00761B54" w14:paraId="09AF3060" w14:textId="77777777" w:rsidTr="00573319">
        <w:tc>
          <w:tcPr>
            <w:tcW w:w="5000" w:type="pct"/>
            <w:tcBorders>
              <w:top w:val="nil"/>
              <w:left w:val="nil"/>
              <w:bottom w:val="nil"/>
              <w:right w:val="nil"/>
            </w:tcBorders>
            <w:hideMark/>
          </w:tcPr>
          <w:p w14:paraId="4CE0D2FF" w14:textId="77777777" w:rsidR="00B54511" w:rsidRPr="00761B54" w:rsidRDefault="00B54511" w:rsidP="00573319">
            <w:pPr>
              <w:pStyle w:val="rvps12"/>
              <w:spacing w:before="150" w:beforeAutospacing="0" w:after="150" w:afterAutospacing="0"/>
              <w:ind w:left="4474"/>
              <w:jc w:val="center"/>
            </w:pPr>
          </w:p>
          <w:p w14:paraId="680B54B4" w14:textId="77777777" w:rsidR="00B54511" w:rsidRPr="00761B54" w:rsidRDefault="00B54511" w:rsidP="00573319">
            <w:pPr>
              <w:pStyle w:val="rvps3"/>
              <w:shd w:val="clear" w:color="auto" w:fill="FFFFFF"/>
              <w:spacing w:before="0" w:beforeAutospacing="0" w:after="0" w:afterAutospacing="0"/>
              <w:ind w:left="3765" w:right="448"/>
              <w:jc w:val="center"/>
              <w:rPr>
                <w:sz w:val="20"/>
                <w:szCs w:val="20"/>
              </w:rPr>
            </w:pPr>
            <w:r w:rsidRPr="00761B54">
              <w:t>Державному кадастровому реєстратору</w:t>
            </w:r>
            <w:r w:rsidRPr="00761B54">
              <w:br/>
            </w:r>
            <w:r w:rsidRPr="00761B54">
              <w:rPr>
                <w:sz w:val="20"/>
                <w:szCs w:val="20"/>
              </w:rPr>
              <w:t>___________________________________________</w:t>
            </w:r>
            <w:r w:rsidRPr="00761B54">
              <w:rPr>
                <w:sz w:val="20"/>
                <w:szCs w:val="20"/>
              </w:rPr>
              <w:br/>
            </w:r>
            <w:r w:rsidRPr="00761B54">
              <w:rPr>
                <w:rStyle w:val="rvts82"/>
                <w:sz w:val="20"/>
                <w:szCs w:val="20"/>
              </w:rPr>
              <w:t>(найменування органу, що здійснює ведення</w:t>
            </w:r>
            <w:r w:rsidRPr="00761B54">
              <w:rPr>
                <w:sz w:val="20"/>
                <w:szCs w:val="20"/>
              </w:rPr>
              <w:br/>
              <w:t>___________________________________________</w:t>
            </w:r>
            <w:r w:rsidRPr="00761B54">
              <w:rPr>
                <w:sz w:val="20"/>
                <w:szCs w:val="20"/>
              </w:rPr>
              <w:br/>
            </w:r>
            <w:r w:rsidRPr="00761B54">
              <w:rPr>
                <w:rStyle w:val="rvts82"/>
                <w:sz w:val="20"/>
                <w:szCs w:val="20"/>
              </w:rPr>
              <w:t>Державного земельного кадастру)</w:t>
            </w:r>
            <w:r w:rsidRPr="00761B54">
              <w:rPr>
                <w:sz w:val="20"/>
                <w:szCs w:val="20"/>
              </w:rPr>
              <w:br/>
              <w:t>___________________________________________</w:t>
            </w:r>
            <w:r w:rsidRPr="00761B54">
              <w:rPr>
                <w:sz w:val="20"/>
                <w:szCs w:val="20"/>
              </w:rPr>
              <w:br/>
            </w:r>
            <w:r w:rsidRPr="00761B54">
              <w:rPr>
                <w:rStyle w:val="rvts82"/>
                <w:sz w:val="20"/>
                <w:szCs w:val="20"/>
              </w:rPr>
              <w:t>(прізвище, власне ім’я, по батькові (за наявності) фізичної</w:t>
            </w:r>
            <w:r w:rsidRPr="00761B54">
              <w:rPr>
                <w:sz w:val="20"/>
                <w:szCs w:val="20"/>
              </w:rPr>
              <w:br/>
              <w:t>___________________________________________</w:t>
            </w:r>
            <w:r w:rsidRPr="00761B54">
              <w:rPr>
                <w:sz w:val="20"/>
                <w:szCs w:val="20"/>
              </w:rPr>
              <w:br/>
            </w:r>
            <w:r w:rsidRPr="00761B54">
              <w:rPr>
                <w:rStyle w:val="rvts82"/>
                <w:sz w:val="20"/>
                <w:szCs w:val="20"/>
              </w:rPr>
              <w:t>особи/найменування юридичної особи)</w:t>
            </w:r>
          </w:p>
          <w:p w14:paraId="15BD75F4" w14:textId="029D7166" w:rsidR="00B54511" w:rsidRPr="00761B54" w:rsidRDefault="00B54511" w:rsidP="00573319">
            <w:pPr>
              <w:pStyle w:val="rvps3"/>
              <w:shd w:val="clear" w:color="auto" w:fill="FFFFFF"/>
              <w:spacing w:before="0" w:beforeAutospacing="0" w:after="0" w:afterAutospacing="0"/>
              <w:ind w:left="3765" w:right="448"/>
              <w:jc w:val="center"/>
              <w:rPr>
                <w:sz w:val="20"/>
                <w:szCs w:val="20"/>
              </w:rPr>
            </w:pPr>
            <w:r w:rsidRPr="00761B54">
              <w:rPr>
                <w:sz w:val="20"/>
                <w:szCs w:val="20"/>
              </w:rPr>
              <w:t>___________________________________________</w:t>
            </w:r>
            <w:r w:rsidRPr="00761B54">
              <w:rPr>
                <w:sz w:val="20"/>
                <w:szCs w:val="20"/>
              </w:rPr>
              <w:br/>
            </w:r>
            <w:r w:rsidRPr="00761B54">
              <w:rPr>
                <w:rStyle w:val="rvts82"/>
                <w:sz w:val="20"/>
                <w:szCs w:val="20"/>
              </w:rPr>
              <w:t>(унікальний номер запису в Єдиному</w:t>
            </w:r>
            <w:r w:rsidRPr="00761B54">
              <w:rPr>
                <w:sz w:val="20"/>
                <w:szCs w:val="20"/>
              </w:rPr>
              <w:br/>
            </w:r>
            <w:r w:rsidRPr="00761B54">
              <w:rPr>
                <w:rStyle w:val="rvts82"/>
                <w:sz w:val="20"/>
                <w:szCs w:val="20"/>
              </w:rPr>
              <w:t>державному демографічному реєстрі (за наявності)</w:t>
            </w:r>
            <w:r w:rsidRPr="00761B54">
              <w:rPr>
                <w:sz w:val="20"/>
                <w:szCs w:val="20"/>
              </w:rPr>
              <w:br/>
              <w:t>___________________________________________</w:t>
            </w:r>
            <w:r w:rsidRPr="00761B54">
              <w:rPr>
                <w:sz w:val="20"/>
                <w:szCs w:val="20"/>
              </w:rPr>
              <w:br/>
            </w:r>
            <w:r w:rsidRPr="00761B54">
              <w:rPr>
                <w:rStyle w:val="rvts82"/>
                <w:sz w:val="20"/>
                <w:szCs w:val="20"/>
              </w:rPr>
              <w:t>(податковий номер/серія (за наявності)</w:t>
            </w:r>
            <w:r w:rsidRPr="00761B54">
              <w:rPr>
                <w:sz w:val="20"/>
                <w:szCs w:val="20"/>
              </w:rPr>
              <w:br/>
            </w:r>
            <w:r w:rsidRPr="00761B54">
              <w:rPr>
                <w:rStyle w:val="rvts82"/>
                <w:sz w:val="20"/>
                <w:szCs w:val="20"/>
              </w:rPr>
              <w:t>та номер паспорта фізичної особи,</w:t>
            </w:r>
            <w:r w:rsidRPr="00761B54">
              <w:rPr>
                <w:sz w:val="20"/>
                <w:szCs w:val="20"/>
              </w:rPr>
              <w:br/>
              <w:t>___________________________________________</w:t>
            </w:r>
            <w:r w:rsidRPr="00761B54">
              <w:rPr>
                <w:sz w:val="20"/>
                <w:szCs w:val="20"/>
              </w:rPr>
              <w:br/>
            </w:r>
            <w:r w:rsidRPr="00761B54">
              <w:rPr>
                <w:rStyle w:val="rvts82"/>
                <w:sz w:val="20"/>
                <w:szCs w:val="20"/>
              </w:rPr>
              <w:t>яка через свої релігійні переконання</w:t>
            </w:r>
            <w:r w:rsidRPr="00761B54">
              <w:rPr>
                <w:sz w:val="20"/>
                <w:szCs w:val="20"/>
              </w:rPr>
              <w:br/>
              <w:t>___________________________________________</w:t>
            </w:r>
            <w:r w:rsidRPr="00761B54">
              <w:rPr>
                <w:sz w:val="20"/>
                <w:szCs w:val="20"/>
              </w:rPr>
              <w:br/>
            </w:r>
            <w:r w:rsidRPr="00761B54">
              <w:rPr>
                <w:rStyle w:val="rvts82"/>
                <w:sz w:val="20"/>
                <w:szCs w:val="20"/>
              </w:rPr>
              <w:t>відмовилася від прийняття номера)</w:t>
            </w:r>
            <w:r w:rsidRPr="00761B54">
              <w:rPr>
                <w:sz w:val="20"/>
                <w:szCs w:val="20"/>
              </w:rPr>
              <w:br/>
              <w:t>___________________________________________</w:t>
            </w:r>
            <w:r w:rsidRPr="00761B54">
              <w:rPr>
                <w:sz w:val="20"/>
                <w:szCs w:val="20"/>
              </w:rPr>
              <w:br/>
            </w:r>
            <w:r w:rsidRPr="00761B54">
              <w:rPr>
                <w:rStyle w:val="rvts82"/>
                <w:sz w:val="20"/>
                <w:szCs w:val="20"/>
              </w:rPr>
              <w:t>(реквізити документа, що посвідчує особу,</w:t>
            </w:r>
            <w:r w:rsidRPr="00761B54">
              <w:rPr>
                <w:sz w:val="20"/>
                <w:szCs w:val="20"/>
              </w:rPr>
              <w:br/>
              <w:t>___________________________________________</w:t>
            </w:r>
            <w:r w:rsidRPr="00761B54">
              <w:rPr>
                <w:sz w:val="20"/>
                <w:szCs w:val="20"/>
              </w:rPr>
              <w:br/>
            </w:r>
            <w:r w:rsidRPr="00761B54">
              <w:rPr>
                <w:rStyle w:val="rvts82"/>
                <w:sz w:val="20"/>
                <w:szCs w:val="20"/>
              </w:rPr>
              <w:t>яка звернулася із заявою</w:t>
            </w:r>
            <w:r w:rsidRPr="00761B54">
              <w:rPr>
                <w:sz w:val="20"/>
                <w:szCs w:val="20"/>
              </w:rPr>
              <w:br/>
              <w:t>___________________________________________</w:t>
            </w:r>
            <w:r w:rsidRPr="00761B54">
              <w:rPr>
                <w:sz w:val="20"/>
                <w:szCs w:val="20"/>
              </w:rPr>
              <w:br/>
            </w:r>
            <w:r w:rsidRPr="00761B54">
              <w:rPr>
                <w:rStyle w:val="rvts82"/>
                <w:sz w:val="20"/>
                <w:szCs w:val="20"/>
              </w:rPr>
              <w:t>(назва документа, номер та серія (за наявності), дата видачі),</w:t>
            </w:r>
            <w:r w:rsidRPr="00761B54">
              <w:rPr>
                <w:sz w:val="20"/>
                <w:szCs w:val="20"/>
              </w:rPr>
              <w:br/>
              <w:t>___________________________________________</w:t>
            </w:r>
            <w:r w:rsidRPr="00761B54">
              <w:rPr>
                <w:sz w:val="20"/>
                <w:szCs w:val="20"/>
              </w:rPr>
              <w:br/>
            </w:r>
            <w:r w:rsidRPr="00761B54">
              <w:rPr>
                <w:rStyle w:val="rvts82"/>
                <w:sz w:val="20"/>
                <w:szCs w:val="20"/>
              </w:rPr>
              <w:t>та документа, що посвідчує повноваження діяти</w:t>
            </w:r>
            <w:r w:rsidRPr="00761B54">
              <w:rPr>
                <w:sz w:val="20"/>
                <w:szCs w:val="20"/>
              </w:rPr>
              <w:br/>
            </w:r>
            <w:r w:rsidRPr="00761B54">
              <w:rPr>
                <w:rStyle w:val="rvts82"/>
                <w:sz w:val="20"/>
                <w:szCs w:val="20"/>
              </w:rPr>
              <w:t>від імені особи)</w:t>
            </w:r>
            <w:r w:rsidRPr="00761B54">
              <w:rPr>
                <w:sz w:val="20"/>
                <w:szCs w:val="20"/>
              </w:rPr>
              <w:br/>
              <w:t>___________________________________________</w:t>
            </w:r>
            <w:r w:rsidRPr="00761B54">
              <w:rPr>
                <w:sz w:val="20"/>
                <w:szCs w:val="20"/>
              </w:rPr>
              <w:br/>
            </w:r>
            <w:r w:rsidRPr="00761B54">
              <w:rPr>
                <w:rStyle w:val="rvts82"/>
                <w:sz w:val="20"/>
                <w:szCs w:val="20"/>
              </w:rPr>
              <w:t>(місце проживання фізичної особи/</w:t>
            </w:r>
            <w:r w:rsidRPr="00761B54">
              <w:rPr>
                <w:sz w:val="20"/>
                <w:szCs w:val="20"/>
              </w:rPr>
              <w:br/>
              <w:t>___________________________________________</w:t>
            </w:r>
            <w:r w:rsidRPr="00761B54">
              <w:rPr>
                <w:sz w:val="20"/>
                <w:szCs w:val="20"/>
              </w:rPr>
              <w:br/>
            </w:r>
            <w:r w:rsidRPr="00761B54">
              <w:rPr>
                <w:rStyle w:val="rvts82"/>
                <w:sz w:val="20"/>
                <w:szCs w:val="20"/>
              </w:rPr>
              <w:t>місцезнаходження юридичної особи)</w:t>
            </w:r>
            <w:r w:rsidRPr="00761B54">
              <w:rPr>
                <w:sz w:val="20"/>
                <w:szCs w:val="20"/>
              </w:rPr>
              <w:br/>
              <w:t>___________________________________________</w:t>
            </w:r>
            <w:r w:rsidRPr="00761B54">
              <w:rPr>
                <w:sz w:val="20"/>
                <w:szCs w:val="20"/>
              </w:rPr>
              <w:br/>
            </w:r>
            <w:r w:rsidRPr="00761B54">
              <w:rPr>
                <w:rStyle w:val="rvts82"/>
                <w:sz w:val="20"/>
                <w:szCs w:val="20"/>
              </w:rPr>
              <w:t>(контакти особи (адреса електронної пошти,</w:t>
            </w:r>
            <w:r w:rsidRPr="00761B54">
              <w:rPr>
                <w:sz w:val="20"/>
                <w:szCs w:val="20"/>
              </w:rPr>
              <w:br/>
            </w:r>
            <w:r w:rsidRPr="00761B54">
              <w:rPr>
                <w:rStyle w:val="rvts82"/>
                <w:sz w:val="20"/>
                <w:szCs w:val="20"/>
              </w:rPr>
              <w:t>контактний номер телефону)</w:t>
            </w:r>
          </w:p>
          <w:p w14:paraId="2062CF16" w14:textId="77777777" w:rsidR="00B54511" w:rsidRPr="00761B54" w:rsidRDefault="00B54511" w:rsidP="00573319">
            <w:pPr>
              <w:pStyle w:val="rvps12"/>
              <w:spacing w:before="150" w:beforeAutospacing="0" w:after="150" w:afterAutospacing="0"/>
              <w:ind w:left="3766"/>
              <w:jc w:val="center"/>
              <w:rPr>
                <w:lang w:val="ru-RU"/>
              </w:rPr>
            </w:pPr>
          </w:p>
        </w:tc>
      </w:tr>
    </w:tbl>
    <w:p w14:paraId="20DF7AE4" w14:textId="77777777" w:rsidR="00B54511" w:rsidRPr="00761B54" w:rsidRDefault="00B54511" w:rsidP="00B54511">
      <w:pPr>
        <w:pStyle w:val="rvps6"/>
        <w:shd w:val="clear" w:color="auto" w:fill="FFFFFF"/>
        <w:spacing w:before="300" w:beforeAutospacing="0" w:after="450" w:afterAutospacing="0"/>
        <w:ind w:left="450" w:right="450"/>
        <w:jc w:val="center"/>
      </w:pPr>
      <w:bookmarkStart w:id="20" w:name="n539"/>
      <w:bookmarkEnd w:id="20"/>
      <w:r w:rsidRPr="00761B54">
        <w:rPr>
          <w:rStyle w:val="rvts23"/>
          <w:b/>
          <w:bCs/>
          <w:sz w:val="32"/>
          <w:szCs w:val="32"/>
        </w:rPr>
        <w:t>ЗАЯВА</w:t>
      </w:r>
      <w:r w:rsidRPr="00761B54">
        <w:br/>
      </w:r>
      <w:r w:rsidRPr="00761B54">
        <w:rPr>
          <w:rStyle w:val="rvts23"/>
          <w:b/>
          <w:bCs/>
          <w:sz w:val="32"/>
          <w:szCs w:val="32"/>
        </w:rPr>
        <w:t>про внесення виправлених відомостей до Державного земельного кадастру</w:t>
      </w:r>
    </w:p>
    <w:p w14:paraId="387A3028" w14:textId="77777777" w:rsidR="00B54511" w:rsidRPr="00761B54" w:rsidRDefault="00B54511" w:rsidP="00B54511">
      <w:pPr>
        <w:pStyle w:val="rvps2"/>
        <w:shd w:val="clear" w:color="auto" w:fill="FFFFFF"/>
        <w:spacing w:before="0" w:beforeAutospacing="0" w:after="150" w:afterAutospacing="0"/>
        <w:ind w:firstLine="450"/>
        <w:jc w:val="both"/>
      </w:pPr>
      <w:bookmarkStart w:id="21" w:name="n540"/>
      <w:bookmarkEnd w:id="21"/>
      <w:r w:rsidRPr="00761B54">
        <w:t>Відповідно до </w:t>
      </w:r>
      <w:hyperlink r:id="rId19" w:anchor="n19" w:tgtFrame="_blank" w:history="1">
        <w:r w:rsidRPr="00761B54">
          <w:rPr>
            <w:rStyle w:val="af1"/>
            <w:rFonts w:eastAsiaTheme="majorEastAsia"/>
            <w:color w:val="auto"/>
            <w:u w:val="none"/>
          </w:rPr>
          <w:t>Порядку ведення Державного земельного кадастру</w:t>
        </w:r>
      </w:hyperlink>
      <w:r w:rsidRPr="00761B54">
        <w:t> прошу виправити помилку, допущену у</w:t>
      </w:r>
    </w:p>
    <w:tbl>
      <w:tblPr>
        <w:tblW w:w="5000" w:type="pct"/>
        <w:tblCellMar>
          <w:left w:w="0" w:type="dxa"/>
          <w:right w:w="0" w:type="dxa"/>
        </w:tblCellMar>
        <w:tblLook w:val="04A0" w:firstRow="1" w:lastRow="0" w:firstColumn="1" w:lastColumn="0" w:noHBand="0" w:noVBand="1"/>
      </w:tblPr>
      <w:tblGrid>
        <w:gridCol w:w="1011"/>
        <w:gridCol w:w="8622"/>
      </w:tblGrid>
      <w:tr w:rsidR="00B54511" w:rsidRPr="00761B54" w14:paraId="17133C56" w14:textId="77777777" w:rsidTr="00573319">
        <w:tc>
          <w:tcPr>
            <w:tcW w:w="9645" w:type="dxa"/>
            <w:gridSpan w:val="2"/>
            <w:tcBorders>
              <w:top w:val="single" w:sz="2" w:space="0" w:color="auto"/>
              <w:left w:val="single" w:sz="2" w:space="0" w:color="auto"/>
              <w:bottom w:val="single" w:sz="2" w:space="0" w:color="auto"/>
              <w:right w:val="single" w:sz="2" w:space="0" w:color="auto"/>
            </w:tcBorders>
            <w:hideMark/>
          </w:tcPr>
          <w:p w14:paraId="42963244" w14:textId="77777777" w:rsidR="00B54511" w:rsidRPr="00761B54" w:rsidRDefault="00B54511" w:rsidP="00573319">
            <w:pPr>
              <w:pStyle w:val="rvps12"/>
              <w:spacing w:before="150" w:beforeAutospacing="0" w:after="150" w:afterAutospacing="0"/>
              <w:jc w:val="center"/>
            </w:pPr>
            <w:bookmarkStart w:id="22" w:name="n541"/>
            <w:bookmarkEnd w:id="22"/>
            <w:r w:rsidRPr="00761B54">
              <w:t>____________________________________________________________________________</w:t>
            </w:r>
            <w:r w:rsidRPr="00761B54">
              <w:br/>
            </w:r>
            <w:r w:rsidRPr="00761B54">
              <w:rPr>
                <w:rStyle w:val="rvts82"/>
                <w:sz w:val="20"/>
                <w:szCs w:val="20"/>
              </w:rPr>
              <w:t>(відомості Державного земельного кадастру,</w:t>
            </w:r>
          </w:p>
        </w:tc>
      </w:tr>
      <w:tr w:rsidR="00B54511" w:rsidRPr="00761B54" w14:paraId="590371A3" w14:textId="77777777" w:rsidTr="00573319">
        <w:tc>
          <w:tcPr>
            <w:tcW w:w="9645" w:type="dxa"/>
            <w:gridSpan w:val="2"/>
            <w:tcBorders>
              <w:top w:val="single" w:sz="2" w:space="0" w:color="auto"/>
              <w:left w:val="single" w:sz="2" w:space="0" w:color="auto"/>
              <w:bottom w:val="single" w:sz="2" w:space="0" w:color="auto"/>
              <w:right w:val="single" w:sz="2" w:space="0" w:color="auto"/>
            </w:tcBorders>
            <w:hideMark/>
          </w:tcPr>
          <w:p w14:paraId="57FE7CB8" w14:textId="77777777" w:rsidR="00B54511" w:rsidRPr="00761B54" w:rsidRDefault="00B54511" w:rsidP="00573319">
            <w:pPr>
              <w:pStyle w:val="rvps12"/>
              <w:spacing w:before="150" w:beforeAutospacing="0" w:after="150" w:afterAutospacing="0"/>
              <w:jc w:val="center"/>
            </w:pPr>
            <w:r w:rsidRPr="00761B54">
              <w:lastRenderedPageBreak/>
              <w:t>____________________________________________________________________________</w:t>
            </w:r>
            <w:r w:rsidRPr="00761B54">
              <w:br/>
            </w:r>
            <w:r w:rsidRPr="00761B54">
              <w:rPr>
                <w:rStyle w:val="rvts82"/>
                <w:sz w:val="20"/>
                <w:szCs w:val="20"/>
              </w:rPr>
              <w:t>у яких виявлено помилку)</w:t>
            </w:r>
          </w:p>
        </w:tc>
      </w:tr>
      <w:tr w:rsidR="00B54511" w:rsidRPr="00761B54" w14:paraId="3FBEDC09" w14:textId="77777777" w:rsidTr="00573319">
        <w:tc>
          <w:tcPr>
            <w:tcW w:w="1020" w:type="dxa"/>
            <w:tcBorders>
              <w:top w:val="single" w:sz="2" w:space="0" w:color="auto"/>
              <w:left w:val="single" w:sz="2" w:space="0" w:color="auto"/>
              <w:bottom w:val="single" w:sz="2" w:space="0" w:color="auto"/>
              <w:right w:val="single" w:sz="2" w:space="0" w:color="auto"/>
            </w:tcBorders>
            <w:hideMark/>
          </w:tcPr>
          <w:p w14:paraId="742B6F66" w14:textId="77777777" w:rsidR="00B54511" w:rsidRPr="00761B54" w:rsidRDefault="00B54511" w:rsidP="00573319">
            <w:pPr>
              <w:pStyle w:val="rvps14"/>
              <w:spacing w:before="150" w:beforeAutospacing="0" w:after="150" w:afterAutospacing="0"/>
              <w:ind w:left="142"/>
            </w:pPr>
            <w:r w:rsidRPr="00761B54">
              <w:t>щодо</w:t>
            </w:r>
          </w:p>
        </w:tc>
        <w:tc>
          <w:tcPr>
            <w:tcW w:w="8625" w:type="dxa"/>
            <w:tcBorders>
              <w:top w:val="single" w:sz="2" w:space="0" w:color="auto"/>
              <w:left w:val="single" w:sz="2" w:space="0" w:color="auto"/>
              <w:bottom w:val="single" w:sz="2" w:space="0" w:color="auto"/>
              <w:right w:val="single" w:sz="2" w:space="0" w:color="auto"/>
            </w:tcBorders>
            <w:hideMark/>
          </w:tcPr>
          <w:p w14:paraId="415D9F8E" w14:textId="3B3D542C" w:rsidR="00B54511" w:rsidRPr="00761B54" w:rsidRDefault="00B54511" w:rsidP="00573319">
            <w:pPr>
              <w:pStyle w:val="rvps12"/>
              <w:spacing w:before="150" w:beforeAutospacing="0" w:after="150" w:afterAutospacing="0"/>
              <w:jc w:val="center"/>
            </w:pPr>
            <w:r w:rsidRPr="00761B54">
              <w:t>_____________________________________________________________________</w:t>
            </w:r>
            <w:r w:rsidRPr="00761B54">
              <w:br/>
            </w:r>
            <w:r w:rsidRPr="00C70AD9">
              <w:rPr>
                <w:rStyle w:val="rvts82"/>
                <w:sz w:val="20"/>
                <w:szCs w:val="20"/>
              </w:rPr>
              <w:t>(об</w:t>
            </w:r>
            <w:r w:rsidR="00C70AD9" w:rsidRPr="00CF1F6C">
              <w:rPr>
                <w:sz w:val="20"/>
                <w:szCs w:val="20"/>
                <w:lang w:val="ru-RU"/>
              </w:rPr>
              <w:t>’</w:t>
            </w:r>
            <w:r w:rsidRPr="00C70AD9">
              <w:rPr>
                <w:rStyle w:val="rvts82"/>
                <w:sz w:val="20"/>
                <w:szCs w:val="20"/>
              </w:rPr>
              <w:t>єкт</w:t>
            </w:r>
            <w:r w:rsidRPr="00761B54">
              <w:rPr>
                <w:rStyle w:val="rvts82"/>
                <w:sz w:val="20"/>
                <w:szCs w:val="20"/>
              </w:rPr>
              <w:t xml:space="preserve"> Державного земельного кадастру, у відомостях стосовно якого виявлено помилку)</w:t>
            </w:r>
          </w:p>
        </w:tc>
      </w:tr>
      <w:tr w:rsidR="00B54511" w:rsidRPr="00761B54" w14:paraId="20DF0BB4" w14:textId="77777777" w:rsidTr="00573319">
        <w:tc>
          <w:tcPr>
            <w:tcW w:w="9645" w:type="dxa"/>
            <w:gridSpan w:val="2"/>
            <w:tcBorders>
              <w:top w:val="single" w:sz="2" w:space="0" w:color="auto"/>
              <w:left w:val="single" w:sz="2" w:space="0" w:color="auto"/>
              <w:bottom w:val="single" w:sz="2" w:space="0" w:color="auto"/>
              <w:right w:val="single" w:sz="2" w:space="0" w:color="auto"/>
            </w:tcBorders>
            <w:hideMark/>
          </w:tcPr>
          <w:p w14:paraId="180C09C2" w14:textId="77777777" w:rsidR="00B54511" w:rsidRPr="00761B54" w:rsidRDefault="00B54511" w:rsidP="00050591">
            <w:pPr>
              <w:pStyle w:val="rvps14"/>
              <w:spacing w:before="150" w:beforeAutospacing="0" w:after="150" w:afterAutospacing="0"/>
              <w:ind w:left="142"/>
            </w:pPr>
            <w:r w:rsidRPr="00761B54">
              <w:t>внаслідок помилки у документації із землеустрою, оцінки земель, а саме</w:t>
            </w:r>
          </w:p>
        </w:tc>
      </w:tr>
      <w:tr w:rsidR="00B54511" w:rsidRPr="00761B54" w14:paraId="0ED66D5D" w14:textId="77777777" w:rsidTr="00573319">
        <w:tc>
          <w:tcPr>
            <w:tcW w:w="9645" w:type="dxa"/>
            <w:gridSpan w:val="2"/>
            <w:tcBorders>
              <w:top w:val="single" w:sz="2" w:space="0" w:color="auto"/>
              <w:left w:val="single" w:sz="2" w:space="0" w:color="auto"/>
              <w:bottom w:val="single" w:sz="2" w:space="0" w:color="auto"/>
              <w:right w:val="single" w:sz="2" w:space="0" w:color="auto"/>
            </w:tcBorders>
            <w:hideMark/>
          </w:tcPr>
          <w:p w14:paraId="27D0C305" w14:textId="77777777" w:rsidR="00B54511" w:rsidRPr="00761B54" w:rsidRDefault="00B54511" w:rsidP="00573319">
            <w:pPr>
              <w:pStyle w:val="rvps12"/>
              <w:spacing w:before="150" w:beforeAutospacing="0" w:after="150" w:afterAutospacing="0"/>
              <w:jc w:val="center"/>
            </w:pPr>
            <w:r w:rsidRPr="00761B54">
              <w:t>_____________________________________________________________________________</w:t>
            </w:r>
            <w:r w:rsidRPr="00761B54">
              <w:br/>
            </w:r>
            <w:r w:rsidRPr="00761B54">
              <w:rPr>
                <w:rStyle w:val="rvts82"/>
                <w:sz w:val="20"/>
                <w:szCs w:val="20"/>
              </w:rPr>
              <w:t>(суть помилки)</w:t>
            </w:r>
          </w:p>
        </w:tc>
      </w:tr>
    </w:tbl>
    <w:p w14:paraId="532E3465" w14:textId="2D22100B" w:rsidR="00B54511" w:rsidRPr="00761B54" w:rsidRDefault="00B54511" w:rsidP="00C70AD9">
      <w:pPr>
        <w:pStyle w:val="rvps14"/>
        <w:shd w:val="clear" w:color="auto" w:fill="FFFFFF"/>
        <w:spacing w:before="150" w:beforeAutospacing="0" w:after="150" w:afterAutospacing="0"/>
        <w:jc w:val="both"/>
      </w:pPr>
      <w:bookmarkStart w:id="23" w:name="n542"/>
      <w:bookmarkEnd w:id="23"/>
      <w:r w:rsidRPr="00761B54">
        <w:t>Дані про об</w:t>
      </w:r>
      <w:r w:rsidR="00C70AD9" w:rsidRPr="00CF1F6C">
        <w:rPr>
          <w:lang w:val="ru-RU"/>
        </w:rPr>
        <w:t>’</w:t>
      </w:r>
      <w:r w:rsidRPr="00761B54">
        <w:t>єкт Державного земельного кадастру, у відомостях стосовно якого виявлено помилку:</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3176"/>
        <w:gridCol w:w="6447"/>
      </w:tblGrid>
      <w:tr w:rsidR="00B54511" w:rsidRPr="00761B54" w14:paraId="0A14DB9F" w14:textId="77777777" w:rsidTr="00573319">
        <w:tc>
          <w:tcPr>
            <w:tcW w:w="1650" w:type="pct"/>
            <w:tcBorders>
              <w:top w:val="single" w:sz="6" w:space="0" w:color="000000"/>
              <w:left w:val="single" w:sz="6" w:space="0" w:color="000000"/>
              <w:bottom w:val="single" w:sz="6" w:space="0" w:color="000000"/>
              <w:right w:val="single" w:sz="6" w:space="0" w:color="000000"/>
            </w:tcBorders>
            <w:hideMark/>
          </w:tcPr>
          <w:p w14:paraId="2E9CD598" w14:textId="77777777" w:rsidR="00B54511" w:rsidRPr="00761B54" w:rsidRDefault="00B54511" w:rsidP="00573319">
            <w:pPr>
              <w:pStyle w:val="rvps14"/>
              <w:spacing w:before="150" w:beforeAutospacing="0" w:after="150" w:afterAutospacing="0"/>
            </w:pPr>
            <w:bookmarkStart w:id="24" w:name="n543"/>
            <w:bookmarkEnd w:id="24"/>
            <w:r w:rsidRPr="00761B54">
              <w:t>Дані про земельну ділянку</w:t>
            </w:r>
          </w:p>
        </w:tc>
        <w:tc>
          <w:tcPr>
            <w:tcW w:w="3350" w:type="pct"/>
            <w:tcBorders>
              <w:top w:val="single" w:sz="6" w:space="0" w:color="000000"/>
              <w:left w:val="single" w:sz="6" w:space="0" w:color="000000"/>
              <w:bottom w:val="single" w:sz="6" w:space="0" w:color="000000"/>
              <w:right w:val="single" w:sz="6" w:space="0" w:color="000000"/>
            </w:tcBorders>
            <w:hideMark/>
          </w:tcPr>
          <w:p w14:paraId="51BAE5F5" w14:textId="77777777" w:rsidR="00B54511" w:rsidRPr="00761B54" w:rsidRDefault="00B54511" w:rsidP="00573319">
            <w:pPr>
              <w:pStyle w:val="rvps14"/>
              <w:spacing w:before="150" w:beforeAutospacing="0" w:after="150" w:afterAutospacing="0"/>
            </w:pPr>
            <w:r w:rsidRPr="00761B54">
              <w:t> </w:t>
            </w:r>
          </w:p>
        </w:tc>
      </w:tr>
      <w:tr w:rsidR="00B54511" w:rsidRPr="00761B54" w14:paraId="13998A93" w14:textId="77777777" w:rsidTr="00573319">
        <w:tc>
          <w:tcPr>
            <w:tcW w:w="1650" w:type="pct"/>
            <w:tcBorders>
              <w:top w:val="single" w:sz="6" w:space="0" w:color="000000"/>
              <w:left w:val="single" w:sz="6" w:space="0" w:color="000000"/>
              <w:bottom w:val="single" w:sz="6" w:space="0" w:color="000000"/>
              <w:right w:val="single" w:sz="6" w:space="0" w:color="000000"/>
            </w:tcBorders>
            <w:hideMark/>
          </w:tcPr>
          <w:p w14:paraId="5D3A20A7" w14:textId="77777777" w:rsidR="00B54511" w:rsidRPr="00761B54" w:rsidRDefault="00B54511" w:rsidP="00573319">
            <w:pPr>
              <w:pStyle w:val="rvps14"/>
              <w:spacing w:before="150" w:beforeAutospacing="0" w:after="150" w:afterAutospacing="0"/>
            </w:pPr>
            <w:r w:rsidRPr="00761B54">
              <w:t>Місце розташування земельної ділянки</w:t>
            </w:r>
          </w:p>
        </w:tc>
        <w:tc>
          <w:tcPr>
            <w:tcW w:w="3350" w:type="pct"/>
            <w:tcBorders>
              <w:top w:val="single" w:sz="6" w:space="0" w:color="000000"/>
              <w:left w:val="single" w:sz="6" w:space="0" w:color="000000"/>
              <w:bottom w:val="single" w:sz="6" w:space="0" w:color="000000"/>
              <w:right w:val="single" w:sz="6" w:space="0" w:color="000000"/>
            </w:tcBorders>
            <w:hideMark/>
          </w:tcPr>
          <w:p w14:paraId="1A0381DC" w14:textId="77777777" w:rsidR="00B54511" w:rsidRPr="00761B54" w:rsidRDefault="00B54511" w:rsidP="00573319">
            <w:pPr>
              <w:pStyle w:val="rvps14"/>
              <w:spacing w:before="150" w:beforeAutospacing="0" w:after="150" w:afterAutospacing="0"/>
            </w:pPr>
            <w:r w:rsidRPr="00761B54">
              <w:t> </w:t>
            </w:r>
          </w:p>
        </w:tc>
      </w:tr>
      <w:tr w:rsidR="00B54511" w:rsidRPr="00761B54" w14:paraId="3E73AB79" w14:textId="77777777" w:rsidTr="00573319">
        <w:tc>
          <w:tcPr>
            <w:tcW w:w="1650" w:type="pct"/>
            <w:tcBorders>
              <w:top w:val="single" w:sz="6" w:space="0" w:color="000000"/>
              <w:left w:val="single" w:sz="6" w:space="0" w:color="000000"/>
              <w:bottom w:val="single" w:sz="6" w:space="0" w:color="000000"/>
              <w:right w:val="single" w:sz="6" w:space="0" w:color="000000"/>
            </w:tcBorders>
            <w:hideMark/>
          </w:tcPr>
          <w:p w14:paraId="0465DEFB" w14:textId="77777777" w:rsidR="00B54511" w:rsidRPr="00761B54" w:rsidRDefault="00B54511" w:rsidP="00573319">
            <w:pPr>
              <w:pStyle w:val="rvps14"/>
              <w:spacing w:before="150" w:beforeAutospacing="0" w:after="150" w:afterAutospacing="0"/>
            </w:pPr>
            <w:r w:rsidRPr="00761B54">
              <w:t>Кадастровий номер земельної ділянки (за наявності)</w:t>
            </w:r>
          </w:p>
        </w:tc>
        <w:tc>
          <w:tcPr>
            <w:tcW w:w="3350" w:type="pct"/>
            <w:tcBorders>
              <w:top w:val="single" w:sz="6" w:space="0" w:color="000000"/>
              <w:left w:val="single" w:sz="6" w:space="0" w:color="000000"/>
              <w:bottom w:val="single" w:sz="6" w:space="0" w:color="000000"/>
              <w:right w:val="single" w:sz="6" w:space="0" w:color="000000"/>
            </w:tcBorders>
            <w:hideMark/>
          </w:tcPr>
          <w:p w14:paraId="5327F1CA" w14:textId="77777777" w:rsidR="00B54511" w:rsidRPr="00761B54" w:rsidRDefault="00B54511" w:rsidP="00573319">
            <w:pPr>
              <w:pStyle w:val="rvps14"/>
              <w:spacing w:before="150" w:beforeAutospacing="0" w:after="150" w:afterAutospacing="0"/>
            </w:pPr>
            <w:r w:rsidRPr="00761B54">
              <w:t> </w:t>
            </w:r>
          </w:p>
        </w:tc>
      </w:tr>
      <w:tr w:rsidR="00B54511" w:rsidRPr="00761B54" w14:paraId="6AFBFEC2" w14:textId="77777777" w:rsidTr="00573319">
        <w:tc>
          <w:tcPr>
            <w:tcW w:w="1650" w:type="pct"/>
            <w:tcBorders>
              <w:top w:val="single" w:sz="6" w:space="0" w:color="000000"/>
              <w:left w:val="single" w:sz="6" w:space="0" w:color="000000"/>
              <w:bottom w:val="single" w:sz="6" w:space="0" w:color="000000"/>
              <w:right w:val="single" w:sz="6" w:space="0" w:color="000000"/>
            </w:tcBorders>
            <w:hideMark/>
          </w:tcPr>
          <w:p w14:paraId="768619AB" w14:textId="52947107" w:rsidR="00B54511" w:rsidRPr="00761B54" w:rsidRDefault="00B54511" w:rsidP="00573319">
            <w:pPr>
              <w:pStyle w:val="rvps14"/>
              <w:spacing w:before="150" w:beforeAutospacing="0" w:after="150" w:afterAutospacing="0"/>
            </w:pPr>
            <w:r w:rsidRPr="00761B54">
              <w:t>Дані про інший об</w:t>
            </w:r>
            <w:r w:rsidR="00C70AD9" w:rsidRPr="00CF1F6C">
              <w:rPr>
                <w:lang w:val="ru-RU"/>
              </w:rPr>
              <w:t>’</w:t>
            </w:r>
            <w:r w:rsidRPr="00761B54">
              <w:t>єкт Державного земельного кадастру, у відомостях стосовно якого виявлено помилку</w:t>
            </w:r>
          </w:p>
        </w:tc>
        <w:tc>
          <w:tcPr>
            <w:tcW w:w="3350" w:type="pct"/>
            <w:tcBorders>
              <w:top w:val="single" w:sz="6" w:space="0" w:color="000000"/>
              <w:left w:val="single" w:sz="6" w:space="0" w:color="000000"/>
              <w:bottom w:val="single" w:sz="6" w:space="0" w:color="000000"/>
              <w:right w:val="single" w:sz="6" w:space="0" w:color="000000"/>
            </w:tcBorders>
            <w:hideMark/>
          </w:tcPr>
          <w:p w14:paraId="1193B7B9" w14:textId="77777777" w:rsidR="00B54511" w:rsidRPr="00761B54" w:rsidRDefault="00B54511" w:rsidP="00573319">
            <w:pPr>
              <w:pStyle w:val="rvps14"/>
              <w:spacing w:before="150" w:beforeAutospacing="0" w:after="150" w:afterAutospacing="0"/>
            </w:pPr>
            <w:r w:rsidRPr="00761B54">
              <w:t> </w:t>
            </w:r>
          </w:p>
        </w:tc>
      </w:tr>
    </w:tbl>
    <w:p w14:paraId="60694E69" w14:textId="77777777" w:rsidR="00B54511" w:rsidRPr="00761B54" w:rsidRDefault="00B54511" w:rsidP="00B54511">
      <w:pPr>
        <w:pStyle w:val="rvps2"/>
        <w:shd w:val="clear" w:color="auto" w:fill="FFFFFF"/>
        <w:spacing w:before="0" w:beforeAutospacing="0" w:after="150" w:afterAutospacing="0"/>
        <w:ind w:firstLine="450"/>
        <w:jc w:val="both"/>
      </w:pPr>
      <w:bookmarkStart w:id="25" w:name="n544"/>
      <w:bookmarkEnd w:id="25"/>
      <w:r w:rsidRPr="00761B54">
        <w:t>До заяви додаються:</w:t>
      </w:r>
    </w:p>
    <w:p w14:paraId="42F20EC0" w14:textId="77777777" w:rsidR="00B54511" w:rsidRPr="003E765F" w:rsidRDefault="00B54511" w:rsidP="00B54511">
      <w:pPr>
        <w:pStyle w:val="rvps2"/>
        <w:shd w:val="clear" w:color="auto" w:fill="FFFFFF"/>
        <w:spacing w:before="0" w:beforeAutospacing="0" w:after="150" w:afterAutospacing="0"/>
        <w:ind w:firstLine="450"/>
        <w:jc w:val="both"/>
      </w:pPr>
      <w:bookmarkStart w:id="26" w:name="n545"/>
      <w:bookmarkEnd w:id="26"/>
      <w:r w:rsidRPr="003E765F">
        <w:rPr>
          <w:rStyle w:val="rvts80"/>
          <w:rFonts w:eastAsia="Arial Unicode MS"/>
          <w:b/>
          <w:bCs/>
        </w:rPr>
        <w:t>€</w:t>
      </w:r>
      <w:r w:rsidRPr="003E765F">
        <w:t> документи / посвідчені копії документів, що містять зазначені у повідомленні помилки, допущені у відомостях Державного земельного кадастру внаслідок помилки у документації із землеустрою, оцінки земель (у разі наявності таких документів) ____________________________________________;</w:t>
      </w:r>
    </w:p>
    <w:p w14:paraId="5B2CB836" w14:textId="77777777" w:rsidR="00B54511" w:rsidRPr="003E765F" w:rsidRDefault="00B54511" w:rsidP="00B54511">
      <w:pPr>
        <w:pStyle w:val="rvps2"/>
        <w:shd w:val="clear" w:color="auto" w:fill="FFFFFF"/>
        <w:spacing w:before="0" w:beforeAutospacing="0" w:after="150" w:afterAutospacing="0"/>
        <w:ind w:firstLine="450"/>
        <w:jc w:val="both"/>
      </w:pPr>
      <w:bookmarkStart w:id="27" w:name="n546"/>
      <w:bookmarkEnd w:id="27"/>
      <w:r w:rsidRPr="003E765F">
        <w:rPr>
          <w:rStyle w:val="rvts80"/>
          <w:rFonts w:eastAsia="Arial Unicode MS"/>
          <w:b/>
          <w:bCs/>
        </w:rPr>
        <w:t>€</w:t>
      </w:r>
      <w:r w:rsidRPr="003E765F">
        <w:t> погоджена документація із землеустрою, оцінки земель з виправленими відомостями, яка є підставою для виправлення відповідних помилок у Державному земельному кадастрі;</w:t>
      </w:r>
    </w:p>
    <w:p w14:paraId="5DA3CF00" w14:textId="77777777" w:rsidR="00B54511" w:rsidRPr="003E765F" w:rsidRDefault="00B54511" w:rsidP="00B54511">
      <w:pPr>
        <w:pStyle w:val="rvps2"/>
        <w:shd w:val="clear" w:color="auto" w:fill="FFFFFF"/>
        <w:spacing w:before="0" w:beforeAutospacing="0" w:after="150" w:afterAutospacing="0"/>
        <w:ind w:firstLine="450"/>
        <w:jc w:val="both"/>
      </w:pPr>
      <w:bookmarkStart w:id="28" w:name="n547"/>
      <w:bookmarkEnd w:id="28"/>
      <w:r w:rsidRPr="003E765F">
        <w:rPr>
          <w:rStyle w:val="rvts80"/>
          <w:rFonts w:eastAsia="Arial Unicode MS"/>
          <w:b/>
          <w:bCs/>
        </w:rPr>
        <w:t>€</w:t>
      </w:r>
      <w:r w:rsidRPr="003E765F">
        <w:t> документ, що підтверджує внесення плати за внесення до Державного земельного кадастру виправлених відомостей у документації із землеустрою, оцінки земель.</w:t>
      </w:r>
    </w:p>
    <w:p w14:paraId="7049159A" w14:textId="77777777" w:rsidR="00B54511" w:rsidRPr="00761B54" w:rsidRDefault="00B54511" w:rsidP="00B54511">
      <w:pPr>
        <w:pStyle w:val="rvps8"/>
        <w:shd w:val="clear" w:color="auto" w:fill="FFFFFF"/>
        <w:spacing w:before="0" w:beforeAutospacing="0" w:after="150" w:afterAutospacing="0"/>
      </w:pPr>
    </w:p>
    <w:p w14:paraId="3ECEB6A6" w14:textId="77777777" w:rsidR="00B54511" w:rsidRPr="00761B54" w:rsidRDefault="00B54511" w:rsidP="00B54511">
      <w:pPr>
        <w:pStyle w:val="rvps8"/>
        <w:shd w:val="clear" w:color="auto" w:fill="FFFFFF"/>
        <w:spacing w:before="0" w:beforeAutospacing="0" w:after="150" w:afterAutospacing="0"/>
      </w:pPr>
      <w:r w:rsidRPr="00761B54">
        <w:t>Інформацію про результати розгляду заяви прошу надати:</w:t>
      </w:r>
    </w:p>
    <w:p w14:paraId="1B41C1F8" w14:textId="77777777" w:rsidR="00B54511" w:rsidRPr="00761B54" w:rsidRDefault="00B54511" w:rsidP="00B54511">
      <w:pPr>
        <w:pStyle w:val="rvps8"/>
        <w:shd w:val="clear" w:color="auto" w:fill="FFFFFF"/>
        <w:spacing w:before="0" w:beforeAutospacing="0" w:after="150" w:afterAutospacing="0"/>
      </w:pPr>
      <w:bookmarkStart w:id="29" w:name="n222"/>
      <w:bookmarkEnd w:id="29"/>
      <w:r w:rsidRPr="00761B54">
        <w:t>€ у паперовій формі у центрі надання адміністративних послуг</w:t>
      </w:r>
      <w:r w:rsidRPr="00761B54">
        <w:br/>
        <w:t>_________________________________________________________</w:t>
      </w:r>
    </w:p>
    <w:p w14:paraId="44BAFB65" w14:textId="77777777" w:rsidR="00B54511" w:rsidRPr="00761B54" w:rsidRDefault="00B54511" w:rsidP="00B54511">
      <w:pPr>
        <w:pStyle w:val="rvps8"/>
        <w:shd w:val="clear" w:color="auto" w:fill="FFFFFF"/>
        <w:spacing w:before="0" w:beforeAutospacing="0" w:after="150" w:afterAutospacing="0"/>
      </w:pPr>
      <w:bookmarkStart w:id="30" w:name="n223"/>
      <w:bookmarkEnd w:id="30"/>
      <w:r w:rsidRPr="00761B54">
        <w:t>€ в електронній формі:</w:t>
      </w:r>
    </w:p>
    <w:p w14:paraId="544B234A" w14:textId="77777777" w:rsidR="00B54511" w:rsidRPr="00761B54" w:rsidRDefault="00B54511" w:rsidP="00B54511">
      <w:pPr>
        <w:pStyle w:val="rvps2"/>
        <w:shd w:val="clear" w:color="auto" w:fill="FFFFFF"/>
        <w:spacing w:before="0" w:beforeAutospacing="0" w:after="150" w:afterAutospacing="0"/>
        <w:ind w:firstLine="450"/>
      </w:pPr>
      <w:bookmarkStart w:id="31" w:name="n224"/>
      <w:bookmarkEnd w:id="31"/>
      <w:r w:rsidRPr="00761B54">
        <w:t>€ через Єдиний державний вебпортал електронних послуг, у тому числі через веб-сторінку Держгеокадастру;</w:t>
      </w:r>
    </w:p>
    <w:p w14:paraId="6195A04D" w14:textId="77777777" w:rsidR="00B54511" w:rsidRPr="00761B54" w:rsidRDefault="00B54511" w:rsidP="00B54511">
      <w:pPr>
        <w:pStyle w:val="rvps2"/>
        <w:shd w:val="clear" w:color="auto" w:fill="FFFFFF"/>
        <w:spacing w:before="0" w:beforeAutospacing="0" w:after="150" w:afterAutospacing="0"/>
        <w:ind w:firstLine="450"/>
      </w:pPr>
      <w:bookmarkStart w:id="32" w:name="n225"/>
      <w:bookmarkEnd w:id="32"/>
      <w:r w:rsidRPr="00761B54">
        <w:lastRenderedPageBreak/>
        <w:t>€ на адресу електронної пошти ___________________________.</w:t>
      </w:r>
    </w:p>
    <w:p w14:paraId="4433A2AF" w14:textId="77777777" w:rsidR="00B54511" w:rsidRPr="00761B54" w:rsidRDefault="00B54511" w:rsidP="00B54511">
      <w:pPr>
        <w:pStyle w:val="rvps2"/>
        <w:shd w:val="clear" w:color="auto" w:fill="FFFFFF"/>
        <w:spacing w:before="0" w:beforeAutospacing="0" w:after="150" w:afterAutospacing="0"/>
        <w:ind w:firstLine="450"/>
        <w:jc w:val="both"/>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2796"/>
        <w:gridCol w:w="1735"/>
        <w:gridCol w:w="1060"/>
        <w:gridCol w:w="4048"/>
      </w:tblGrid>
      <w:tr w:rsidR="00B54511" w:rsidRPr="00761B54" w14:paraId="1546378A" w14:textId="77777777" w:rsidTr="00573319">
        <w:tc>
          <w:tcPr>
            <w:tcW w:w="2000" w:type="pct"/>
            <w:gridSpan w:val="2"/>
            <w:tcBorders>
              <w:top w:val="nil"/>
              <w:left w:val="nil"/>
              <w:bottom w:val="nil"/>
              <w:right w:val="nil"/>
            </w:tcBorders>
            <w:hideMark/>
          </w:tcPr>
          <w:p w14:paraId="0BF4DEF5" w14:textId="77777777" w:rsidR="00B54511" w:rsidRPr="00761B54" w:rsidRDefault="00B54511" w:rsidP="00573319">
            <w:pPr>
              <w:pStyle w:val="rvps12"/>
              <w:spacing w:before="150" w:beforeAutospacing="0" w:after="150" w:afterAutospacing="0"/>
              <w:jc w:val="center"/>
            </w:pPr>
            <w:bookmarkStart w:id="33" w:name="n548"/>
            <w:bookmarkEnd w:id="33"/>
            <w:r w:rsidRPr="00761B54">
              <w:t> </w:t>
            </w:r>
          </w:p>
        </w:tc>
        <w:tc>
          <w:tcPr>
            <w:tcW w:w="550" w:type="pct"/>
            <w:tcBorders>
              <w:top w:val="nil"/>
              <w:left w:val="nil"/>
              <w:bottom w:val="nil"/>
              <w:right w:val="nil"/>
            </w:tcBorders>
            <w:hideMark/>
          </w:tcPr>
          <w:p w14:paraId="4C1A0624"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1D6A6234" w14:textId="77777777" w:rsidR="00B54511" w:rsidRPr="00761B54" w:rsidRDefault="00B54511" w:rsidP="00573319">
            <w:pPr>
              <w:pStyle w:val="rvps12"/>
              <w:spacing w:before="150" w:beforeAutospacing="0" w:after="150" w:afterAutospacing="0"/>
              <w:jc w:val="center"/>
            </w:pPr>
            <w:r w:rsidRPr="00761B54">
              <w:t>Службова інформація</w:t>
            </w:r>
          </w:p>
        </w:tc>
      </w:tr>
      <w:tr w:rsidR="00B54511" w:rsidRPr="00761B54" w14:paraId="0279FEF3" w14:textId="77777777" w:rsidTr="00573319">
        <w:tc>
          <w:tcPr>
            <w:tcW w:w="2000" w:type="pct"/>
            <w:gridSpan w:val="2"/>
            <w:tcBorders>
              <w:top w:val="nil"/>
              <w:left w:val="nil"/>
              <w:bottom w:val="nil"/>
              <w:right w:val="nil"/>
            </w:tcBorders>
            <w:hideMark/>
          </w:tcPr>
          <w:p w14:paraId="41CD6A05"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00692733"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5D1179C9" w14:textId="77777777" w:rsidR="00B54511" w:rsidRPr="00761B54" w:rsidRDefault="00B54511" w:rsidP="00573319">
            <w:pPr>
              <w:pStyle w:val="rvps12"/>
              <w:spacing w:before="150" w:beforeAutospacing="0" w:after="150" w:afterAutospacing="0"/>
              <w:jc w:val="center"/>
            </w:pPr>
            <w:r w:rsidRPr="00761B54">
              <w:t>Реєстраційний номер заяви</w:t>
            </w:r>
          </w:p>
        </w:tc>
      </w:tr>
      <w:tr w:rsidR="00B54511" w:rsidRPr="00761B54" w14:paraId="620172AA" w14:textId="77777777" w:rsidTr="00573319">
        <w:tc>
          <w:tcPr>
            <w:tcW w:w="2000" w:type="pct"/>
            <w:gridSpan w:val="2"/>
            <w:tcBorders>
              <w:top w:val="nil"/>
              <w:left w:val="nil"/>
              <w:bottom w:val="nil"/>
              <w:right w:val="nil"/>
            </w:tcBorders>
            <w:hideMark/>
          </w:tcPr>
          <w:p w14:paraId="1D36537F"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482DF0DA"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257DB124" w14:textId="77777777" w:rsidR="00B54511" w:rsidRPr="00761B54" w:rsidRDefault="00B54511" w:rsidP="00573319">
            <w:pPr>
              <w:pStyle w:val="rvps12"/>
              <w:spacing w:before="150" w:beforeAutospacing="0" w:after="150" w:afterAutospacing="0"/>
              <w:jc w:val="center"/>
            </w:pPr>
          </w:p>
        </w:tc>
      </w:tr>
      <w:tr w:rsidR="00B54511" w:rsidRPr="00761B54" w14:paraId="04079335" w14:textId="77777777" w:rsidTr="00573319">
        <w:tc>
          <w:tcPr>
            <w:tcW w:w="2000" w:type="pct"/>
            <w:gridSpan w:val="2"/>
            <w:tcBorders>
              <w:top w:val="nil"/>
              <w:left w:val="nil"/>
              <w:bottom w:val="nil"/>
              <w:right w:val="nil"/>
            </w:tcBorders>
            <w:hideMark/>
          </w:tcPr>
          <w:p w14:paraId="6C98D3A0"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3DFB823C"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74BFFADB" w14:textId="77777777" w:rsidR="00B54511" w:rsidRPr="00761B54" w:rsidRDefault="00B54511" w:rsidP="00573319">
            <w:pPr>
              <w:pStyle w:val="rvps12"/>
              <w:spacing w:before="150" w:beforeAutospacing="0" w:after="150" w:afterAutospacing="0"/>
              <w:jc w:val="center"/>
            </w:pPr>
            <w:r w:rsidRPr="00761B54">
              <w:t>Дата реєстрації заяви</w:t>
            </w:r>
          </w:p>
        </w:tc>
      </w:tr>
      <w:tr w:rsidR="00B54511" w:rsidRPr="00761B54" w14:paraId="6D1329D4" w14:textId="77777777" w:rsidTr="00573319">
        <w:tc>
          <w:tcPr>
            <w:tcW w:w="2000" w:type="pct"/>
            <w:gridSpan w:val="2"/>
            <w:tcBorders>
              <w:top w:val="nil"/>
              <w:left w:val="nil"/>
              <w:bottom w:val="nil"/>
              <w:right w:val="nil"/>
            </w:tcBorders>
            <w:hideMark/>
          </w:tcPr>
          <w:p w14:paraId="31A6FE3E" w14:textId="77777777" w:rsidR="00B54511" w:rsidRPr="00761B54" w:rsidRDefault="00B54511" w:rsidP="00573319">
            <w:pPr>
              <w:pStyle w:val="rvps12"/>
              <w:spacing w:before="150" w:beforeAutospacing="0" w:after="150" w:afterAutospacing="0"/>
              <w:jc w:val="center"/>
            </w:pPr>
            <w:r w:rsidRPr="00761B54">
              <w:t>Підпис заявника</w:t>
            </w:r>
          </w:p>
        </w:tc>
        <w:tc>
          <w:tcPr>
            <w:tcW w:w="550" w:type="pct"/>
            <w:tcBorders>
              <w:top w:val="nil"/>
              <w:left w:val="nil"/>
              <w:bottom w:val="nil"/>
              <w:right w:val="nil"/>
            </w:tcBorders>
            <w:hideMark/>
          </w:tcPr>
          <w:p w14:paraId="6E746DE2"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03A85D62" w14:textId="77777777" w:rsidR="00B54511" w:rsidRPr="00761B54" w:rsidRDefault="00B54511" w:rsidP="00573319">
            <w:pPr>
              <w:pStyle w:val="rvps12"/>
              <w:spacing w:before="150" w:beforeAutospacing="0" w:after="150" w:afterAutospacing="0"/>
              <w:jc w:val="center"/>
            </w:pPr>
          </w:p>
        </w:tc>
      </w:tr>
      <w:tr w:rsidR="00B54511" w:rsidRPr="00761B54" w14:paraId="095E1A1C" w14:textId="77777777" w:rsidTr="00573319">
        <w:tc>
          <w:tcPr>
            <w:tcW w:w="2000" w:type="pct"/>
            <w:gridSpan w:val="2"/>
            <w:vMerge w:val="restart"/>
            <w:tcBorders>
              <w:top w:val="single" w:sz="6" w:space="0" w:color="000000"/>
              <w:left w:val="single" w:sz="6" w:space="0" w:color="000000"/>
              <w:bottom w:val="single" w:sz="6" w:space="0" w:color="000000"/>
              <w:right w:val="single" w:sz="6" w:space="0" w:color="000000"/>
            </w:tcBorders>
            <w:hideMark/>
          </w:tcPr>
          <w:p w14:paraId="133890D2" w14:textId="77777777" w:rsidR="00B54511" w:rsidRPr="00761B54" w:rsidRDefault="00B54511" w:rsidP="00573319">
            <w:pPr>
              <w:pStyle w:val="rvps12"/>
              <w:spacing w:before="150" w:beforeAutospacing="0" w:after="150" w:afterAutospacing="0"/>
              <w:jc w:val="center"/>
            </w:pPr>
          </w:p>
        </w:tc>
        <w:tc>
          <w:tcPr>
            <w:tcW w:w="550" w:type="pct"/>
            <w:tcBorders>
              <w:top w:val="nil"/>
              <w:left w:val="nil"/>
              <w:bottom w:val="nil"/>
              <w:right w:val="nil"/>
            </w:tcBorders>
            <w:hideMark/>
          </w:tcPr>
          <w:p w14:paraId="7C1883DB"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538751E8" w14:textId="77777777" w:rsidR="00B54511" w:rsidRPr="00761B54" w:rsidRDefault="00B54511" w:rsidP="00573319">
            <w:pPr>
              <w:pStyle w:val="rvps12"/>
              <w:spacing w:before="150" w:beforeAutospacing="0" w:after="150" w:afterAutospacing="0"/>
              <w:jc w:val="center"/>
            </w:pPr>
            <w:r w:rsidRPr="00761B54">
              <w:t>Прізвище, власне ім’я, по батькові за (наявності) Державного кадастрового реєстратора</w:t>
            </w:r>
          </w:p>
        </w:tc>
      </w:tr>
      <w:tr w:rsidR="00B54511" w:rsidRPr="00761B54" w14:paraId="259FFDAE" w14:textId="77777777" w:rsidTr="00573319">
        <w:tc>
          <w:tcPr>
            <w:tcW w:w="0" w:type="auto"/>
            <w:gridSpan w:val="2"/>
            <w:vMerge/>
            <w:tcBorders>
              <w:top w:val="single" w:sz="6" w:space="0" w:color="000000"/>
              <w:left w:val="single" w:sz="6" w:space="0" w:color="000000"/>
              <w:bottom w:val="single" w:sz="6" w:space="0" w:color="000000"/>
              <w:right w:val="single" w:sz="6" w:space="0" w:color="000000"/>
            </w:tcBorders>
            <w:hideMark/>
          </w:tcPr>
          <w:p w14:paraId="7A1C5C11" w14:textId="77777777" w:rsidR="00B54511" w:rsidRPr="00761B54" w:rsidRDefault="00B54511" w:rsidP="00573319"/>
        </w:tc>
        <w:tc>
          <w:tcPr>
            <w:tcW w:w="550" w:type="pct"/>
            <w:tcBorders>
              <w:top w:val="nil"/>
              <w:left w:val="nil"/>
              <w:bottom w:val="nil"/>
              <w:right w:val="nil"/>
            </w:tcBorders>
            <w:hideMark/>
          </w:tcPr>
          <w:p w14:paraId="2D04E559" w14:textId="77777777" w:rsidR="00B54511" w:rsidRPr="00761B54" w:rsidRDefault="00B54511" w:rsidP="00573319">
            <w:pPr>
              <w:pStyle w:val="rvps12"/>
              <w:spacing w:before="150" w:beforeAutospacing="0" w:after="150" w:afterAutospacing="0"/>
              <w:jc w:val="center"/>
            </w:pPr>
          </w:p>
        </w:tc>
        <w:tc>
          <w:tcPr>
            <w:tcW w:w="2450" w:type="pct"/>
            <w:tcBorders>
              <w:top w:val="single" w:sz="6" w:space="0" w:color="000000"/>
              <w:left w:val="single" w:sz="6" w:space="0" w:color="000000"/>
              <w:bottom w:val="single" w:sz="6" w:space="0" w:color="000000"/>
              <w:right w:val="single" w:sz="6" w:space="0" w:color="000000"/>
            </w:tcBorders>
            <w:hideMark/>
          </w:tcPr>
          <w:p w14:paraId="0D77E432" w14:textId="77777777" w:rsidR="00B54511" w:rsidRPr="00761B54" w:rsidRDefault="00B54511" w:rsidP="00573319">
            <w:pPr>
              <w:pStyle w:val="rvps12"/>
              <w:spacing w:before="150" w:beforeAutospacing="0" w:after="150" w:afterAutospacing="0"/>
              <w:jc w:val="center"/>
            </w:pPr>
          </w:p>
          <w:p w14:paraId="2FDF53D6" w14:textId="77777777" w:rsidR="00441C20" w:rsidRPr="00761B54" w:rsidRDefault="00441C20" w:rsidP="00573319">
            <w:pPr>
              <w:pStyle w:val="rvps12"/>
              <w:spacing w:before="150" w:beforeAutospacing="0" w:after="150" w:afterAutospacing="0"/>
              <w:jc w:val="center"/>
            </w:pPr>
          </w:p>
        </w:tc>
      </w:tr>
      <w:tr w:rsidR="00B54511" w:rsidRPr="00761B54" w14:paraId="1B52B565" w14:textId="77777777" w:rsidTr="00573319">
        <w:tc>
          <w:tcPr>
            <w:tcW w:w="2000" w:type="pct"/>
            <w:gridSpan w:val="2"/>
            <w:tcBorders>
              <w:top w:val="nil"/>
              <w:left w:val="nil"/>
              <w:bottom w:val="nil"/>
              <w:right w:val="nil"/>
            </w:tcBorders>
            <w:hideMark/>
          </w:tcPr>
          <w:p w14:paraId="05D3B3E3" w14:textId="77777777" w:rsidR="00B54511" w:rsidRPr="00761B54" w:rsidRDefault="00B54511" w:rsidP="00573319">
            <w:pPr>
              <w:pStyle w:val="rvps12"/>
              <w:spacing w:before="150" w:beforeAutospacing="0" w:after="150" w:afterAutospacing="0"/>
              <w:jc w:val="center"/>
            </w:pPr>
            <w:r w:rsidRPr="00761B54">
              <w:t>М.П. (за наявності)</w:t>
            </w:r>
          </w:p>
        </w:tc>
        <w:tc>
          <w:tcPr>
            <w:tcW w:w="550" w:type="pct"/>
            <w:tcBorders>
              <w:top w:val="nil"/>
              <w:left w:val="nil"/>
              <w:bottom w:val="nil"/>
              <w:right w:val="nil"/>
            </w:tcBorders>
            <w:hideMark/>
          </w:tcPr>
          <w:p w14:paraId="25A8BD5E"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557597F0" w14:textId="77777777" w:rsidR="00B54511" w:rsidRPr="00761B54" w:rsidRDefault="00B54511" w:rsidP="00573319">
            <w:pPr>
              <w:pStyle w:val="rvps12"/>
              <w:spacing w:before="150" w:beforeAutospacing="0" w:after="150" w:afterAutospacing="0"/>
              <w:jc w:val="center"/>
            </w:pPr>
            <w:r w:rsidRPr="00761B54">
              <w:t>Підпис Державного кадастрового реєстратора</w:t>
            </w:r>
          </w:p>
        </w:tc>
      </w:tr>
      <w:tr w:rsidR="00B54511" w:rsidRPr="00761B54" w14:paraId="6CEB06CA" w14:textId="77777777" w:rsidTr="00573319">
        <w:tc>
          <w:tcPr>
            <w:tcW w:w="1450" w:type="pct"/>
            <w:tcBorders>
              <w:top w:val="nil"/>
              <w:left w:val="nil"/>
              <w:bottom w:val="nil"/>
              <w:right w:val="nil"/>
            </w:tcBorders>
            <w:hideMark/>
          </w:tcPr>
          <w:p w14:paraId="4F05AA0C" w14:textId="77777777" w:rsidR="00B54511" w:rsidRPr="00761B54" w:rsidRDefault="00B54511" w:rsidP="00573319">
            <w:pPr>
              <w:pStyle w:val="rvps12"/>
              <w:spacing w:before="150" w:beforeAutospacing="0" w:after="150" w:afterAutospacing="0"/>
              <w:jc w:val="center"/>
            </w:pPr>
            <w:r w:rsidRPr="00761B54">
              <w:t>Дата подання заяви</w:t>
            </w:r>
          </w:p>
        </w:tc>
        <w:tc>
          <w:tcPr>
            <w:tcW w:w="900" w:type="pct"/>
            <w:tcBorders>
              <w:top w:val="single" w:sz="6" w:space="0" w:color="000000"/>
              <w:left w:val="single" w:sz="6" w:space="0" w:color="000000"/>
              <w:bottom w:val="single" w:sz="6" w:space="0" w:color="000000"/>
              <w:right w:val="single" w:sz="6" w:space="0" w:color="000000"/>
            </w:tcBorders>
            <w:hideMark/>
          </w:tcPr>
          <w:p w14:paraId="27597DB4" w14:textId="77777777" w:rsidR="00B54511" w:rsidRPr="00761B54" w:rsidRDefault="00B54511" w:rsidP="00573319">
            <w:pPr>
              <w:pStyle w:val="rvps12"/>
              <w:spacing w:before="150" w:beforeAutospacing="0" w:after="150" w:afterAutospacing="0"/>
              <w:jc w:val="center"/>
            </w:pPr>
          </w:p>
        </w:tc>
        <w:tc>
          <w:tcPr>
            <w:tcW w:w="550" w:type="pct"/>
            <w:tcBorders>
              <w:top w:val="nil"/>
              <w:left w:val="nil"/>
              <w:bottom w:val="nil"/>
              <w:right w:val="nil"/>
            </w:tcBorders>
            <w:hideMark/>
          </w:tcPr>
          <w:p w14:paraId="2F383916"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1AF2BA8A" w14:textId="77777777" w:rsidR="00B54511" w:rsidRPr="00761B54" w:rsidRDefault="00B54511" w:rsidP="00573319">
            <w:pPr>
              <w:pStyle w:val="rvps12"/>
              <w:spacing w:before="150" w:beforeAutospacing="0" w:after="150" w:afterAutospacing="0"/>
              <w:jc w:val="center"/>
            </w:pPr>
          </w:p>
        </w:tc>
      </w:tr>
    </w:tbl>
    <w:p w14:paraId="0F70583D" w14:textId="77777777" w:rsidR="00B54511" w:rsidRPr="00761B54" w:rsidRDefault="00B54511" w:rsidP="00B54511">
      <w:pPr>
        <w:pStyle w:val="rvps2"/>
        <w:shd w:val="clear" w:color="auto" w:fill="FFFFFF"/>
        <w:spacing w:before="0" w:beforeAutospacing="0" w:after="150" w:afterAutospacing="0"/>
        <w:ind w:firstLine="450"/>
        <w:jc w:val="both"/>
      </w:pPr>
      <w:bookmarkStart w:id="34" w:name="n549"/>
      <w:bookmarkEnd w:id="34"/>
      <w:r w:rsidRPr="00761B54">
        <w:t>М.П.</w:t>
      </w:r>
    </w:p>
    <w:p w14:paraId="63F5E284" w14:textId="77777777" w:rsidR="00B54511" w:rsidRPr="00761B54" w:rsidRDefault="00B54511" w:rsidP="00B54511">
      <w:pPr>
        <w:ind w:left="5103"/>
      </w:pPr>
    </w:p>
    <w:p w14:paraId="16761A52" w14:textId="77777777" w:rsidR="00BC511E" w:rsidRPr="00761B54" w:rsidRDefault="00BC511E" w:rsidP="00BC511E">
      <w:pPr>
        <w:jc w:val="center"/>
        <w:rPr>
          <w:rStyle w:val="afb"/>
        </w:rPr>
      </w:pPr>
    </w:p>
    <w:p w14:paraId="63BF08B3" w14:textId="77777777" w:rsidR="00BC511E" w:rsidRPr="00761B54" w:rsidRDefault="00BC511E" w:rsidP="00BC511E">
      <w:pPr>
        <w:jc w:val="center"/>
        <w:rPr>
          <w:rStyle w:val="afb"/>
        </w:rPr>
      </w:pPr>
    </w:p>
    <w:p w14:paraId="30AB3BCD" w14:textId="77777777" w:rsidR="00BC511E" w:rsidRPr="00761B54" w:rsidRDefault="00BC511E" w:rsidP="00BC511E">
      <w:pPr>
        <w:jc w:val="center"/>
        <w:rPr>
          <w:rStyle w:val="afb"/>
        </w:rPr>
      </w:pPr>
    </w:p>
    <w:p w14:paraId="158283CB" w14:textId="77777777" w:rsidR="00BC511E" w:rsidRPr="00761B54" w:rsidRDefault="00BC511E" w:rsidP="00BC511E">
      <w:pPr>
        <w:jc w:val="center"/>
        <w:rPr>
          <w:rStyle w:val="afb"/>
        </w:rPr>
      </w:pPr>
    </w:p>
    <w:p w14:paraId="5B5B7C72" w14:textId="77777777" w:rsidR="00BC511E" w:rsidRPr="00761B54" w:rsidRDefault="00BC511E" w:rsidP="00BC511E">
      <w:pPr>
        <w:jc w:val="center"/>
        <w:rPr>
          <w:rStyle w:val="afb"/>
        </w:rPr>
      </w:pPr>
    </w:p>
    <w:p w14:paraId="33E14F78" w14:textId="77777777" w:rsidR="00BC511E" w:rsidRPr="00761B54" w:rsidRDefault="00BC511E" w:rsidP="00BC511E">
      <w:pPr>
        <w:jc w:val="center"/>
        <w:rPr>
          <w:rStyle w:val="afb"/>
        </w:rPr>
      </w:pPr>
    </w:p>
    <w:p w14:paraId="0DBE5546" w14:textId="77777777" w:rsidR="00BC511E" w:rsidRPr="00761B54" w:rsidRDefault="00BC511E" w:rsidP="00BC511E">
      <w:pPr>
        <w:jc w:val="center"/>
        <w:rPr>
          <w:rStyle w:val="afb"/>
        </w:rPr>
      </w:pPr>
    </w:p>
    <w:p w14:paraId="203DE850" w14:textId="77777777" w:rsidR="00BC511E" w:rsidRPr="00761B54" w:rsidRDefault="00BC511E" w:rsidP="00BC511E">
      <w:pPr>
        <w:jc w:val="center"/>
        <w:rPr>
          <w:rStyle w:val="afb"/>
        </w:rPr>
      </w:pPr>
    </w:p>
    <w:p w14:paraId="3F0D5EE7" w14:textId="77777777" w:rsidR="00BC511E" w:rsidRPr="00761B54" w:rsidRDefault="00BC511E" w:rsidP="00BC511E">
      <w:pPr>
        <w:jc w:val="center"/>
        <w:rPr>
          <w:rStyle w:val="afb"/>
        </w:rPr>
      </w:pPr>
    </w:p>
    <w:p w14:paraId="075ED685" w14:textId="77777777" w:rsidR="00BC511E" w:rsidRPr="00761B54" w:rsidRDefault="00BC511E" w:rsidP="00BC511E">
      <w:pPr>
        <w:jc w:val="center"/>
        <w:rPr>
          <w:rStyle w:val="afb"/>
        </w:rPr>
      </w:pPr>
    </w:p>
    <w:p w14:paraId="456B3FE7" w14:textId="77777777" w:rsidR="00BC511E" w:rsidRPr="00761B54" w:rsidRDefault="00BC511E" w:rsidP="00BC511E">
      <w:pPr>
        <w:jc w:val="center"/>
        <w:rPr>
          <w:rStyle w:val="afb"/>
        </w:rPr>
      </w:pPr>
    </w:p>
    <w:p w14:paraId="343FF361" w14:textId="77777777" w:rsidR="00BC511E" w:rsidRPr="00761B54" w:rsidRDefault="00BC511E" w:rsidP="00BC511E">
      <w:pPr>
        <w:jc w:val="center"/>
        <w:rPr>
          <w:rStyle w:val="afb"/>
        </w:rPr>
      </w:pPr>
    </w:p>
    <w:p w14:paraId="0A18C391" w14:textId="77777777" w:rsidR="00BC511E" w:rsidRPr="00761B54" w:rsidRDefault="00BC511E" w:rsidP="00BC511E">
      <w:pPr>
        <w:jc w:val="center"/>
        <w:rPr>
          <w:rStyle w:val="afb"/>
        </w:rPr>
      </w:pPr>
    </w:p>
    <w:p w14:paraId="477E61C0" w14:textId="77777777" w:rsidR="00BC511E" w:rsidRPr="00761B54" w:rsidRDefault="00BC511E" w:rsidP="00BC511E">
      <w:pPr>
        <w:jc w:val="center"/>
        <w:rPr>
          <w:rStyle w:val="afb"/>
        </w:rPr>
      </w:pPr>
    </w:p>
    <w:p w14:paraId="768DD4B2" w14:textId="77777777" w:rsidR="00BC511E" w:rsidRPr="00761B54" w:rsidRDefault="00BC511E" w:rsidP="00BC511E">
      <w:pPr>
        <w:jc w:val="center"/>
        <w:rPr>
          <w:rStyle w:val="afb"/>
        </w:rPr>
      </w:pPr>
    </w:p>
    <w:p w14:paraId="51FC5209" w14:textId="77777777" w:rsidR="00BC511E" w:rsidRPr="00761B54" w:rsidRDefault="00BC511E" w:rsidP="00BC511E">
      <w:pPr>
        <w:jc w:val="center"/>
        <w:rPr>
          <w:rStyle w:val="afb"/>
        </w:rPr>
      </w:pPr>
    </w:p>
    <w:p w14:paraId="5F835793" w14:textId="77777777" w:rsidR="00BC511E" w:rsidRDefault="00BC511E" w:rsidP="00BC511E">
      <w:pPr>
        <w:jc w:val="center"/>
        <w:rPr>
          <w:rStyle w:val="afb"/>
        </w:rPr>
      </w:pPr>
    </w:p>
    <w:p w14:paraId="1908A27E" w14:textId="77777777" w:rsidR="00C84A42" w:rsidRDefault="00C84A42" w:rsidP="00BC511E">
      <w:pPr>
        <w:jc w:val="center"/>
        <w:rPr>
          <w:rStyle w:val="afb"/>
        </w:rPr>
      </w:pPr>
    </w:p>
    <w:p w14:paraId="0D2E037C" w14:textId="77777777" w:rsidR="00C84A42" w:rsidRDefault="00C84A42" w:rsidP="00BC511E">
      <w:pPr>
        <w:jc w:val="center"/>
        <w:rPr>
          <w:rStyle w:val="afb"/>
        </w:rPr>
      </w:pPr>
    </w:p>
    <w:p w14:paraId="26B97E0C" w14:textId="77777777" w:rsidR="00C84A42" w:rsidRPr="00761B54" w:rsidRDefault="00C84A42" w:rsidP="00BC511E">
      <w:pPr>
        <w:jc w:val="center"/>
        <w:rPr>
          <w:rStyle w:val="afb"/>
        </w:rPr>
      </w:pPr>
    </w:p>
    <w:p w14:paraId="4D64793F" w14:textId="77777777" w:rsidR="00A03401" w:rsidRPr="00761B54" w:rsidRDefault="00A03401" w:rsidP="00BC511E">
      <w:pPr>
        <w:jc w:val="center"/>
        <w:rPr>
          <w:rStyle w:val="afb"/>
        </w:rPr>
      </w:pPr>
    </w:p>
    <w:p w14:paraId="7019E14D" w14:textId="5F548E47" w:rsidR="00BC511E" w:rsidRPr="00761B54" w:rsidRDefault="00BC511E" w:rsidP="00BC511E">
      <w:pPr>
        <w:jc w:val="center"/>
        <w:rPr>
          <w:rStyle w:val="afb"/>
        </w:rPr>
      </w:pPr>
      <w:r w:rsidRPr="00761B54">
        <w:rPr>
          <w:rStyle w:val="afb"/>
        </w:rPr>
        <w:lastRenderedPageBreak/>
        <w:t>ТИПОВА ІНФОРМАЦІЙНА КАРТКА АДМІНІСТРАТИВНОЇ ПОСЛУГИ</w:t>
      </w:r>
    </w:p>
    <w:p w14:paraId="528E0F9D" w14:textId="77777777" w:rsidR="00872DE5" w:rsidRPr="00761B54" w:rsidRDefault="00BC511E" w:rsidP="00BC511E">
      <w:pPr>
        <w:jc w:val="center"/>
        <w:rPr>
          <w:u w:val="single"/>
        </w:rPr>
      </w:pPr>
      <w:r w:rsidRPr="00761B54">
        <w:rPr>
          <w:u w:val="single"/>
        </w:rPr>
        <w:t xml:space="preserve">ВИПРАВЛЕННЯ ТЕХНІЧНОЇ ПОМИЛКИ У ВІДОМОСТЯХ З ДЕРЖАВНОГО ЗЕМЕЛЬНОГО КАДАСТРУ, ДОПУЩЕНОЇ ОРГАНОМ, ЩО ЗДІЙСНЮЄ ЙОГО </w:t>
      </w:r>
    </w:p>
    <w:p w14:paraId="2BE52C5A" w14:textId="60D1253A" w:rsidR="00BC511E" w:rsidRPr="00761B54" w:rsidRDefault="00BC511E" w:rsidP="00BC511E">
      <w:pPr>
        <w:jc w:val="center"/>
        <w:rPr>
          <w:u w:val="single"/>
        </w:rPr>
      </w:pPr>
      <w:r w:rsidRPr="00761B54">
        <w:rPr>
          <w:u w:val="single"/>
        </w:rPr>
        <w:t>ВЕДЕННЯ, З ВИДАЧЕЮ ВИТЯГУ</w:t>
      </w:r>
    </w:p>
    <w:p w14:paraId="11E34965" w14:textId="77777777" w:rsidR="00BC511E" w:rsidRPr="00761B54" w:rsidRDefault="00BC511E" w:rsidP="00BC511E">
      <w:pPr>
        <w:jc w:val="center"/>
        <w:rPr>
          <w:sz w:val="16"/>
          <w:szCs w:val="16"/>
        </w:rPr>
      </w:pPr>
      <w:r w:rsidRPr="00761B54">
        <w:rPr>
          <w:sz w:val="16"/>
          <w:szCs w:val="16"/>
        </w:rPr>
        <w:t>(назва адміністративної послуги)</w:t>
      </w:r>
    </w:p>
    <w:p w14:paraId="259A08F4" w14:textId="77777777" w:rsidR="00F24B2D" w:rsidRDefault="00F24B2D" w:rsidP="00F24B2D">
      <w:pPr>
        <w:autoSpaceDE w:val="0"/>
        <w:autoSpaceDN w:val="0"/>
        <w:adjustRightInd w:val="0"/>
        <w:jc w:val="center"/>
      </w:pPr>
      <w:r>
        <w:rPr>
          <w:u w:val="single"/>
        </w:rPr>
        <w:t>Головне управління Держгеокадастру у Чернівецькій області</w:t>
      </w:r>
    </w:p>
    <w:p w14:paraId="68E808C7" w14:textId="21563735" w:rsidR="00BC511E" w:rsidRPr="00761B54" w:rsidRDefault="00F24B2D" w:rsidP="00F24B2D">
      <w:pPr>
        <w:spacing w:after="120"/>
        <w:jc w:val="center"/>
        <w:rPr>
          <w:sz w:val="16"/>
          <w:szCs w:val="16"/>
        </w:rPr>
      </w:pPr>
      <w:r w:rsidRPr="00761B54">
        <w:rPr>
          <w:sz w:val="16"/>
          <w:szCs w:val="16"/>
        </w:rPr>
        <w:t xml:space="preserve"> </w:t>
      </w:r>
      <w:r w:rsidR="00BC511E" w:rsidRPr="00761B54">
        <w:rPr>
          <w:sz w:val="16"/>
          <w:szCs w:val="16"/>
        </w:rPr>
        <w:t>(найменування суб’єкта надання послуги)</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62"/>
        <w:gridCol w:w="3686"/>
        <w:gridCol w:w="5387"/>
      </w:tblGrid>
      <w:tr w:rsidR="00BC511E" w:rsidRPr="00761B54" w14:paraId="76192C86" w14:textId="77777777" w:rsidTr="00573319">
        <w:tc>
          <w:tcPr>
            <w:tcW w:w="9635" w:type="dxa"/>
            <w:gridSpan w:val="3"/>
            <w:shd w:val="clear" w:color="auto" w:fill="FFFFFF"/>
            <w:tcMar>
              <w:top w:w="150" w:type="dxa"/>
              <w:left w:w="150" w:type="dxa"/>
              <w:bottom w:w="150" w:type="dxa"/>
              <w:right w:w="150" w:type="dxa"/>
            </w:tcMar>
            <w:vAlign w:val="center"/>
            <w:hideMark/>
          </w:tcPr>
          <w:p w14:paraId="28A5A78A" w14:textId="77777777" w:rsidR="00BC511E" w:rsidRPr="00761B54" w:rsidRDefault="00BC511E" w:rsidP="00573319">
            <w:pPr>
              <w:pStyle w:val="ac"/>
              <w:spacing w:before="0" w:beforeAutospacing="0" w:after="0" w:afterAutospacing="0" w:line="271" w:lineRule="atLeast"/>
              <w:jc w:val="center"/>
              <w:rPr>
                <w:sz w:val="20"/>
                <w:szCs w:val="20"/>
              </w:rPr>
            </w:pPr>
            <w:r w:rsidRPr="00761B54">
              <w:rPr>
                <w:rStyle w:val="afb"/>
                <w:sz w:val="20"/>
                <w:szCs w:val="20"/>
              </w:rPr>
              <w:t>Інформація про центр надання адміністративних послуг</w:t>
            </w:r>
          </w:p>
        </w:tc>
      </w:tr>
      <w:tr w:rsidR="00BC511E" w:rsidRPr="00761B54" w14:paraId="6815D106" w14:textId="77777777" w:rsidTr="00573319">
        <w:tc>
          <w:tcPr>
            <w:tcW w:w="4248" w:type="dxa"/>
            <w:gridSpan w:val="2"/>
            <w:tcMar>
              <w:top w:w="150" w:type="dxa"/>
              <w:left w:w="150" w:type="dxa"/>
              <w:bottom w:w="150" w:type="dxa"/>
              <w:right w:w="150" w:type="dxa"/>
            </w:tcMar>
            <w:vAlign w:val="center"/>
            <w:hideMark/>
          </w:tcPr>
          <w:p w14:paraId="3ECE1740" w14:textId="77777777" w:rsidR="00BC511E" w:rsidRPr="00761B54" w:rsidRDefault="00BC511E"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7" w:type="dxa"/>
            <w:tcMar>
              <w:top w:w="150" w:type="dxa"/>
              <w:left w:w="150" w:type="dxa"/>
              <w:bottom w:w="150" w:type="dxa"/>
              <w:right w:w="150" w:type="dxa"/>
            </w:tcMar>
            <w:vAlign w:val="center"/>
            <w:hideMark/>
          </w:tcPr>
          <w:p w14:paraId="5DDDD5E5" w14:textId="6B9EAC79" w:rsidR="00F24B2D" w:rsidRDefault="00F24B2D" w:rsidP="00F24B2D">
            <w:pPr>
              <w:autoSpaceDE w:val="0"/>
              <w:autoSpaceDN w:val="0"/>
              <w:adjustRightInd w:val="0"/>
              <w:jc w:val="center"/>
              <w:rPr>
                <w:b/>
                <w:bCs/>
                <w:sz w:val="20"/>
                <w:szCs w:val="20"/>
              </w:rPr>
            </w:pPr>
            <w:r>
              <w:rPr>
                <w:b/>
                <w:bCs/>
                <w:sz w:val="20"/>
                <w:szCs w:val="20"/>
              </w:rPr>
              <w:t>Центр надання адміністративних послуг</w:t>
            </w:r>
          </w:p>
          <w:p w14:paraId="035ED4C9" w14:textId="22639F84" w:rsidR="00BC511E" w:rsidRPr="00761B54" w:rsidRDefault="00F24B2D" w:rsidP="00F24B2D">
            <w:pPr>
              <w:spacing w:line="225" w:lineRule="atLeast"/>
              <w:jc w:val="center"/>
              <w:rPr>
                <w:sz w:val="20"/>
                <w:szCs w:val="20"/>
              </w:rPr>
            </w:pPr>
            <w:r>
              <w:rPr>
                <w:b/>
                <w:bCs/>
                <w:sz w:val="20"/>
                <w:szCs w:val="20"/>
              </w:rPr>
              <w:t>Чернівецької міської ради</w:t>
            </w:r>
          </w:p>
        </w:tc>
      </w:tr>
      <w:tr w:rsidR="00BC511E" w:rsidRPr="00761B54" w14:paraId="76F81B71" w14:textId="77777777" w:rsidTr="00573319">
        <w:tc>
          <w:tcPr>
            <w:tcW w:w="562" w:type="dxa"/>
            <w:shd w:val="clear" w:color="auto" w:fill="FFFFFF"/>
            <w:tcMar>
              <w:top w:w="150" w:type="dxa"/>
              <w:left w:w="150" w:type="dxa"/>
              <w:bottom w:w="150" w:type="dxa"/>
              <w:right w:w="150" w:type="dxa"/>
            </w:tcMar>
            <w:vAlign w:val="center"/>
            <w:hideMark/>
          </w:tcPr>
          <w:p w14:paraId="2800C140" w14:textId="4BB221F8" w:rsidR="00BC511E" w:rsidRPr="00C56A34" w:rsidRDefault="00BC511E" w:rsidP="00573319">
            <w:pPr>
              <w:spacing w:line="225" w:lineRule="atLeast"/>
              <w:jc w:val="center"/>
              <w:rPr>
                <w:b/>
                <w:bCs/>
                <w:sz w:val="20"/>
                <w:szCs w:val="20"/>
              </w:rPr>
            </w:pPr>
            <w:r w:rsidRPr="00C56A34">
              <w:rPr>
                <w:rStyle w:val="afb"/>
                <w:b w:val="0"/>
                <w:bCs w:val="0"/>
                <w:sz w:val="20"/>
                <w:szCs w:val="20"/>
              </w:rPr>
              <w:t>1</w:t>
            </w:r>
          </w:p>
        </w:tc>
        <w:tc>
          <w:tcPr>
            <w:tcW w:w="3686" w:type="dxa"/>
            <w:shd w:val="clear" w:color="auto" w:fill="FFFFFF"/>
            <w:tcMar>
              <w:top w:w="150" w:type="dxa"/>
              <w:left w:w="150" w:type="dxa"/>
              <w:bottom w:w="150" w:type="dxa"/>
              <w:right w:w="150" w:type="dxa"/>
            </w:tcMar>
            <w:vAlign w:val="center"/>
            <w:hideMark/>
          </w:tcPr>
          <w:p w14:paraId="40028792" w14:textId="77777777" w:rsidR="00BC511E" w:rsidRPr="00761B54" w:rsidRDefault="00BC511E"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7" w:type="dxa"/>
            <w:shd w:val="clear" w:color="auto" w:fill="FFFFFF"/>
            <w:tcMar>
              <w:top w:w="150" w:type="dxa"/>
              <w:left w:w="150" w:type="dxa"/>
              <w:bottom w:w="150" w:type="dxa"/>
              <w:right w:w="150" w:type="dxa"/>
            </w:tcMar>
            <w:vAlign w:val="center"/>
            <w:hideMark/>
          </w:tcPr>
          <w:p w14:paraId="3C17C547" w14:textId="0CF18508" w:rsidR="00BC511E" w:rsidRPr="00761B54" w:rsidRDefault="00F24B2D"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C511E" w:rsidRPr="00761B54" w14:paraId="3FB1B4F2" w14:textId="77777777" w:rsidTr="00573319">
        <w:tc>
          <w:tcPr>
            <w:tcW w:w="562" w:type="dxa"/>
            <w:tcMar>
              <w:top w:w="150" w:type="dxa"/>
              <w:left w:w="150" w:type="dxa"/>
              <w:bottom w:w="150" w:type="dxa"/>
              <w:right w:w="150" w:type="dxa"/>
            </w:tcMar>
            <w:vAlign w:val="center"/>
            <w:hideMark/>
          </w:tcPr>
          <w:p w14:paraId="2741B869" w14:textId="0BCE0C07" w:rsidR="00BC511E" w:rsidRPr="00C56A34" w:rsidRDefault="00BC511E" w:rsidP="00573319">
            <w:pPr>
              <w:spacing w:line="225" w:lineRule="atLeast"/>
              <w:jc w:val="center"/>
              <w:rPr>
                <w:b/>
                <w:bCs/>
                <w:sz w:val="20"/>
                <w:szCs w:val="20"/>
              </w:rPr>
            </w:pPr>
            <w:r w:rsidRPr="00C56A34">
              <w:rPr>
                <w:rStyle w:val="afb"/>
                <w:b w:val="0"/>
                <w:bCs w:val="0"/>
                <w:sz w:val="20"/>
                <w:szCs w:val="20"/>
              </w:rPr>
              <w:t>2</w:t>
            </w:r>
          </w:p>
        </w:tc>
        <w:tc>
          <w:tcPr>
            <w:tcW w:w="3686" w:type="dxa"/>
            <w:tcMar>
              <w:top w:w="150" w:type="dxa"/>
              <w:left w:w="150" w:type="dxa"/>
              <w:bottom w:w="150" w:type="dxa"/>
              <w:right w:w="150" w:type="dxa"/>
            </w:tcMar>
            <w:vAlign w:val="center"/>
            <w:hideMark/>
          </w:tcPr>
          <w:p w14:paraId="1F4C5F73" w14:textId="77777777" w:rsidR="00BC511E" w:rsidRPr="00761B54" w:rsidRDefault="00BC511E"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7" w:type="dxa"/>
            <w:tcMar>
              <w:top w:w="150" w:type="dxa"/>
              <w:left w:w="150" w:type="dxa"/>
              <w:bottom w:w="150" w:type="dxa"/>
              <w:right w:w="150" w:type="dxa"/>
            </w:tcMar>
            <w:vAlign w:val="center"/>
            <w:hideMark/>
          </w:tcPr>
          <w:p w14:paraId="4FF6874F" w14:textId="77777777" w:rsidR="00BC511E" w:rsidRPr="00761B54" w:rsidRDefault="00BC511E" w:rsidP="00573319">
            <w:pPr>
              <w:spacing w:line="225" w:lineRule="atLeast"/>
              <w:jc w:val="both"/>
              <w:rPr>
                <w:sz w:val="20"/>
                <w:szCs w:val="20"/>
              </w:rPr>
            </w:pPr>
            <w:r w:rsidRPr="00761B54">
              <w:rPr>
                <w:sz w:val="20"/>
                <w:szCs w:val="20"/>
              </w:rPr>
              <w:t>Відповідно до графіка роботи центру надання адміністративних послуг</w:t>
            </w:r>
          </w:p>
        </w:tc>
      </w:tr>
      <w:tr w:rsidR="00BC511E" w:rsidRPr="00761B54" w14:paraId="01D8E7E5" w14:textId="77777777" w:rsidTr="00573319">
        <w:tc>
          <w:tcPr>
            <w:tcW w:w="562" w:type="dxa"/>
            <w:shd w:val="clear" w:color="auto" w:fill="FFFFFF"/>
            <w:tcMar>
              <w:top w:w="150" w:type="dxa"/>
              <w:left w:w="150" w:type="dxa"/>
              <w:bottom w:w="150" w:type="dxa"/>
              <w:right w:w="150" w:type="dxa"/>
            </w:tcMar>
            <w:vAlign w:val="center"/>
            <w:hideMark/>
          </w:tcPr>
          <w:p w14:paraId="1F777A30" w14:textId="7AB00F5A" w:rsidR="00BC511E" w:rsidRPr="00C56A34" w:rsidRDefault="00BC511E" w:rsidP="00573319">
            <w:pPr>
              <w:spacing w:line="225" w:lineRule="atLeast"/>
              <w:jc w:val="center"/>
              <w:rPr>
                <w:b/>
                <w:bCs/>
                <w:sz w:val="20"/>
                <w:szCs w:val="20"/>
              </w:rPr>
            </w:pPr>
            <w:r w:rsidRPr="00C56A34">
              <w:rPr>
                <w:rStyle w:val="afb"/>
                <w:b w:val="0"/>
                <w:bCs w:val="0"/>
                <w:sz w:val="20"/>
                <w:szCs w:val="20"/>
              </w:rPr>
              <w:t>3</w:t>
            </w:r>
          </w:p>
        </w:tc>
        <w:tc>
          <w:tcPr>
            <w:tcW w:w="3686" w:type="dxa"/>
            <w:shd w:val="clear" w:color="auto" w:fill="FFFFFF"/>
            <w:tcMar>
              <w:top w:w="150" w:type="dxa"/>
              <w:left w:w="150" w:type="dxa"/>
              <w:bottom w:w="150" w:type="dxa"/>
              <w:right w:w="150" w:type="dxa"/>
            </w:tcMar>
            <w:vAlign w:val="center"/>
            <w:hideMark/>
          </w:tcPr>
          <w:p w14:paraId="459747D9" w14:textId="0B408477" w:rsidR="00BC511E" w:rsidRPr="00761B54" w:rsidRDefault="00BC511E"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7" w:type="dxa"/>
            <w:shd w:val="clear" w:color="auto" w:fill="FFFFFF"/>
            <w:tcMar>
              <w:top w:w="150" w:type="dxa"/>
              <w:left w:w="150" w:type="dxa"/>
              <w:bottom w:w="150" w:type="dxa"/>
              <w:right w:w="150" w:type="dxa"/>
            </w:tcMar>
            <w:vAlign w:val="center"/>
            <w:hideMark/>
          </w:tcPr>
          <w:p w14:paraId="7FC4C924" w14:textId="0B6FEC39" w:rsidR="00F24B2D" w:rsidRDefault="00F24B2D" w:rsidP="00F24B2D">
            <w:pPr>
              <w:autoSpaceDE w:val="0"/>
              <w:autoSpaceDN w:val="0"/>
              <w:adjustRightInd w:val="0"/>
              <w:rPr>
                <w:sz w:val="20"/>
                <w:szCs w:val="20"/>
              </w:rPr>
            </w:pPr>
            <w:r>
              <w:rPr>
                <w:sz w:val="20"/>
                <w:szCs w:val="20"/>
              </w:rPr>
              <w:t>Телефон: </w:t>
            </w:r>
            <w:r w:rsidRPr="00F24B2D">
              <w:rPr>
                <w:color w:val="000000"/>
                <w:sz w:val="20"/>
                <w:szCs w:val="20"/>
                <w:shd w:val="clear" w:color="auto" w:fill="FFFFFF"/>
              </w:rPr>
              <w:t>+38(0372)50-90-89</w:t>
            </w:r>
          </w:p>
          <w:p w14:paraId="3B656017" w14:textId="77777777" w:rsidR="00F24B2D" w:rsidRDefault="00F24B2D" w:rsidP="00F24B2D">
            <w:pPr>
              <w:autoSpaceDE w:val="0"/>
              <w:autoSpaceDN w:val="0"/>
              <w:adjustRightInd w:val="0"/>
              <w:rPr>
                <w:sz w:val="20"/>
                <w:szCs w:val="20"/>
              </w:rPr>
            </w:pPr>
            <w:r>
              <w:rPr>
                <w:sz w:val="20"/>
                <w:szCs w:val="20"/>
              </w:rPr>
              <w:t>факс: (0372) 51-26-78 </w:t>
            </w:r>
          </w:p>
          <w:p w14:paraId="3B242F7E" w14:textId="77777777" w:rsidR="00F24B2D" w:rsidRPr="00983859" w:rsidRDefault="00F24B2D" w:rsidP="00F24B2D">
            <w:pPr>
              <w:tabs>
                <w:tab w:val="left" w:pos="2640"/>
              </w:tabs>
              <w:autoSpaceDE w:val="0"/>
              <w:autoSpaceDN w:val="0"/>
              <w:adjustRightInd w:val="0"/>
              <w:rPr>
                <w:sz w:val="20"/>
                <w:szCs w:val="20"/>
              </w:rPr>
            </w:pPr>
            <w:r>
              <w:rPr>
                <w:sz w:val="20"/>
                <w:szCs w:val="20"/>
              </w:rPr>
              <w:t>Е-mail:</w:t>
            </w:r>
            <w:hyperlink r:id="rId20" w:history="1">
              <w:r>
                <w:rPr>
                  <w:color w:val="0000FF"/>
                  <w:sz w:val="20"/>
                  <w:szCs w:val="20"/>
                  <w:u w:val="single"/>
                </w:rPr>
                <w:t>admincnap@ukr.net</w:t>
              </w:r>
            </w:hyperlink>
            <w:r w:rsidRPr="00983859">
              <w:rPr>
                <w:sz w:val="20"/>
                <w:szCs w:val="20"/>
              </w:rPr>
              <w:tab/>
            </w:r>
          </w:p>
          <w:p w14:paraId="57AC2373" w14:textId="763EC625" w:rsidR="00BC511E" w:rsidRPr="00761B54" w:rsidRDefault="00F24B2D" w:rsidP="00F24B2D">
            <w:pPr>
              <w:spacing w:line="225" w:lineRule="atLeast"/>
              <w:jc w:val="both"/>
              <w:rPr>
                <w:sz w:val="20"/>
                <w:szCs w:val="20"/>
              </w:rPr>
            </w:pPr>
            <w:r>
              <w:rPr>
                <w:sz w:val="20"/>
                <w:szCs w:val="20"/>
              </w:rPr>
              <w:t>Веб-сторінка: </w:t>
            </w:r>
            <w:hyperlink r:id="rId21" w:history="1">
              <w:r>
                <w:rPr>
                  <w:color w:val="0000FF"/>
                  <w:sz w:val="20"/>
                  <w:szCs w:val="20"/>
                  <w:u w:val="single"/>
                </w:rPr>
                <w:t>http://dozvil.city.cv.ua</w:t>
              </w:r>
            </w:hyperlink>
          </w:p>
        </w:tc>
      </w:tr>
      <w:tr w:rsidR="00BC511E" w:rsidRPr="00761B54" w14:paraId="641E6B21" w14:textId="77777777" w:rsidTr="00573319">
        <w:tc>
          <w:tcPr>
            <w:tcW w:w="9635" w:type="dxa"/>
            <w:gridSpan w:val="3"/>
            <w:tcMar>
              <w:top w:w="150" w:type="dxa"/>
              <w:left w:w="150" w:type="dxa"/>
              <w:bottom w:w="150" w:type="dxa"/>
              <w:right w:w="150" w:type="dxa"/>
            </w:tcMar>
            <w:vAlign w:val="center"/>
            <w:hideMark/>
          </w:tcPr>
          <w:p w14:paraId="7944EBFE" w14:textId="77777777" w:rsidR="00BC511E" w:rsidRPr="00761B54" w:rsidRDefault="00BC511E"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C511E" w:rsidRPr="00761B54" w14:paraId="2C6089F7" w14:textId="77777777" w:rsidTr="00573319">
        <w:tc>
          <w:tcPr>
            <w:tcW w:w="562" w:type="dxa"/>
            <w:shd w:val="clear" w:color="auto" w:fill="FFFFFF"/>
            <w:tcMar>
              <w:top w:w="150" w:type="dxa"/>
              <w:left w:w="150" w:type="dxa"/>
              <w:bottom w:w="150" w:type="dxa"/>
              <w:right w:w="150" w:type="dxa"/>
            </w:tcMar>
            <w:vAlign w:val="center"/>
            <w:hideMark/>
          </w:tcPr>
          <w:p w14:paraId="7E00CB7E" w14:textId="4F49F358" w:rsidR="00BC511E" w:rsidRPr="00C56A34" w:rsidRDefault="00BC511E" w:rsidP="00573319">
            <w:pPr>
              <w:spacing w:line="225" w:lineRule="atLeast"/>
              <w:jc w:val="center"/>
              <w:rPr>
                <w:b/>
                <w:bCs/>
                <w:sz w:val="20"/>
                <w:szCs w:val="20"/>
              </w:rPr>
            </w:pPr>
            <w:r w:rsidRPr="00C56A34">
              <w:rPr>
                <w:rStyle w:val="afb"/>
                <w:b w:val="0"/>
                <w:bCs w:val="0"/>
                <w:sz w:val="20"/>
                <w:szCs w:val="20"/>
              </w:rPr>
              <w:t>4</w:t>
            </w:r>
          </w:p>
        </w:tc>
        <w:tc>
          <w:tcPr>
            <w:tcW w:w="3686" w:type="dxa"/>
            <w:shd w:val="clear" w:color="auto" w:fill="FFFFFF"/>
            <w:tcMar>
              <w:top w:w="150" w:type="dxa"/>
              <w:left w:w="150" w:type="dxa"/>
              <w:bottom w:w="150" w:type="dxa"/>
              <w:right w:w="150" w:type="dxa"/>
            </w:tcMar>
            <w:vAlign w:val="center"/>
            <w:hideMark/>
          </w:tcPr>
          <w:p w14:paraId="7F8BA04C" w14:textId="77777777" w:rsidR="00BC511E" w:rsidRPr="00761B54" w:rsidRDefault="00BC511E" w:rsidP="00573319">
            <w:pPr>
              <w:spacing w:line="225" w:lineRule="atLeast"/>
              <w:jc w:val="center"/>
              <w:rPr>
                <w:sz w:val="20"/>
                <w:szCs w:val="20"/>
              </w:rPr>
            </w:pPr>
            <w:r w:rsidRPr="00761B54">
              <w:rPr>
                <w:sz w:val="20"/>
                <w:szCs w:val="20"/>
              </w:rPr>
              <w:t>Закони України</w:t>
            </w:r>
          </w:p>
        </w:tc>
        <w:tc>
          <w:tcPr>
            <w:tcW w:w="5387" w:type="dxa"/>
            <w:shd w:val="clear" w:color="auto" w:fill="FFFFFF"/>
            <w:tcMar>
              <w:top w:w="150" w:type="dxa"/>
              <w:left w:w="150" w:type="dxa"/>
              <w:bottom w:w="150" w:type="dxa"/>
              <w:right w:w="150" w:type="dxa"/>
            </w:tcMar>
            <w:vAlign w:val="center"/>
            <w:hideMark/>
          </w:tcPr>
          <w:p w14:paraId="2A9189CF" w14:textId="77777777" w:rsidR="00BC511E" w:rsidRPr="00761B54" w:rsidRDefault="00BC511E" w:rsidP="00573319">
            <w:pPr>
              <w:spacing w:line="225" w:lineRule="atLeast"/>
              <w:jc w:val="both"/>
              <w:rPr>
                <w:sz w:val="20"/>
                <w:szCs w:val="20"/>
              </w:rPr>
            </w:pPr>
            <w:r w:rsidRPr="00761B54">
              <w:rPr>
                <w:sz w:val="20"/>
                <w:szCs w:val="20"/>
              </w:rPr>
              <w:t xml:space="preserve">Стаття 37 Закону України «Про Державний земельний кадастр», </w:t>
            </w:r>
            <w:hyperlink r:id="rId22"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23" w:anchor="n3760" w:tgtFrame="_blank" w:history="1">
              <w:r w:rsidRPr="00761B54">
                <w:rPr>
                  <w:rStyle w:val="af1"/>
                  <w:rFonts w:eastAsiaTheme="majorEastAsia"/>
                  <w:color w:val="auto"/>
                  <w:sz w:val="20"/>
                  <w:szCs w:val="20"/>
                  <w:u w:val="none"/>
                </w:rPr>
                <w:t>стаття 17</w:t>
              </w:r>
            </w:hyperlink>
            <w:hyperlink r:id="rId24"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C511E" w:rsidRPr="00761B54" w14:paraId="091436D3" w14:textId="77777777" w:rsidTr="00573319">
        <w:tc>
          <w:tcPr>
            <w:tcW w:w="562" w:type="dxa"/>
            <w:tcMar>
              <w:top w:w="150" w:type="dxa"/>
              <w:left w:w="150" w:type="dxa"/>
              <w:bottom w:w="150" w:type="dxa"/>
              <w:right w:w="150" w:type="dxa"/>
            </w:tcMar>
            <w:vAlign w:val="center"/>
            <w:hideMark/>
          </w:tcPr>
          <w:p w14:paraId="0E999250" w14:textId="6309565A" w:rsidR="00BC511E" w:rsidRPr="00C56A34" w:rsidRDefault="00BC511E" w:rsidP="00573319">
            <w:pPr>
              <w:spacing w:line="225" w:lineRule="atLeast"/>
              <w:jc w:val="center"/>
              <w:rPr>
                <w:b/>
                <w:bCs/>
                <w:sz w:val="20"/>
                <w:szCs w:val="20"/>
              </w:rPr>
            </w:pPr>
            <w:r w:rsidRPr="00C56A34">
              <w:rPr>
                <w:rStyle w:val="afb"/>
                <w:b w:val="0"/>
                <w:bCs w:val="0"/>
                <w:sz w:val="20"/>
                <w:szCs w:val="20"/>
              </w:rPr>
              <w:t>5</w:t>
            </w:r>
          </w:p>
        </w:tc>
        <w:tc>
          <w:tcPr>
            <w:tcW w:w="3686" w:type="dxa"/>
            <w:tcMar>
              <w:top w:w="150" w:type="dxa"/>
              <w:left w:w="150" w:type="dxa"/>
              <w:bottom w:w="150" w:type="dxa"/>
              <w:right w:w="150" w:type="dxa"/>
            </w:tcMar>
            <w:vAlign w:val="center"/>
            <w:hideMark/>
          </w:tcPr>
          <w:p w14:paraId="348EC8C7" w14:textId="77777777" w:rsidR="00BC511E" w:rsidRPr="00761B54" w:rsidRDefault="00BC511E" w:rsidP="00573319">
            <w:pPr>
              <w:spacing w:line="225" w:lineRule="atLeast"/>
              <w:jc w:val="center"/>
              <w:rPr>
                <w:sz w:val="20"/>
                <w:szCs w:val="20"/>
              </w:rPr>
            </w:pPr>
            <w:r w:rsidRPr="00761B54">
              <w:rPr>
                <w:sz w:val="20"/>
                <w:szCs w:val="20"/>
              </w:rPr>
              <w:t>Акти Кабінету Міністрів України</w:t>
            </w:r>
          </w:p>
        </w:tc>
        <w:tc>
          <w:tcPr>
            <w:tcW w:w="5387" w:type="dxa"/>
            <w:tcMar>
              <w:top w:w="150" w:type="dxa"/>
              <w:left w:w="150" w:type="dxa"/>
              <w:bottom w:w="150" w:type="dxa"/>
              <w:right w:w="150" w:type="dxa"/>
            </w:tcMar>
            <w:vAlign w:val="center"/>
            <w:hideMark/>
          </w:tcPr>
          <w:p w14:paraId="64B9393B" w14:textId="5DB690DD" w:rsidR="00BC511E" w:rsidRPr="00C84A42" w:rsidRDefault="00BC511E" w:rsidP="00573319">
            <w:pPr>
              <w:pStyle w:val="ac"/>
              <w:spacing w:before="0" w:beforeAutospacing="0" w:after="0" w:afterAutospacing="0"/>
              <w:jc w:val="both"/>
              <w:rPr>
                <w:sz w:val="20"/>
                <w:szCs w:val="20"/>
                <w:lang w:val="uk-UA"/>
              </w:rPr>
            </w:pPr>
            <w:r w:rsidRPr="00E30BB1">
              <w:rPr>
                <w:sz w:val="20"/>
                <w:szCs w:val="20"/>
              </w:rPr>
              <w:t xml:space="preserve">Пункти </w:t>
            </w:r>
            <w:r w:rsidR="00E30BB1" w:rsidRPr="00E30BB1">
              <w:rPr>
                <w:sz w:val="20"/>
                <w:szCs w:val="20"/>
              </w:rPr>
              <w:t xml:space="preserve">138, 139, </w:t>
            </w:r>
            <w:r w:rsidR="00E30BB1" w:rsidRPr="00C84A42">
              <w:rPr>
                <w:sz w:val="20"/>
                <w:szCs w:val="20"/>
              </w:rPr>
              <w:t>140</w:t>
            </w:r>
            <w:r w:rsidR="00C70AD9" w:rsidRPr="00C84A42">
              <w:rPr>
                <w:sz w:val="20"/>
                <w:szCs w:val="20"/>
                <w:lang w:val="en-US"/>
              </w:rPr>
              <w:t> </w:t>
            </w:r>
            <w:r w:rsidR="00E30BB1" w:rsidRPr="00C84A42">
              <w:rPr>
                <w:sz w:val="20"/>
                <w:szCs w:val="20"/>
              </w:rPr>
              <w:t>–</w:t>
            </w:r>
            <w:r w:rsidR="00C70AD9" w:rsidRPr="00C84A42">
              <w:rPr>
                <w:sz w:val="20"/>
                <w:szCs w:val="20"/>
                <w:lang w:val="en-US"/>
              </w:rPr>
              <w:t> </w:t>
            </w:r>
            <w:r w:rsidR="00E30BB1" w:rsidRPr="00C84A42">
              <w:rPr>
                <w:sz w:val="20"/>
                <w:szCs w:val="20"/>
              </w:rPr>
              <w:t>150</w:t>
            </w:r>
            <w:r w:rsidR="00E30BB1" w:rsidRPr="00C84A42">
              <w:rPr>
                <w:sz w:val="20"/>
                <w:szCs w:val="20"/>
                <w:lang w:val="uk-UA"/>
              </w:rPr>
              <w:t xml:space="preserve">, </w:t>
            </w:r>
            <w:r w:rsidRPr="00C84A42">
              <w:rPr>
                <w:sz w:val="20"/>
                <w:szCs w:val="20"/>
                <w:shd w:val="clear" w:color="auto" w:fill="FFFFFF"/>
              </w:rPr>
              <w:t>156</w:t>
            </w:r>
            <w:r w:rsidRPr="00C84A42">
              <w:rPr>
                <w:rStyle w:val="rvts37"/>
                <w:bCs/>
                <w:sz w:val="20"/>
                <w:szCs w:val="20"/>
                <w:shd w:val="clear" w:color="auto" w:fill="FFFFFF"/>
                <w:vertAlign w:val="superscript"/>
              </w:rPr>
              <w:t>2</w:t>
            </w:r>
            <w:r w:rsidRPr="00C84A42">
              <w:rPr>
                <w:sz w:val="20"/>
                <w:szCs w:val="20"/>
              </w:rPr>
              <w:t xml:space="preserve"> Порядку ведення Державного земельного кадастру, затвердженого постановою Кабінету Міністрів України від 17 жовтня     2012 р.  № 1051</w:t>
            </w:r>
            <w:r w:rsidR="005B6C91" w:rsidRPr="00C84A42">
              <w:rPr>
                <w:sz w:val="20"/>
                <w:szCs w:val="20"/>
                <w:lang w:val="uk-UA"/>
              </w:rPr>
              <w:t>.</w:t>
            </w:r>
          </w:p>
          <w:p w14:paraId="233BBED6" w14:textId="0E8D4F9F" w:rsidR="005B6C91" w:rsidRPr="00761B54" w:rsidRDefault="005B6C91" w:rsidP="005B6C91">
            <w:pPr>
              <w:jc w:val="both"/>
              <w:rPr>
                <w:sz w:val="20"/>
                <w:szCs w:val="20"/>
              </w:rPr>
            </w:pPr>
            <w:r w:rsidRPr="00C84A42">
              <w:rPr>
                <w:sz w:val="20"/>
                <w:szCs w:val="20"/>
              </w:rPr>
              <w:t>Постанова Кабінету Міністрів України від 1 серпня 2011 р. №</w:t>
            </w:r>
            <w:r w:rsidR="00C84A42">
              <w:rPr>
                <w:sz w:val="20"/>
                <w:szCs w:val="20"/>
              </w:rPr>
              <w:t> </w:t>
            </w:r>
            <w:r w:rsidRPr="00C84A42">
              <w:rPr>
                <w:sz w:val="20"/>
                <w:szCs w:val="20"/>
              </w:rPr>
              <w:t xml:space="preserve">835 «Деякі питання надання Державною службою </w:t>
            </w:r>
            <w:r w:rsidR="00C84A42">
              <w:rPr>
                <w:sz w:val="20"/>
                <w:szCs w:val="20"/>
              </w:rPr>
              <w:t xml:space="preserve">                </w:t>
            </w:r>
            <w:r w:rsidRPr="00C84A42">
              <w:rPr>
                <w:sz w:val="20"/>
                <w:szCs w:val="20"/>
              </w:rPr>
              <w:t>з питань геодезії, картографії та кадастру та її територіальними органами адміністративних послуг».</w:t>
            </w:r>
          </w:p>
          <w:p w14:paraId="30D57C74" w14:textId="77777777" w:rsidR="00BC511E" w:rsidRPr="00761B54" w:rsidRDefault="00BC511E" w:rsidP="00573319">
            <w:pPr>
              <w:pStyle w:val="ac"/>
              <w:spacing w:before="0" w:beforeAutospacing="0" w:after="0" w:afterAutospacing="0"/>
              <w:jc w:val="both"/>
              <w:rPr>
                <w:sz w:val="20"/>
                <w:szCs w:val="20"/>
                <w:lang w:val="uk-UA"/>
              </w:rPr>
            </w:pPr>
            <w:r w:rsidRPr="00E30BB1">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C511E" w:rsidRPr="00761B54" w14:paraId="49D8681E" w14:textId="77777777" w:rsidTr="00573319">
        <w:tc>
          <w:tcPr>
            <w:tcW w:w="562" w:type="dxa"/>
            <w:shd w:val="clear" w:color="auto" w:fill="FFFFFF"/>
            <w:tcMar>
              <w:top w:w="150" w:type="dxa"/>
              <w:left w:w="150" w:type="dxa"/>
              <w:bottom w:w="150" w:type="dxa"/>
              <w:right w:w="150" w:type="dxa"/>
            </w:tcMar>
            <w:vAlign w:val="center"/>
            <w:hideMark/>
          </w:tcPr>
          <w:p w14:paraId="6787F778" w14:textId="78429D4C" w:rsidR="00BC511E" w:rsidRPr="00C56A34" w:rsidRDefault="00BC511E" w:rsidP="00573319">
            <w:pPr>
              <w:spacing w:line="225" w:lineRule="atLeast"/>
              <w:jc w:val="center"/>
              <w:rPr>
                <w:b/>
                <w:bCs/>
                <w:sz w:val="20"/>
                <w:szCs w:val="20"/>
              </w:rPr>
            </w:pPr>
            <w:r w:rsidRPr="00C56A34">
              <w:rPr>
                <w:rStyle w:val="afb"/>
                <w:b w:val="0"/>
                <w:bCs w:val="0"/>
                <w:sz w:val="20"/>
                <w:szCs w:val="20"/>
              </w:rPr>
              <w:t>6</w:t>
            </w:r>
          </w:p>
        </w:tc>
        <w:tc>
          <w:tcPr>
            <w:tcW w:w="3686" w:type="dxa"/>
            <w:shd w:val="clear" w:color="auto" w:fill="FFFFFF"/>
            <w:tcMar>
              <w:top w:w="150" w:type="dxa"/>
              <w:left w:w="150" w:type="dxa"/>
              <w:bottom w:w="150" w:type="dxa"/>
              <w:right w:w="150" w:type="dxa"/>
            </w:tcMar>
            <w:vAlign w:val="center"/>
            <w:hideMark/>
          </w:tcPr>
          <w:p w14:paraId="662DA6FC" w14:textId="77777777" w:rsidR="00BC511E" w:rsidRPr="00761B54" w:rsidRDefault="00BC511E" w:rsidP="00573319">
            <w:pPr>
              <w:spacing w:line="225" w:lineRule="atLeast"/>
              <w:jc w:val="center"/>
              <w:rPr>
                <w:sz w:val="20"/>
                <w:szCs w:val="20"/>
              </w:rPr>
            </w:pPr>
            <w:r w:rsidRPr="00761B54">
              <w:rPr>
                <w:sz w:val="20"/>
                <w:szCs w:val="20"/>
              </w:rPr>
              <w:t>Акти центральних органів виконавчої влади</w:t>
            </w:r>
          </w:p>
        </w:tc>
        <w:tc>
          <w:tcPr>
            <w:tcW w:w="5387" w:type="dxa"/>
            <w:shd w:val="clear" w:color="auto" w:fill="FFFFFF"/>
            <w:tcMar>
              <w:top w:w="150" w:type="dxa"/>
              <w:left w:w="150" w:type="dxa"/>
              <w:bottom w:w="150" w:type="dxa"/>
              <w:right w:w="150" w:type="dxa"/>
            </w:tcMar>
            <w:vAlign w:val="center"/>
            <w:hideMark/>
          </w:tcPr>
          <w:p w14:paraId="006BFD13" w14:textId="77777777" w:rsidR="00BC511E" w:rsidRPr="00761B54" w:rsidRDefault="00BC511E" w:rsidP="00573319">
            <w:pPr>
              <w:spacing w:line="225" w:lineRule="atLeast"/>
              <w:rPr>
                <w:sz w:val="20"/>
                <w:szCs w:val="20"/>
              </w:rPr>
            </w:pPr>
          </w:p>
        </w:tc>
      </w:tr>
      <w:tr w:rsidR="00BC511E" w:rsidRPr="00761B54" w14:paraId="48C68AD9" w14:textId="77777777" w:rsidTr="00573319">
        <w:tc>
          <w:tcPr>
            <w:tcW w:w="562" w:type="dxa"/>
            <w:tcMar>
              <w:top w:w="150" w:type="dxa"/>
              <w:left w:w="150" w:type="dxa"/>
              <w:bottom w:w="150" w:type="dxa"/>
              <w:right w:w="150" w:type="dxa"/>
            </w:tcMar>
            <w:vAlign w:val="center"/>
            <w:hideMark/>
          </w:tcPr>
          <w:p w14:paraId="0E1F12CE" w14:textId="2E996E50" w:rsidR="00BC511E" w:rsidRPr="00C56A34" w:rsidRDefault="00BC511E" w:rsidP="00573319">
            <w:pPr>
              <w:spacing w:line="225" w:lineRule="atLeast"/>
              <w:jc w:val="center"/>
              <w:rPr>
                <w:b/>
                <w:bCs/>
                <w:sz w:val="20"/>
                <w:szCs w:val="20"/>
              </w:rPr>
            </w:pPr>
            <w:r w:rsidRPr="00C56A34">
              <w:rPr>
                <w:rStyle w:val="afb"/>
                <w:b w:val="0"/>
                <w:bCs w:val="0"/>
                <w:sz w:val="20"/>
                <w:szCs w:val="20"/>
              </w:rPr>
              <w:t>7</w:t>
            </w:r>
          </w:p>
        </w:tc>
        <w:tc>
          <w:tcPr>
            <w:tcW w:w="3686" w:type="dxa"/>
            <w:tcMar>
              <w:top w:w="150" w:type="dxa"/>
              <w:left w:w="150" w:type="dxa"/>
              <w:bottom w:w="150" w:type="dxa"/>
              <w:right w:w="150" w:type="dxa"/>
            </w:tcMar>
            <w:vAlign w:val="center"/>
            <w:hideMark/>
          </w:tcPr>
          <w:p w14:paraId="592127D9" w14:textId="77777777" w:rsidR="00BC511E" w:rsidRPr="00761B54" w:rsidRDefault="00BC511E"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7" w:type="dxa"/>
            <w:tcMar>
              <w:top w:w="150" w:type="dxa"/>
              <w:left w:w="150" w:type="dxa"/>
              <w:bottom w:w="150" w:type="dxa"/>
              <w:right w:w="150" w:type="dxa"/>
            </w:tcMar>
            <w:vAlign w:val="center"/>
            <w:hideMark/>
          </w:tcPr>
          <w:p w14:paraId="6802A6D1" w14:textId="77777777" w:rsidR="00BC511E" w:rsidRPr="00761B54" w:rsidRDefault="00BC511E" w:rsidP="00573319">
            <w:pPr>
              <w:spacing w:line="225" w:lineRule="atLeast"/>
              <w:rPr>
                <w:sz w:val="20"/>
                <w:szCs w:val="20"/>
              </w:rPr>
            </w:pPr>
          </w:p>
        </w:tc>
      </w:tr>
      <w:tr w:rsidR="00BC511E" w:rsidRPr="00761B54" w14:paraId="65822AD5" w14:textId="77777777" w:rsidTr="00573319">
        <w:tc>
          <w:tcPr>
            <w:tcW w:w="9635" w:type="dxa"/>
            <w:gridSpan w:val="3"/>
            <w:shd w:val="clear" w:color="auto" w:fill="FFFFFF"/>
            <w:tcMar>
              <w:top w:w="150" w:type="dxa"/>
              <w:left w:w="150" w:type="dxa"/>
              <w:bottom w:w="150" w:type="dxa"/>
              <w:right w:w="150" w:type="dxa"/>
            </w:tcMar>
            <w:vAlign w:val="center"/>
            <w:hideMark/>
          </w:tcPr>
          <w:p w14:paraId="03C98865" w14:textId="77777777" w:rsidR="00BC511E" w:rsidRPr="00761B54" w:rsidRDefault="00BC511E"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C511E" w:rsidRPr="00761B54" w14:paraId="31C1A8F4" w14:textId="77777777" w:rsidTr="00573319">
        <w:tc>
          <w:tcPr>
            <w:tcW w:w="562" w:type="dxa"/>
            <w:tcMar>
              <w:top w:w="150" w:type="dxa"/>
              <w:left w:w="150" w:type="dxa"/>
              <w:bottom w:w="150" w:type="dxa"/>
              <w:right w:w="150" w:type="dxa"/>
            </w:tcMar>
            <w:vAlign w:val="center"/>
            <w:hideMark/>
          </w:tcPr>
          <w:p w14:paraId="4DB22AA9" w14:textId="4F29B6B9" w:rsidR="00BC511E" w:rsidRPr="00C56A34" w:rsidRDefault="00BC511E" w:rsidP="00573319">
            <w:pPr>
              <w:spacing w:line="225" w:lineRule="atLeast"/>
              <w:jc w:val="center"/>
              <w:rPr>
                <w:b/>
                <w:bCs/>
                <w:sz w:val="20"/>
                <w:szCs w:val="20"/>
              </w:rPr>
            </w:pPr>
            <w:r w:rsidRPr="00C56A34">
              <w:rPr>
                <w:rStyle w:val="afb"/>
                <w:b w:val="0"/>
                <w:bCs w:val="0"/>
                <w:sz w:val="20"/>
                <w:szCs w:val="20"/>
              </w:rPr>
              <w:t>8</w:t>
            </w:r>
          </w:p>
        </w:tc>
        <w:tc>
          <w:tcPr>
            <w:tcW w:w="3686" w:type="dxa"/>
            <w:tcMar>
              <w:top w:w="150" w:type="dxa"/>
              <w:left w:w="150" w:type="dxa"/>
              <w:bottom w:w="150" w:type="dxa"/>
              <w:right w:w="150" w:type="dxa"/>
            </w:tcMar>
            <w:vAlign w:val="center"/>
            <w:hideMark/>
          </w:tcPr>
          <w:p w14:paraId="471B63D8" w14:textId="77777777" w:rsidR="00BC511E" w:rsidRPr="00761B54" w:rsidRDefault="00BC511E"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7" w:type="dxa"/>
            <w:tcMar>
              <w:top w:w="150" w:type="dxa"/>
              <w:left w:w="150" w:type="dxa"/>
              <w:bottom w:w="150" w:type="dxa"/>
              <w:right w:w="150" w:type="dxa"/>
            </w:tcMar>
            <w:hideMark/>
          </w:tcPr>
          <w:p w14:paraId="00D23621" w14:textId="4DD352E9" w:rsidR="00BC511E" w:rsidRPr="00761B54" w:rsidRDefault="00BC511E" w:rsidP="00C84A42">
            <w:pPr>
              <w:jc w:val="both"/>
              <w:rPr>
                <w:sz w:val="20"/>
                <w:szCs w:val="20"/>
                <w:lang w:eastAsia="uk-UA"/>
              </w:rPr>
            </w:pPr>
            <w:r w:rsidRPr="00761B54">
              <w:rPr>
                <w:sz w:val="20"/>
                <w:szCs w:val="20"/>
                <w:lang w:eastAsia="uk-UA"/>
              </w:rPr>
              <w:t xml:space="preserve">Виявлення фізичною або юридичною особою технічної помилки (описка, друкарська, граматична, арифметична чи інша помилка) у витязі, довідці з </w:t>
            </w:r>
            <w:r w:rsidRPr="00761B54">
              <w:rPr>
                <w:sz w:val="20"/>
                <w:szCs w:val="20"/>
              </w:rPr>
              <w:t xml:space="preserve">Державного земельного </w:t>
            </w:r>
            <w:r w:rsidRPr="00761B54">
              <w:rPr>
                <w:sz w:val="20"/>
                <w:szCs w:val="20"/>
              </w:rPr>
              <w:lastRenderedPageBreak/>
              <w:t>кадастр</w:t>
            </w:r>
            <w:r w:rsidRPr="00761B54">
              <w:rPr>
                <w:sz w:val="20"/>
                <w:szCs w:val="20"/>
                <w:lang w:eastAsia="uk-UA"/>
              </w:rPr>
              <w:t xml:space="preserve">у, викопіюванні з картографічних матеріалів </w:t>
            </w:r>
            <w:r w:rsidRPr="00761B54">
              <w:rPr>
                <w:sz w:val="20"/>
                <w:szCs w:val="20"/>
              </w:rPr>
              <w:t>Державного земельного кадастр</w:t>
            </w:r>
            <w:r w:rsidRPr="00761B54">
              <w:rPr>
                <w:sz w:val="20"/>
                <w:szCs w:val="20"/>
                <w:lang w:eastAsia="uk-UA"/>
              </w:rPr>
              <w:t>у</w:t>
            </w:r>
            <w:r w:rsidR="00C84A42">
              <w:rPr>
                <w:sz w:val="20"/>
                <w:szCs w:val="20"/>
                <w:lang w:eastAsia="uk-UA"/>
              </w:rPr>
              <w:t>.</w:t>
            </w:r>
          </w:p>
          <w:p w14:paraId="1B734F9B" w14:textId="3B00F968" w:rsidR="00BB7813" w:rsidRPr="00C84A42" w:rsidRDefault="00BC511E" w:rsidP="00C84A42">
            <w:pPr>
              <w:jc w:val="both"/>
              <w:rPr>
                <w:sz w:val="20"/>
                <w:szCs w:val="20"/>
              </w:rPr>
            </w:pPr>
            <w:r w:rsidRPr="00C84A42">
              <w:rPr>
                <w:sz w:val="20"/>
                <w:szCs w:val="20"/>
                <w:lang w:eastAsia="uk-UA"/>
              </w:rPr>
              <w:t xml:space="preserve">Виявлення фізичною або юридичною особою </w:t>
            </w:r>
            <w:r w:rsidRPr="00C84A42">
              <w:rPr>
                <w:sz w:val="20"/>
                <w:szCs w:val="20"/>
                <w:shd w:val="clear" w:color="auto" w:fill="FFFFFF"/>
              </w:rPr>
              <w:t>помилки, що виникла у відомостях Державного земельного кадастру під</w:t>
            </w:r>
            <w:r w:rsidR="00C84A42" w:rsidRPr="00C84A42">
              <w:rPr>
                <w:sz w:val="20"/>
                <w:szCs w:val="20"/>
                <w:shd w:val="clear" w:color="auto" w:fill="FFFFFF"/>
              </w:rPr>
              <w:t xml:space="preserve"> </w:t>
            </w:r>
            <w:r w:rsidRPr="00C84A42">
              <w:rPr>
                <w:sz w:val="20"/>
                <w:szCs w:val="20"/>
                <w:shd w:val="clear" w:color="auto" w:fill="FFFFFF"/>
              </w:rPr>
              <w:t>час державної реєстрації земельної ділянки </w:t>
            </w:r>
            <w:r w:rsidRPr="00C84A42">
              <w:rPr>
                <w:sz w:val="20"/>
                <w:szCs w:val="20"/>
              </w:rPr>
              <w:t>з порушенням вимог Порядку ведення Державного земельного кадастру</w:t>
            </w:r>
          </w:p>
        </w:tc>
      </w:tr>
      <w:tr w:rsidR="00BC511E" w:rsidRPr="00761B54" w14:paraId="4F5868AF" w14:textId="77777777" w:rsidTr="00573319">
        <w:tc>
          <w:tcPr>
            <w:tcW w:w="562" w:type="dxa"/>
            <w:shd w:val="clear" w:color="auto" w:fill="FFFFFF"/>
            <w:tcMar>
              <w:top w:w="150" w:type="dxa"/>
              <w:left w:w="150" w:type="dxa"/>
              <w:bottom w:w="150" w:type="dxa"/>
              <w:right w:w="150" w:type="dxa"/>
            </w:tcMar>
            <w:vAlign w:val="center"/>
            <w:hideMark/>
          </w:tcPr>
          <w:p w14:paraId="6D7B6E18" w14:textId="0E53B1E0" w:rsidR="00BC511E" w:rsidRPr="00C56A34" w:rsidRDefault="00BC511E" w:rsidP="00573319">
            <w:pPr>
              <w:spacing w:line="225" w:lineRule="atLeast"/>
              <w:jc w:val="center"/>
              <w:rPr>
                <w:b/>
                <w:bCs/>
                <w:sz w:val="20"/>
                <w:szCs w:val="20"/>
              </w:rPr>
            </w:pPr>
            <w:r w:rsidRPr="00C56A34">
              <w:rPr>
                <w:rStyle w:val="afb"/>
                <w:b w:val="0"/>
                <w:bCs w:val="0"/>
                <w:sz w:val="20"/>
                <w:szCs w:val="20"/>
              </w:rPr>
              <w:lastRenderedPageBreak/>
              <w:t>9</w:t>
            </w:r>
          </w:p>
        </w:tc>
        <w:tc>
          <w:tcPr>
            <w:tcW w:w="3686" w:type="dxa"/>
            <w:shd w:val="clear" w:color="auto" w:fill="FFFFFF"/>
            <w:tcMar>
              <w:top w:w="150" w:type="dxa"/>
              <w:left w:w="150" w:type="dxa"/>
              <w:bottom w:w="150" w:type="dxa"/>
              <w:right w:w="150" w:type="dxa"/>
            </w:tcMar>
            <w:vAlign w:val="center"/>
            <w:hideMark/>
          </w:tcPr>
          <w:p w14:paraId="333B81EC" w14:textId="77777777" w:rsidR="00BC511E" w:rsidRPr="00761B54" w:rsidRDefault="00BC511E"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7" w:type="dxa"/>
            <w:shd w:val="clear" w:color="auto" w:fill="FFFFFF"/>
            <w:tcMar>
              <w:top w:w="150" w:type="dxa"/>
              <w:left w:w="150" w:type="dxa"/>
              <w:bottom w:w="150" w:type="dxa"/>
              <w:right w:w="150" w:type="dxa"/>
            </w:tcMar>
            <w:hideMark/>
          </w:tcPr>
          <w:p w14:paraId="0CF40BE3" w14:textId="7011B6F2" w:rsidR="00BC511E" w:rsidRPr="00761B54" w:rsidRDefault="00BC511E"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sz w:val="20"/>
                <w:szCs w:val="20"/>
              </w:rPr>
              <w:t>1.</w:t>
            </w:r>
            <w:r w:rsidR="00C84A42">
              <w:rPr>
                <w:sz w:val="20"/>
                <w:szCs w:val="20"/>
              </w:rPr>
              <w:t> </w:t>
            </w:r>
            <w:r w:rsidRPr="00761B54">
              <w:rPr>
                <w:sz w:val="20"/>
                <w:szCs w:val="20"/>
                <w:lang w:eastAsia="uk-UA"/>
              </w:rPr>
              <w:t xml:space="preserve">Повідомлення про виявлення технічної помилки із викладенням суті виявлених помилок за формою, </w:t>
            </w:r>
            <w:r w:rsidRPr="00761B54">
              <w:rPr>
                <w:sz w:val="20"/>
                <w:szCs w:val="20"/>
              </w:rPr>
              <w:t xml:space="preserve">що додається*. </w:t>
            </w:r>
            <w:r w:rsidRPr="00761B54">
              <w:rPr>
                <w:sz w:val="20"/>
                <w:szCs w:val="20"/>
                <w:lang w:eastAsia="uk-UA"/>
              </w:rPr>
              <w:t xml:space="preserve"> </w:t>
            </w:r>
          </w:p>
          <w:p w14:paraId="0978AC14" w14:textId="0F2D3E13" w:rsidR="00BC511E" w:rsidRPr="00761B54" w:rsidRDefault="00BC511E" w:rsidP="00573319">
            <w:pPr>
              <w:jc w:val="both"/>
              <w:rPr>
                <w:sz w:val="20"/>
                <w:szCs w:val="20"/>
                <w:lang w:eastAsia="uk-UA"/>
              </w:rPr>
            </w:pPr>
            <w:r w:rsidRPr="00761B54">
              <w:rPr>
                <w:sz w:val="20"/>
                <w:szCs w:val="20"/>
              </w:rPr>
              <w:t>2. </w:t>
            </w:r>
            <w:r w:rsidRPr="00761B54">
              <w:rPr>
                <w:sz w:val="20"/>
                <w:szCs w:val="20"/>
                <w:lang w:eastAsia="uk-UA"/>
              </w:rPr>
              <w:t xml:space="preserve">Документи, що містять зазначені у повідомленні технічні помилки, та документи, що підтверджують такі помилки </w:t>
            </w:r>
            <w:r w:rsidR="00C84A42">
              <w:rPr>
                <w:sz w:val="20"/>
                <w:szCs w:val="20"/>
                <w:lang w:eastAsia="uk-UA"/>
              </w:rPr>
              <w:t xml:space="preserve">       </w:t>
            </w:r>
            <w:r w:rsidRPr="00761B54">
              <w:rPr>
                <w:sz w:val="20"/>
                <w:szCs w:val="20"/>
                <w:lang w:eastAsia="uk-UA"/>
              </w:rPr>
              <w:t>і містять правильну редакцію відповідних відомостей</w:t>
            </w:r>
            <w:r w:rsidR="00C84A42">
              <w:rPr>
                <w:sz w:val="20"/>
                <w:szCs w:val="20"/>
                <w:lang w:eastAsia="uk-UA"/>
              </w:rPr>
              <w:t>.</w:t>
            </w:r>
          </w:p>
          <w:p w14:paraId="756E3FF9" w14:textId="57CD2407" w:rsidR="00BC511E" w:rsidRPr="00761B54" w:rsidRDefault="00BC511E" w:rsidP="00573319">
            <w:pPr>
              <w:jc w:val="both"/>
              <w:rPr>
                <w:sz w:val="20"/>
                <w:szCs w:val="20"/>
                <w:lang w:eastAsia="uk-UA"/>
              </w:rPr>
            </w:pPr>
            <w:r w:rsidRPr="00761B54">
              <w:rPr>
                <w:sz w:val="20"/>
                <w:szCs w:val="20"/>
                <w:lang w:eastAsia="uk-UA"/>
              </w:rPr>
              <w:t>Або</w:t>
            </w:r>
            <w:r w:rsidR="00C84A42">
              <w:rPr>
                <w:sz w:val="20"/>
                <w:szCs w:val="20"/>
                <w:lang w:eastAsia="uk-UA"/>
              </w:rPr>
              <w:t>:</w:t>
            </w:r>
          </w:p>
          <w:p w14:paraId="219922F4" w14:textId="77777777" w:rsidR="00BC511E" w:rsidRPr="00761B54" w:rsidRDefault="00BC511E" w:rsidP="00573319">
            <w:pPr>
              <w:pStyle w:val="rvps2"/>
              <w:numPr>
                <w:ilvl w:val="0"/>
                <w:numId w:val="13"/>
              </w:numPr>
              <w:shd w:val="clear" w:color="auto" w:fill="FFFFFF"/>
              <w:tabs>
                <w:tab w:val="left" w:pos="205"/>
              </w:tabs>
              <w:spacing w:before="0" w:beforeAutospacing="0" w:after="0" w:afterAutospacing="0"/>
              <w:ind w:left="0" w:hanging="10"/>
              <w:jc w:val="both"/>
              <w:rPr>
                <w:sz w:val="20"/>
                <w:szCs w:val="20"/>
                <w:lang w:val="ru-RU"/>
              </w:rPr>
            </w:pPr>
            <w:r w:rsidRPr="00761B54">
              <w:rPr>
                <w:sz w:val="20"/>
                <w:szCs w:val="20"/>
              </w:rPr>
              <w:t xml:space="preserve">Заява </w:t>
            </w:r>
            <w:r w:rsidRPr="00761B54">
              <w:rPr>
                <w:sz w:val="20"/>
                <w:szCs w:val="20"/>
                <w:shd w:val="clear" w:color="auto" w:fill="FFFFFF"/>
              </w:rPr>
              <w:t xml:space="preserve">про виправлення помилки, що виникла під час державної реєстрації земельної ділянки </w:t>
            </w:r>
            <w:r w:rsidRPr="00761B54">
              <w:rPr>
                <w:sz w:val="20"/>
              </w:rPr>
              <w:t xml:space="preserve">з порушенням вимог Порядку </w:t>
            </w:r>
            <w:r w:rsidRPr="00761B54">
              <w:rPr>
                <w:sz w:val="20"/>
                <w:szCs w:val="20"/>
              </w:rPr>
              <w:t>ведення Державного земельного кадастру</w:t>
            </w:r>
            <w:r w:rsidRPr="00761B54">
              <w:rPr>
                <w:sz w:val="20"/>
                <w:szCs w:val="20"/>
                <w:shd w:val="clear" w:color="auto" w:fill="FFFFFF"/>
              </w:rPr>
              <w:t xml:space="preserve"> за формою </w:t>
            </w:r>
            <w:r w:rsidRPr="00761B54">
              <w:rPr>
                <w:sz w:val="20"/>
                <w:szCs w:val="20"/>
              </w:rPr>
              <w:t>, що додається**.</w:t>
            </w:r>
          </w:p>
          <w:p w14:paraId="0ADEA8E9" w14:textId="77777777" w:rsidR="00BC511E" w:rsidRPr="00761B54" w:rsidRDefault="00BC511E" w:rsidP="00573319">
            <w:pPr>
              <w:pStyle w:val="rvps2"/>
              <w:shd w:val="clear" w:color="auto" w:fill="FFFFFF"/>
              <w:spacing w:before="0" w:beforeAutospacing="0" w:after="0" w:afterAutospacing="0"/>
              <w:ind w:hanging="10"/>
              <w:jc w:val="both"/>
              <w:rPr>
                <w:sz w:val="20"/>
                <w:szCs w:val="20"/>
              </w:rPr>
            </w:pPr>
            <w:bookmarkStart w:id="35" w:name="n1450"/>
            <w:bookmarkEnd w:id="35"/>
            <w:r w:rsidRPr="00761B54">
              <w:rPr>
                <w:sz w:val="20"/>
                <w:szCs w:val="20"/>
              </w:rPr>
              <w:t>2. Документація із землеустрою (відомості з документації із землеустрою, що включена до Державного фонду документації із землеустрою), на підставі якої до Державного земельного кадастру внесені відомості.</w:t>
            </w:r>
          </w:p>
          <w:p w14:paraId="1B02A3F3" w14:textId="165B60A0" w:rsidR="00557AC8" w:rsidRPr="00761B54" w:rsidRDefault="00BC511E" w:rsidP="00E10BC4">
            <w:pPr>
              <w:pStyle w:val="rvps2"/>
              <w:shd w:val="clear" w:color="auto" w:fill="FFFFFF"/>
              <w:spacing w:before="0" w:beforeAutospacing="0" w:after="0" w:afterAutospacing="0"/>
              <w:ind w:hanging="10"/>
              <w:jc w:val="both"/>
              <w:rPr>
                <w:sz w:val="20"/>
                <w:szCs w:val="20"/>
              </w:rPr>
            </w:pPr>
            <w:bookmarkStart w:id="36" w:name="n1451"/>
            <w:bookmarkEnd w:id="36"/>
            <w:r w:rsidRPr="00761B54">
              <w:rPr>
                <w:sz w:val="20"/>
                <w:szCs w:val="20"/>
              </w:rPr>
              <w:t>3.</w:t>
            </w:r>
            <w:r w:rsidR="00C84A42">
              <w:rPr>
                <w:sz w:val="20"/>
                <w:szCs w:val="20"/>
              </w:rPr>
              <w:t> </w:t>
            </w:r>
            <w:r w:rsidRPr="00761B54">
              <w:rPr>
                <w:sz w:val="20"/>
                <w:szCs w:val="20"/>
              </w:rPr>
              <w:t>Документація із землеустрою, яка є підставою для виправлення помилок у Державному земельному кадастрі (за наявності)</w:t>
            </w:r>
          </w:p>
        </w:tc>
      </w:tr>
      <w:tr w:rsidR="00BC511E" w:rsidRPr="00761B54" w14:paraId="06D56C8A" w14:textId="77777777" w:rsidTr="00573319">
        <w:tc>
          <w:tcPr>
            <w:tcW w:w="562" w:type="dxa"/>
            <w:tcMar>
              <w:top w:w="150" w:type="dxa"/>
              <w:left w:w="150" w:type="dxa"/>
              <w:bottom w:w="150" w:type="dxa"/>
              <w:right w:w="150" w:type="dxa"/>
            </w:tcMar>
            <w:vAlign w:val="center"/>
            <w:hideMark/>
          </w:tcPr>
          <w:p w14:paraId="0DB4DF63" w14:textId="3BDB899C" w:rsidR="00BC511E" w:rsidRPr="00C56A34" w:rsidRDefault="00BC511E" w:rsidP="00573319">
            <w:pPr>
              <w:spacing w:line="225" w:lineRule="atLeast"/>
              <w:jc w:val="center"/>
              <w:rPr>
                <w:b/>
                <w:bCs/>
                <w:sz w:val="20"/>
                <w:szCs w:val="20"/>
              </w:rPr>
            </w:pPr>
            <w:r w:rsidRPr="00C56A34">
              <w:rPr>
                <w:rStyle w:val="afb"/>
                <w:b w:val="0"/>
                <w:bCs w:val="0"/>
                <w:sz w:val="20"/>
                <w:szCs w:val="20"/>
              </w:rPr>
              <w:t>10</w:t>
            </w:r>
          </w:p>
        </w:tc>
        <w:tc>
          <w:tcPr>
            <w:tcW w:w="3686" w:type="dxa"/>
            <w:tcMar>
              <w:top w:w="150" w:type="dxa"/>
              <w:left w:w="150" w:type="dxa"/>
              <w:bottom w:w="150" w:type="dxa"/>
              <w:right w:w="150" w:type="dxa"/>
            </w:tcMar>
            <w:vAlign w:val="center"/>
            <w:hideMark/>
          </w:tcPr>
          <w:p w14:paraId="6EEA9C53" w14:textId="77777777" w:rsidR="00BC511E" w:rsidRPr="00761B54" w:rsidRDefault="00BC511E"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7" w:type="dxa"/>
            <w:tcMar>
              <w:top w:w="150" w:type="dxa"/>
              <w:left w:w="150" w:type="dxa"/>
              <w:bottom w:w="150" w:type="dxa"/>
              <w:right w:w="150" w:type="dxa"/>
            </w:tcMar>
            <w:hideMark/>
          </w:tcPr>
          <w:p w14:paraId="4B6702FB" w14:textId="26BD2C4E" w:rsidR="00244CA5" w:rsidRPr="00761B54" w:rsidRDefault="00244CA5" w:rsidP="0025261B">
            <w:pPr>
              <w:pStyle w:val="rvps2"/>
              <w:spacing w:before="0" w:beforeAutospacing="0" w:after="0" w:afterAutospacing="0"/>
              <w:ind w:right="-6"/>
              <w:jc w:val="both"/>
              <w:rPr>
                <w:sz w:val="20"/>
                <w:szCs w:val="20"/>
                <w:shd w:val="clear" w:color="auto" w:fill="FFFFFF"/>
              </w:rPr>
            </w:pPr>
            <w:r w:rsidRPr="00761B54">
              <w:rPr>
                <w:sz w:val="20"/>
                <w:szCs w:val="20"/>
                <w:shd w:val="clear" w:color="auto" w:fill="FFFFFF"/>
              </w:rPr>
              <w:t>Повідомлення</w:t>
            </w:r>
            <w:r w:rsidR="0025261B" w:rsidRPr="00761B54">
              <w:rPr>
                <w:sz w:val="20"/>
                <w:szCs w:val="20"/>
                <w:shd w:val="clear" w:color="auto" w:fill="FFFFFF"/>
              </w:rPr>
              <w:t xml:space="preserve">/заява </w:t>
            </w:r>
            <w:r w:rsidRPr="00761B54">
              <w:rPr>
                <w:sz w:val="20"/>
                <w:szCs w:val="20"/>
                <w:shd w:val="clear" w:color="auto" w:fill="FFFFFF"/>
              </w:rPr>
              <w:t xml:space="preserve">разом із доданими документами надсилається заінтересованою особою в електронній формі технічними засобами електронних комунікацій </w:t>
            </w:r>
            <w:r w:rsidR="00C84A42">
              <w:rPr>
                <w:sz w:val="20"/>
                <w:szCs w:val="20"/>
                <w:shd w:val="clear" w:color="auto" w:fill="FFFFFF"/>
              </w:rPr>
              <w:t xml:space="preserve">                          </w:t>
            </w:r>
            <w:r w:rsidRPr="00761B54">
              <w:rPr>
                <w:sz w:val="20"/>
                <w:szCs w:val="20"/>
                <w:shd w:val="clear" w:color="auto" w:fill="FFFFFF"/>
              </w:rPr>
              <w:t>з використанням кваліфікованого електронного підпису або засобу електронної ідентифікації з високим рівнем довіри відповідно до вимог </w:t>
            </w:r>
            <w:hyperlink r:id="rId25"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w:t>
            </w:r>
            <w:r w:rsidR="00A925CC">
              <w:rPr>
                <w:sz w:val="20"/>
                <w:szCs w:val="20"/>
                <w:shd w:val="clear" w:color="auto" w:fill="FFFFFF"/>
              </w:rPr>
              <w:t>«</w:t>
            </w:r>
            <w:r w:rsidRPr="00761B54">
              <w:rPr>
                <w:sz w:val="20"/>
                <w:szCs w:val="20"/>
                <w:shd w:val="clear" w:color="auto" w:fill="FFFFFF"/>
              </w:rPr>
              <w:t>Про електронну ідентифікацію та електронні довірчі послуги</w:t>
            </w:r>
            <w:r w:rsidR="00A925CC">
              <w:rPr>
                <w:sz w:val="20"/>
                <w:szCs w:val="20"/>
                <w:shd w:val="clear" w:color="auto" w:fill="FFFFFF"/>
              </w:rPr>
              <w:t>»</w:t>
            </w:r>
            <w:r w:rsidRPr="00761B54">
              <w:rPr>
                <w:sz w:val="20"/>
                <w:szCs w:val="20"/>
                <w:shd w:val="clear" w:color="auto" w:fill="FFFFFF"/>
              </w:rPr>
              <w:t xml:space="preserve"> </w:t>
            </w:r>
            <w:r w:rsidR="00C84A42">
              <w:rPr>
                <w:sz w:val="20"/>
                <w:szCs w:val="20"/>
                <w:shd w:val="clear" w:color="auto" w:fill="FFFFFF"/>
              </w:rPr>
              <w:t xml:space="preserve">                               </w:t>
            </w:r>
            <w:r w:rsidRPr="00761B54">
              <w:rPr>
                <w:sz w:val="20"/>
                <w:szCs w:val="20"/>
                <w:shd w:val="clear" w:color="auto" w:fill="FFFFFF"/>
              </w:rPr>
              <w:t>з використанням Порталу Дія, у тому числі через вебсторінку Держгеокадастру.</w:t>
            </w:r>
          </w:p>
          <w:p w14:paraId="654AEF91" w14:textId="5CC23890" w:rsidR="00BC511E" w:rsidRPr="00761B54" w:rsidRDefault="00244CA5" w:rsidP="0025261B">
            <w:pPr>
              <w:pStyle w:val="rvps2"/>
              <w:spacing w:before="0" w:beforeAutospacing="0" w:after="0" w:afterAutospacing="0"/>
              <w:ind w:right="-6"/>
              <w:jc w:val="both"/>
              <w:rPr>
                <w:sz w:val="20"/>
                <w:szCs w:val="20"/>
                <w:shd w:val="clear" w:color="auto" w:fill="FFFFFF"/>
              </w:rPr>
            </w:pPr>
            <w:bookmarkStart w:id="37" w:name="n2502"/>
            <w:bookmarkStart w:id="38" w:name="n2656"/>
            <w:bookmarkEnd w:id="37"/>
            <w:bookmarkEnd w:id="38"/>
            <w:r w:rsidRPr="00761B54">
              <w:rPr>
                <w:sz w:val="20"/>
                <w:szCs w:val="20"/>
                <w:shd w:val="clear" w:color="auto" w:fill="FFFFFF"/>
              </w:rPr>
              <w:t>Повідомлення про виявлення помилки може бути надіслано також в електронній формі з Державного аграрного реєстру з використанням Порталу Дія, у тому числі через вебсторінку Держгеокадастру.</w:t>
            </w:r>
          </w:p>
        </w:tc>
      </w:tr>
      <w:tr w:rsidR="00BC511E" w:rsidRPr="00761B54" w14:paraId="5FCC4B42" w14:textId="77777777" w:rsidTr="00573319">
        <w:tc>
          <w:tcPr>
            <w:tcW w:w="562" w:type="dxa"/>
            <w:shd w:val="clear" w:color="auto" w:fill="FFFFFF"/>
            <w:tcMar>
              <w:top w:w="150" w:type="dxa"/>
              <w:left w:w="150" w:type="dxa"/>
              <w:bottom w:w="150" w:type="dxa"/>
              <w:right w:w="150" w:type="dxa"/>
            </w:tcMar>
            <w:vAlign w:val="center"/>
            <w:hideMark/>
          </w:tcPr>
          <w:p w14:paraId="44B19BF6" w14:textId="703AF817" w:rsidR="00BC511E" w:rsidRPr="00C56A34" w:rsidRDefault="00BC511E" w:rsidP="00573319">
            <w:pPr>
              <w:spacing w:line="225" w:lineRule="atLeast"/>
              <w:jc w:val="center"/>
              <w:rPr>
                <w:b/>
                <w:bCs/>
                <w:sz w:val="20"/>
                <w:szCs w:val="20"/>
              </w:rPr>
            </w:pPr>
            <w:r w:rsidRPr="00C56A34">
              <w:rPr>
                <w:rStyle w:val="afb"/>
                <w:b w:val="0"/>
                <w:bCs w:val="0"/>
                <w:sz w:val="20"/>
                <w:szCs w:val="20"/>
              </w:rPr>
              <w:t>11</w:t>
            </w:r>
          </w:p>
        </w:tc>
        <w:tc>
          <w:tcPr>
            <w:tcW w:w="3686" w:type="dxa"/>
            <w:shd w:val="clear" w:color="auto" w:fill="FFFFFF"/>
            <w:tcMar>
              <w:top w:w="150" w:type="dxa"/>
              <w:left w:w="150" w:type="dxa"/>
              <w:bottom w:w="150" w:type="dxa"/>
              <w:right w:w="150" w:type="dxa"/>
            </w:tcMar>
            <w:vAlign w:val="center"/>
            <w:hideMark/>
          </w:tcPr>
          <w:p w14:paraId="6CB8FE30" w14:textId="77777777" w:rsidR="00BC511E" w:rsidRPr="00761B54" w:rsidRDefault="00BC511E"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7" w:type="dxa"/>
            <w:shd w:val="clear" w:color="auto" w:fill="FFFFFF"/>
            <w:tcMar>
              <w:top w:w="150" w:type="dxa"/>
              <w:left w:w="150" w:type="dxa"/>
              <w:bottom w:w="150" w:type="dxa"/>
              <w:right w:w="150" w:type="dxa"/>
            </w:tcMar>
            <w:vAlign w:val="center"/>
            <w:hideMark/>
          </w:tcPr>
          <w:p w14:paraId="0FFC5EC4" w14:textId="77777777" w:rsidR="00BC511E" w:rsidRPr="00761B54" w:rsidRDefault="00BC511E" w:rsidP="00573319">
            <w:pPr>
              <w:spacing w:line="225" w:lineRule="atLeast"/>
              <w:rPr>
                <w:sz w:val="20"/>
                <w:szCs w:val="20"/>
              </w:rPr>
            </w:pPr>
            <w:r w:rsidRPr="00761B54">
              <w:rPr>
                <w:sz w:val="20"/>
                <w:szCs w:val="20"/>
              </w:rPr>
              <w:t>Безоплатно</w:t>
            </w:r>
          </w:p>
        </w:tc>
      </w:tr>
      <w:tr w:rsidR="00BC511E" w:rsidRPr="00761B54" w14:paraId="296D3A44" w14:textId="77777777" w:rsidTr="00573319">
        <w:tc>
          <w:tcPr>
            <w:tcW w:w="562" w:type="dxa"/>
            <w:tcMar>
              <w:top w:w="150" w:type="dxa"/>
              <w:left w:w="150" w:type="dxa"/>
              <w:bottom w:w="150" w:type="dxa"/>
              <w:right w:w="150" w:type="dxa"/>
            </w:tcMar>
            <w:vAlign w:val="center"/>
            <w:hideMark/>
          </w:tcPr>
          <w:p w14:paraId="3B701CD0" w14:textId="214C8311" w:rsidR="00BC511E" w:rsidRPr="00C56A34" w:rsidRDefault="00BC511E" w:rsidP="00573319">
            <w:pPr>
              <w:spacing w:line="225" w:lineRule="atLeast"/>
              <w:jc w:val="center"/>
              <w:rPr>
                <w:b/>
                <w:bCs/>
                <w:sz w:val="20"/>
                <w:szCs w:val="20"/>
              </w:rPr>
            </w:pPr>
            <w:r w:rsidRPr="00C56A34">
              <w:rPr>
                <w:rStyle w:val="afb"/>
                <w:b w:val="0"/>
                <w:bCs w:val="0"/>
                <w:sz w:val="20"/>
                <w:szCs w:val="20"/>
              </w:rPr>
              <w:t>12</w:t>
            </w:r>
          </w:p>
        </w:tc>
        <w:tc>
          <w:tcPr>
            <w:tcW w:w="3686" w:type="dxa"/>
            <w:tcMar>
              <w:top w:w="150" w:type="dxa"/>
              <w:left w:w="150" w:type="dxa"/>
              <w:bottom w:w="150" w:type="dxa"/>
              <w:right w:w="150" w:type="dxa"/>
            </w:tcMar>
            <w:vAlign w:val="center"/>
            <w:hideMark/>
          </w:tcPr>
          <w:p w14:paraId="570E1860" w14:textId="77777777" w:rsidR="00BC511E" w:rsidRPr="00761B54" w:rsidRDefault="00BC511E" w:rsidP="00573319">
            <w:pPr>
              <w:spacing w:line="225" w:lineRule="atLeast"/>
              <w:jc w:val="center"/>
              <w:rPr>
                <w:sz w:val="20"/>
                <w:szCs w:val="20"/>
              </w:rPr>
            </w:pPr>
            <w:r w:rsidRPr="00761B54">
              <w:rPr>
                <w:sz w:val="20"/>
                <w:szCs w:val="20"/>
              </w:rPr>
              <w:t>Строк надання адміністративної послуги</w:t>
            </w:r>
          </w:p>
        </w:tc>
        <w:tc>
          <w:tcPr>
            <w:tcW w:w="5387" w:type="dxa"/>
            <w:tcMar>
              <w:top w:w="150" w:type="dxa"/>
              <w:left w:w="150" w:type="dxa"/>
              <w:bottom w:w="150" w:type="dxa"/>
              <w:right w:w="150" w:type="dxa"/>
            </w:tcMar>
            <w:vAlign w:val="center"/>
            <w:hideMark/>
          </w:tcPr>
          <w:p w14:paraId="52C9F949" w14:textId="425975EA" w:rsidR="00BC511E" w:rsidRPr="00761B54" w:rsidRDefault="00BC511E" w:rsidP="00573319">
            <w:pPr>
              <w:jc w:val="both"/>
              <w:rPr>
                <w:sz w:val="20"/>
                <w:szCs w:val="20"/>
              </w:rPr>
            </w:pPr>
            <w:r w:rsidRPr="00761B54">
              <w:rPr>
                <w:sz w:val="20"/>
                <w:szCs w:val="20"/>
              </w:rPr>
              <w:t>2 робочих дні з дня реєстрації відповідного повідомлення</w:t>
            </w:r>
            <w:r w:rsidR="0050224B" w:rsidRPr="00C84A42">
              <w:rPr>
                <w:sz w:val="20"/>
                <w:szCs w:val="20"/>
                <w:shd w:val="clear" w:color="auto" w:fill="FFFFFF"/>
              </w:rPr>
              <w:t>/заяви</w:t>
            </w:r>
            <w:r w:rsidRPr="00C84A42">
              <w:rPr>
                <w:sz w:val="20"/>
                <w:szCs w:val="20"/>
              </w:rPr>
              <w:t xml:space="preserve"> </w:t>
            </w:r>
            <w:r w:rsidR="00F45FA1" w:rsidRPr="00C84A42">
              <w:rPr>
                <w:sz w:val="20"/>
                <w:szCs w:val="20"/>
              </w:rPr>
              <w:t>у Державному земельному кадастрі</w:t>
            </w:r>
          </w:p>
        </w:tc>
      </w:tr>
      <w:tr w:rsidR="00BC511E" w:rsidRPr="00761B54" w14:paraId="2365678A" w14:textId="77777777" w:rsidTr="00573319">
        <w:tc>
          <w:tcPr>
            <w:tcW w:w="562" w:type="dxa"/>
            <w:shd w:val="clear" w:color="auto" w:fill="FFFFFF"/>
            <w:tcMar>
              <w:top w:w="150" w:type="dxa"/>
              <w:left w:w="150" w:type="dxa"/>
              <w:bottom w:w="150" w:type="dxa"/>
              <w:right w:w="150" w:type="dxa"/>
            </w:tcMar>
            <w:vAlign w:val="center"/>
            <w:hideMark/>
          </w:tcPr>
          <w:p w14:paraId="5E6106E3" w14:textId="0F4CEEA2" w:rsidR="00BC511E" w:rsidRPr="00C56A34" w:rsidRDefault="00BC511E" w:rsidP="00573319">
            <w:pPr>
              <w:spacing w:line="225" w:lineRule="atLeast"/>
              <w:jc w:val="center"/>
              <w:rPr>
                <w:b/>
                <w:bCs/>
                <w:sz w:val="20"/>
                <w:szCs w:val="20"/>
              </w:rPr>
            </w:pPr>
            <w:r w:rsidRPr="00C56A34">
              <w:rPr>
                <w:rStyle w:val="afb"/>
                <w:b w:val="0"/>
                <w:bCs w:val="0"/>
                <w:sz w:val="20"/>
                <w:szCs w:val="20"/>
              </w:rPr>
              <w:t>13</w:t>
            </w:r>
          </w:p>
        </w:tc>
        <w:tc>
          <w:tcPr>
            <w:tcW w:w="3686" w:type="dxa"/>
            <w:shd w:val="clear" w:color="auto" w:fill="FFFFFF"/>
            <w:tcMar>
              <w:top w:w="150" w:type="dxa"/>
              <w:left w:w="150" w:type="dxa"/>
              <w:bottom w:w="150" w:type="dxa"/>
              <w:right w:w="150" w:type="dxa"/>
            </w:tcMar>
            <w:vAlign w:val="center"/>
            <w:hideMark/>
          </w:tcPr>
          <w:p w14:paraId="4B52178B" w14:textId="77777777" w:rsidR="00BC511E" w:rsidRPr="00761B54" w:rsidRDefault="00BC511E"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7" w:type="dxa"/>
            <w:shd w:val="clear" w:color="auto" w:fill="FFFFFF"/>
            <w:tcMar>
              <w:top w:w="150" w:type="dxa"/>
              <w:left w:w="150" w:type="dxa"/>
              <w:bottom w:w="150" w:type="dxa"/>
              <w:right w:w="150" w:type="dxa"/>
            </w:tcMar>
            <w:hideMark/>
          </w:tcPr>
          <w:p w14:paraId="7FFB4B36" w14:textId="7A27067A" w:rsidR="00583AB9" w:rsidRPr="00761B54" w:rsidRDefault="00583AB9" w:rsidP="00573319">
            <w:pPr>
              <w:jc w:val="both"/>
              <w:rPr>
                <w:sz w:val="20"/>
                <w:szCs w:val="20"/>
              </w:rPr>
            </w:pPr>
            <w:r w:rsidRPr="00761B54">
              <w:rPr>
                <w:sz w:val="20"/>
                <w:szCs w:val="20"/>
              </w:rPr>
              <w:t>Відомості Державного земельного кадастру відповідають інформації, що міститься в документах, які є підставою для внесення таких відомостей, та не потребують виправлення у зв</w:t>
            </w:r>
            <w:r w:rsidR="00FB3E6C">
              <w:rPr>
                <w:sz w:val="20"/>
                <w:szCs w:val="20"/>
              </w:rPr>
              <w:t>’</w:t>
            </w:r>
            <w:r w:rsidRPr="00761B54">
              <w:rPr>
                <w:sz w:val="20"/>
                <w:szCs w:val="20"/>
              </w:rPr>
              <w:t>язку з невиявленням відповідних технічних помилок у таких документах</w:t>
            </w:r>
            <w:r w:rsidR="00C84A42">
              <w:rPr>
                <w:sz w:val="20"/>
                <w:szCs w:val="20"/>
              </w:rPr>
              <w:t>.</w:t>
            </w:r>
          </w:p>
          <w:p w14:paraId="5DC9D7B7" w14:textId="2A0CF501" w:rsidR="00BC511E" w:rsidRPr="00761B54" w:rsidRDefault="00BC511E" w:rsidP="00573319">
            <w:pPr>
              <w:jc w:val="both"/>
              <w:rPr>
                <w:sz w:val="20"/>
                <w:szCs w:val="20"/>
              </w:rPr>
            </w:pPr>
            <w:r w:rsidRPr="00761B54">
              <w:rPr>
                <w:sz w:val="20"/>
                <w:szCs w:val="20"/>
              </w:rPr>
              <w:t>Невідповідність поданих документів вимогам законодавства</w:t>
            </w:r>
            <w:r w:rsidR="00C84A42">
              <w:rPr>
                <w:sz w:val="20"/>
                <w:szCs w:val="20"/>
              </w:rPr>
              <w:t>.</w:t>
            </w:r>
          </w:p>
        </w:tc>
      </w:tr>
      <w:tr w:rsidR="00BC511E" w:rsidRPr="00761B54" w14:paraId="2EB097B2" w14:textId="77777777" w:rsidTr="00573319">
        <w:tc>
          <w:tcPr>
            <w:tcW w:w="562" w:type="dxa"/>
            <w:tcMar>
              <w:top w:w="150" w:type="dxa"/>
              <w:left w:w="150" w:type="dxa"/>
              <w:bottom w:w="150" w:type="dxa"/>
              <w:right w:w="150" w:type="dxa"/>
            </w:tcMar>
            <w:vAlign w:val="center"/>
            <w:hideMark/>
          </w:tcPr>
          <w:p w14:paraId="0441EDBB" w14:textId="156B6CF5" w:rsidR="00BC511E" w:rsidRPr="00C56A34" w:rsidRDefault="00BC511E" w:rsidP="00573319">
            <w:pPr>
              <w:spacing w:line="225" w:lineRule="atLeast"/>
              <w:jc w:val="center"/>
              <w:rPr>
                <w:b/>
                <w:bCs/>
                <w:sz w:val="20"/>
                <w:szCs w:val="20"/>
              </w:rPr>
            </w:pPr>
            <w:r w:rsidRPr="00C56A34">
              <w:rPr>
                <w:rStyle w:val="afb"/>
                <w:b w:val="0"/>
                <w:bCs w:val="0"/>
                <w:sz w:val="20"/>
                <w:szCs w:val="20"/>
              </w:rPr>
              <w:t>14</w:t>
            </w:r>
          </w:p>
        </w:tc>
        <w:tc>
          <w:tcPr>
            <w:tcW w:w="3686" w:type="dxa"/>
            <w:tcMar>
              <w:top w:w="150" w:type="dxa"/>
              <w:left w:w="150" w:type="dxa"/>
              <w:bottom w:w="150" w:type="dxa"/>
              <w:right w:w="150" w:type="dxa"/>
            </w:tcMar>
            <w:vAlign w:val="center"/>
            <w:hideMark/>
          </w:tcPr>
          <w:p w14:paraId="7049D52E" w14:textId="77777777" w:rsidR="00BC511E" w:rsidRPr="00761B54" w:rsidRDefault="00BC511E" w:rsidP="00573319">
            <w:pPr>
              <w:spacing w:line="225" w:lineRule="atLeast"/>
              <w:jc w:val="center"/>
              <w:rPr>
                <w:sz w:val="20"/>
                <w:szCs w:val="20"/>
              </w:rPr>
            </w:pPr>
            <w:r w:rsidRPr="00761B54">
              <w:rPr>
                <w:sz w:val="20"/>
                <w:szCs w:val="20"/>
              </w:rPr>
              <w:t>Результат надання адміністративної послуги</w:t>
            </w:r>
          </w:p>
        </w:tc>
        <w:tc>
          <w:tcPr>
            <w:tcW w:w="5387" w:type="dxa"/>
            <w:tcMar>
              <w:top w:w="150" w:type="dxa"/>
              <w:left w:w="150" w:type="dxa"/>
              <w:bottom w:w="150" w:type="dxa"/>
              <w:right w:w="150" w:type="dxa"/>
            </w:tcMar>
            <w:hideMark/>
          </w:tcPr>
          <w:p w14:paraId="613B3501" w14:textId="77777777" w:rsidR="0086782B" w:rsidRPr="0086782B" w:rsidRDefault="0086782B" w:rsidP="0086782B">
            <w:pPr>
              <w:jc w:val="both"/>
              <w:rPr>
                <w:sz w:val="20"/>
                <w:szCs w:val="20"/>
              </w:rPr>
            </w:pPr>
            <w:r w:rsidRPr="0086782B">
              <w:rPr>
                <w:sz w:val="20"/>
                <w:szCs w:val="20"/>
              </w:rPr>
              <w:t>Протокол виправлення помилки</w:t>
            </w:r>
          </w:p>
          <w:p w14:paraId="376D3EF5" w14:textId="77777777" w:rsidR="0086782B" w:rsidRPr="0086782B" w:rsidRDefault="0086782B" w:rsidP="0086782B">
            <w:pPr>
              <w:jc w:val="both"/>
              <w:rPr>
                <w:sz w:val="20"/>
                <w:szCs w:val="20"/>
              </w:rPr>
            </w:pPr>
            <w:r w:rsidRPr="0086782B">
              <w:rPr>
                <w:sz w:val="20"/>
                <w:szCs w:val="20"/>
              </w:rPr>
              <w:t xml:space="preserve">Повідомлення про виправлення помилки заінтересованим особам (у тому числі власників, користувачів земельних ділянок, а також третіх осіб, інтересів яких стосувалося виправлення помилок) </w:t>
            </w:r>
          </w:p>
          <w:p w14:paraId="7514FD70" w14:textId="77777777" w:rsidR="0086782B" w:rsidRPr="0086782B" w:rsidRDefault="0086782B" w:rsidP="0086782B">
            <w:pPr>
              <w:jc w:val="both"/>
              <w:rPr>
                <w:sz w:val="20"/>
                <w:szCs w:val="20"/>
                <w:lang w:eastAsia="uk-UA"/>
              </w:rPr>
            </w:pPr>
            <w:r w:rsidRPr="0086782B">
              <w:rPr>
                <w:sz w:val="20"/>
                <w:szCs w:val="20"/>
              </w:rPr>
              <w:lastRenderedPageBreak/>
              <w:t>Заміна документа,</w:t>
            </w:r>
            <w:r w:rsidRPr="0086782B">
              <w:rPr>
                <w:sz w:val="20"/>
                <w:szCs w:val="20"/>
                <w:lang w:eastAsia="uk-UA"/>
              </w:rPr>
              <w:t xml:space="preserve"> в якому виявлено помилку (витяг, довідка з </w:t>
            </w:r>
            <w:r w:rsidRPr="0086782B">
              <w:rPr>
                <w:sz w:val="20"/>
                <w:szCs w:val="20"/>
              </w:rPr>
              <w:t>Державного земельного кадастр</w:t>
            </w:r>
            <w:r w:rsidRPr="0086782B">
              <w:rPr>
                <w:sz w:val="20"/>
                <w:szCs w:val="20"/>
                <w:lang w:eastAsia="uk-UA"/>
              </w:rPr>
              <w:t xml:space="preserve">у, викопіювання з картографічних матеріалів </w:t>
            </w:r>
            <w:r w:rsidRPr="0086782B">
              <w:rPr>
                <w:sz w:val="20"/>
                <w:szCs w:val="20"/>
              </w:rPr>
              <w:t>Державного земельного кадастр</w:t>
            </w:r>
            <w:r w:rsidRPr="0086782B">
              <w:rPr>
                <w:sz w:val="20"/>
                <w:szCs w:val="20"/>
                <w:lang w:eastAsia="uk-UA"/>
              </w:rPr>
              <w:t>у) за бажанням заявника</w:t>
            </w:r>
          </w:p>
          <w:p w14:paraId="3D66E01D" w14:textId="414BB9FB" w:rsidR="00BC511E" w:rsidRPr="00761B54" w:rsidRDefault="0086782B" w:rsidP="0086782B">
            <w:pPr>
              <w:jc w:val="both"/>
              <w:rPr>
                <w:sz w:val="20"/>
                <w:szCs w:val="20"/>
              </w:rPr>
            </w:pPr>
            <w:r w:rsidRPr="0086782B">
              <w:rPr>
                <w:sz w:val="20"/>
                <w:szCs w:val="20"/>
              </w:rPr>
              <w:t>Відмова у виправленні помилки</w:t>
            </w:r>
            <w:r w:rsidR="00BC511E" w:rsidRPr="00761B54">
              <w:rPr>
                <w:sz w:val="20"/>
                <w:szCs w:val="20"/>
              </w:rPr>
              <w:t xml:space="preserve"> </w:t>
            </w:r>
          </w:p>
        </w:tc>
      </w:tr>
      <w:tr w:rsidR="00BC511E" w:rsidRPr="00761B54" w14:paraId="1BFC2A46" w14:textId="77777777" w:rsidTr="00573319">
        <w:tc>
          <w:tcPr>
            <w:tcW w:w="562" w:type="dxa"/>
            <w:shd w:val="clear" w:color="auto" w:fill="FFFFFF"/>
            <w:tcMar>
              <w:top w:w="150" w:type="dxa"/>
              <w:left w:w="150" w:type="dxa"/>
              <w:bottom w:w="150" w:type="dxa"/>
              <w:right w:w="150" w:type="dxa"/>
            </w:tcMar>
            <w:vAlign w:val="center"/>
            <w:hideMark/>
          </w:tcPr>
          <w:p w14:paraId="47B8555D" w14:textId="553FBE02" w:rsidR="00BC511E" w:rsidRPr="00C56A34" w:rsidRDefault="00BC511E" w:rsidP="00573319">
            <w:pPr>
              <w:spacing w:line="225" w:lineRule="atLeast"/>
              <w:jc w:val="center"/>
              <w:rPr>
                <w:b/>
                <w:bCs/>
                <w:sz w:val="20"/>
                <w:szCs w:val="20"/>
              </w:rPr>
            </w:pPr>
            <w:r w:rsidRPr="00C56A34">
              <w:rPr>
                <w:rStyle w:val="afb"/>
                <w:b w:val="0"/>
                <w:bCs w:val="0"/>
                <w:sz w:val="20"/>
                <w:szCs w:val="20"/>
              </w:rPr>
              <w:lastRenderedPageBreak/>
              <w:t>15</w:t>
            </w:r>
          </w:p>
        </w:tc>
        <w:tc>
          <w:tcPr>
            <w:tcW w:w="3686" w:type="dxa"/>
            <w:shd w:val="clear" w:color="auto" w:fill="FFFFFF"/>
            <w:tcMar>
              <w:top w:w="150" w:type="dxa"/>
              <w:left w:w="150" w:type="dxa"/>
              <w:bottom w:w="150" w:type="dxa"/>
              <w:right w:w="150" w:type="dxa"/>
            </w:tcMar>
            <w:vAlign w:val="center"/>
            <w:hideMark/>
          </w:tcPr>
          <w:p w14:paraId="05AFB87D" w14:textId="77777777" w:rsidR="00BC511E" w:rsidRPr="00761B54" w:rsidRDefault="00BC511E" w:rsidP="00573319">
            <w:pPr>
              <w:spacing w:line="225" w:lineRule="atLeast"/>
              <w:jc w:val="center"/>
              <w:rPr>
                <w:sz w:val="20"/>
                <w:szCs w:val="20"/>
              </w:rPr>
            </w:pPr>
            <w:r w:rsidRPr="00761B54">
              <w:rPr>
                <w:sz w:val="20"/>
                <w:szCs w:val="20"/>
              </w:rPr>
              <w:t>Способи отримання відповіді (результату)</w:t>
            </w:r>
          </w:p>
        </w:tc>
        <w:tc>
          <w:tcPr>
            <w:tcW w:w="5387" w:type="dxa"/>
            <w:shd w:val="clear" w:color="auto" w:fill="FFFFFF"/>
            <w:tcMar>
              <w:top w:w="150" w:type="dxa"/>
              <w:left w:w="150" w:type="dxa"/>
              <w:bottom w:w="150" w:type="dxa"/>
              <w:right w:w="150" w:type="dxa"/>
            </w:tcMar>
            <w:hideMark/>
          </w:tcPr>
          <w:p w14:paraId="414555DF" w14:textId="0BEC25F2" w:rsidR="00244CA5" w:rsidRPr="00761B54" w:rsidRDefault="00BC511E" w:rsidP="0018773D">
            <w:pPr>
              <w:jc w:val="both"/>
              <w:rPr>
                <w:sz w:val="20"/>
                <w:szCs w:val="20"/>
                <w:lang w:eastAsia="uk-UA"/>
              </w:rPr>
            </w:pPr>
            <w:r w:rsidRPr="00761B54">
              <w:rPr>
                <w:sz w:val="20"/>
                <w:szCs w:val="20"/>
                <w:shd w:val="clear" w:color="auto" w:fill="FFFFFF"/>
              </w:rPr>
              <w:t xml:space="preserve">Надсилається заявникові </w:t>
            </w:r>
            <w:r w:rsidR="00244CA5" w:rsidRPr="00761B54">
              <w:rPr>
                <w:sz w:val="20"/>
                <w:szCs w:val="20"/>
                <w:lang w:eastAsia="uk-UA"/>
              </w:rPr>
              <w:t>в електронній формі з накладеним кваліфікованим електронним підписом технічними засобами електронних комунікацій на вказану у повідомленні</w:t>
            </w:r>
            <w:r w:rsidR="00390ABD" w:rsidRPr="00761B54">
              <w:rPr>
                <w:sz w:val="20"/>
                <w:szCs w:val="20"/>
                <w:lang w:eastAsia="uk-UA"/>
              </w:rPr>
              <w:t>/заяві</w:t>
            </w:r>
            <w:r w:rsidR="00244CA5" w:rsidRPr="00761B54">
              <w:rPr>
                <w:sz w:val="20"/>
                <w:szCs w:val="20"/>
                <w:lang w:eastAsia="uk-UA"/>
              </w:rPr>
              <w:t xml:space="preserve"> адресу електронної пошти або </w:t>
            </w:r>
            <w:r w:rsidR="00B37D88">
              <w:rPr>
                <w:sz w:val="20"/>
                <w:szCs w:val="20"/>
                <w:lang w:eastAsia="uk-UA"/>
              </w:rPr>
              <w:t xml:space="preserve">                      </w:t>
            </w:r>
            <w:r w:rsidR="00244CA5" w:rsidRPr="00761B54">
              <w:rPr>
                <w:sz w:val="20"/>
                <w:szCs w:val="20"/>
                <w:lang w:eastAsia="uk-UA"/>
              </w:rPr>
              <w:t>з використанням Порталу Дія, у тому числі через вебсторінку Держгеокадастру, та за бажанням заявника передає</w:t>
            </w:r>
            <w:r w:rsidR="002C4BCB" w:rsidRPr="00761B54">
              <w:rPr>
                <w:sz w:val="20"/>
                <w:szCs w:val="20"/>
                <w:lang w:eastAsia="uk-UA"/>
              </w:rPr>
              <w:t xml:space="preserve">ться </w:t>
            </w:r>
            <w:r w:rsidR="00244CA5" w:rsidRPr="00761B54">
              <w:rPr>
                <w:sz w:val="20"/>
                <w:szCs w:val="20"/>
                <w:lang w:eastAsia="uk-UA"/>
              </w:rPr>
              <w:t>у паперовій формі зазначеному у повідомленні</w:t>
            </w:r>
            <w:r w:rsidR="00390ABD" w:rsidRPr="00761B54">
              <w:rPr>
                <w:sz w:val="20"/>
                <w:szCs w:val="20"/>
                <w:lang w:eastAsia="uk-UA"/>
              </w:rPr>
              <w:t>/заяві</w:t>
            </w:r>
            <w:r w:rsidR="00244CA5" w:rsidRPr="00761B54">
              <w:rPr>
                <w:sz w:val="20"/>
                <w:szCs w:val="20"/>
                <w:lang w:eastAsia="uk-UA"/>
              </w:rPr>
              <w:t xml:space="preserve"> центру надання адміністративних послуг</w:t>
            </w:r>
          </w:p>
        </w:tc>
      </w:tr>
      <w:tr w:rsidR="00BC511E" w:rsidRPr="00761B54" w14:paraId="063E23A7" w14:textId="77777777" w:rsidTr="00573319">
        <w:tc>
          <w:tcPr>
            <w:tcW w:w="562" w:type="dxa"/>
            <w:tcMar>
              <w:top w:w="150" w:type="dxa"/>
              <w:left w:w="150" w:type="dxa"/>
              <w:bottom w:w="150" w:type="dxa"/>
              <w:right w:w="150" w:type="dxa"/>
            </w:tcMar>
            <w:vAlign w:val="center"/>
            <w:hideMark/>
          </w:tcPr>
          <w:p w14:paraId="33EE863D" w14:textId="096925C0" w:rsidR="00BC511E" w:rsidRPr="00C56A34" w:rsidRDefault="00BC511E" w:rsidP="00573319">
            <w:pPr>
              <w:spacing w:line="225" w:lineRule="atLeast"/>
              <w:jc w:val="center"/>
              <w:rPr>
                <w:b/>
                <w:bCs/>
                <w:sz w:val="20"/>
                <w:szCs w:val="20"/>
              </w:rPr>
            </w:pPr>
            <w:r w:rsidRPr="00C56A34">
              <w:rPr>
                <w:rStyle w:val="afb"/>
                <w:b w:val="0"/>
                <w:bCs w:val="0"/>
                <w:sz w:val="20"/>
                <w:szCs w:val="20"/>
              </w:rPr>
              <w:t>16</w:t>
            </w:r>
          </w:p>
        </w:tc>
        <w:tc>
          <w:tcPr>
            <w:tcW w:w="3686" w:type="dxa"/>
            <w:tcMar>
              <w:top w:w="150" w:type="dxa"/>
              <w:left w:w="150" w:type="dxa"/>
              <w:bottom w:w="150" w:type="dxa"/>
              <w:right w:w="150" w:type="dxa"/>
            </w:tcMar>
            <w:vAlign w:val="center"/>
            <w:hideMark/>
          </w:tcPr>
          <w:p w14:paraId="60A09E96" w14:textId="77777777" w:rsidR="00BC511E" w:rsidRPr="00761B54" w:rsidRDefault="00BC511E" w:rsidP="00573319">
            <w:pPr>
              <w:spacing w:line="225" w:lineRule="atLeast"/>
              <w:jc w:val="center"/>
              <w:rPr>
                <w:sz w:val="20"/>
                <w:szCs w:val="20"/>
              </w:rPr>
            </w:pPr>
            <w:r w:rsidRPr="00761B54">
              <w:rPr>
                <w:sz w:val="20"/>
                <w:szCs w:val="20"/>
              </w:rPr>
              <w:t>Примітка</w:t>
            </w:r>
          </w:p>
        </w:tc>
        <w:tc>
          <w:tcPr>
            <w:tcW w:w="5387" w:type="dxa"/>
            <w:tcMar>
              <w:top w:w="150" w:type="dxa"/>
              <w:left w:w="150" w:type="dxa"/>
              <w:bottom w:w="150" w:type="dxa"/>
              <w:right w:w="150" w:type="dxa"/>
            </w:tcMar>
            <w:vAlign w:val="center"/>
            <w:hideMark/>
          </w:tcPr>
          <w:p w14:paraId="0CF0C4D3" w14:textId="3108AE44" w:rsidR="00BC511E" w:rsidRPr="00B37D88" w:rsidRDefault="00BC511E" w:rsidP="00573319">
            <w:pPr>
              <w:spacing w:line="225" w:lineRule="atLeast"/>
              <w:jc w:val="both"/>
              <w:rPr>
                <w:sz w:val="20"/>
                <w:szCs w:val="20"/>
              </w:rPr>
            </w:pPr>
            <w:r w:rsidRPr="00761B54">
              <w:rPr>
                <w:sz w:val="20"/>
                <w:szCs w:val="20"/>
              </w:rPr>
              <w:t>*</w:t>
            </w:r>
            <w:r w:rsidRPr="00B37D88">
              <w:rPr>
                <w:sz w:val="20"/>
                <w:szCs w:val="20"/>
              </w:rPr>
              <w:t>Форма повідомлення про виявлення технічної помилки фізичною або юридичною особою наведена у додатку 1 до Типової інформаційної картки адміністративної послуги</w:t>
            </w:r>
            <w:r w:rsidR="00B37D88" w:rsidRPr="00B37D88">
              <w:rPr>
                <w:sz w:val="20"/>
                <w:szCs w:val="20"/>
              </w:rPr>
              <w:t>.</w:t>
            </w:r>
          </w:p>
          <w:p w14:paraId="3554834E" w14:textId="4058FDAD" w:rsidR="00BC511E" w:rsidRPr="00B37D88" w:rsidRDefault="00BC511E" w:rsidP="00B37D88">
            <w:pPr>
              <w:pStyle w:val="af"/>
              <w:spacing w:before="0" w:after="0"/>
              <w:jc w:val="both"/>
              <w:rPr>
                <w:rFonts w:ascii="Times New Roman" w:hAnsi="Times New Roman"/>
                <w:b w:val="0"/>
                <w:sz w:val="20"/>
              </w:rPr>
            </w:pPr>
            <w:r w:rsidRPr="00B37D88">
              <w:rPr>
                <w:rFonts w:ascii="Times New Roman" w:hAnsi="Times New Roman"/>
                <w:b w:val="0"/>
                <w:sz w:val="20"/>
              </w:rPr>
              <w:t xml:space="preserve">**Форма заяви </w:t>
            </w:r>
            <w:r w:rsidRPr="00B37D88">
              <w:rPr>
                <w:rFonts w:ascii="Times New Roman" w:hAnsi="Times New Roman"/>
                <w:b w:val="0"/>
                <w:sz w:val="20"/>
                <w:shd w:val="clear" w:color="auto" w:fill="FFFFFF"/>
              </w:rPr>
              <w:t>про виправлення помилки, що виникла під час державної реєстрації земельної ділянки</w:t>
            </w:r>
            <w:r w:rsidRPr="00B37D88">
              <w:rPr>
                <w:rFonts w:ascii="Times New Roman" w:hAnsi="Times New Roman"/>
                <w:b w:val="0"/>
                <w:sz w:val="20"/>
              </w:rPr>
              <w:t xml:space="preserve"> з порушенням вимог Порядку ведення Державного земельного кадастру</w:t>
            </w:r>
            <w:r w:rsidR="00B37D88" w:rsidRPr="00B37D88">
              <w:rPr>
                <w:rFonts w:ascii="Times New Roman" w:hAnsi="Times New Roman"/>
                <w:b w:val="0"/>
                <w:sz w:val="20"/>
              </w:rPr>
              <w:t xml:space="preserve"> </w:t>
            </w:r>
            <w:r w:rsidRPr="00B37D88">
              <w:rPr>
                <w:rFonts w:ascii="Times New Roman" w:hAnsi="Times New Roman"/>
                <w:b w:val="0"/>
                <w:bCs/>
                <w:sz w:val="20"/>
              </w:rPr>
              <w:t>наведена у додатку 2 до Типової інформаційної картки адміністративної послуги</w:t>
            </w:r>
          </w:p>
        </w:tc>
      </w:tr>
    </w:tbl>
    <w:p w14:paraId="18EA68C1" w14:textId="77777777" w:rsidR="00BC511E" w:rsidRPr="00761B54" w:rsidRDefault="00BC511E" w:rsidP="00BC511E">
      <w:pPr>
        <w:pStyle w:val="ac"/>
        <w:spacing w:before="0" w:beforeAutospacing="0" w:after="300" w:afterAutospacing="0" w:line="348" w:lineRule="atLeast"/>
        <w:jc w:val="right"/>
        <w:rPr>
          <w:rFonts w:ascii="Verdana" w:hAnsi="Verdana"/>
          <w:lang w:val="uk-UA"/>
        </w:rPr>
      </w:pPr>
    </w:p>
    <w:p w14:paraId="73C17898" w14:textId="77777777" w:rsidR="00BC511E" w:rsidRPr="00761B54" w:rsidRDefault="00BC511E" w:rsidP="00BC511E">
      <w:pPr>
        <w:pStyle w:val="ac"/>
        <w:spacing w:before="0" w:beforeAutospacing="0" w:after="300" w:afterAutospacing="0" w:line="348" w:lineRule="atLeast"/>
        <w:jc w:val="right"/>
        <w:rPr>
          <w:rFonts w:ascii="Verdana" w:hAnsi="Verdana"/>
          <w:lang w:val="uk-UA"/>
        </w:rPr>
      </w:pPr>
    </w:p>
    <w:p w14:paraId="603C602B" w14:textId="77777777" w:rsidR="00BC511E" w:rsidRPr="00761B54" w:rsidRDefault="00BC511E" w:rsidP="00BC511E">
      <w:pPr>
        <w:pStyle w:val="ac"/>
        <w:spacing w:before="0" w:beforeAutospacing="0" w:after="300" w:afterAutospacing="0" w:line="348" w:lineRule="atLeast"/>
        <w:rPr>
          <w:rFonts w:ascii="Verdana" w:hAnsi="Verdana"/>
          <w:lang w:val="uk-UA"/>
        </w:rPr>
      </w:pPr>
    </w:p>
    <w:p w14:paraId="074242B1" w14:textId="77777777" w:rsidR="00BC511E" w:rsidRPr="00761B54" w:rsidRDefault="00BC511E" w:rsidP="00BC511E">
      <w:pPr>
        <w:ind w:left="5387" w:firstLine="6"/>
        <w:rPr>
          <w:lang w:eastAsia="uk-UA"/>
        </w:rPr>
      </w:pPr>
    </w:p>
    <w:p w14:paraId="14053773" w14:textId="77777777" w:rsidR="00BC511E" w:rsidRPr="00761B54" w:rsidRDefault="00BC511E" w:rsidP="00BC511E">
      <w:pPr>
        <w:ind w:left="5387" w:firstLine="6"/>
        <w:rPr>
          <w:lang w:eastAsia="uk-UA"/>
        </w:rPr>
      </w:pPr>
    </w:p>
    <w:p w14:paraId="272D04A1" w14:textId="77777777" w:rsidR="00BC511E" w:rsidRPr="00761B54" w:rsidRDefault="00BC511E" w:rsidP="00BC511E">
      <w:pPr>
        <w:ind w:left="5387" w:firstLine="6"/>
        <w:rPr>
          <w:lang w:eastAsia="uk-UA"/>
        </w:rPr>
      </w:pPr>
    </w:p>
    <w:p w14:paraId="051763C4" w14:textId="77777777" w:rsidR="00BC511E" w:rsidRPr="00761B54" w:rsidRDefault="00BC511E" w:rsidP="00BC511E">
      <w:pPr>
        <w:ind w:left="5387" w:firstLine="6"/>
        <w:rPr>
          <w:lang w:eastAsia="uk-UA"/>
        </w:rPr>
      </w:pPr>
    </w:p>
    <w:p w14:paraId="6D5B106C" w14:textId="77777777" w:rsidR="00BC511E" w:rsidRPr="00761B54" w:rsidRDefault="00BC511E" w:rsidP="00BC511E">
      <w:pPr>
        <w:ind w:left="5387" w:firstLine="6"/>
        <w:rPr>
          <w:lang w:eastAsia="uk-UA"/>
        </w:rPr>
      </w:pPr>
    </w:p>
    <w:p w14:paraId="5991DE3E" w14:textId="77777777" w:rsidR="00BC511E" w:rsidRPr="00761B54" w:rsidRDefault="00BC511E" w:rsidP="00BC511E">
      <w:pPr>
        <w:ind w:left="5387" w:firstLine="6"/>
        <w:rPr>
          <w:lang w:eastAsia="uk-UA"/>
        </w:rPr>
      </w:pPr>
    </w:p>
    <w:p w14:paraId="4C07D6A6" w14:textId="77777777" w:rsidR="00BC511E" w:rsidRPr="00761B54" w:rsidRDefault="00BC511E" w:rsidP="00BC511E">
      <w:pPr>
        <w:ind w:left="5387" w:firstLine="6"/>
        <w:rPr>
          <w:lang w:eastAsia="uk-UA"/>
        </w:rPr>
      </w:pPr>
    </w:p>
    <w:p w14:paraId="63C28E3F" w14:textId="77777777" w:rsidR="00BC511E" w:rsidRPr="00761B54" w:rsidRDefault="00BC511E" w:rsidP="00BC511E">
      <w:pPr>
        <w:ind w:left="5387" w:firstLine="6"/>
        <w:rPr>
          <w:lang w:eastAsia="uk-UA"/>
        </w:rPr>
      </w:pPr>
    </w:p>
    <w:p w14:paraId="39D7EEF6" w14:textId="77777777" w:rsidR="00BC511E" w:rsidRPr="00761B54" w:rsidRDefault="00BC511E" w:rsidP="00BC511E">
      <w:pPr>
        <w:ind w:left="5387" w:firstLine="6"/>
        <w:rPr>
          <w:lang w:eastAsia="uk-UA"/>
        </w:rPr>
      </w:pPr>
    </w:p>
    <w:p w14:paraId="2BF738AC" w14:textId="77777777" w:rsidR="00BC511E" w:rsidRPr="00761B54" w:rsidRDefault="00BC511E" w:rsidP="00BC511E">
      <w:pPr>
        <w:ind w:left="5387" w:firstLine="6"/>
        <w:rPr>
          <w:lang w:eastAsia="uk-UA"/>
        </w:rPr>
      </w:pPr>
    </w:p>
    <w:p w14:paraId="4645E824" w14:textId="77777777" w:rsidR="00BC511E" w:rsidRPr="00761B54" w:rsidRDefault="00BC511E" w:rsidP="00BC511E">
      <w:pPr>
        <w:ind w:left="5387" w:firstLine="6"/>
        <w:rPr>
          <w:lang w:eastAsia="uk-UA"/>
        </w:rPr>
      </w:pPr>
    </w:p>
    <w:p w14:paraId="02E775C3" w14:textId="77777777" w:rsidR="00BC511E" w:rsidRPr="00761B54" w:rsidRDefault="00BC511E" w:rsidP="00BC511E">
      <w:pPr>
        <w:ind w:left="5387" w:firstLine="6"/>
        <w:rPr>
          <w:lang w:eastAsia="uk-UA"/>
        </w:rPr>
      </w:pPr>
    </w:p>
    <w:p w14:paraId="049D74AA" w14:textId="77777777" w:rsidR="00BC511E" w:rsidRPr="00761B54" w:rsidRDefault="00BC511E" w:rsidP="00BC511E">
      <w:pPr>
        <w:ind w:left="5387" w:firstLine="6"/>
        <w:rPr>
          <w:lang w:eastAsia="uk-UA"/>
        </w:rPr>
      </w:pPr>
    </w:p>
    <w:p w14:paraId="2791416E" w14:textId="77777777" w:rsidR="00BC511E" w:rsidRPr="00761B54" w:rsidRDefault="00BC511E" w:rsidP="00BC511E">
      <w:pPr>
        <w:ind w:left="5387" w:firstLine="6"/>
        <w:rPr>
          <w:lang w:eastAsia="uk-UA"/>
        </w:rPr>
      </w:pPr>
    </w:p>
    <w:p w14:paraId="0A87CEC1" w14:textId="77777777" w:rsidR="00BC511E" w:rsidRPr="00761B54" w:rsidRDefault="00BC511E" w:rsidP="00BC511E">
      <w:pPr>
        <w:ind w:left="5387" w:firstLine="6"/>
        <w:rPr>
          <w:lang w:eastAsia="uk-UA"/>
        </w:rPr>
      </w:pPr>
    </w:p>
    <w:p w14:paraId="17137661" w14:textId="77777777" w:rsidR="00BC511E" w:rsidRPr="00761B54" w:rsidRDefault="00BC511E" w:rsidP="00BC511E">
      <w:pPr>
        <w:ind w:left="5387" w:firstLine="6"/>
        <w:rPr>
          <w:lang w:eastAsia="uk-UA"/>
        </w:rPr>
      </w:pPr>
    </w:p>
    <w:p w14:paraId="60B1222B" w14:textId="77777777" w:rsidR="00BC511E" w:rsidRPr="00761B54" w:rsidRDefault="00BC511E" w:rsidP="00BC511E">
      <w:pPr>
        <w:ind w:left="5387" w:firstLine="6"/>
        <w:rPr>
          <w:lang w:eastAsia="uk-UA"/>
        </w:rPr>
      </w:pPr>
    </w:p>
    <w:p w14:paraId="0678B34A" w14:textId="77777777" w:rsidR="00BC511E" w:rsidRPr="00761B54" w:rsidRDefault="00BC511E" w:rsidP="00BC511E">
      <w:pPr>
        <w:ind w:left="5387" w:firstLine="6"/>
        <w:rPr>
          <w:lang w:eastAsia="uk-UA"/>
        </w:rPr>
      </w:pPr>
    </w:p>
    <w:p w14:paraId="5F82C9A4" w14:textId="77777777" w:rsidR="00BC511E" w:rsidRPr="00761B54" w:rsidRDefault="00BC511E" w:rsidP="00BC511E">
      <w:pPr>
        <w:ind w:left="5387" w:firstLine="6"/>
        <w:rPr>
          <w:lang w:eastAsia="uk-UA"/>
        </w:rPr>
      </w:pPr>
    </w:p>
    <w:p w14:paraId="377E756A" w14:textId="77777777" w:rsidR="00BC511E" w:rsidRPr="00761B54" w:rsidRDefault="00BC511E" w:rsidP="00BC511E">
      <w:pPr>
        <w:ind w:left="5387" w:firstLine="6"/>
        <w:rPr>
          <w:lang w:eastAsia="uk-UA"/>
        </w:rPr>
      </w:pPr>
    </w:p>
    <w:p w14:paraId="096B3F60" w14:textId="77777777" w:rsidR="00BC511E" w:rsidRPr="00761B54" w:rsidRDefault="00BC511E" w:rsidP="00BC511E">
      <w:pPr>
        <w:ind w:left="5387" w:firstLine="6"/>
        <w:rPr>
          <w:lang w:eastAsia="uk-UA"/>
        </w:rPr>
      </w:pPr>
    </w:p>
    <w:p w14:paraId="726AED82" w14:textId="77777777" w:rsidR="00BC511E" w:rsidRPr="00761B54" w:rsidRDefault="00BC511E" w:rsidP="00BC511E">
      <w:pPr>
        <w:ind w:left="5387" w:firstLine="6"/>
        <w:rPr>
          <w:lang w:eastAsia="uk-UA"/>
        </w:rPr>
      </w:pPr>
    </w:p>
    <w:p w14:paraId="0B2697CE" w14:textId="77777777" w:rsidR="00BC511E" w:rsidRPr="00761B54" w:rsidRDefault="00BC511E" w:rsidP="00BC511E">
      <w:pPr>
        <w:ind w:left="5387" w:firstLine="6"/>
        <w:rPr>
          <w:lang w:eastAsia="uk-UA"/>
        </w:rPr>
      </w:pPr>
    </w:p>
    <w:p w14:paraId="629A6BD0" w14:textId="77777777" w:rsidR="00BC511E" w:rsidRPr="00761B54" w:rsidRDefault="00BC511E" w:rsidP="00BC511E">
      <w:pPr>
        <w:ind w:left="5387" w:firstLine="6"/>
        <w:rPr>
          <w:lang w:eastAsia="uk-UA"/>
        </w:rPr>
      </w:pPr>
    </w:p>
    <w:p w14:paraId="32AC91D7" w14:textId="77777777" w:rsidR="00BC511E" w:rsidRPr="00761B54" w:rsidRDefault="00BC511E" w:rsidP="00D92924">
      <w:pPr>
        <w:ind w:left="5103" w:firstLine="6"/>
        <w:jc w:val="both"/>
        <w:rPr>
          <w:lang w:eastAsia="uk-UA"/>
        </w:rPr>
      </w:pPr>
      <w:r w:rsidRPr="00761B54">
        <w:rPr>
          <w:lang w:eastAsia="uk-UA"/>
        </w:rPr>
        <w:lastRenderedPageBreak/>
        <w:t xml:space="preserve">Додаток </w:t>
      </w:r>
      <w:r w:rsidRPr="00761B54">
        <w:t>1</w:t>
      </w:r>
    </w:p>
    <w:p w14:paraId="1EFE23F9" w14:textId="1C9D756C" w:rsidR="00BC511E" w:rsidRPr="00761B54" w:rsidRDefault="00BC511E" w:rsidP="00D92924">
      <w:pPr>
        <w:ind w:left="5103" w:firstLine="6"/>
        <w:jc w:val="both"/>
        <w:rPr>
          <w:lang w:eastAsia="uk-UA"/>
        </w:rPr>
      </w:pPr>
      <w:r w:rsidRPr="00761B54">
        <w:rPr>
          <w:lang w:eastAsia="uk-UA"/>
        </w:rPr>
        <w:t xml:space="preserve">до Інформаційної картки адміністративної послуги виправлення технічної помилки </w:t>
      </w:r>
      <w:r w:rsidR="006E31E3">
        <w:rPr>
          <w:lang w:eastAsia="uk-UA"/>
        </w:rPr>
        <w:t xml:space="preserve">               </w:t>
      </w:r>
      <w:r w:rsidRPr="00761B54">
        <w:rPr>
          <w:lang w:eastAsia="uk-UA"/>
        </w:rPr>
        <w:t>у відомостях з Державного земельного кадастру, допущеної органом, що здійснює його ведення, з видачею витягу</w:t>
      </w:r>
    </w:p>
    <w:p w14:paraId="16B6D682" w14:textId="77777777" w:rsidR="00BC511E" w:rsidRPr="00761B54" w:rsidRDefault="00BC511E" w:rsidP="00BC511E">
      <w:pPr>
        <w:ind w:left="4956" w:firstLine="708"/>
        <w:rPr>
          <w:bCs/>
          <w:sz w:val="20"/>
          <w:szCs w:val="20"/>
          <w:lang w:eastAsia="uk-UA"/>
        </w:rPr>
      </w:pPr>
    </w:p>
    <w:tbl>
      <w:tblPr>
        <w:tblW w:w="5074"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3602"/>
        <w:gridCol w:w="6180"/>
      </w:tblGrid>
      <w:tr w:rsidR="00BC511E" w:rsidRPr="00761B54" w14:paraId="54871FBA" w14:textId="77777777" w:rsidTr="00573319">
        <w:tc>
          <w:tcPr>
            <w:tcW w:w="2084" w:type="pct"/>
            <w:tcBorders>
              <w:top w:val="nil"/>
              <w:left w:val="nil"/>
              <w:bottom w:val="nil"/>
              <w:right w:val="nil"/>
            </w:tcBorders>
            <w:hideMark/>
          </w:tcPr>
          <w:p w14:paraId="7F5004E7" w14:textId="77777777" w:rsidR="00BC511E" w:rsidRPr="00761B54" w:rsidRDefault="00BC511E" w:rsidP="00573319">
            <w:pPr>
              <w:pStyle w:val="rvps14"/>
              <w:spacing w:before="150" w:beforeAutospacing="0" w:after="150" w:afterAutospacing="0"/>
            </w:pPr>
          </w:p>
        </w:tc>
        <w:tc>
          <w:tcPr>
            <w:tcW w:w="2916" w:type="pct"/>
            <w:tcBorders>
              <w:top w:val="nil"/>
              <w:left w:val="nil"/>
              <w:bottom w:val="nil"/>
              <w:right w:val="nil"/>
            </w:tcBorders>
            <w:hideMark/>
          </w:tcPr>
          <w:p w14:paraId="3BD8FD4A" w14:textId="3D8B6F4C" w:rsidR="00BC511E" w:rsidRPr="00761B54" w:rsidRDefault="00BC511E" w:rsidP="00573319">
            <w:pPr>
              <w:pStyle w:val="rvps3"/>
              <w:shd w:val="clear" w:color="auto" w:fill="FFFFFF"/>
              <w:spacing w:before="0" w:beforeAutospacing="0" w:after="150" w:afterAutospacing="0"/>
              <w:ind w:left="450" w:right="450"/>
              <w:jc w:val="center"/>
              <w:rPr>
                <w:sz w:val="20"/>
                <w:szCs w:val="20"/>
                <w:lang w:val="uk-UA"/>
              </w:rPr>
            </w:pPr>
            <w:r w:rsidRPr="00761B54">
              <w:rPr>
                <w:lang w:val="uk-UA"/>
              </w:rPr>
              <w:t>Державному кадастровому реєстратору</w:t>
            </w:r>
            <w:r w:rsidRPr="00761B54">
              <w:rPr>
                <w:lang w:val="uk-UA"/>
              </w:rPr>
              <w:br/>
              <w:t>___________________________________________</w:t>
            </w:r>
            <w:r w:rsidRPr="00761B54">
              <w:rPr>
                <w:lang w:val="uk-UA"/>
              </w:rPr>
              <w:br/>
            </w:r>
            <w:r w:rsidRPr="00761B54">
              <w:rPr>
                <w:rStyle w:val="rvts82"/>
                <w:sz w:val="20"/>
                <w:szCs w:val="20"/>
                <w:lang w:val="uk-UA"/>
              </w:rPr>
              <w:t>(найменування органу, що здійснює ведення</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Державного земельного кадастру)</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(прізвище, власне ім’я, по батькові (за наявності) фізичної</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особи/найменування юридичної особи)</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(унікальний номер запису в Єдиному</w:t>
            </w:r>
            <w:r w:rsidRPr="00761B54">
              <w:rPr>
                <w:sz w:val="20"/>
                <w:szCs w:val="20"/>
                <w:lang w:val="uk-UA"/>
              </w:rPr>
              <w:br/>
            </w:r>
            <w:r w:rsidRPr="00761B54">
              <w:rPr>
                <w:rStyle w:val="rvts82"/>
                <w:sz w:val="20"/>
                <w:szCs w:val="20"/>
                <w:lang w:val="uk-UA"/>
              </w:rPr>
              <w:t>державному демографічному реєстрі (за наявності)</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(податковий номер/серія (за наявності)</w:t>
            </w:r>
            <w:r w:rsidRPr="00761B54">
              <w:rPr>
                <w:sz w:val="20"/>
                <w:szCs w:val="20"/>
                <w:lang w:val="uk-UA"/>
              </w:rPr>
              <w:br/>
            </w:r>
            <w:r w:rsidRPr="00761B54">
              <w:rPr>
                <w:rStyle w:val="rvts82"/>
                <w:sz w:val="20"/>
                <w:szCs w:val="20"/>
                <w:lang w:val="uk-UA"/>
              </w:rPr>
              <w:t>та номер паспорта фізичної особи,</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яка через свої релігійні переконання</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відмовилася від прийняття номера)</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(реквізити документа, що посвідчує особу,</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яка звернулася із заявою</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(назва документа, номер та серія (за наявності), дата видачі),</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та документа, що посвідчує повноваження діяти</w:t>
            </w:r>
            <w:r w:rsidRPr="00761B54">
              <w:rPr>
                <w:sz w:val="20"/>
                <w:szCs w:val="20"/>
                <w:lang w:val="uk-UA"/>
              </w:rPr>
              <w:br/>
            </w:r>
            <w:r w:rsidRPr="00761B54">
              <w:rPr>
                <w:rStyle w:val="rvts82"/>
                <w:sz w:val="20"/>
                <w:szCs w:val="20"/>
                <w:lang w:val="uk-UA"/>
              </w:rPr>
              <w:t>від імені особи)</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(місце проживання фізичної особи/</w:t>
            </w:r>
            <w:r w:rsidRPr="00761B54">
              <w:rPr>
                <w:sz w:val="20"/>
                <w:szCs w:val="20"/>
                <w:lang w:val="uk-UA"/>
              </w:rPr>
              <w:br/>
              <w:t>___________________________________________</w:t>
            </w:r>
            <w:r w:rsidRPr="00761B54">
              <w:rPr>
                <w:sz w:val="20"/>
                <w:szCs w:val="20"/>
                <w:lang w:val="uk-UA"/>
              </w:rPr>
              <w:br/>
            </w:r>
            <w:r w:rsidRPr="00761B54">
              <w:rPr>
                <w:rStyle w:val="rvts82"/>
                <w:sz w:val="20"/>
                <w:szCs w:val="20"/>
                <w:lang w:val="uk-UA"/>
              </w:rPr>
              <w:t>місцезнаходження юридичної особи)</w:t>
            </w:r>
          </w:p>
          <w:p w14:paraId="0E79E4F7" w14:textId="77777777" w:rsidR="00BC511E" w:rsidRPr="00761B54" w:rsidRDefault="00BC511E" w:rsidP="00573319">
            <w:pPr>
              <w:pStyle w:val="rvps3"/>
              <w:shd w:val="clear" w:color="auto" w:fill="FFFFFF"/>
              <w:spacing w:before="0" w:beforeAutospacing="0" w:after="150" w:afterAutospacing="0"/>
              <w:ind w:left="450" w:right="450"/>
              <w:jc w:val="center"/>
              <w:rPr>
                <w:sz w:val="20"/>
                <w:szCs w:val="20"/>
              </w:rPr>
            </w:pPr>
            <w:r w:rsidRPr="00761B54">
              <w:rPr>
                <w:sz w:val="20"/>
                <w:szCs w:val="20"/>
              </w:rPr>
              <w:t>___________________________________________</w:t>
            </w:r>
            <w:r w:rsidRPr="00761B54">
              <w:rPr>
                <w:sz w:val="20"/>
                <w:szCs w:val="20"/>
              </w:rPr>
              <w:br/>
            </w:r>
            <w:r w:rsidRPr="00761B54">
              <w:rPr>
                <w:rStyle w:val="rvts82"/>
                <w:sz w:val="20"/>
                <w:szCs w:val="20"/>
              </w:rPr>
              <w:t>(контакти особи (адреса електронної пошти,</w:t>
            </w:r>
            <w:r w:rsidRPr="00761B54">
              <w:rPr>
                <w:sz w:val="20"/>
                <w:szCs w:val="20"/>
              </w:rPr>
              <w:br/>
            </w:r>
            <w:r w:rsidRPr="00761B54">
              <w:rPr>
                <w:rStyle w:val="rvts82"/>
                <w:sz w:val="20"/>
                <w:szCs w:val="20"/>
              </w:rPr>
              <w:t>контактний номер телефону)</w:t>
            </w:r>
          </w:p>
          <w:p w14:paraId="75518C7A" w14:textId="77777777" w:rsidR="00BC511E" w:rsidRPr="00761B54" w:rsidRDefault="00BC511E" w:rsidP="00573319">
            <w:pPr>
              <w:pStyle w:val="rvps12"/>
              <w:spacing w:before="150" w:beforeAutospacing="0" w:after="150" w:afterAutospacing="0"/>
              <w:ind w:left="-169"/>
              <w:jc w:val="center"/>
              <w:rPr>
                <w:lang w:val="ru-RU"/>
              </w:rPr>
            </w:pPr>
          </w:p>
        </w:tc>
      </w:tr>
    </w:tbl>
    <w:p w14:paraId="5ED902B4" w14:textId="77777777" w:rsidR="00BC511E" w:rsidRPr="00761B54" w:rsidRDefault="00BC511E" w:rsidP="00BC511E">
      <w:pPr>
        <w:pStyle w:val="rvps6"/>
        <w:shd w:val="clear" w:color="auto" w:fill="FFFFFF"/>
        <w:spacing w:before="300" w:beforeAutospacing="0" w:after="450" w:afterAutospacing="0"/>
        <w:ind w:left="450" w:right="450"/>
        <w:jc w:val="center"/>
      </w:pPr>
      <w:bookmarkStart w:id="39" w:name="n433"/>
      <w:bookmarkEnd w:id="39"/>
      <w:r w:rsidRPr="00761B54">
        <w:rPr>
          <w:rStyle w:val="rvts23"/>
          <w:b/>
          <w:bCs/>
          <w:sz w:val="32"/>
          <w:szCs w:val="32"/>
        </w:rPr>
        <w:t>ПОВІДОМЛЕННЯ</w:t>
      </w:r>
      <w:r w:rsidRPr="00761B54">
        <w:br/>
      </w:r>
      <w:r w:rsidRPr="00761B54">
        <w:rPr>
          <w:rStyle w:val="rvts23"/>
          <w:b/>
          <w:bCs/>
          <w:sz w:val="32"/>
          <w:szCs w:val="32"/>
        </w:rPr>
        <w:t>про виявлення технічної помилки фізичною або юридичною особою</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819"/>
        <w:gridCol w:w="4820"/>
      </w:tblGrid>
      <w:tr w:rsidR="00BC511E" w:rsidRPr="00761B54" w14:paraId="413182AF" w14:textId="77777777" w:rsidTr="00573319">
        <w:tc>
          <w:tcPr>
            <w:tcW w:w="2500" w:type="pct"/>
            <w:tcBorders>
              <w:top w:val="nil"/>
              <w:left w:val="nil"/>
              <w:bottom w:val="nil"/>
              <w:right w:val="nil"/>
            </w:tcBorders>
            <w:hideMark/>
          </w:tcPr>
          <w:p w14:paraId="46498EF4" w14:textId="77777777" w:rsidR="00BC511E" w:rsidRPr="00761B54" w:rsidRDefault="00BC511E" w:rsidP="00573319">
            <w:pPr>
              <w:pStyle w:val="rvps14"/>
              <w:spacing w:before="150" w:beforeAutospacing="0" w:after="150" w:afterAutospacing="0"/>
            </w:pPr>
            <w:bookmarkStart w:id="40" w:name="n434"/>
            <w:bookmarkEnd w:id="40"/>
            <w:r w:rsidRPr="00761B54">
              <w:t>№ _____________</w:t>
            </w:r>
          </w:p>
        </w:tc>
        <w:tc>
          <w:tcPr>
            <w:tcW w:w="2500" w:type="pct"/>
            <w:tcBorders>
              <w:top w:val="nil"/>
              <w:left w:val="nil"/>
              <w:bottom w:val="nil"/>
              <w:right w:val="nil"/>
            </w:tcBorders>
            <w:hideMark/>
          </w:tcPr>
          <w:p w14:paraId="0EFDFF22" w14:textId="77777777" w:rsidR="00BC511E" w:rsidRPr="00761B54" w:rsidRDefault="00BC511E" w:rsidP="00573319">
            <w:pPr>
              <w:pStyle w:val="rvps11"/>
              <w:spacing w:before="150" w:beforeAutospacing="0" w:after="150" w:afterAutospacing="0"/>
              <w:jc w:val="right"/>
            </w:pPr>
            <w:r w:rsidRPr="00761B54">
              <w:t>м. ____________________</w:t>
            </w:r>
          </w:p>
        </w:tc>
      </w:tr>
    </w:tbl>
    <w:p w14:paraId="236F4A6B" w14:textId="77777777" w:rsidR="00BC511E" w:rsidRPr="00761B54" w:rsidRDefault="00BC511E" w:rsidP="00BC511E">
      <w:pPr>
        <w:pStyle w:val="rvps2"/>
        <w:shd w:val="clear" w:color="auto" w:fill="FFFFFF"/>
        <w:spacing w:before="0" w:beforeAutospacing="0" w:after="150" w:afterAutospacing="0"/>
        <w:ind w:firstLine="450"/>
        <w:jc w:val="both"/>
      </w:pPr>
      <w:bookmarkStart w:id="41" w:name="n435"/>
      <w:bookmarkEnd w:id="41"/>
      <w:r w:rsidRPr="00761B54">
        <w:t>Відповідно до </w:t>
      </w:r>
      <w:hyperlink r:id="rId26" w:anchor="n19" w:tgtFrame="_blank" w:history="1">
        <w:r w:rsidRPr="00761B54">
          <w:rPr>
            <w:rStyle w:val="af1"/>
            <w:rFonts w:eastAsiaTheme="majorEastAsia"/>
            <w:color w:val="auto"/>
            <w:u w:val="none"/>
          </w:rPr>
          <w:t>Порядку ведення Державного земельного кадастру</w:t>
        </w:r>
      </w:hyperlink>
      <w:r w:rsidRPr="00761B54">
        <w:t> повідомляємо про виявлення технічної помилки, а саме</w:t>
      </w:r>
    </w:p>
    <w:p w14:paraId="7F86B259" w14:textId="77777777" w:rsidR="00BC511E" w:rsidRPr="00761B54" w:rsidRDefault="00BC511E" w:rsidP="00BC511E">
      <w:pPr>
        <w:pStyle w:val="rvps12"/>
        <w:shd w:val="clear" w:color="auto" w:fill="FFFFFF"/>
        <w:spacing w:before="150" w:beforeAutospacing="0" w:after="150" w:afterAutospacing="0"/>
        <w:jc w:val="center"/>
      </w:pPr>
      <w:bookmarkStart w:id="42" w:name="n436"/>
      <w:bookmarkEnd w:id="42"/>
      <w:r w:rsidRPr="006E31E3">
        <w:t>__________________________________________________________________________</w:t>
      </w:r>
      <w:r w:rsidRPr="00761B54">
        <w:t>, у:</w:t>
      </w:r>
      <w:r w:rsidRPr="00761B54">
        <w:br/>
      </w:r>
      <w:r w:rsidRPr="00761B54">
        <w:rPr>
          <w:rStyle w:val="rvts82"/>
          <w:sz w:val="20"/>
          <w:szCs w:val="20"/>
        </w:rPr>
        <w:t>(суть виявленої помилки)</w:t>
      </w:r>
    </w:p>
    <w:p w14:paraId="6D750B79" w14:textId="77777777" w:rsidR="00BC511E" w:rsidRPr="006E31E3" w:rsidRDefault="00BC511E" w:rsidP="00BC511E">
      <w:pPr>
        <w:pStyle w:val="ac"/>
        <w:shd w:val="clear" w:color="auto" w:fill="FFFFFF"/>
        <w:spacing w:before="0" w:beforeAutospacing="0"/>
      </w:pPr>
      <w:bookmarkStart w:id="43" w:name="n437"/>
      <w:bookmarkEnd w:id="43"/>
      <w:r w:rsidRPr="006E31E3">
        <w:rPr>
          <w:rStyle w:val="rvts80"/>
          <w:rFonts w:eastAsia="Arial Unicode MS"/>
          <w:b/>
          <w:bCs/>
        </w:rPr>
        <w:lastRenderedPageBreak/>
        <w:t>€</w:t>
      </w:r>
      <w:r w:rsidRPr="006E31E3">
        <w:t> витязі з Державного земельного кадастру про</w:t>
      </w:r>
    </w:p>
    <w:p w14:paraId="3E4606A3" w14:textId="77777777" w:rsidR="00BC511E" w:rsidRPr="006E31E3" w:rsidRDefault="00BC511E" w:rsidP="00BC511E">
      <w:pPr>
        <w:pStyle w:val="rvps12"/>
        <w:shd w:val="clear" w:color="auto" w:fill="FFFFFF"/>
        <w:spacing w:before="150" w:beforeAutospacing="0" w:after="150" w:afterAutospacing="0"/>
        <w:jc w:val="center"/>
      </w:pPr>
      <w:bookmarkStart w:id="44" w:name="n438"/>
      <w:bookmarkEnd w:id="44"/>
      <w:r w:rsidRPr="006E31E3">
        <w:t>____________________________________________________________________________</w:t>
      </w:r>
      <w:r w:rsidRPr="006E31E3">
        <w:br/>
      </w:r>
      <w:r w:rsidRPr="006E31E3">
        <w:rPr>
          <w:rStyle w:val="rvts82"/>
          <w:sz w:val="20"/>
          <w:szCs w:val="20"/>
        </w:rPr>
        <w:t>(об'єкт Державного з земельного кадастру)</w:t>
      </w:r>
    </w:p>
    <w:p w14:paraId="1F79616D" w14:textId="777F9A47" w:rsidR="00BC511E" w:rsidRPr="006E31E3" w:rsidRDefault="00BC511E" w:rsidP="00BC511E">
      <w:pPr>
        <w:pStyle w:val="rvps8"/>
        <w:shd w:val="clear" w:color="auto" w:fill="FFFFFF"/>
        <w:spacing w:before="0" w:beforeAutospacing="0" w:after="150" w:afterAutospacing="0"/>
        <w:jc w:val="both"/>
      </w:pPr>
      <w:bookmarkStart w:id="45" w:name="n439"/>
      <w:bookmarkEnd w:id="45"/>
      <w:r w:rsidRPr="006E31E3">
        <w:t xml:space="preserve">з (реєстраційний номер ______), виданому </w:t>
      </w:r>
      <w:r w:rsidR="001040A7" w:rsidRPr="006E31E3">
        <w:rPr>
          <w:lang w:val="uk-UA"/>
        </w:rPr>
        <w:t>«</w:t>
      </w:r>
      <w:r w:rsidRPr="006E31E3">
        <w:t>___</w:t>
      </w:r>
      <w:r w:rsidR="001040A7" w:rsidRPr="006E31E3">
        <w:rPr>
          <w:lang w:val="uk-UA"/>
        </w:rPr>
        <w:t>»</w:t>
      </w:r>
      <w:r w:rsidRPr="006E31E3">
        <w:t xml:space="preserve"> ____________ 20__ році;</w:t>
      </w:r>
    </w:p>
    <w:p w14:paraId="0E9B4DA5" w14:textId="1FA6A5A2" w:rsidR="00BC511E" w:rsidRPr="006E31E3" w:rsidRDefault="00BC511E" w:rsidP="00BC511E">
      <w:pPr>
        <w:pStyle w:val="rvps2"/>
        <w:shd w:val="clear" w:color="auto" w:fill="FFFFFF"/>
        <w:spacing w:before="0" w:beforeAutospacing="0" w:after="150" w:afterAutospacing="0"/>
        <w:ind w:firstLine="450"/>
        <w:jc w:val="both"/>
      </w:pPr>
      <w:bookmarkStart w:id="46" w:name="n440"/>
      <w:bookmarkEnd w:id="46"/>
      <w:r w:rsidRPr="006E31E3">
        <w:rPr>
          <w:rStyle w:val="rvts80"/>
          <w:rFonts w:eastAsia="Arial Unicode MS"/>
          <w:b/>
          <w:bCs/>
        </w:rPr>
        <w:t>€</w:t>
      </w:r>
      <w:r w:rsidRPr="006E31E3">
        <w:t xml:space="preserve"> довідці з Державного земельного кадастру (реєстраційний номер _____), виданій </w:t>
      </w:r>
      <w:r w:rsidR="001040A7" w:rsidRPr="006E31E3">
        <w:t>«</w:t>
      </w:r>
      <w:r w:rsidRPr="006E31E3">
        <w:t>___</w:t>
      </w:r>
      <w:r w:rsidR="001040A7" w:rsidRPr="006E31E3">
        <w:t>»</w:t>
      </w:r>
      <w:r w:rsidRPr="006E31E3">
        <w:t xml:space="preserve"> ____________ 20__ році;</w:t>
      </w:r>
    </w:p>
    <w:p w14:paraId="76FE6B82" w14:textId="01FCA156" w:rsidR="00BC511E" w:rsidRPr="006E31E3" w:rsidRDefault="00BC511E" w:rsidP="00BC511E">
      <w:pPr>
        <w:pStyle w:val="rvps2"/>
        <w:shd w:val="clear" w:color="auto" w:fill="FFFFFF"/>
        <w:spacing w:before="0" w:beforeAutospacing="0" w:after="150" w:afterAutospacing="0"/>
        <w:ind w:firstLine="450"/>
        <w:jc w:val="both"/>
      </w:pPr>
      <w:bookmarkStart w:id="47" w:name="n441"/>
      <w:bookmarkEnd w:id="47"/>
      <w:r w:rsidRPr="006E31E3">
        <w:rPr>
          <w:rStyle w:val="rvts80"/>
          <w:rFonts w:eastAsia="Arial Unicode MS"/>
          <w:b/>
          <w:bCs/>
        </w:rPr>
        <w:t>€</w:t>
      </w:r>
      <w:r w:rsidRPr="006E31E3">
        <w:t xml:space="preserve"> викопіюванні з кадастрової карти (плану) та іншої картографічної документації Державного земельного кадастру (реєстраційний номер ______), виданому </w:t>
      </w:r>
      <w:r w:rsidR="001040A7" w:rsidRPr="006E31E3">
        <w:t>«</w:t>
      </w:r>
      <w:r w:rsidRPr="006E31E3">
        <w:t>___</w:t>
      </w:r>
      <w:r w:rsidR="001040A7" w:rsidRPr="006E31E3">
        <w:t>»</w:t>
      </w:r>
      <w:r w:rsidRPr="006E31E3">
        <w:t xml:space="preserve"> ____________ 20__ році.</w:t>
      </w:r>
    </w:p>
    <w:p w14:paraId="196F5FC0" w14:textId="77777777" w:rsidR="00BC511E" w:rsidRPr="006E31E3" w:rsidRDefault="00BC511E" w:rsidP="00BC511E">
      <w:pPr>
        <w:pStyle w:val="ac"/>
        <w:shd w:val="clear" w:color="auto" w:fill="FFFFFF"/>
        <w:spacing w:before="0" w:beforeAutospacing="0"/>
      </w:pPr>
      <w:bookmarkStart w:id="48" w:name="n442"/>
      <w:bookmarkEnd w:id="48"/>
      <w:r w:rsidRPr="006E31E3">
        <w:t>До заяви додаються:</w:t>
      </w:r>
    </w:p>
    <w:p w14:paraId="60B91699" w14:textId="77777777" w:rsidR="00BC511E" w:rsidRPr="006E31E3" w:rsidRDefault="00BC511E" w:rsidP="00BC511E">
      <w:pPr>
        <w:pStyle w:val="rvps2"/>
        <w:shd w:val="clear" w:color="auto" w:fill="FFFFFF"/>
        <w:spacing w:before="0" w:beforeAutospacing="0" w:after="150" w:afterAutospacing="0"/>
        <w:ind w:firstLine="450"/>
        <w:jc w:val="both"/>
      </w:pPr>
      <w:bookmarkStart w:id="49" w:name="n443"/>
      <w:bookmarkEnd w:id="49"/>
      <w:r w:rsidRPr="006E31E3">
        <w:rPr>
          <w:rStyle w:val="rvts80"/>
          <w:rFonts w:eastAsia="Arial Unicode MS"/>
          <w:b/>
          <w:bCs/>
        </w:rPr>
        <w:t>€</w:t>
      </w:r>
      <w:r w:rsidRPr="006E31E3">
        <w:t> документ, що містить технічні помилки;</w:t>
      </w:r>
    </w:p>
    <w:p w14:paraId="37A4E138" w14:textId="77777777" w:rsidR="00BC511E" w:rsidRPr="006E31E3" w:rsidRDefault="00BC511E" w:rsidP="00BC511E">
      <w:pPr>
        <w:pStyle w:val="rvps2"/>
        <w:shd w:val="clear" w:color="auto" w:fill="FFFFFF"/>
        <w:spacing w:before="0" w:beforeAutospacing="0" w:after="150" w:afterAutospacing="0"/>
        <w:ind w:firstLine="450"/>
        <w:jc w:val="both"/>
      </w:pPr>
      <w:bookmarkStart w:id="50" w:name="n444"/>
      <w:bookmarkEnd w:id="50"/>
      <w:r w:rsidRPr="006E31E3">
        <w:rPr>
          <w:rStyle w:val="rvts80"/>
          <w:rFonts w:eastAsia="Arial Unicode MS"/>
          <w:b/>
          <w:bCs/>
        </w:rPr>
        <w:t>€</w:t>
      </w:r>
      <w:r w:rsidRPr="006E31E3">
        <w:t> документ, що підтверджує факт існування технічної помилки: _________________________________________________________________;</w:t>
      </w:r>
    </w:p>
    <w:p w14:paraId="4B6101ED" w14:textId="77777777" w:rsidR="00BC511E" w:rsidRPr="006E31E3" w:rsidRDefault="00BC511E" w:rsidP="00BC511E">
      <w:pPr>
        <w:pStyle w:val="rvps2"/>
        <w:shd w:val="clear" w:color="auto" w:fill="FFFFFF"/>
        <w:spacing w:before="0" w:beforeAutospacing="0" w:after="150" w:afterAutospacing="0"/>
        <w:ind w:firstLine="450"/>
        <w:jc w:val="both"/>
      </w:pPr>
      <w:bookmarkStart w:id="51" w:name="n445"/>
      <w:bookmarkEnd w:id="51"/>
      <w:r w:rsidRPr="006E31E3">
        <w:rPr>
          <w:rStyle w:val="rvts80"/>
          <w:rFonts w:eastAsia="Arial Unicode MS"/>
          <w:b/>
          <w:bCs/>
        </w:rPr>
        <w:t>€</w:t>
      </w:r>
      <w:r w:rsidRPr="006E31E3">
        <w:t> документ, що підтверджує правильну редакцію зазначення відповідних відомостей.</w:t>
      </w:r>
    </w:p>
    <w:p w14:paraId="6393C01B" w14:textId="77777777" w:rsidR="00BC511E" w:rsidRPr="00761B54" w:rsidRDefault="00BC511E" w:rsidP="00BC511E">
      <w:pPr>
        <w:pStyle w:val="rvps8"/>
        <w:shd w:val="clear" w:color="auto" w:fill="FFFFFF"/>
        <w:spacing w:before="0" w:beforeAutospacing="0" w:after="150" w:afterAutospacing="0"/>
      </w:pPr>
      <w:r w:rsidRPr="00761B54">
        <w:t>Інформацію про результати розгляду повідомлення прошу надати:</w:t>
      </w:r>
    </w:p>
    <w:p w14:paraId="363DB1F0" w14:textId="77777777" w:rsidR="00BC511E" w:rsidRPr="00761B54" w:rsidRDefault="00BC511E" w:rsidP="00BC511E">
      <w:pPr>
        <w:pStyle w:val="rvps8"/>
        <w:shd w:val="clear" w:color="auto" w:fill="FFFFFF"/>
        <w:spacing w:before="0" w:beforeAutospacing="0" w:after="150" w:afterAutospacing="0"/>
      </w:pPr>
      <w:bookmarkStart w:id="52" w:name="n188"/>
      <w:bookmarkEnd w:id="52"/>
      <w:r w:rsidRPr="00761B54">
        <w:t>€ у паперовій формі у центрі надання адміністративних послуг</w:t>
      </w:r>
      <w:r w:rsidRPr="00761B54">
        <w:br/>
        <w:t>_________________________________________________________</w:t>
      </w:r>
    </w:p>
    <w:p w14:paraId="77E00DC4" w14:textId="77777777" w:rsidR="00BC511E" w:rsidRPr="00761B54" w:rsidRDefault="00BC511E" w:rsidP="00BC511E">
      <w:pPr>
        <w:pStyle w:val="rvps8"/>
        <w:shd w:val="clear" w:color="auto" w:fill="FFFFFF"/>
        <w:spacing w:before="0" w:beforeAutospacing="0" w:after="150" w:afterAutospacing="0"/>
      </w:pPr>
      <w:bookmarkStart w:id="53" w:name="n189"/>
      <w:bookmarkEnd w:id="53"/>
      <w:r w:rsidRPr="00761B54">
        <w:t>€ в електронній формі:</w:t>
      </w:r>
    </w:p>
    <w:p w14:paraId="697D0047" w14:textId="77777777" w:rsidR="00BC511E" w:rsidRPr="00761B54" w:rsidRDefault="00BC511E" w:rsidP="00BC511E">
      <w:pPr>
        <w:pStyle w:val="rvps2"/>
        <w:shd w:val="clear" w:color="auto" w:fill="FFFFFF"/>
        <w:spacing w:before="0" w:beforeAutospacing="0" w:after="150" w:afterAutospacing="0"/>
        <w:ind w:firstLine="450"/>
      </w:pPr>
      <w:bookmarkStart w:id="54" w:name="n190"/>
      <w:bookmarkEnd w:id="54"/>
      <w:r w:rsidRPr="00761B54">
        <w:t>€ через Єдиний державний вебпортал електронних послуг, у тому числі через веб-сторінку Держгеокадастру;</w:t>
      </w:r>
    </w:p>
    <w:p w14:paraId="7B80892B" w14:textId="77777777" w:rsidR="00BC511E" w:rsidRPr="00761B54" w:rsidRDefault="00BC511E" w:rsidP="00BC511E">
      <w:pPr>
        <w:pStyle w:val="rvps2"/>
        <w:shd w:val="clear" w:color="auto" w:fill="FFFFFF"/>
        <w:spacing w:before="0" w:beforeAutospacing="0" w:after="150" w:afterAutospacing="0"/>
        <w:ind w:firstLine="450"/>
      </w:pPr>
      <w:bookmarkStart w:id="55" w:name="n191"/>
      <w:bookmarkEnd w:id="55"/>
      <w:r w:rsidRPr="00761B54">
        <w:t>€ на адресу електронної пошти ___________________________.</w:t>
      </w:r>
    </w:p>
    <w:p w14:paraId="0D1B2D9C" w14:textId="77777777" w:rsidR="00BC511E" w:rsidRPr="00761B54" w:rsidRDefault="00BC511E" w:rsidP="00BC511E">
      <w:pPr>
        <w:pStyle w:val="rvps2"/>
        <w:shd w:val="clear" w:color="auto" w:fill="FFFFFF"/>
        <w:spacing w:before="0" w:beforeAutospacing="0" w:after="150" w:afterAutospacing="0"/>
        <w:ind w:firstLine="450"/>
        <w:jc w:val="both"/>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2796"/>
        <w:gridCol w:w="1735"/>
        <w:gridCol w:w="1060"/>
        <w:gridCol w:w="4048"/>
      </w:tblGrid>
      <w:tr w:rsidR="00BC511E" w:rsidRPr="00761B54" w14:paraId="23337B93" w14:textId="77777777" w:rsidTr="00573319">
        <w:tc>
          <w:tcPr>
            <w:tcW w:w="2000" w:type="pct"/>
            <w:gridSpan w:val="2"/>
            <w:tcBorders>
              <w:top w:val="nil"/>
              <w:left w:val="nil"/>
              <w:bottom w:val="nil"/>
              <w:right w:val="nil"/>
            </w:tcBorders>
            <w:hideMark/>
          </w:tcPr>
          <w:p w14:paraId="66B17E3B" w14:textId="77777777" w:rsidR="00BC511E" w:rsidRPr="00761B54" w:rsidRDefault="00BC511E" w:rsidP="00573319">
            <w:pPr>
              <w:pStyle w:val="rvps12"/>
              <w:spacing w:before="150" w:beforeAutospacing="0" w:after="150" w:afterAutospacing="0"/>
              <w:jc w:val="center"/>
            </w:pPr>
            <w:bookmarkStart w:id="56" w:name="n446"/>
            <w:bookmarkEnd w:id="56"/>
            <w:r w:rsidRPr="00761B54">
              <w:t> </w:t>
            </w:r>
          </w:p>
        </w:tc>
        <w:tc>
          <w:tcPr>
            <w:tcW w:w="550" w:type="pct"/>
            <w:tcBorders>
              <w:top w:val="nil"/>
              <w:left w:val="nil"/>
              <w:bottom w:val="nil"/>
              <w:right w:val="nil"/>
            </w:tcBorders>
            <w:hideMark/>
          </w:tcPr>
          <w:p w14:paraId="42447EFE"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58C89CC8" w14:textId="77777777" w:rsidR="00BC511E" w:rsidRPr="00761B54" w:rsidRDefault="00BC511E" w:rsidP="00573319">
            <w:pPr>
              <w:pStyle w:val="rvps12"/>
              <w:spacing w:before="150" w:beforeAutospacing="0" w:after="150" w:afterAutospacing="0"/>
              <w:jc w:val="center"/>
            </w:pPr>
            <w:r w:rsidRPr="00761B54">
              <w:t>Службова інформація</w:t>
            </w:r>
          </w:p>
        </w:tc>
      </w:tr>
      <w:tr w:rsidR="00BC511E" w:rsidRPr="00761B54" w14:paraId="0A22DDFF" w14:textId="77777777" w:rsidTr="00573319">
        <w:tc>
          <w:tcPr>
            <w:tcW w:w="2000" w:type="pct"/>
            <w:gridSpan w:val="2"/>
            <w:tcBorders>
              <w:top w:val="nil"/>
              <w:left w:val="nil"/>
              <w:bottom w:val="nil"/>
              <w:right w:val="nil"/>
            </w:tcBorders>
            <w:hideMark/>
          </w:tcPr>
          <w:p w14:paraId="091884DB" w14:textId="77777777" w:rsidR="00BC511E" w:rsidRPr="00761B54" w:rsidRDefault="00BC511E"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0CAD7FDB"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770EB42B" w14:textId="77777777" w:rsidR="00BC511E" w:rsidRPr="00761B54" w:rsidRDefault="00BC511E" w:rsidP="00573319">
            <w:pPr>
              <w:pStyle w:val="rvps12"/>
              <w:spacing w:before="150" w:beforeAutospacing="0" w:after="150" w:afterAutospacing="0"/>
              <w:jc w:val="center"/>
            </w:pPr>
            <w:r w:rsidRPr="00761B54">
              <w:t>Реєстраційний номер заяви</w:t>
            </w:r>
          </w:p>
        </w:tc>
      </w:tr>
      <w:tr w:rsidR="00BC511E" w:rsidRPr="00761B54" w14:paraId="292E37EC" w14:textId="77777777" w:rsidTr="00573319">
        <w:tc>
          <w:tcPr>
            <w:tcW w:w="2000" w:type="pct"/>
            <w:gridSpan w:val="2"/>
            <w:tcBorders>
              <w:top w:val="nil"/>
              <w:left w:val="nil"/>
              <w:bottom w:val="nil"/>
              <w:right w:val="nil"/>
            </w:tcBorders>
            <w:hideMark/>
          </w:tcPr>
          <w:p w14:paraId="76AB233A" w14:textId="77777777" w:rsidR="00BC511E" w:rsidRPr="00761B54" w:rsidRDefault="00BC511E"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1E734CA0"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484F66F9" w14:textId="77777777" w:rsidR="00BC511E" w:rsidRPr="00761B54" w:rsidRDefault="00BC511E" w:rsidP="00573319">
            <w:pPr>
              <w:pStyle w:val="rvps12"/>
              <w:spacing w:before="150" w:beforeAutospacing="0" w:after="150" w:afterAutospacing="0"/>
              <w:jc w:val="center"/>
            </w:pPr>
          </w:p>
        </w:tc>
      </w:tr>
      <w:tr w:rsidR="00BC511E" w:rsidRPr="00761B54" w14:paraId="0612A3E7" w14:textId="77777777" w:rsidTr="00573319">
        <w:tc>
          <w:tcPr>
            <w:tcW w:w="2000" w:type="pct"/>
            <w:gridSpan w:val="2"/>
            <w:tcBorders>
              <w:top w:val="nil"/>
              <w:left w:val="nil"/>
              <w:bottom w:val="nil"/>
              <w:right w:val="nil"/>
            </w:tcBorders>
            <w:hideMark/>
          </w:tcPr>
          <w:p w14:paraId="6D242DED" w14:textId="77777777" w:rsidR="00BC511E" w:rsidRPr="00761B54" w:rsidRDefault="00BC511E"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2002CB18"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26362413" w14:textId="77777777" w:rsidR="00BC511E" w:rsidRPr="00761B54" w:rsidRDefault="00BC511E" w:rsidP="00573319">
            <w:pPr>
              <w:pStyle w:val="rvps12"/>
              <w:spacing w:before="150" w:beforeAutospacing="0" w:after="150" w:afterAutospacing="0"/>
              <w:jc w:val="center"/>
            </w:pPr>
            <w:r w:rsidRPr="00761B54">
              <w:t>Дата реєстрації заяви</w:t>
            </w:r>
          </w:p>
        </w:tc>
      </w:tr>
      <w:tr w:rsidR="00BC511E" w:rsidRPr="00761B54" w14:paraId="2037CF3C" w14:textId="77777777" w:rsidTr="00573319">
        <w:tc>
          <w:tcPr>
            <w:tcW w:w="2000" w:type="pct"/>
            <w:gridSpan w:val="2"/>
            <w:tcBorders>
              <w:top w:val="nil"/>
              <w:left w:val="nil"/>
              <w:bottom w:val="nil"/>
              <w:right w:val="nil"/>
            </w:tcBorders>
            <w:hideMark/>
          </w:tcPr>
          <w:p w14:paraId="142694D6" w14:textId="77777777" w:rsidR="00BC511E" w:rsidRPr="00761B54" w:rsidRDefault="00BC511E" w:rsidP="00573319">
            <w:pPr>
              <w:pStyle w:val="rvps12"/>
              <w:spacing w:before="150" w:beforeAutospacing="0" w:after="150" w:afterAutospacing="0"/>
              <w:jc w:val="center"/>
            </w:pPr>
            <w:r w:rsidRPr="00761B54">
              <w:t>Підпис заявника</w:t>
            </w:r>
          </w:p>
        </w:tc>
        <w:tc>
          <w:tcPr>
            <w:tcW w:w="550" w:type="pct"/>
            <w:tcBorders>
              <w:top w:val="nil"/>
              <w:left w:val="nil"/>
              <w:bottom w:val="nil"/>
              <w:right w:val="nil"/>
            </w:tcBorders>
            <w:hideMark/>
          </w:tcPr>
          <w:p w14:paraId="272886E6"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58CBDF06" w14:textId="77777777" w:rsidR="00BC511E" w:rsidRPr="00761B54" w:rsidRDefault="00BC511E" w:rsidP="00573319">
            <w:pPr>
              <w:pStyle w:val="rvps12"/>
              <w:spacing w:before="150" w:beforeAutospacing="0" w:after="150" w:afterAutospacing="0"/>
              <w:jc w:val="center"/>
            </w:pPr>
          </w:p>
        </w:tc>
      </w:tr>
      <w:tr w:rsidR="00BC511E" w:rsidRPr="00761B54" w14:paraId="70DAA9EC" w14:textId="77777777" w:rsidTr="00573319">
        <w:tc>
          <w:tcPr>
            <w:tcW w:w="2000" w:type="pct"/>
            <w:gridSpan w:val="2"/>
            <w:vMerge w:val="restart"/>
            <w:tcBorders>
              <w:top w:val="single" w:sz="6" w:space="0" w:color="000000"/>
              <w:left w:val="single" w:sz="6" w:space="0" w:color="000000"/>
              <w:bottom w:val="single" w:sz="6" w:space="0" w:color="000000"/>
              <w:right w:val="single" w:sz="6" w:space="0" w:color="000000"/>
            </w:tcBorders>
            <w:hideMark/>
          </w:tcPr>
          <w:p w14:paraId="1815F369" w14:textId="77777777" w:rsidR="00BC511E" w:rsidRPr="00761B54" w:rsidRDefault="00BC511E" w:rsidP="00573319">
            <w:pPr>
              <w:pStyle w:val="rvps12"/>
              <w:spacing w:before="150" w:beforeAutospacing="0" w:after="150" w:afterAutospacing="0"/>
              <w:jc w:val="center"/>
            </w:pPr>
          </w:p>
        </w:tc>
        <w:tc>
          <w:tcPr>
            <w:tcW w:w="550" w:type="pct"/>
            <w:tcBorders>
              <w:top w:val="nil"/>
              <w:left w:val="nil"/>
              <w:bottom w:val="nil"/>
              <w:right w:val="nil"/>
            </w:tcBorders>
            <w:hideMark/>
          </w:tcPr>
          <w:p w14:paraId="1D27C8FB"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1A5603C0" w14:textId="0E0BB2E0" w:rsidR="00BC511E" w:rsidRPr="00761B54" w:rsidRDefault="00BC511E" w:rsidP="00573319">
            <w:pPr>
              <w:pStyle w:val="rvps12"/>
              <w:spacing w:before="150" w:beforeAutospacing="0" w:after="150" w:afterAutospacing="0"/>
              <w:jc w:val="center"/>
            </w:pPr>
            <w:r w:rsidRPr="00761B54">
              <w:t xml:space="preserve">Прізвище, власне ім’я, по батькові </w:t>
            </w:r>
            <w:r w:rsidR="0087684E">
              <w:t xml:space="preserve">       </w:t>
            </w:r>
            <w:r w:rsidR="00B51EDE">
              <w:t>(</w:t>
            </w:r>
            <w:r w:rsidRPr="00761B54">
              <w:t>за наявності) Державного кадастрового реєстратора</w:t>
            </w:r>
          </w:p>
        </w:tc>
      </w:tr>
      <w:tr w:rsidR="00BC511E" w:rsidRPr="00761B54" w14:paraId="16D25D82" w14:textId="77777777" w:rsidTr="00573319">
        <w:tc>
          <w:tcPr>
            <w:tcW w:w="0" w:type="auto"/>
            <w:gridSpan w:val="2"/>
            <w:vMerge/>
            <w:tcBorders>
              <w:top w:val="single" w:sz="6" w:space="0" w:color="000000"/>
              <w:left w:val="single" w:sz="6" w:space="0" w:color="000000"/>
              <w:bottom w:val="single" w:sz="6" w:space="0" w:color="000000"/>
              <w:right w:val="single" w:sz="6" w:space="0" w:color="000000"/>
            </w:tcBorders>
            <w:hideMark/>
          </w:tcPr>
          <w:p w14:paraId="0FB5C663" w14:textId="77777777" w:rsidR="00BC511E" w:rsidRPr="00761B54" w:rsidRDefault="00BC511E" w:rsidP="00573319"/>
        </w:tc>
        <w:tc>
          <w:tcPr>
            <w:tcW w:w="550" w:type="pct"/>
            <w:tcBorders>
              <w:top w:val="nil"/>
              <w:left w:val="nil"/>
              <w:bottom w:val="nil"/>
              <w:right w:val="nil"/>
            </w:tcBorders>
            <w:hideMark/>
          </w:tcPr>
          <w:p w14:paraId="4B887CFC" w14:textId="77777777" w:rsidR="00BC511E" w:rsidRPr="00761B54" w:rsidRDefault="00BC511E" w:rsidP="00573319">
            <w:pPr>
              <w:pStyle w:val="rvps12"/>
              <w:spacing w:before="150" w:beforeAutospacing="0" w:after="150" w:afterAutospacing="0"/>
              <w:jc w:val="center"/>
            </w:pPr>
          </w:p>
        </w:tc>
        <w:tc>
          <w:tcPr>
            <w:tcW w:w="2450" w:type="pct"/>
            <w:tcBorders>
              <w:top w:val="single" w:sz="6" w:space="0" w:color="000000"/>
              <w:left w:val="single" w:sz="6" w:space="0" w:color="000000"/>
              <w:bottom w:val="single" w:sz="6" w:space="0" w:color="000000"/>
              <w:right w:val="single" w:sz="6" w:space="0" w:color="000000"/>
            </w:tcBorders>
            <w:hideMark/>
          </w:tcPr>
          <w:p w14:paraId="324B4B74" w14:textId="77777777" w:rsidR="00BC511E" w:rsidRPr="00761B54" w:rsidRDefault="00BC511E" w:rsidP="00573319">
            <w:pPr>
              <w:pStyle w:val="rvps12"/>
              <w:spacing w:before="150" w:beforeAutospacing="0" w:after="150" w:afterAutospacing="0"/>
              <w:jc w:val="center"/>
            </w:pPr>
          </w:p>
          <w:p w14:paraId="4E2FB227" w14:textId="77777777" w:rsidR="000F7A20" w:rsidRPr="00761B54" w:rsidRDefault="000F7A20" w:rsidP="00573319">
            <w:pPr>
              <w:pStyle w:val="rvps12"/>
              <w:spacing w:before="150" w:beforeAutospacing="0" w:after="150" w:afterAutospacing="0"/>
              <w:jc w:val="center"/>
            </w:pPr>
          </w:p>
        </w:tc>
      </w:tr>
      <w:tr w:rsidR="00BC511E" w:rsidRPr="00761B54" w14:paraId="1AE70DB7" w14:textId="77777777" w:rsidTr="00573319">
        <w:tc>
          <w:tcPr>
            <w:tcW w:w="2000" w:type="pct"/>
            <w:gridSpan w:val="2"/>
            <w:tcBorders>
              <w:top w:val="nil"/>
              <w:left w:val="nil"/>
              <w:bottom w:val="nil"/>
              <w:right w:val="nil"/>
            </w:tcBorders>
            <w:hideMark/>
          </w:tcPr>
          <w:p w14:paraId="1F5A07D0" w14:textId="77777777" w:rsidR="00BC511E" w:rsidRPr="00761B54" w:rsidRDefault="00BC511E" w:rsidP="00573319">
            <w:pPr>
              <w:pStyle w:val="rvps12"/>
              <w:spacing w:before="150" w:beforeAutospacing="0" w:after="150" w:afterAutospacing="0"/>
              <w:jc w:val="center"/>
            </w:pPr>
            <w:r w:rsidRPr="00761B54">
              <w:lastRenderedPageBreak/>
              <w:t>М.П. (за наявності)</w:t>
            </w:r>
          </w:p>
        </w:tc>
        <w:tc>
          <w:tcPr>
            <w:tcW w:w="550" w:type="pct"/>
            <w:tcBorders>
              <w:top w:val="nil"/>
              <w:left w:val="nil"/>
              <w:bottom w:val="nil"/>
              <w:right w:val="nil"/>
            </w:tcBorders>
            <w:hideMark/>
          </w:tcPr>
          <w:p w14:paraId="5BEA8A42"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4FC6DBB2" w14:textId="77777777" w:rsidR="00BC511E" w:rsidRPr="00761B54" w:rsidRDefault="00BC511E" w:rsidP="00573319">
            <w:pPr>
              <w:pStyle w:val="rvps12"/>
              <w:spacing w:before="150" w:beforeAutospacing="0" w:after="150" w:afterAutospacing="0"/>
              <w:jc w:val="center"/>
            </w:pPr>
            <w:r w:rsidRPr="00761B54">
              <w:t>Підпис Державного кадастрового реєстратора</w:t>
            </w:r>
          </w:p>
        </w:tc>
      </w:tr>
      <w:tr w:rsidR="00BC511E" w:rsidRPr="00761B54" w14:paraId="6E386B28" w14:textId="77777777" w:rsidTr="00573319">
        <w:tc>
          <w:tcPr>
            <w:tcW w:w="1450" w:type="pct"/>
            <w:tcBorders>
              <w:top w:val="nil"/>
              <w:left w:val="nil"/>
              <w:bottom w:val="nil"/>
              <w:right w:val="nil"/>
            </w:tcBorders>
            <w:hideMark/>
          </w:tcPr>
          <w:p w14:paraId="2D05D4FD" w14:textId="77777777" w:rsidR="00BC511E" w:rsidRPr="00761B54" w:rsidRDefault="00BC511E" w:rsidP="00573319">
            <w:pPr>
              <w:pStyle w:val="rvps12"/>
              <w:spacing w:before="150" w:beforeAutospacing="0" w:after="150" w:afterAutospacing="0"/>
              <w:jc w:val="center"/>
            </w:pPr>
            <w:r w:rsidRPr="00761B54">
              <w:t>Дата подання заяви</w:t>
            </w:r>
          </w:p>
        </w:tc>
        <w:tc>
          <w:tcPr>
            <w:tcW w:w="900" w:type="pct"/>
            <w:tcBorders>
              <w:top w:val="single" w:sz="6" w:space="0" w:color="000000"/>
              <w:left w:val="single" w:sz="6" w:space="0" w:color="000000"/>
              <w:bottom w:val="single" w:sz="6" w:space="0" w:color="000000"/>
              <w:right w:val="single" w:sz="6" w:space="0" w:color="000000"/>
            </w:tcBorders>
            <w:hideMark/>
          </w:tcPr>
          <w:p w14:paraId="53C8A787" w14:textId="77777777" w:rsidR="00BC511E" w:rsidRPr="00761B54" w:rsidRDefault="00BC511E" w:rsidP="00573319">
            <w:pPr>
              <w:pStyle w:val="rvps12"/>
              <w:spacing w:before="150" w:beforeAutospacing="0" w:after="150" w:afterAutospacing="0"/>
              <w:jc w:val="center"/>
            </w:pPr>
          </w:p>
        </w:tc>
        <w:tc>
          <w:tcPr>
            <w:tcW w:w="550" w:type="pct"/>
            <w:tcBorders>
              <w:top w:val="nil"/>
              <w:left w:val="nil"/>
              <w:bottom w:val="nil"/>
              <w:right w:val="nil"/>
            </w:tcBorders>
            <w:hideMark/>
          </w:tcPr>
          <w:p w14:paraId="53CFDA08" w14:textId="77777777" w:rsidR="00BC511E" w:rsidRPr="00761B54" w:rsidRDefault="00BC511E"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67EC45A3" w14:textId="77777777" w:rsidR="00BC511E" w:rsidRPr="00761B54" w:rsidRDefault="00BC511E" w:rsidP="00573319">
            <w:pPr>
              <w:pStyle w:val="rvps12"/>
              <w:spacing w:before="150" w:beforeAutospacing="0" w:after="150" w:afterAutospacing="0"/>
              <w:jc w:val="center"/>
            </w:pPr>
          </w:p>
        </w:tc>
      </w:tr>
    </w:tbl>
    <w:p w14:paraId="0573E1C9" w14:textId="77777777" w:rsidR="00BC511E" w:rsidRPr="00761B54" w:rsidRDefault="00BC511E" w:rsidP="00BC511E">
      <w:pPr>
        <w:pStyle w:val="rvps14"/>
        <w:shd w:val="clear" w:color="auto" w:fill="FFFFFF"/>
        <w:spacing w:before="150" w:beforeAutospacing="0" w:after="150" w:afterAutospacing="0"/>
      </w:pPr>
      <w:bookmarkStart w:id="57" w:name="n447"/>
      <w:bookmarkEnd w:id="57"/>
      <w:r w:rsidRPr="00761B54">
        <w:t>М.П.</w:t>
      </w:r>
    </w:p>
    <w:p w14:paraId="49A9800F" w14:textId="77777777" w:rsidR="00BC511E" w:rsidRPr="00761B54" w:rsidRDefault="00BC511E" w:rsidP="00BC511E">
      <w:pPr>
        <w:pStyle w:val="rvps14"/>
        <w:shd w:val="clear" w:color="auto" w:fill="FFFFFF"/>
        <w:spacing w:before="150" w:beforeAutospacing="0" w:after="150" w:afterAutospacing="0"/>
      </w:pPr>
      <w:r w:rsidRPr="00761B54">
        <w:t>__________</w:t>
      </w:r>
      <w:r w:rsidRPr="00761B54">
        <w:br/>
      </w:r>
      <w:r w:rsidRPr="00761B54">
        <w:rPr>
          <w:rStyle w:val="rvts82"/>
          <w:sz w:val="20"/>
          <w:szCs w:val="20"/>
        </w:rPr>
        <w:t>Створено за допомогою програмного забезпечення Державного земельного кадастру.</w:t>
      </w:r>
    </w:p>
    <w:p w14:paraId="06A2A774" w14:textId="77777777" w:rsidR="00BC511E" w:rsidRPr="00761B54" w:rsidRDefault="00BC511E" w:rsidP="00BC511E">
      <w:pPr>
        <w:ind w:left="5387" w:firstLine="6"/>
        <w:rPr>
          <w:lang w:eastAsia="uk-UA"/>
        </w:rPr>
      </w:pPr>
    </w:p>
    <w:p w14:paraId="28FEC51D" w14:textId="77777777" w:rsidR="00BC511E" w:rsidRPr="00761B54" w:rsidRDefault="00BC511E" w:rsidP="00BC511E">
      <w:pPr>
        <w:ind w:left="5387" w:firstLine="6"/>
        <w:rPr>
          <w:lang w:eastAsia="uk-UA"/>
        </w:rPr>
      </w:pPr>
    </w:p>
    <w:p w14:paraId="50DCB74F" w14:textId="77777777" w:rsidR="00BC511E" w:rsidRPr="00761B54" w:rsidRDefault="00BC511E" w:rsidP="00BC511E">
      <w:pPr>
        <w:ind w:left="5387" w:firstLine="6"/>
        <w:rPr>
          <w:lang w:eastAsia="uk-UA"/>
        </w:rPr>
      </w:pPr>
    </w:p>
    <w:p w14:paraId="3E71405E" w14:textId="77777777" w:rsidR="00BC511E" w:rsidRPr="00761B54" w:rsidRDefault="00BC511E" w:rsidP="00BC511E">
      <w:pPr>
        <w:ind w:left="5387" w:firstLine="6"/>
        <w:rPr>
          <w:lang w:eastAsia="uk-UA"/>
        </w:rPr>
      </w:pPr>
    </w:p>
    <w:p w14:paraId="19BF3ADB" w14:textId="77777777" w:rsidR="00BC511E" w:rsidRPr="00761B54" w:rsidRDefault="00BC511E" w:rsidP="00BC511E">
      <w:pPr>
        <w:ind w:left="5387" w:firstLine="6"/>
        <w:rPr>
          <w:lang w:eastAsia="uk-UA"/>
        </w:rPr>
      </w:pPr>
    </w:p>
    <w:p w14:paraId="58419BD4" w14:textId="77777777" w:rsidR="00BC511E" w:rsidRPr="00761B54" w:rsidRDefault="00BC511E" w:rsidP="00BC511E">
      <w:pPr>
        <w:ind w:left="5387" w:firstLine="6"/>
        <w:rPr>
          <w:lang w:eastAsia="uk-UA"/>
        </w:rPr>
      </w:pPr>
    </w:p>
    <w:p w14:paraId="6803FDAA" w14:textId="77777777" w:rsidR="00BC511E" w:rsidRPr="00761B54" w:rsidRDefault="00BC511E" w:rsidP="00BC511E">
      <w:pPr>
        <w:ind w:left="5387" w:firstLine="6"/>
        <w:rPr>
          <w:lang w:eastAsia="uk-UA"/>
        </w:rPr>
      </w:pPr>
    </w:p>
    <w:p w14:paraId="7C2740F0" w14:textId="77777777" w:rsidR="00BC511E" w:rsidRPr="00761B54" w:rsidRDefault="00BC511E" w:rsidP="00BC511E">
      <w:pPr>
        <w:ind w:left="5387" w:firstLine="6"/>
        <w:rPr>
          <w:lang w:eastAsia="uk-UA"/>
        </w:rPr>
      </w:pPr>
    </w:p>
    <w:p w14:paraId="08F343C2" w14:textId="77777777" w:rsidR="00BC511E" w:rsidRPr="00761B54" w:rsidRDefault="00BC511E" w:rsidP="00BC511E">
      <w:pPr>
        <w:ind w:left="5387" w:firstLine="6"/>
        <w:rPr>
          <w:lang w:eastAsia="uk-UA"/>
        </w:rPr>
      </w:pPr>
    </w:p>
    <w:p w14:paraId="777B13A8" w14:textId="77777777" w:rsidR="00BC511E" w:rsidRPr="00761B54" w:rsidRDefault="00BC511E" w:rsidP="00BC511E">
      <w:pPr>
        <w:ind w:left="5387" w:firstLine="6"/>
        <w:rPr>
          <w:lang w:eastAsia="uk-UA"/>
        </w:rPr>
      </w:pPr>
    </w:p>
    <w:p w14:paraId="47AE1E59" w14:textId="77777777" w:rsidR="00BC511E" w:rsidRPr="00761B54" w:rsidRDefault="00BC511E" w:rsidP="00BC511E">
      <w:pPr>
        <w:ind w:left="5387" w:firstLine="6"/>
        <w:rPr>
          <w:lang w:eastAsia="uk-UA"/>
        </w:rPr>
      </w:pPr>
    </w:p>
    <w:p w14:paraId="7DCF2228" w14:textId="77777777" w:rsidR="00BC511E" w:rsidRPr="00761B54" w:rsidRDefault="00BC511E" w:rsidP="00BC511E">
      <w:pPr>
        <w:ind w:left="5387" w:firstLine="6"/>
        <w:rPr>
          <w:lang w:eastAsia="uk-UA"/>
        </w:rPr>
      </w:pPr>
    </w:p>
    <w:p w14:paraId="0E5E52F8" w14:textId="77777777" w:rsidR="00BC511E" w:rsidRPr="00761B54" w:rsidRDefault="00BC511E" w:rsidP="00BC511E">
      <w:pPr>
        <w:ind w:left="5387" w:firstLine="6"/>
        <w:rPr>
          <w:lang w:eastAsia="uk-UA"/>
        </w:rPr>
      </w:pPr>
    </w:p>
    <w:p w14:paraId="53A1A013" w14:textId="77777777" w:rsidR="00BC511E" w:rsidRPr="00761B54" w:rsidRDefault="00BC511E" w:rsidP="00BC511E">
      <w:pPr>
        <w:ind w:left="5387" w:firstLine="6"/>
        <w:rPr>
          <w:lang w:eastAsia="uk-UA"/>
        </w:rPr>
      </w:pPr>
    </w:p>
    <w:p w14:paraId="7A86EAA4" w14:textId="77777777" w:rsidR="00BC511E" w:rsidRPr="00761B54" w:rsidRDefault="00BC511E" w:rsidP="00BC511E">
      <w:pPr>
        <w:ind w:left="5387" w:firstLine="6"/>
        <w:rPr>
          <w:lang w:eastAsia="uk-UA"/>
        </w:rPr>
      </w:pPr>
    </w:p>
    <w:p w14:paraId="24E48B71" w14:textId="77777777" w:rsidR="00BC511E" w:rsidRPr="00761B54" w:rsidRDefault="00BC511E" w:rsidP="00BC511E">
      <w:pPr>
        <w:ind w:left="5387" w:firstLine="6"/>
        <w:rPr>
          <w:lang w:eastAsia="uk-UA"/>
        </w:rPr>
      </w:pPr>
    </w:p>
    <w:p w14:paraId="6EC63D3F" w14:textId="77777777" w:rsidR="00BC511E" w:rsidRPr="00761B54" w:rsidRDefault="00BC511E" w:rsidP="00BC511E">
      <w:pPr>
        <w:ind w:left="5387" w:firstLine="6"/>
        <w:rPr>
          <w:lang w:eastAsia="uk-UA"/>
        </w:rPr>
      </w:pPr>
    </w:p>
    <w:p w14:paraId="462899DD" w14:textId="77777777" w:rsidR="00BC511E" w:rsidRPr="00761B54" w:rsidRDefault="00BC511E" w:rsidP="00BC511E">
      <w:pPr>
        <w:ind w:left="5387" w:firstLine="6"/>
        <w:rPr>
          <w:lang w:eastAsia="uk-UA"/>
        </w:rPr>
      </w:pPr>
    </w:p>
    <w:p w14:paraId="1EA3966B" w14:textId="77777777" w:rsidR="00BC511E" w:rsidRPr="00761B54" w:rsidRDefault="00BC511E" w:rsidP="00BC511E">
      <w:pPr>
        <w:ind w:left="5387" w:firstLine="6"/>
        <w:rPr>
          <w:lang w:eastAsia="uk-UA"/>
        </w:rPr>
      </w:pPr>
    </w:p>
    <w:p w14:paraId="04CE4644" w14:textId="77777777" w:rsidR="00BC511E" w:rsidRPr="00761B54" w:rsidRDefault="00BC511E" w:rsidP="00BC511E">
      <w:pPr>
        <w:ind w:left="5387" w:firstLine="6"/>
        <w:rPr>
          <w:lang w:eastAsia="uk-UA"/>
        </w:rPr>
      </w:pPr>
    </w:p>
    <w:p w14:paraId="786A4570" w14:textId="77777777" w:rsidR="00BC511E" w:rsidRPr="00761B54" w:rsidRDefault="00BC511E" w:rsidP="00BC511E">
      <w:pPr>
        <w:ind w:left="5387" w:firstLine="6"/>
        <w:rPr>
          <w:lang w:eastAsia="uk-UA"/>
        </w:rPr>
      </w:pPr>
    </w:p>
    <w:p w14:paraId="1FF6D65F" w14:textId="77777777" w:rsidR="00BC511E" w:rsidRPr="00761B54" w:rsidRDefault="00BC511E" w:rsidP="00BC511E">
      <w:pPr>
        <w:ind w:left="5387" w:firstLine="6"/>
        <w:rPr>
          <w:lang w:eastAsia="uk-UA"/>
        </w:rPr>
      </w:pPr>
    </w:p>
    <w:p w14:paraId="5B8AB794" w14:textId="77777777" w:rsidR="00BC511E" w:rsidRPr="00761B54" w:rsidRDefault="00BC511E" w:rsidP="00BC511E">
      <w:pPr>
        <w:ind w:left="5387" w:firstLine="6"/>
        <w:rPr>
          <w:lang w:eastAsia="uk-UA"/>
        </w:rPr>
      </w:pPr>
    </w:p>
    <w:p w14:paraId="73B18407" w14:textId="77777777" w:rsidR="00BC511E" w:rsidRPr="00761B54" w:rsidRDefault="00BC511E" w:rsidP="00BC511E">
      <w:pPr>
        <w:ind w:left="5387" w:firstLine="6"/>
        <w:rPr>
          <w:lang w:eastAsia="uk-UA"/>
        </w:rPr>
      </w:pPr>
    </w:p>
    <w:p w14:paraId="7C22E385" w14:textId="77777777" w:rsidR="00BC511E" w:rsidRPr="00761B54" w:rsidRDefault="00BC511E" w:rsidP="00BC511E">
      <w:pPr>
        <w:ind w:left="5387" w:firstLine="6"/>
        <w:rPr>
          <w:lang w:eastAsia="uk-UA"/>
        </w:rPr>
      </w:pPr>
    </w:p>
    <w:p w14:paraId="617F6392" w14:textId="77777777" w:rsidR="00BC511E" w:rsidRPr="00761B54" w:rsidRDefault="00BC511E" w:rsidP="00BC511E">
      <w:pPr>
        <w:ind w:left="5387" w:firstLine="6"/>
        <w:rPr>
          <w:lang w:eastAsia="uk-UA"/>
        </w:rPr>
      </w:pPr>
    </w:p>
    <w:p w14:paraId="6F1BB46C" w14:textId="77777777" w:rsidR="00BC511E" w:rsidRPr="00761B54" w:rsidRDefault="00BC511E" w:rsidP="00BC511E">
      <w:pPr>
        <w:ind w:left="5387" w:firstLine="6"/>
        <w:rPr>
          <w:lang w:eastAsia="uk-UA"/>
        </w:rPr>
      </w:pPr>
    </w:p>
    <w:p w14:paraId="14E59204" w14:textId="77777777" w:rsidR="00BC511E" w:rsidRPr="00761B54" w:rsidRDefault="00BC511E" w:rsidP="00BC511E">
      <w:pPr>
        <w:ind w:left="5387" w:firstLine="6"/>
        <w:rPr>
          <w:lang w:eastAsia="uk-UA"/>
        </w:rPr>
      </w:pPr>
    </w:p>
    <w:p w14:paraId="461F63D1" w14:textId="77777777" w:rsidR="00BC511E" w:rsidRPr="00761B54" w:rsidRDefault="00BC511E" w:rsidP="00BC511E">
      <w:pPr>
        <w:ind w:left="5387" w:firstLine="6"/>
        <w:rPr>
          <w:lang w:eastAsia="uk-UA"/>
        </w:rPr>
      </w:pPr>
    </w:p>
    <w:p w14:paraId="3D4523E4" w14:textId="77777777" w:rsidR="00BC511E" w:rsidRPr="00761B54" w:rsidRDefault="00BC511E" w:rsidP="00BC511E">
      <w:pPr>
        <w:ind w:left="5387" w:firstLine="6"/>
        <w:rPr>
          <w:lang w:eastAsia="uk-UA"/>
        </w:rPr>
      </w:pPr>
    </w:p>
    <w:p w14:paraId="207EA8F0" w14:textId="77777777" w:rsidR="00BC511E" w:rsidRPr="00761B54" w:rsidRDefault="00BC511E" w:rsidP="00BC511E">
      <w:pPr>
        <w:ind w:left="5387" w:firstLine="6"/>
        <w:rPr>
          <w:lang w:eastAsia="uk-UA"/>
        </w:rPr>
      </w:pPr>
    </w:p>
    <w:p w14:paraId="0669F7D5" w14:textId="77777777" w:rsidR="0070269C" w:rsidRPr="00761B54" w:rsidRDefault="0070269C" w:rsidP="00BC511E">
      <w:pPr>
        <w:ind w:left="5387" w:firstLine="6"/>
        <w:rPr>
          <w:lang w:eastAsia="uk-UA"/>
        </w:rPr>
      </w:pPr>
    </w:p>
    <w:p w14:paraId="270EBC1D" w14:textId="77777777" w:rsidR="0070269C" w:rsidRPr="00761B54" w:rsidRDefault="0070269C" w:rsidP="00BC511E">
      <w:pPr>
        <w:ind w:left="5387" w:firstLine="6"/>
        <w:rPr>
          <w:lang w:eastAsia="uk-UA"/>
        </w:rPr>
      </w:pPr>
    </w:p>
    <w:p w14:paraId="489AAECB" w14:textId="77777777" w:rsidR="0070269C" w:rsidRPr="00761B54" w:rsidRDefault="0070269C" w:rsidP="00BC511E">
      <w:pPr>
        <w:ind w:left="5387" w:firstLine="6"/>
        <w:rPr>
          <w:lang w:eastAsia="uk-UA"/>
        </w:rPr>
      </w:pPr>
    </w:p>
    <w:p w14:paraId="6E40E14C" w14:textId="77777777" w:rsidR="0070269C" w:rsidRPr="00761B54" w:rsidRDefault="0070269C" w:rsidP="00BC511E">
      <w:pPr>
        <w:ind w:left="5387" w:firstLine="6"/>
        <w:rPr>
          <w:lang w:eastAsia="uk-UA"/>
        </w:rPr>
      </w:pPr>
    </w:p>
    <w:p w14:paraId="64F33DE6" w14:textId="77777777" w:rsidR="0070269C" w:rsidRPr="00761B54" w:rsidRDefault="0070269C" w:rsidP="00BC511E">
      <w:pPr>
        <w:ind w:left="5387" w:firstLine="6"/>
        <w:rPr>
          <w:lang w:eastAsia="uk-UA"/>
        </w:rPr>
      </w:pPr>
    </w:p>
    <w:p w14:paraId="5CB7D674" w14:textId="77777777" w:rsidR="0070269C" w:rsidRPr="00761B54" w:rsidRDefault="0070269C" w:rsidP="00BC511E">
      <w:pPr>
        <w:ind w:left="5387" w:firstLine="6"/>
        <w:rPr>
          <w:lang w:eastAsia="uk-UA"/>
        </w:rPr>
      </w:pPr>
    </w:p>
    <w:p w14:paraId="3623C120" w14:textId="77777777" w:rsidR="00BC511E" w:rsidRPr="00761B54" w:rsidRDefault="00BC511E" w:rsidP="00BC511E">
      <w:pPr>
        <w:ind w:left="5387" w:firstLine="6"/>
        <w:rPr>
          <w:lang w:eastAsia="uk-UA"/>
        </w:rPr>
      </w:pPr>
    </w:p>
    <w:p w14:paraId="14B4BC79" w14:textId="77777777" w:rsidR="00BC511E" w:rsidRDefault="00BC511E" w:rsidP="00BC511E">
      <w:pPr>
        <w:ind w:left="5387" w:firstLine="6"/>
        <w:rPr>
          <w:lang w:eastAsia="uk-UA"/>
        </w:rPr>
      </w:pPr>
    </w:p>
    <w:p w14:paraId="4614F0DB" w14:textId="77777777" w:rsidR="00B51EDE" w:rsidRDefault="00B51EDE" w:rsidP="00BC511E">
      <w:pPr>
        <w:ind w:left="5387" w:firstLine="6"/>
        <w:rPr>
          <w:lang w:eastAsia="uk-UA"/>
        </w:rPr>
      </w:pPr>
    </w:p>
    <w:p w14:paraId="500E6EB2" w14:textId="77777777" w:rsidR="00B51EDE" w:rsidRDefault="00B51EDE" w:rsidP="00BC511E">
      <w:pPr>
        <w:ind w:left="5387" w:firstLine="6"/>
        <w:rPr>
          <w:lang w:eastAsia="uk-UA"/>
        </w:rPr>
      </w:pPr>
    </w:p>
    <w:p w14:paraId="6E00AEF8" w14:textId="77777777" w:rsidR="00B51EDE" w:rsidRPr="00761B54" w:rsidRDefault="00B51EDE" w:rsidP="00BC511E">
      <w:pPr>
        <w:ind w:left="5387" w:firstLine="6"/>
        <w:rPr>
          <w:lang w:eastAsia="uk-UA"/>
        </w:rPr>
      </w:pPr>
    </w:p>
    <w:p w14:paraId="49DDEFC7" w14:textId="77777777" w:rsidR="00BC511E" w:rsidRPr="00761B54" w:rsidRDefault="00BC511E" w:rsidP="0070269C">
      <w:pPr>
        <w:ind w:left="5103" w:firstLine="6"/>
        <w:jc w:val="both"/>
        <w:rPr>
          <w:lang w:eastAsia="uk-UA"/>
        </w:rPr>
      </w:pPr>
      <w:r w:rsidRPr="00761B54">
        <w:rPr>
          <w:lang w:eastAsia="uk-UA"/>
        </w:rPr>
        <w:lastRenderedPageBreak/>
        <w:t xml:space="preserve">Додаток </w:t>
      </w:r>
      <w:r w:rsidRPr="00761B54">
        <w:t>2</w:t>
      </w:r>
    </w:p>
    <w:p w14:paraId="2E2EA396" w14:textId="4CBF021F" w:rsidR="00BC511E" w:rsidRPr="00761B54" w:rsidRDefault="00BC511E" w:rsidP="0087684E">
      <w:pPr>
        <w:ind w:left="5103" w:firstLine="6"/>
        <w:jc w:val="both"/>
        <w:rPr>
          <w:lang w:eastAsia="uk-UA"/>
        </w:rPr>
      </w:pPr>
      <w:r w:rsidRPr="00761B54">
        <w:rPr>
          <w:lang w:eastAsia="uk-UA"/>
        </w:rPr>
        <w:t xml:space="preserve">до Інформаційної картки адміністративної послуги виправлення технічної помилки </w:t>
      </w:r>
      <w:r w:rsidR="0087684E">
        <w:rPr>
          <w:lang w:eastAsia="uk-UA"/>
        </w:rPr>
        <w:t xml:space="preserve">      </w:t>
      </w:r>
      <w:r w:rsidRPr="00761B54">
        <w:rPr>
          <w:lang w:eastAsia="uk-UA"/>
        </w:rPr>
        <w:t>у</w:t>
      </w:r>
      <w:r w:rsidR="0087684E">
        <w:rPr>
          <w:lang w:eastAsia="uk-UA"/>
        </w:rPr>
        <w:t xml:space="preserve"> </w:t>
      </w:r>
      <w:r w:rsidRPr="00761B54">
        <w:rPr>
          <w:lang w:eastAsia="uk-UA"/>
        </w:rPr>
        <w:t>відомостях з Державного земельного кадастру, допущеної органом, що здійснює його ведення, з видачею витягу</w:t>
      </w:r>
    </w:p>
    <w:p w14:paraId="4E4677B3" w14:textId="77777777" w:rsidR="00BC511E" w:rsidRPr="00761B54" w:rsidRDefault="00BC511E" w:rsidP="00BC511E">
      <w:pPr>
        <w:jc w:val="center"/>
        <w:rPr>
          <w:rStyle w:val="afb"/>
          <w:sz w:val="22"/>
          <w:szCs w:val="22"/>
        </w:rPr>
      </w:pPr>
    </w:p>
    <w:p w14:paraId="006AEF70" w14:textId="77777777" w:rsidR="00BC511E" w:rsidRPr="00761B54" w:rsidRDefault="00BC511E" w:rsidP="00BC511E">
      <w:pPr>
        <w:jc w:val="center"/>
        <w:rPr>
          <w:rStyle w:val="afb"/>
          <w:sz w:val="22"/>
          <w:szCs w:val="22"/>
        </w:rPr>
      </w:pPr>
    </w:p>
    <w:p w14:paraId="21705443" w14:textId="53C6093A" w:rsidR="00BC511E" w:rsidRPr="00761B54" w:rsidRDefault="00BC511E" w:rsidP="00BC511E">
      <w:pPr>
        <w:pStyle w:val="ae"/>
        <w:ind w:left="4111" w:firstLine="0"/>
        <w:jc w:val="center"/>
        <w:rPr>
          <w:rFonts w:ascii="Times New Roman" w:hAnsi="Times New Roman"/>
          <w:sz w:val="24"/>
          <w:szCs w:val="24"/>
          <w:lang w:eastAsia="uk-UA"/>
        </w:rPr>
      </w:pPr>
      <w:r w:rsidRPr="00761B54">
        <w:rPr>
          <w:rFonts w:ascii="Times New Roman" w:hAnsi="Times New Roman"/>
          <w:sz w:val="24"/>
          <w:szCs w:val="24"/>
          <w:shd w:val="clear" w:color="auto" w:fill="FFFFFF"/>
        </w:rPr>
        <w:t>Державному кадастровому реєстратору</w:t>
      </w:r>
      <w:r w:rsidRPr="00761B54">
        <w:rPr>
          <w:rFonts w:ascii="Times New Roman" w:hAnsi="Times New Roman"/>
          <w:sz w:val="24"/>
          <w:szCs w:val="24"/>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(найменування органу, що здійснює ведення</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Державного земельного кадастру)</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(прізвище, власне ім’я, по батькові (за наявності) фізичної</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особи/найменування юридичної особи)</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(унікальний номер запису в Єдиному</w:t>
      </w:r>
      <w:r w:rsidRPr="00761B54">
        <w:rPr>
          <w:rFonts w:ascii="Times New Roman" w:hAnsi="Times New Roman"/>
          <w:sz w:val="20"/>
        </w:rPr>
        <w:br/>
      </w:r>
      <w:r w:rsidRPr="00761B54">
        <w:rPr>
          <w:rStyle w:val="rvts82"/>
          <w:rFonts w:ascii="Times New Roman" w:hAnsi="Times New Roman"/>
          <w:sz w:val="20"/>
          <w:shd w:val="clear" w:color="auto" w:fill="FFFFFF"/>
        </w:rPr>
        <w:t>державному демографічному реєстрі (за наявності)</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(податковий номер/серія (за наявності)</w:t>
      </w:r>
      <w:r w:rsidRPr="00761B54">
        <w:rPr>
          <w:rFonts w:ascii="Times New Roman" w:hAnsi="Times New Roman"/>
          <w:sz w:val="20"/>
        </w:rPr>
        <w:br/>
      </w:r>
      <w:r w:rsidRPr="00761B54">
        <w:rPr>
          <w:rStyle w:val="rvts82"/>
          <w:rFonts w:ascii="Times New Roman" w:hAnsi="Times New Roman"/>
          <w:sz w:val="20"/>
          <w:shd w:val="clear" w:color="auto" w:fill="FFFFFF"/>
        </w:rPr>
        <w:t>та номер паспорта фізичної особи,</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яка через свої релігійні переконання</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відмовилася від прийняття номера)</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(реквізити документа, що посвідчує особу,</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яка звернулася із заявою</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(назва документа, номер та серія (за наявності), дата видачі),</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та документа, що посвідчує повноваження діяти</w:t>
      </w:r>
      <w:r w:rsidRPr="00761B54">
        <w:rPr>
          <w:rFonts w:ascii="Times New Roman" w:hAnsi="Times New Roman"/>
          <w:sz w:val="20"/>
        </w:rPr>
        <w:br/>
      </w:r>
      <w:r w:rsidRPr="00761B54">
        <w:rPr>
          <w:rStyle w:val="rvts82"/>
          <w:rFonts w:ascii="Times New Roman" w:hAnsi="Times New Roman"/>
          <w:sz w:val="20"/>
          <w:shd w:val="clear" w:color="auto" w:fill="FFFFFF"/>
        </w:rPr>
        <w:t>від імені особи)</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(місце проживання фізичної особи/</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місцезнаходження юридичної особи)</w:t>
      </w:r>
      <w:r w:rsidRPr="00761B54">
        <w:rPr>
          <w:rFonts w:ascii="Times New Roman" w:hAnsi="Times New Roman"/>
          <w:sz w:val="20"/>
        </w:rPr>
        <w:br/>
      </w:r>
      <w:r w:rsidRPr="00761B54">
        <w:rPr>
          <w:rFonts w:ascii="Times New Roman" w:hAnsi="Times New Roman"/>
          <w:sz w:val="20"/>
          <w:shd w:val="clear" w:color="auto" w:fill="FFFFFF"/>
        </w:rPr>
        <w:t>___________________________________________</w:t>
      </w:r>
      <w:r w:rsidRPr="00761B54">
        <w:rPr>
          <w:rFonts w:ascii="Times New Roman" w:hAnsi="Times New Roman"/>
          <w:sz w:val="20"/>
        </w:rPr>
        <w:br/>
      </w:r>
      <w:r w:rsidRPr="00761B54">
        <w:rPr>
          <w:rStyle w:val="rvts82"/>
          <w:rFonts w:ascii="Times New Roman" w:hAnsi="Times New Roman"/>
          <w:sz w:val="20"/>
          <w:shd w:val="clear" w:color="auto" w:fill="FFFFFF"/>
        </w:rPr>
        <w:t>(контакти особи (адреса електронної пошти</w:t>
      </w:r>
      <w:r w:rsidRPr="00761B54">
        <w:rPr>
          <w:rStyle w:val="rvts82"/>
          <w:sz w:val="20"/>
          <w:shd w:val="clear" w:color="auto" w:fill="FFFFFF"/>
        </w:rPr>
        <w:t>,</w:t>
      </w:r>
      <w:r w:rsidRPr="00761B54">
        <w:br/>
      </w:r>
      <w:r w:rsidRPr="00761B54">
        <w:rPr>
          <w:rStyle w:val="rvts82"/>
          <w:rFonts w:ascii="Times New Roman" w:hAnsi="Times New Roman"/>
          <w:sz w:val="20"/>
          <w:shd w:val="clear" w:color="auto" w:fill="FFFFFF"/>
        </w:rPr>
        <w:t>контактний номер телефону)</w:t>
      </w:r>
    </w:p>
    <w:p w14:paraId="53FA0CD8" w14:textId="77777777" w:rsidR="0087684E" w:rsidRDefault="0087684E" w:rsidP="00BC511E">
      <w:pPr>
        <w:pStyle w:val="af"/>
        <w:rPr>
          <w:rFonts w:ascii="Times New Roman" w:hAnsi="Times New Roman"/>
          <w:b w:val="0"/>
          <w:bCs/>
          <w:sz w:val="24"/>
          <w:szCs w:val="24"/>
          <w:lang w:eastAsia="uk-UA"/>
        </w:rPr>
      </w:pPr>
    </w:p>
    <w:p w14:paraId="6D5D4722" w14:textId="71DA04E0" w:rsidR="00BC511E" w:rsidRPr="00761B54" w:rsidRDefault="00BC511E" w:rsidP="00BC511E">
      <w:pPr>
        <w:pStyle w:val="af"/>
        <w:rPr>
          <w:rFonts w:ascii="Times New Roman" w:hAnsi="Times New Roman"/>
          <w:b w:val="0"/>
          <w:sz w:val="24"/>
          <w:szCs w:val="24"/>
        </w:rPr>
      </w:pPr>
      <w:r w:rsidRPr="00761B54">
        <w:rPr>
          <w:rFonts w:ascii="Times New Roman" w:hAnsi="Times New Roman"/>
          <w:b w:val="0"/>
          <w:bCs/>
          <w:sz w:val="24"/>
          <w:szCs w:val="24"/>
          <w:lang w:eastAsia="uk-UA"/>
        </w:rPr>
        <w:t>ЗАЯВА</w:t>
      </w:r>
      <w:r w:rsidRPr="00761B54">
        <w:rPr>
          <w:rFonts w:ascii="Times New Roman" w:hAnsi="Times New Roman"/>
          <w:b w:val="0"/>
          <w:bCs/>
          <w:sz w:val="24"/>
          <w:szCs w:val="24"/>
          <w:lang w:eastAsia="uk-UA"/>
        </w:rPr>
        <w:br/>
      </w:r>
      <w:r w:rsidRPr="00761B54">
        <w:rPr>
          <w:rFonts w:ascii="Times New Roman" w:hAnsi="Times New Roman"/>
          <w:b w:val="0"/>
          <w:sz w:val="24"/>
          <w:szCs w:val="24"/>
        </w:rPr>
        <w:t xml:space="preserve">про виправлення помилки, що виникла під час державної </w:t>
      </w:r>
      <w:r w:rsidRPr="00761B54">
        <w:rPr>
          <w:rFonts w:ascii="Times New Roman" w:hAnsi="Times New Roman"/>
          <w:b w:val="0"/>
          <w:sz w:val="24"/>
          <w:szCs w:val="24"/>
        </w:rPr>
        <w:br/>
        <w:t xml:space="preserve">реєстрації земельної ділянки з порушенням вимог Порядку </w:t>
      </w:r>
      <w:r w:rsidRPr="00761B54">
        <w:rPr>
          <w:rFonts w:ascii="Times New Roman" w:hAnsi="Times New Roman"/>
          <w:b w:val="0"/>
          <w:sz w:val="24"/>
          <w:szCs w:val="24"/>
        </w:rPr>
        <w:br/>
        <w:t>ведення Державного земельного кадастру</w:t>
      </w:r>
    </w:p>
    <w:p w14:paraId="2E7EE2EB" w14:textId="77777777" w:rsidR="00BC511E" w:rsidRPr="00761B54" w:rsidRDefault="00BC511E" w:rsidP="00BC511E">
      <w:pPr>
        <w:pStyle w:val="ae"/>
        <w:jc w:val="both"/>
        <w:rPr>
          <w:rFonts w:ascii="Times New Roman" w:eastAsia="Calibri" w:hAnsi="Times New Roman"/>
          <w:sz w:val="24"/>
          <w:szCs w:val="24"/>
          <w:lang w:eastAsia="en-US"/>
        </w:rPr>
      </w:pPr>
      <w:r w:rsidRPr="00761B54">
        <w:rPr>
          <w:rFonts w:ascii="Times New Roman" w:hAnsi="Times New Roman"/>
          <w:sz w:val="24"/>
          <w:szCs w:val="24"/>
          <w:lang w:eastAsia="uk-UA"/>
        </w:rPr>
        <w:t xml:space="preserve">Відповідно до Порядку ведення Державного земельного кадастру прошу виправити помилку, </w:t>
      </w:r>
      <w:r w:rsidRPr="00761B54">
        <w:rPr>
          <w:rFonts w:ascii="Times New Roman" w:hAnsi="Times New Roman"/>
          <w:sz w:val="24"/>
          <w:szCs w:val="24"/>
        </w:rPr>
        <w:t>що виникла під час державної реєстрації земельної ділянки з порушенням вимог цього Порядку, на підставі заяви від ______________ за реєстраційним номером  _______________________ .</w:t>
      </w:r>
    </w:p>
    <w:p w14:paraId="54D42178" w14:textId="77777777" w:rsidR="00BC511E" w:rsidRPr="00761B54" w:rsidRDefault="00BC511E" w:rsidP="00BC511E">
      <w:pPr>
        <w:pStyle w:val="ae"/>
        <w:jc w:val="both"/>
        <w:rPr>
          <w:rFonts w:ascii="Times New Roman" w:hAnsi="Times New Roman"/>
          <w:sz w:val="24"/>
          <w:szCs w:val="24"/>
          <w:lang w:eastAsia="uk-UA"/>
        </w:rPr>
      </w:pPr>
      <w:r w:rsidRPr="00761B54">
        <w:rPr>
          <w:rFonts w:ascii="Times New Roman" w:hAnsi="Times New Roman"/>
          <w:sz w:val="24"/>
          <w:szCs w:val="24"/>
          <w:lang w:eastAsia="uk-UA"/>
        </w:rPr>
        <w:t>До заяви додаються:</w:t>
      </w:r>
    </w:p>
    <w:p w14:paraId="6914D919" w14:textId="77777777" w:rsidR="00BC511E" w:rsidRPr="00761B54" w:rsidRDefault="00BC511E" w:rsidP="00BC511E">
      <w:pPr>
        <w:pStyle w:val="ae"/>
        <w:jc w:val="both"/>
        <w:rPr>
          <w:rFonts w:ascii="Times New Roman" w:eastAsia="Calibri" w:hAnsi="Times New Roman"/>
          <w:sz w:val="24"/>
          <w:szCs w:val="24"/>
          <w:lang w:eastAsia="en-US"/>
        </w:rPr>
      </w:pPr>
      <w:r w:rsidRPr="00761B54">
        <w:rPr>
          <w:rFonts w:ascii="Times New Roman" w:hAnsi="Times New Roman"/>
          <w:sz w:val="24"/>
          <w:szCs w:val="24"/>
          <w:lang w:eastAsia="uk-UA"/>
        </w:rPr>
        <w:lastRenderedPageBreak/>
        <w:t>д</w:t>
      </w:r>
      <w:r w:rsidRPr="00761B54">
        <w:rPr>
          <w:rFonts w:ascii="Times New Roman" w:hAnsi="Times New Roman"/>
          <w:sz w:val="24"/>
          <w:szCs w:val="24"/>
        </w:rPr>
        <w:t>окументація із землеустрою (відомості з документації із землеустрою, що включена до Державного фонду документації із землеустрою), на підставі якої до Державного земельного кадастру внесені відомості;</w:t>
      </w:r>
    </w:p>
    <w:p w14:paraId="5FD9927C" w14:textId="77777777" w:rsidR="00BC511E" w:rsidRPr="00761B54" w:rsidRDefault="00BC511E" w:rsidP="00BC511E">
      <w:pPr>
        <w:pStyle w:val="ae"/>
        <w:jc w:val="both"/>
        <w:rPr>
          <w:rFonts w:ascii="Times New Roman" w:hAnsi="Times New Roman"/>
          <w:sz w:val="24"/>
          <w:szCs w:val="24"/>
        </w:rPr>
      </w:pPr>
      <w:r w:rsidRPr="00761B54">
        <w:rPr>
          <w:rFonts w:ascii="Times New Roman" w:hAnsi="Times New Roman"/>
          <w:sz w:val="24"/>
          <w:szCs w:val="24"/>
          <w:lang w:eastAsia="uk-UA"/>
        </w:rPr>
        <w:t>д</w:t>
      </w:r>
      <w:r w:rsidRPr="00761B54">
        <w:rPr>
          <w:rFonts w:ascii="Times New Roman" w:hAnsi="Times New Roman"/>
          <w:sz w:val="24"/>
          <w:szCs w:val="24"/>
        </w:rPr>
        <w:t>окументація із землеустрою, яка є підставою для виправлення помилок у Державному земельному кадастрі.</w:t>
      </w:r>
    </w:p>
    <w:p w14:paraId="38D5894C" w14:textId="77777777" w:rsidR="00BC511E" w:rsidRPr="00761B54" w:rsidRDefault="00BC511E" w:rsidP="00BC511E">
      <w:pPr>
        <w:pStyle w:val="rvps8"/>
        <w:shd w:val="clear" w:color="auto" w:fill="FFFFFF"/>
        <w:spacing w:before="0" w:beforeAutospacing="0" w:after="150" w:afterAutospacing="0"/>
      </w:pPr>
    </w:p>
    <w:p w14:paraId="7300F1D0" w14:textId="77777777" w:rsidR="00BC511E" w:rsidRPr="00761B54" w:rsidRDefault="00BC511E" w:rsidP="00BC511E">
      <w:pPr>
        <w:pStyle w:val="rvps8"/>
        <w:shd w:val="clear" w:color="auto" w:fill="FFFFFF"/>
        <w:spacing w:before="0" w:beforeAutospacing="0" w:after="150" w:afterAutospacing="0"/>
      </w:pPr>
      <w:r w:rsidRPr="00761B54">
        <w:t>Інформацію про результати розгляду заяви прошу надати:</w:t>
      </w:r>
    </w:p>
    <w:p w14:paraId="0649A42A" w14:textId="77777777" w:rsidR="00BC511E" w:rsidRPr="00761B54" w:rsidRDefault="00BC511E" w:rsidP="00BC511E">
      <w:pPr>
        <w:pStyle w:val="rvps8"/>
        <w:shd w:val="clear" w:color="auto" w:fill="FFFFFF"/>
        <w:spacing w:before="0" w:beforeAutospacing="0" w:after="150" w:afterAutospacing="0"/>
      </w:pPr>
      <w:bookmarkStart w:id="58" w:name="n235"/>
      <w:bookmarkEnd w:id="58"/>
      <w:r w:rsidRPr="00761B54">
        <w:t>€ у паперовій формі у центрі надання адміністративних послуг</w:t>
      </w:r>
      <w:r w:rsidRPr="00761B54">
        <w:br/>
        <w:t>_________________________________________________________</w:t>
      </w:r>
    </w:p>
    <w:p w14:paraId="522B8C70" w14:textId="77777777" w:rsidR="00BC511E" w:rsidRPr="00761B54" w:rsidRDefault="00BC511E" w:rsidP="00BC511E">
      <w:pPr>
        <w:pStyle w:val="rvps8"/>
        <w:shd w:val="clear" w:color="auto" w:fill="FFFFFF"/>
        <w:spacing w:before="0" w:beforeAutospacing="0" w:after="150" w:afterAutospacing="0"/>
      </w:pPr>
      <w:bookmarkStart w:id="59" w:name="n236"/>
      <w:bookmarkEnd w:id="59"/>
      <w:r w:rsidRPr="00761B54">
        <w:t>€ в електронній формі:</w:t>
      </w:r>
    </w:p>
    <w:p w14:paraId="6BB792D4" w14:textId="77777777" w:rsidR="00BC511E" w:rsidRPr="00761B54" w:rsidRDefault="00BC511E" w:rsidP="00BC511E">
      <w:pPr>
        <w:pStyle w:val="rvps2"/>
        <w:shd w:val="clear" w:color="auto" w:fill="FFFFFF"/>
        <w:spacing w:before="0" w:beforeAutospacing="0" w:after="150" w:afterAutospacing="0"/>
        <w:ind w:firstLine="450"/>
      </w:pPr>
      <w:bookmarkStart w:id="60" w:name="n237"/>
      <w:bookmarkEnd w:id="60"/>
      <w:r w:rsidRPr="00761B54">
        <w:t>€ через Єдиний державний вебпортал електронних послуг, у тому числі через веб-сторінку Держгеокадастру;</w:t>
      </w:r>
    </w:p>
    <w:p w14:paraId="7C88CFAA" w14:textId="77777777" w:rsidR="00BC511E" w:rsidRPr="00761B54" w:rsidRDefault="00BC511E" w:rsidP="00BC511E">
      <w:pPr>
        <w:pStyle w:val="rvps2"/>
        <w:shd w:val="clear" w:color="auto" w:fill="FFFFFF"/>
        <w:spacing w:before="0" w:beforeAutospacing="0" w:after="150" w:afterAutospacing="0"/>
        <w:ind w:firstLine="450"/>
      </w:pPr>
      <w:bookmarkStart w:id="61" w:name="n238"/>
      <w:bookmarkEnd w:id="61"/>
      <w:r w:rsidRPr="00761B54">
        <w:t>€ на адресу електронної пошти ___________________________.</w:t>
      </w:r>
    </w:p>
    <w:p w14:paraId="2793A851" w14:textId="77777777" w:rsidR="00BC511E" w:rsidRPr="00761B54" w:rsidRDefault="00BC511E" w:rsidP="00BC511E">
      <w:pPr>
        <w:pStyle w:val="ae"/>
        <w:jc w:val="both"/>
        <w:rPr>
          <w:rFonts w:ascii="Times New Roman" w:hAnsi="Times New Roman"/>
          <w:sz w:val="24"/>
          <w:szCs w:val="24"/>
        </w:rPr>
      </w:pPr>
    </w:p>
    <w:tbl>
      <w:tblPr>
        <w:tblW w:w="9288" w:type="dxa"/>
        <w:tblLayout w:type="fixed"/>
        <w:tblLook w:val="00A0" w:firstRow="1" w:lastRow="0" w:firstColumn="1" w:lastColumn="0" w:noHBand="0" w:noVBand="0"/>
      </w:tblPr>
      <w:tblGrid>
        <w:gridCol w:w="1315"/>
        <w:gridCol w:w="20"/>
        <w:gridCol w:w="907"/>
        <w:gridCol w:w="864"/>
        <w:gridCol w:w="336"/>
        <w:gridCol w:w="1167"/>
        <w:gridCol w:w="4679"/>
      </w:tblGrid>
      <w:tr w:rsidR="00BC511E" w:rsidRPr="00761B54" w14:paraId="6C93A4DB" w14:textId="77777777" w:rsidTr="00573319">
        <w:tc>
          <w:tcPr>
            <w:tcW w:w="1207" w:type="pct"/>
            <w:gridSpan w:val="3"/>
          </w:tcPr>
          <w:p w14:paraId="66ACF321"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1274" w:type="pct"/>
            <w:gridSpan w:val="3"/>
          </w:tcPr>
          <w:p w14:paraId="13F832AD"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p w14:paraId="33BCC9BA" w14:textId="77777777" w:rsidR="00BC511E" w:rsidRPr="00761B54" w:rsidRDefault="00BC511E" w:rsidP="00573319">
            <w:pPr>
              <w:pStyle w:val="ae"/>
              <w:ind w:firstLine="0"/>
              <w:jc w:val="center"/>
              <w:rPr>
                <w:rFonts w:ascii="Times New Roman" w:hAnsi="Times New Roman"/>
                <w:sz w:val="24"/>
                <w:szCs w:val="24"/>
                <w:lang w:val="ru-RU" w:eastAsia="uk-UA"/>
              </w:rPr>
            </w:pPr>
            <w:r w:rsidRPr="00761B54">
              <w:rPr>
                <w:rFonts w:ascii="Times New Roman" w:hAnsi="Times New Roman"/>
                <w:sz w:val="24"/>
                <w:szCs w:val="24"/>
                <w:lang w:val="ru-RU" w:eastAsia="uk-UA"/>
              </w:rPr>
              <w:t>Службова інформація</w:t>
            </w:r>
          </w:p>
        </w:tc>
      </w:tr>
      <w:tr w:rsidR="00BC511E" w:rsidRPr="00761B54" w14:paraId="2A396A5B" w14:textId="77777777" w:rsidTr="00573319">
        <w:tc>
          <w:tcPr>
            <w:tcW w:w="1207" w:type="pct"/>
            <w:gridSpan w:val="3"/>
          </w:tcPr>
          <w:p w14:paraId="77285FEA"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1274" w:type="pct"/>
            <w:gridSpan w:val="3"/>
          </w:tcPr>
          <w:p w14:paraId="62F485AC"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p w14:paraId="59B90674" w14:textId="77777777" w:rsidR="00BC511E" w:rsidRPr="00761B54" w:rsidRDefault="00BC511E" w:rsidP="00573319">
            <w:pPr>
              <w:pStyle w:val="ae"/>
              <w:ind w:firstLine="0"/>
              <w:jc w:val="center"/>
              <w:rPr>
                <w:rFonts w:ascii="Times New Roman" w:hAnsi="Times New Roman"/>
                <w:sz w:val="24"/>
                <w:szCs w:val="24"/>
                <w:lang w:val="ru-RU" w:eastAsia="uk-UA"/>
              </w:rPr>
            </w:pPr>
            <w:r w:rsidRPr="00761B54">
              <w:rPr>
                <w:rFonts w:ascii="Times New Roman" w:hAnsi="Times New Roman"/>
                <w:sz w:val="24"/>
                <w:szCs w:val="24"/>
                <w:lang w:val="ru-RU" w:eastAsia="uk-UA"/>
              </w:rPr>
              <w:t>Реєстраційний номер заяви</w:t>
            </w:r>
          </w:p>
        </w:tc>
      </w:tr>
      <w:tr w:rsidR="00BC511E" w:rsidRPr="00761B54" w14:paraId="5CA2E191" w14:textId="77777777" w:rsidTr="00573319">
        <w:tc>
          <w:tcPr>
            <w:tcW w:w="1207" w:type="pct"/>
            <w:gridSpan w:val="3"/>
          </w:tcPr>
          <w:p w14:paraId="77B1F335"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1274" w:type="pct"/>
            <w:gridSpan w:val="3"/>
          </w:tcPr>
          <w:p w14:paraId="00CC2368"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3"/>
            </w:tblGrid>
            <w:tr w:rsidR="00BC511E" w:rsidRPr="00761B54" w14:paraId="287D9431" w14:textId="77777777" w:rsidTr="00573319">
              <w:tc>
                <w:tcPr>
                  <w:tcW w:w="5000" w:type="pct"/>
                </w:tcPr>
                <w:p w14:paraId="3276F6AB" w14:textId="77777777" w:rsidR="00BC511E" w:rsidRPr="00761B54" w:rsidRDefault="00BC511E" w:rsidP="00573319">
                  <w:pPr>
                    <w:pStyle w:val="ae"/>
                    <w:ind w:firstLine="0"/>
                    <w:jc w:val="both"/>
                    <w:rPr>
                      <w:rFonts w:ascii="Times New Roman" w:hAnsi="Times New Roman"/>
                      <w:sz w:val="24"/>
                      <w:szCs w:val="24"/>
                      <w:lang w:val="ru-RU" w:eastAsia="uk-UA"/>
                    </w:rPr>
                  </w:pPr>
                </w:p>
                <w:p w14:paraId="18E1C635" w14:textId="77777777" w:rsidR="00BC511E" w:rsidRPr="00761B54" w:rsidRDefault="00BC511E" w:rsidP="00573319">
                  <w:pPr>
                    <w:pStyle w:val="ae"/>
                    <w:ind w:firstLine="0"/>
                    <w:jc w:val="both"/>
                    <w:rPr>
                      <w:rFonts w:ascii="Times New Roman" w:hAnsi="Times New Roman"/>
                      <w:sz w:val="24"/>
                      <w:szCs w:val="24"/>
                      <w:lang w:val="ru-RU" w:eastAsia="uk-UA"/>
                    </w:rPr>
                  </w:pPr>
                </w:p>
              </w:tc>
            </w:tr>
          </w:tbl>
          <w:p w14:paraId="74AAEF15" w14:textId="77777777" w:rsidR="00BC511E" w:rsidRPr="00761B54" w:rsidRDefault="00BC511E" w:rsidP="00573319">
            <w:pPr>
              <w:pStyle w:val="ae"/>
              <w:ind w:firstLine="0"/>
              <w:jc w:val="both"/>
              <w:rPr>
                <w:rFonts w:ascii="Times New Roman" w:hAnsi="Times New Roman"/>
                <w:sz w:val="24"/>
                <w:szCs w:val="24"/>
                <w:lang w:val="ru-RU" w:eastAsia="uk-UA"/>
              </w:rPr>
            </w:pPr>
          </w:p>
        </w:tc>
      </w:tr>
      <w:tr w:rsidR="00BC511E" w:rsidRPr="00761B54" w14:paraId="0B8227A5" w14:textId="77777777" w:rsidTr="00573319">
        <w:tc>
          <w:tcPr>
            <w:tcW w:w="1207" w:type="pct"/>
            <w:gridSpan w:val="3"/>
          </w:tcPr>
          <w:p w14:paraId="6FB44D51"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1274" w:type="pct"/>
            <w:gridSpan w:val="3"/>
          </w:tcPr>
          <w:p w14:paraId="73070DDD"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p w14:paraId="70ABD7C9" w14:textId="77777777" w:rsidR="00BC511E" w:rsidRPr="00761B54" w:rsidRDefault="00BC511E" w:rsidP="00573319">
            <w:pPr>
              <w:pStyle w:val="ae"/>
              <w:ind w:firstLine="0"/>
              <w:jc w:val="center"/>
              <w:rPr>
                <w:rFonts w:ascii="Times New Roman" w:hAnsi="Times New Roman"/>
                <w:sz w:val="24"/>
                <w:szCs w:val="24"/>
                <w:lang w:val="ru-RU" w:eastAsia="uk-UA"/>
              </w:rPr>
            </w:pPr>
            <w:r w:rsidRPr="00761B54">
              <w:rPr>
                <w:rFonts w:ascii="Times New Roman" w:hAnsi="Times New Roman"/>
                <w:sz w:val="24"/>
                <w:szCs w:val="24"/>
                <w:lang w:val="ru-RU" w:eastAsia="uk-UA"/>
              </w:rPr>
              <w:t>Дата реєстрації заяви</w:t>
            </w:r>
          </w:p>
        </w:tc>
      </w:tr>
      <w:tr w:rsidR="00BC511E" w:rsidRPr="00761B54" w14:paraId="2D46DA2B" w14:textId="77777777" w:rsidTr="00573319">
        <w:tc>
          <w:tcPr>
            <w:tcW w:w="1207" w:type="pct"/>
            <w:gridSpan w:val="3"/>
            <w:vMerge w:val="restart"/>
          </w:tcPr>
          <w:p w14:paraId="1B378E87" w14:textId="77777777" w:rsidR="00BC511E" w:rsidRPr="00761B54" w:rsidRDefault="00BC511E" w:rsidP="00573319">
            <w:pPr>
              <w:pStyle w:val="ae"/>
              <w:ind w:firstLine="0"/>
              <w:jc w:val="center"/>
              <w:rPr>
                <w:rFonts w:ascii="Times New Roman" w:hAnsi="Times New Roman"/>
                <w:sz w:val="24"/>
                <w:szCs w:val="24"/>
                <w:lang w:val="ru-RU" w:eastAsia="uk-UA"/>
              </w:rPr>
            </w:pPr>
            <w:r w:rsidRPr="00761B54">
              <w:rPr>
                <w:rFonts w:ascii="Times New Roman" w:hAnsi="Times New Roman"/>
                <w:sz w:val="24"/>
                <w:szCs w:val="24"/>
                <w:lang w:val="ru-RU" w:eastAsia="uk-UA"/>
              </w:rPr>
              <w:t>Підпис заявника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16"/>
            </w:tblGrid>
            <w:tr w:rsidR="00BC511E" w:rsidRPr="00761B54" w14:paraId="3E2E72ED" w14:textId="77777777" w:rsidTr="00573319">
              <w:trPr>
                <w:trHeight w:val="633"/>
              </w:trPr>
              <w:tc>
                <w:tcPr>
                  <w:tcW w:w="5000" w:type="pct"/>
                </w:tcPr>
                <w:p w14:paraId="3D63A39D" w14:textId="77777777" w:rsidR="00BC511E" w:rsidRPr="00761B54" w:rsidRDefault="00BC511E" w:rsidP="00573319">
                  <w:pPr>
                    <w:pStyle w:val="ae"/>
                    <w:ind w:firstLine="0"/>
                    <w:jc w:val="both"/>
                    <w:rPr>
                      <w:rFonts w:ascii="Times New Roman" w:hAnsi="Times New Roman"/>
                      <w:sz w:val="24"/>
                      <w:szCs w:val="24"/>
                      <w:lang w:val="ru-RU" w:eastAsia="uk-UA"/>
                    </w:rPr>
                  </w:pPr>
                </w:p>
                <w:p w14:paraId="32889E52"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r>
          </w:tbl>
          <w:p w14:paraId="16FBBE59" w14:textId="77777777" w:rsidR="00BC511E" w:rsidRPr="00761B54" w:rsidRDefault="00BC511E" w:rsidP="00573319">
            <w:pPr>
              <w:pStyle w:val="ae"/>
              <w:ind w:firstLine="0"/>
              <w:jc w:val="both"/>
              <w:rPr>
                <w:rFonts w:ascii="Times New Roman" w:hAnsi="Times New Roman"/>
                <w:sz w:val="24"/>
                <w:szCs w:val="24"/>
                <w:lang w:val="ru-RU" w:eastAsia="uk-UA"/>
              </w:rPr>
            </w:pPr>
          </w:p>
        </w:tc>
        <w:tc>
          <w:tcPr>
            <w:tcW w:w="1274" w:type="pct"/>
            <w:gridSpan w:val="3"/>
          </w:tcPr>
          <w:p w14:paraId="52C2246A"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3"/>
            </w:tblGrid>
            <w:tr w:rsidR="00BC511E" w:rsidRPr="00761B54" w14:paraId="61F38955" w14:textId="77777777" w:rsidTr="00573319">
              <w:tc>
                <w:tcPr>
                  <w:tcW w:w="5000" w:type="pct"/>
                </w:tcPr>
                <w:p w14:paraId="7CFBC64E" w14:textId="7A040BDF" w:rsidR="0087684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r>
          </w:tbl>
          <w:p w14:paraId="56E86A67" w14:textId="77777777" w:rsidR="00BC511E" w:rsidRPr="00761B54" w:rsidRDefault="00BC511E" w:rsidP="00573319">
            <w:pPr>
              <w:pStyle w:val="ae"/>
              <w:ind w:firstLine="0"/>
              <w:jc w:val="both"/>
              <w:rPr>
                <w:rFonts w:ascii="Times New Roman" w:hAnsi="Times New Roman"/>
                <w:sz w:val="24"/>
                <w:szCs w:val="24"/>
                <w:lang w:val="ru-RU" w:eastAsia="uk-UA"/>
              </w:rPr>
            </w:pPr>
          </w:p>
        </w:tc>
      </w:tr>
      <w:tr w:rsidR="00BC511E" w:rsidRPr="00761B54" w14:paraId="75AA8376" w14:textId="77777777" w:rsidTr="00573319">
        <w:tc>
          <w:tcPr>
            <w:tcW w:w="1207" w:type="pct"/>
            <w:gridSpan w:val="3"/>
            <w:vMerge/>
          </w:tcPr>
          <w:p w14:paraId="122C7AEA" w14:textId="77777777" w:rsidR="00BC511E" w:rsidRPr="00761B54" w:rsidRDefault="00BC511E" w:rsidP="00573319">
            <w:pPr>
              <w:pStyle w:val="ae"/>
              <w:ind w:firstLine="0"/>
              <w:jc w:val="both"/>
              <w:rPr>
                <w:rFonts w:ascii="Times New Roman" w:hAnsi="Times New Roman"/>
                <w:sz w:val="24"/>
                <w:szCs w:val="24"/>
                <w:lang w:val="ru-RU" w:eastAsia="uk-UA"/>
              </w:rPr>
            </w:pPr>
          </w:p>
        </w:tc>
        <w:tc>
          <w:tcPr>
            <w:tcW w:w="1274" w:type="pct"/>
            <w:gridSpan w:val="3"/>
          </w:tcPr>
          <w:p w14:paraId="4F742DEF"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p w14:paraId="37131C3E" w14:textId="0F4E807D" w:rsidR="00BC511E" w:rsidRPr="00761B54" w:rsidRDefault="00BC511E" w:rsidP="00573319">
            <w:pPr>
              <w:pStyle w:val="ae"/>
              <w:ind w:firstLine="0"/>
              <w:jc w:val="center"/>
              <w:rPr>
                <w:rFonts w:ascii="Times New Roman" w:hAnsi="Times New Roman"/>
                <w:sz w:val="24"/>
                <w:szCs w:val="24"/>
                <w:lang w:val="ru-RU" w:eastAsia="uk-UA"/>
              </w:rPr>
            </w:pPr>
            <w:r w:rsidRPr="00761B54">
              <w:rPr>
                <w:rFonts w:ascii="Times New Roman" w:hAnsi="Times New Roman"/>
                <w:sz w:val="24"/>
                <w:szCs w:val="24"/>
                <w:lang w:val="ru-RU" w:eastAsia="uk-UA"/>
              </w:rPr>
              <w:t xml:space="preserve">Прізвище, </w:t>
            </w:r>
            <w:r w:rsidRPr="00761B54">
              <w:rPr>
                <w:rStyle w:val="st42"/>
                <w:rFonts w:ascii="Times New Roman" w:hAnsi="Times New Roman"/>
                <w:sz w:val="24"/>
                <w:szCs w:val="24"/>
                <w:lang w:val="x-none" w:eastAsia="uk-UA"/>
              </w:rPr>
              <w:t xml:space="preserve">власне ім’я, по батькові </w:t>
            </w:r>
            <w:r w:rsidR="0087684E">
              <w:rPr>
                <w:rStyle w:val="st42"/>
                <w:rFonts w:ascii="Times New Roman" w:hAnsi="Times New Roman"/>
                <w:sz w:val="24"/>
                <w:szCs w:val="24"/>
                <w:lang w:val="x-none" w:eastAsia="uk-UA"/>
              </w:rPr>
              <w:t xml:space="preserve">           </w:t>
            </w:r>
            <w:r w:rsidRPr="00761B54">
              <w:rPr>
                <w:rStyle w:val="st42"/>
                <w:rFonts w:ascii="Times New Roman" w:hAnsi="Times New Roman"/>
                <w:sz w:val="24"/>
                <w:szCs w:val="24"/>
                <w:lang w:val="x-none" w:eastAsia="uk-UA"/>
              </w:rPr>
              <w:t>(</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lang w:val="ru-RU" w:eastAsia="uk-UA"/>
              </w:rPr>
              <w:t xml:space="preserve"> Державного кадастрового </w:t>
            </w:r>
            <w:r w:rsidRPr="00761B54">
              <w:rPr>
                <w:rFonts w:ascii="Times New Roman" w:hAnsi="Times New Roman"/>
                <w:sz w:val="24"/>
                <w:szCs w:val="24"/>
                <w:lang w:val="ru-RU" w:eastAsia="uk-UA"/>
              </w:rPr>
              <w:br/>
              <w:t>реєстратора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3"/>
            </w:tblGrid>
            <w:tr w:rsidR="00BC511E" w:rsidRPr="00761B54" w14:paraId="75849B7C" w14:textId="77777777" w:rsidTr="00573319">
              <w:tc>
                <w:tcPr>
                  <w:tcW w:w="5000" w:type="pct"/>
                </w:tcPr>
                <w:p w14:paraId="732F3802" w14:textId="0848546A" w:rsidR="0087684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r>
          </w:tbl>
          <w:p w14:paraId="7B4DE080" w14:textId="77777777" w:rsidR="00BC511E" w:rsidRPr="00761B54" w:rsidRDefault="00BC511E" w:rsidP="00573319">
            <w:pPr>
              <w:pStyle w:val="ae"/>
              <w:ind w:firstLine="0"/>
              <w:jc w:val="both"/>
              <w:rPr>
                <w:rFonts w:ascii="Times New Roman" w:hAnsi="Times New Roman"/>
                <w:sz w:val="24"/>
                <w:szCs w:val="24"/>
                <w:lang w:val="ru-RU" w:eastAsia="uk-UA"/>
              </w:rPr>
            </w:pPr>
          </w:p>
        </w:tc>
      </w:tr>
      <w:tr w:rsidR="00BC511E" w:rsidRPr="00761B54" w14:paraId="6FD1C465" w14:textId="77777777" w:rsidTr="00573319">
        <w:tc>
          <w:tcPr>
            <w:tcW w:w="1207" w:type="pct"/>
            <w:gridSpan w:val="3"/>
          </w:tcPr>
          <w:p w14:paraId="2982348A" w14:textId="77777777" w:rsidR="00BC511E" w:rsidRPr="00761B54" w:rsidRDefault="00BC511E" w:rsidP="00573319">
            <w:pPr>
              <w:pStyle w:val="ae"/>
              <w:ind w:firstLine="0"/>
              <w:rPr>
                <w:rFonts w:ascii="Times New Roman" w:hAnsi="Times New Roman"/>
                <w:sz w:val="24"/>
                <w:szCs w:val="24"/>
                <w:lang w:val="ru-RU" w:eastAsia="uk-UA"/>
              </w:rPr>
            </w:pPr>
            <w:r w:rsidRPr="00761B54">
              <w:rPr>
                <w:rFonts w:ascii="Times New Roman" w:hAnsi="Times New Roman"/>
                <w:sz w:val="24"/>
                <w:szCs w:val="24"/>
                <w:lang w:val="ru-RU" w:eastAsia="uk-UA"/>
              </w:rPr>
              <w:t>МП (за наявності)</w:t>
            </w:r>
          </w:p>
        </w:tc>
        <w:tc>
          <w:tcPr>
            <w:tcW w:w="1274" w:type="pct"/>
            <w:gridSpan w:val="3"/>
          </w:tcPr>
          <w:p w14:paraId="0326508D"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2519" w:type="pct"/>
          </w:tcPr>
          <w:p w14:paraId="6FECF076" w14:textId="77777777" w:rsidR="00BC511E" w:rsidRPr="00761B54" w:rsidRDefault="00BC511E" w:rsidP="00573319">
            <w:pPr>
              <w:pStyle w:val="ae"/>
              <w:ind w:firstLine="0"/>
              <w:jc w:val="center"/>
              <w:rPr>
                <w:rFonts w:ascii="Times New Roman" w:hAnsi="Times New Roman"/>
                <w:sz w:val="24"/>
                <w:szCs w:val="24"/>
                <w:lang w:val="ru-RU" w:eastAsia="uk-UA"/>
              </w:rPr>
            </w:pPr>
            <w:r w:rsidRPr="00761B54">
              <w:rPr>
                <w:rFonts w:ascii="Times New Roman" w:hAnsi="Times New Roman"/>
                <w:sz w:val="24"/>
                <w:szCs w:val="24"/>
                <w:lang w:val="ru-RU" w:eastAsia="uk-UA"/>
              </w:rPr>
              <w:t xml:space="preserve">Підпис Державного кадастрового </w:t>
            </w:r>
            <w:r w:rsidRPr="00761B54">
              <w:rPr>
                <w:rFonts w:ascii="Times New Roman" w:hAnsi="Times New Roman"/>
                <w:sz w:val="24"/>
                <w:szCs w:val="24"/>
                <w:lang w:val="ru-RU" w:eastAsia="uk-UA"/>
              </w:rPr>
              <w:br/>
              <w:t>реєстратора</w:t>
            </w:r>
          </w:p>
        </w:tc>
      </w:tr>
      <w:tr w:rsidR="00BC511E" w:rsidRPr="00761B54" w14:paraId="21CAC32C" w14:textId="77777777" w:rsidTr="00573319">
        <w:tc>
          <w:tcPr>
            <w:tcW w:w="1207" w:type="pct"/>
            <w:gridSpan w:val="3"/>
          </w:tcPr>
          <w:p w14:paraId="5D684C41" w14:textId="77777777" w:rsidR="00BC511E" w:rsidRPr="00761B54" w:rsidRDefault="00BC511E" w:rsidP="00573319">
            <w:pPr>
              <w:pStyle w:val="ae"/>
              <w:ind w:firstLine="0"/>
              <w:rPr>
                <w:rFonts w:ascii="Times New Roman" w:hAnsi="Times New Roman"/>
                <w:sz w:val="24"/>
                <w:szCs w:val="24"/>
                <w:lang w:val="ru-RU" w:eastAsia="uk-UA"/>
              </w:rPr>
            </w:pPr>
          </w:p>
        </w:tc>
        <w:tc>
          <w:tcPr>
            <w:tcW w:w="1274" w:type="pct"/>
            <w:gridSpan w:val="3"/>
          </w:tcPr>
          <w:p w14:paraId="0542334E" w14:textId="77777777" w:rsidR="00BC511E" w:rsidRPr="00761B54" w:rsidRDefault="00BC511E" w:rsidP="00573319">
            <w:pPr>
              <w:pStyle w:val="ae"/>
              <w:ind w:firstLine="0"/>
              <w:jc w:val="both"/>
              <w:rPr>
                <w:rFonts w:ascii="Times New Roman" w:hAnsi="Times New Roman"/>
                <w:sz w:val="24"/>
                <w:szCs w:val="24"/>
                <w:lang w:val="ru-RU" w:eastAsia="uk-UA"/>
              </w:rPr>
            </w:pPr>
          </w:p>
        </w:tc>
        <w:tc>
          <w:tcPr>
            <w:tcW w:w="2519" w:type="pct"/>
          </w:tcPr>
          <w:p w14:paraId="57B6FB12" w14:textId="77777777" w:rsidR="00BC511E" w:rsidRPr="00761B54" w:rsidRDefault="00BC511E" w:rsidP="00573319">
            <w:pPr>
              <w:pStyle w:val="ae"/>
              <w:ind w:firstLine="0"/>
              <w:jc w:val="center"/>
              <w:rPr>
                <w:rFonts w:ascii="Times New Roman" w:hAnsi="Times New Roman"/>
                <w:sz w:val="24"/>
                <w:szCs w:val="24"/>
                <w:lang w:val="ru-RU" w:eastAsia="uk-UA"/>
              </w:rPr>
            </w:pPr>
          </w:p>
        </w:tc>
      </w:tr>
      <w:tr w:rsidR="00BC511E" w:rsidRPr="00761B54" w14:paraId="2E35AE23" w14:textId="77777777" w:rsidTr="00573319">
        <w:tc>
          <w:tcPr>
            <w:tcW w:w="1207" w:type="pct"/>
            <w:gridSpan w:val="3"/>
          </w:tcPr>
          <w:p w14:paraId="7AAE3C75" w14:textId="77777777" w:rsidR="00BC511E" w:rsidRPr="00761B54" w:rsidRDefault="00BC511E" w:rsidP="00573319">
            <w:pPr>
              <w:pStyle w:val="ae"/>
              <w:ind w:firstLine="0"/>
              <w:rPr>
                <w:rFonts w:ascii="Times New Roman" w:hAnsi="Times New Roman"/>
                <w:sz w:val="24"/>
                <w:szCs w:val="24"/>
                <w:lang w:val="ru-RU" w:eastAsia="uk-UA"/>
              </w:rPr>
            </w:pPr>
          </w:p>
        </w:tc>
        <w:tc>
          <w:tcPr>
            <w:tcW w:w="1274" w:type="pct"/>
            <w:gridSpan w:val="3"/>
          </w:tcPr>
          <w:p w14:paraId="09524DAB" w14:textId="77777777" w:rsidR="00BC511E" w:rsidRPr="00761B54" w:rsidRDefault="00BC511E" w:rsidP="00573319">
            <w:pPr>
              <w:pStyle w:val="ae"/>
              <w:ind w:firstLine="0"/>
              <w:jc w:val="both"/>
              <w:rPr>
                <w:rFonts w:ascii="Times New Roman" w:hAnsi="Times New Roman"/>
                <w:sz w:val="24"/>
                <w:szCs w:val="24"/>
                <w:lang w:val="ru-RU" w:eastAsia="uk-UA"/>
              </w:rPr>
            </w:pPr>
          </w:p>
        </w:tc>
        <w:tc>
          <w:tcPr>
            <w:tcW w:w="2519" w:type="pct"/>
          </w:tcPr>
          <w:p w14:paraId="357A41A9" w14:textId="77777777" w:rsidR="00BC511E" w:rsidRPr="00761B54" w:rsidRDefault="00BC511E" w:rsidP="00573319">
            <w:pPr>
              <w:pStyle w:val="ae"/>
              <w:ind w:firstLine="0"/>
              <w:jc w:val="center"/>
              <w:rPr>
                <w:rFonts w:ascii="Times New Roman" w:hAnsi="Times New Roman"/>
                <w:sz w:val="24"/>
                <w:szCs w:val="24"/>
                <w:lang w:val="ru-RU" w:eastAsia="uk-UA"/>
              </w:rPr>
            </w:pPr>
          </w:p>
        </w:tc>
      </w:tr>
      <w:tr w:rsidR="00BC511E" w:rsidRPr="00761B54" w14:paraId="4F143440" w14:textId="77777777" w:rsidTr="00573319">
        <w:tc>
          <w:tcPr>
            <w:tcW w:w="719" w:type="pct"/>
            <w:gridSpan w:val="2"/>
          </w:tcPr>
          <w:p w14:paraId="5C6641F7"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xml:space="preserve">Дата подання </w:t>
            </w:r>
            <w:r w:rsidRPr="00761B54">
              <w:rPr>
                <w:rFonts w:ascii="Times New Roman" w:hAnsi="Times New Roman"/>
                <w:sz w:val="24"/>
                <w:szCs w:val="24"/>
                <w:lang w:val="ru-RU" w:eastAsia="uk-UA"/>
              </w:rPr>
              <w:br/>
              <w:t>заяви</w:t>
            </w:r>
          </w:p>
        </w:tc>
        <w:tc>
          <w:tcPr>
            <w:tcW w:w="953" w:type="pct"/>
            <w:gridSpan w:val="2"/>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5"/>
            </w:tblGrid>
            <w:tr w:rsidR="00BC511E" w:rsidRPr="00761B54" w14:paraId="4E81124F" w14:textId="77777777" w:rsidTr="00573319">
              <w:tc>
                <w:tcPr>
                  <w:tcW w:w="5000" w:type="pct"/>
                </w:tcPr>
                <w:p w14:paraId="59FD84FC" w14:textId="77777777" w:rsidR="00BC511E" w:rsidRPr="00761B54" w:rsidRDefault="00BC511E" w:rsidP="00573319">
                  <w:pPr>
                    <w:pStyle w:val="ae"/>
                    <w:ind w:firstLine="0"/>
                    <w:jc w:val="both"/>
                    <w:rPr>
                      <w:rFonts w:ascii="Times New Roman" w:hAnsi="Times New Roman"/>
                      <w:sz w:val="24"/>
                      <w:szCs w:val="24"/>
                      <w:lang w:val="ru-RU" w:eastAsia="uk-UA"/>
                    </w:rPr>
                  </w:pPr>
                </w:p>
                <w:p w14:paraId="6DE392BB" w14:textId="77777777" w:rsidR="00BC511E" w:rsidRPr="00761B54" w:rsidRDefault="00BC511E" w:rsidP="00573319">
                  <w:pPr>
                    <w:pStyle w:val="ae"/>
                    <w:ind w:firstLine="0"/>
                    <w:jc w:val="both"/>
                    <w:rPr>
                      <w:rFonts w:ascii="Times New Roman" w:hAnsi="Times New Roman"/>
                      <w:sz w:val="24"/>
                      <w:szCs w:val="24"/>
                      <w:lang w:val="ru-RU" w:eastAsia="uk-UA"/>
                    </w:rPr>
                  </w:pPr>
                </w:p>
              </w:tc>
            </w:tr>
          </w:tbl>
          <w:p w14:paraId="48A83CA3" w14:textId="77777777" w:rsidR="00BC511E" w:rsidRPr="00761B54" w:rsidRDefault="00BC511E" w:rsidP="00573319">
            <w:pPr>
              <w:pStyle w:val="ae"/>
              <w:ind w:firstLine="0"/>
              <w:jc w:val="both"/>
              <w:rPr>
                <w:rFonts w:ascii="Times New Roman" w:hAnsi="Times New Roman"/>
                <w:sz w:val="24"/>
                <w:szCs w:val="24"/>
                <w:lang w:val="ru-RU" w:eastAsia="uk-UA"/>
              </w:rPr>
            </w:pPr>
          </w:p>
        </w:tc>
        <w:tc>
          <w:tcPr>
            <w:tcW w:w="181" w:type="pct"/>
          </w:tcPr>
          <w:p w14:paraId="792B0E2E"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3147" w:type="pct"/>
            <w:gridSpan w:val="2"/>
          </w:tcPr>
          <w:tbl>
            <w:tblPr>
              <w:tblW w:w="3903" w:type="pct"/>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87"/>
            </w:tblGrid>
            <w:tr w:rsidR="00BC511E" w:rsidRPr="00761B54" w14:paraId="61140D90" w14:textId="77777777" w:rsidTr="00573319">
              <w:tc>
                <w:tcPr>
                  <w:tcW w:w="5000" w:type="pct"/>
                </w:tcPr>
                <w:p w14:paraId="03CBFA2B" w14:textId="77777777" w:rsidR="00BC511E" w:rsidRPr="00761B54" w:rsidRDefault="00BC511E" w:rsidP="00573319">
                  <w:pPr>
                    <w:pStyle w:val="ae"/>
                    <w:ind w:firstLine="0"/>
                    <w:jc w:val="both"/>
                    <w:rPr>
                      <w:rFonts w:ascii="Times New Roman" w:hAnsi="Times New Roman"/>
                      <w:sz w:val="24"/>
                      <w:szCs w:val="24"/>
                      <w:lang w:val="ru-RU" w:eastAsia="uk-UA"/>
                    </w:rPr>
                  </w:pPr>
                </w:p>
                <w:p w14:paraId="4348F60C" w14:textId="77777777" w:rsidR="00BC511E" w:rsidRPr="00761B54" w:rsidRDefault="00BC511E" w:rsidP="00573319">
                  <w:pPr>
                    <w:pStyle w:val="ae"/>
                    <w:ind w:firstLine="0"/>
                    <w:jc w:val="both"/>
                    <w:rPr>
                      <w:rFonts w:ascii="Times New Roman" w:hAnsi="Times New Roman"/>
                      <w:sz w:val="24"/>
                      <w:szCs w:val="24"/>
                      <w:lang w:val="ru-RU" w:eastAsia="uk-UA"/>
                    </w:rPr>
                  </w:pPr>
                </w:p>
              </w:tc>
            </w:tr>
          </w:tbl>
          <w:p w14:paraId="59593A08" w14:textId="77777777" w:rsidR="00BC511E" w:rsidRPr="00761B54" w:rsidRDefault="00BC511E" w:rsidP="00573319">
            <w:pPr>
              <w:pStyle w:val="ae"/>
              <w:ind w:firstLine="0"/>
              <w:jc w:val="both"/>
              <w:rPr>
                <w:rFonts w:ascii="Times New Roman" w:hAnsi="Times New Roman"/>
                <w:sz w:val="24"/>
                <w:szCs w:val="24"/>
                <w:lang w:val="ru-RU" w:eastAsia="uk-UA"/>
              </w:rPr>
            </w:pPr>
          </w:p>
        </w:tc>
      </w:tr>
      <w:tr w:rsidR="00BC511E" w:rsidRPr="00761B54" w14:paraId="6907B1FA" w14:textId="77777777" w:rsidTr="00573319">
        <w:tc>
          <w:tcPr>
            <w:tcW w:w="708" w:type="pct"/>
          </w:tcPr>
          <w:p w14:paraId="552551F1" w14:textId="77777777" w:rsidR="00BC511E" w:rsidRPr="00761B54" w:rsidRDefault="00BC511E" w:rsidP="00573319">
            <w:pPr>
              <w:pStyle w:val="ae"/>
              <w:ind w:firstLine="0"/>
              <w:jc w:val="both"/>
              <w:rPr>
                <w:rFonts w:ascii="Times New Roman" w:hAnsi="Times New Roman"/>
                <w:sz w:val="24"/>
                <w:szCs w:val="24"/>
                <w:lang w:val="en-US" w:eastAsia="uk-UA"/>
              </w:rPr>
            </w:pPr>
            <w:r w:rsidRPr="00761B54">
              <w:rPr>
                <w:rFonts w:ascii="Times New Roman" w:hAnsi="Times New Roman"/>
                <w:sz w:val="24"/>
                <w:szCs w:val="24"/>
                <w:lang w:val="ru-RU" w:eastAsia="uk-UA"/>
              </w:rPr>
              <w:t>МП</w:t>
            </w:r>
          </w:p>
        </w:tc>
        <w:tc>
          <w:tcPr>
            <w:tcW w:w="964" w:type="pct"/>
            <w:gridSpan w:val="3"/>
          </w:tcPr>
          <w:p w14:paraId="13C56A76"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181" w:type="pct"/>
          </w:tcPr>
          <w:p w14:paraId="1791F787"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c>
          <w:tcPr>
            <w:tcW w:w="3147" w:type="pct"/>
            <w:gridSpan w:val="2"/>
          </w:tcPr>
          <w:p w14:paraId="55D1B488" w14:textId="77777777" w:rsidR="00BC511E" w:rsidRPr="00761B54" w:rsidRDefault="00BC511E" w:rsidP="00573319">
            <w:pPr>
              <w:pStyle w:val="ae"/>
              <w:ind w:firstLine="0"/>
              <w:jc w:val="both"/>
              <w:rPr>
                <w:rFonts w:ascii="Times New Roman" w:hAnsi="Times New Roman"/>
                <w:sz w:val="24"/>
                <w:szCs w:val="24"/>
                <w:lang w:val="ru-RU" w:eastAsia="uk-UA"/>
              </w:rPr>
            </w:pPr>
            <w:r w:rsidRPr="00761B54">
              <w:rPr>
                <w:rFonts w:ascii="Times New Roman" w:hAnsi="Times New Roman"/>
                <w:sz w:val="24"/>
                <w:szCs w:val="24"/>
                <w:lang w:val="ru-RU" w:eastAsia="uk-UA"/>
              </w:rPr>
              <w:t> </w:t>
            </w:r>
          </w:p>
        </w:tc>
      </w:tr>
    </w:tbl>
    <w:p w14:paraId="6AFFD14B" w14:textId="77777777" w:rsidR="00B54511" w:rsidRPr="00761B54" w:rsidRDefault="00B54511" w:rsidP="00B54511"/>
    <w:p w14:paraId="730D274C" w14:textId="77777777" w:rsidR="00B54511" w:rsidRPr="00761B54" w:rsidRDefault="00B54511" w:rsidP="00B54511"/>
    <w:p w14:paraId="5AA994F4" w14:textId="77777777" w:rsidR="00B54511" w:rsidRPr="00761B54" w:rsidRDefault="00B54511" w:rsidP="00B54511">
      <w:pPr>
        <w:spacing w:after="160" w:line="259" w:lineRule="auto"/>
        <w:ind w:left="5664"/>
        <w:rPr>
          <w:b/>
          <w:bCs/>
          <w:caps/>
          <w:sz w:val="22"/>
          <w:szCs w:val="22"/>
        </w:rPr>
      </w:pPr>
    </w:p>
    <w:p w14:paraId="36C448B5" w14:textId="77777777" w:rsidR="00B54511" w:rsidRPr="00761B54" w:rsidRDefault="00B54511" w:rsidP="00B54511">
      <w:pPr>
        <w:spacing w:before="60" w:after="60"/>
        <w:jc w:val="center"/>
        <w:rPr>
          <w:b/>
          <w:bCs/>
          <w:caps/>
          <w:sz w:val="22"/>
          <w:szCs w:val="22"/>
        </w:rPr>
      </w:pPr>
    </w:p>
    <w:p w14:paraId="23260918" w14:textId="77777777" w:rsidR="00B54511" w:rsidRPr="00761B54" w:rsidRDefault="00B54511" w:rsidP="00B54511">
      <w:pPr>
        <w:spacing w:before="60" w:after="60"/>
        <w:jc w:val="center"/>
        <w:rPr>
          <w:b/>
          <w:bCs/>
          <w:caps/>
          <w:sz w:val="22"/>
          <w:szCs w:val="22"/>
        </w:rPr>
      </w:pPr>
    </w:p>
    <w:p w14:paraId="2C062AAA" w14:textId="77777777" w:rsidR="00A11E51" w:rsidRPr="00761B54" w:rsidRDefault="00A11E51" w:rsidP="00B54511">
      <w:pPr>
        <w:spacing w:before="60" w:after="60"/>
        <w:jc w:val="center"/>
        <w:rPr>
          <w:b/>
          <w:bCs/>
          <w:caps/>
          <w:sz w:val="22"/>
          <w:szCs w:val="22"/>
        </w:rPr>
      </w:pPr>
    </w:p>
    <w:p w14:paraId="1860EC9E" w14:textId="77777777" w:rsidR="00A11E51" w:rsidRPr="00761B54" w:rsidRDefault="00A11E51" w:rsidP="00B54511">
      <w:pPr>
        <w:spacing w:before="60" w:after="60"/>
        <w:jc w:val="center"/>
        <w:rPr>
          <w:b/>
          <w:bCs/>
          <w:caps/>
          <w:sz w:val="22"/>
          <w:szCs w:val="22"/>
        </w:rPr>
      </w:pPr>
    </w:p>
    <w:p w14:paraId="23063A0B" w14:textId="77777777" w:rsidR="00A11E51" w:rsidRPr="00761B54" w:rsidRDefault="00A11E51" w:rsidP="00B54511">
      <w:pPr>
        <w:spacing w:before="60" w:after="60"/>
        <w:jc w:val="center"/>
        <w:rPr>
          <w:b/>
          <w:bCs/>
          <w:caps/>
          <w:sz w:val="22"/>
          <w:szCs w:val="22"/>
        </w:rPr>
      </w:pPr>
    </w:p>
    <w:p w14:paraId="0537A02F" w14:textId="77777777" w:rsidR="00B54511" w:rsidRPr="00761B54" w:rsidRDefault="00B54511" w:rsidP="00B54511">
      <w:pPr>
        <w:spacing w:before="60" w:after="60"/>
        <w:jc w:val="center"/>
        <w:rPr>
          <w:b/>
          <w:bCs/>
          <w:caps/>
          <w:sz w:val="22"/>
          <w:szCs w:val="22"/>
        </w:rPr>
      </w:pPr>
    </w:p>
    <w:p w14:paraId="5D6A5BEC" w14:textId="77777777" w:rsidR="00B54511" w:rsidRPr="00761B54" w:rsidRDefault="00B54511" w:rsidP="00B54511">
      <w:pPr>
        <w:jc w:val="center"/>
        <w:rPr>
          <w:rStyle w:val="afb"/>
        </w:rPr>
      </w:pPr>
      <w:r w:rsidRPr="00761B54">
        <w:rPr>
          <w:rStyle w:val="afb"/>
        </w:rPr>
        <w:lastRenderedPageBreak/>
        <w:t>ТИПОВА ІНФОРМАЦІЙНА КАРТКА АДМІНІСТРАТИВНОЇ ПОСЛУГИ</w:t>
      </w:r>
    </w:p>
    <w:p w14:paraId="5455552F" w14:textId="77777777" w:rsidR="00B54511" w:rsidRPr="00761B54" w:rsidRDefault="00B54511" w:rsidP="004E6C28">
      <w:pPr>
        <w:jc w:val="center"/>
        <w:rPr>
          <w:u w:val="single"/>
        </w:rPr>
      </w:pPr>
      <w:r w:rsidRPr="00761B54">
        <w:rPr>
          <w:u w:val="single"/>
        </w:rPr>
        <w:t xml:space="preserve">НАДАННЯ ДОВІДКИ ПРО ОСІБ, ЯКІ ОТРИМАЛИ ДОСТУП ДО ІНФОРМАЦІЇ </w:t>
      </w:r>
    </w:p>
    <w:p w14:paraId="68B1CDDA" w14:textId="77777777" w:rsidR="00B54511" w:rsidRPr="00761B54" w:rsidRDefault="00B54511" w:rsidP="004E6C28">
      <w:pPr>
        <w:jc w:val="center"/>
        <w:rPr>
          <w:u w:val="single"/>
        </w:rPr>
      </w:pPr>
      <w:r w:rsidRPr="00761B54">
        <w:rPr>
          <w:u w:val="single"/>
        </w:rPr>
        <w:t>ПРО СУБ’ЄКТА РЕЧОВОГО ПРАВА У ДЕРЖАВНОМУ ЗЕМЕЛЬНОМУ КАДАСТРІ</w:t>
      </w:r>
    </w:p>
    <w:p w14:paraId="083325FA"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03C8A937" w14:textId="77777777" w:rsidR="00A14D6B" w:rsidRDefault="00A14D6B" w:rsidP="00A14D6B">
      <w:pPr>
        <w:autoSpaceDE w:val="0"/>
        <w:autoSpaceDN w:val="0"/>
        <w:adjustRightInd w:val="0"/>
        <w:jc w:val="center"/>
      </w:pPr>
      <w:bookmarkStart w:id="62" w:name="_Hlk143505236"/>
      <w:r>
        <w:rPr>
          <w:u w:val="single"/>
        </w:rPr>
        <w:t>Головне управління Держгеокадастру у Чернівецькій області</w:t>
      </w:r>
    </w:p>
    <w:bookmarkEnd w:id="62"/>
    <w:p w14:paraId="39BC1EAA" w14:textId="441046CC" w:rsidR="00B54511" w:rsidRPr="00761B54" w:rsidRDefault="00A14D6B" w:rsidP="00A14D6B">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59"/>
        <w:gridCol w:w="3432"/>
        <w:gridCol w:w="5643"/>
      </w:tblGrid>
      <w:tr w:rsidR="00B54511" w:rsidRPr="00761B54" w14:paraId="40ABBAB8" w14:textId="77777777" w:rsidTr="00573319">
        <w:tc>
          <w:tcPr>
            <w:tcW w:w="9634" w:type="dxa"/>
            <w:gridSpan w:val="3"/>
            <w:tcMar>
              <w:top w:w="150" w:type="dxa"/>
              <w:left w:w="150" w:type="dxa"/>
              <w:bottom w:w="150" w:type="dxa"/>
              <w:right w:w="150" w:type="dxa"/>
            </w:tcMar>
            <w:vAlign w:val="center"/>
            <w:hideMark/>
          </w:tcPr>
          <w:p w14:paraId="00F135DB" w14:textId="77777777" w:rsidR="00B54511" w:rsidRPr="00761B54" w:rsidRDefault="00B54511" w:rsidP="00573319">
            <w:pPr>
              <w:pStyle w:val="ac"/>
              <w:spacing w:before="0" w:beforeAutospacing="0" w:after="0" w:afterAutospacing="0" w:line="271" w:lineRule="atLeast"/>
              <w:jc w:val="center"/>
              <w:rPr>
                <w:sz w:val="20"/>
                <w:szCs w:val="20"/>
              </w:rPr>
            </w:pPr>
            <w:r w:rsidRPr="00761B54">
              <w:rPr>
                <w:b/>
                <w:sz w:val="20"/>
                <w:szCs w:val="20"/>
              </w:rPr>
              <w:t>Інформація про центр надання адміністративних послуг</w:t>
            </w:r>
          </w:p>
        </w:tc>
      </w:tr>
      <w:tr w:rsidR="00B54511" w:rsidRPr="00761B54" w14:paraId="2614DB9A" w14:textId="77777777" w:rsidTr="00573319">
        <w:tc>
          <w:tcPr>
            <w:tcW w:w="559" w:type="dxa"/>
            <w:tcMar>
              <w:top w:w="150" w:type="dxa"/>
              <w:left w:w="150" w:type="dxa"/>
              <w:bottom w:w="150" w:type="dxa"/>
              <w:right w:w="150" w:type="dxa"/>
            </w:tcMar>
            <w:vAlign w:val="center"/>
          </w:tcPr>
          <w:p w14:paraId="17270C79" w14:textId="77777777" w:rsidR="00B54511" w:rsidRPr="00761B54" w:rsidRDefault="00B54511" w:rsidP="00573319">
            <w:pPr>
              <w:spacing w:line="225" w:lineRule="atLeast"/>
              <w:rPr>
                <w:rStyle w:val="afb"/>
                <w:sz w:val="20"/>
                <w:szCs w:val="20"/>
              </w:rPr>
            </w:pPr>
          </w:p>
        </w:tc>
        <w:tc>
          <w:tcPr>
            <w:tcW w:w="3432" w:type="dxa"/>
            <w:tcMar>
              <w:top w:w="150" w:type="dxa"/>
              <w:left w:w="150" w:type="dxa"/>
              <w:bottom w:w="150" w:type="dxa"/>
              <w:right w:w="150" w:type="dxa"/>
            </w:tcMar>
            <w:vAlign w:val="center"/>
          </w:tcPr>
          <w:p w14:paraId="501644EA"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643" w:type="dxa"/>
            <w:tcMar>
              <w:top w:w="150" w:type="dxa"/>
              <w:left w:w="150" w:type="dxa"/>
              <w:bottom w:w="150" w:type="dxa"/>
              <w:right w:w="150" w:type="dxa"/>
            </w:tcMar>
          </w:tcPr>
          <w:p w14:paraId="414B952B" w14:textId="77777777" w:rsidR="00F24B2D" w:rsidRDefault="00F24B2D" w:rsidP="00F24B2D">
            <w:pPr>
              <w:autoSpaceDE w:val="0"/>
              <w:autoSpaceDN w:val="0"/>
              <w:adjustRightInd w:val="0"/>
              <w:jc w:val="center"/>
              <w:rPr>
                <w:b/>
                <w:bCs/>
                <w:sz w:val="20"/>
                <w:szCs w:val="20"/>
              </w:rPr>
            </w:pPr>
            <w:r>
              <w:rPr>
                <w:b/>
                <w:bCs/>
                <w:sz w:val="20"/>
                <w:szCs w:val="20"/>
              </w:rPr>
              <w:t>Центр надання адміністративних послуг</w:t>
            </w:r>
          </w:p>
          <w:p w14:paraId="015E9F60" w14:textId="0BA66C2A" w:rsidR="00B54511" w:rsidRPr="00761B54" w:rsidRDefault="00F24B2D" w:rsidP="00F24B2D">
            <w:pPr>
              <w:spacing w:before="60" w:after="60"/>
              <w:jc w:val="center"/>
              <w:rPr>
                <w:iCs/>
                <w:sz w:val="20"/>
                <w:szCs w:val="20"/>
              </w:rPr>
            </w:pPr>
            <w:r>
              <w:rPr>
                <w:b/>
                <w:bCs/>
                <w:sz w:val="20"/>
                <w:szCs w:val="20"/>
              </w:rPr>
              <w:t>Чернівецької міської ради</w:t>
            </w:r>
          </w:p>
        </w:tc>
      </w:tr>
      <w:tr w:rsidR="00B54511" w:rsidRPr="00761B54" w14:paraId="491EB280" w14:textId="77777777" w:rsidTr="00573319">
        <w:tc>
          <w:tcPr>
            <w:tcW w:w="559" w:type="dxa"/>
            <w:tcMar>
              <w:top w:w="150" w:type="dxa"/>
              <w:left w:w="150" w:type="dxa"/>
              <w:bottom w:w="150" w:type="dxa"/>
              <w:right w:w="150" w:type="dxa"/>
            </w:tcMar>
            <w:vAlign w:val="center"/>
            <w:hideMark/>
          </w:tcPr>
          <w:p w14:paraId="09395F7E" w14:textId="21D9F41E" w:rsidR="00B54511" w:rsidRPr="00C56A34" w:rsidRDefault="00B54511" w:rsidP="00E33C8D">
            <w:pPr>
              <w:spacing w:line="225" w:lineRule="atLeast"/>
              <w:jc w:val="center"/>
              <w:rPr>
                <w:b/>
                <w:bCs/>
                <w:sz w:val="20"/>
                <w:szCs w:val="20"/>
              </w:rPr>
            </w:pPr>
            <w:r w:rsidRPr="00C56A34">
              <w:rPr>
                <w:rStyle w:val="afb"/>
                <w:b w:val="0"/>
                <w:bCs w:val="0"/>
                <w:sz w:val="20"/>
                <w:szCs w:val="20"/>
              </w:rPr>
              <w:t>1</w:t>
            </w:r>
          </w:p>
        </w:tc>
        <w:tc>
          <w:tcPr>
            <w:tcW w:w="3432" w:type="dxa"/>
            <w:tcMar>
              <w:top w:w="150" w:type="dxa"/>
              <w:left w:w="150" w:type="dxa"/>
              <w:bottom w:w="150" w:type="dxa"/>
              <w:right w:w="150" w:type="dxa"/>
            </w:tcMar>
            <w:hideMark/>
          </w:tcPr>
          <w:p w14:paraId="79111AC2" w14:textId="77777777" w:rsidR="00B54511" w:rsidRPr="00761B54" w:rsidRDefault="00B54511" w:rsidP="00C91407">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643" w:type="dxa"/>
            <w:tcMar>
              <w:top w:w="150" w:type="dxa"/>
              <w:left w:w="150" w:type="dxa"/>
              <w:bottom w:w="150" w:type="dxa"/>
              <w:right w:w="150" w:type="dxa"/>
            </w:tcMar>
            <w:hideMark/>
          </w:tcPr>
          <w:p w14:paraId="203C6C97" w14:textId="7C315F05" w:rsidR="00B54511" w:rsidRPr="00761B54" w:rsidRDefault="00F24B2D"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19F9F75B" w14:textId="77777777" w:rsidTr="00573319">
        <w:tc>
          <w:tcPr>
            <w:tcW w:w="559" w:type="dxa"/>
            <w:tcMar>
              <w:top w:w="150" w:type="dxa"/>
              <w:left w:w="150" w:type="dxa"/>
              <w:bottom w:w="150" w:type="dxa"/>
              <w:right w:w="150" w:type="dxa"/>
            </w:tcMar>
            <w:vAlign w:val="center"/>
            <w:hideMark/>
          </w:tcPr>
          <w:p w14:paraId="39B2A394" w14:textId="4176F3AC" w:rsidR="00B54511" w:rsidRPr="00C56A34" w:rsidRDefault="00B54511" w:rsidP="00E33C8D">
            <w:pPr>
              <w:spacing w:line="225" w:lineRule="atLeast"/>
              <w:jc w:val="center"/>
              <w:rPr>
                <w:b/>
                <w:bCs/>
                <w:sz w:val="20"/>
                <w:szCs w:val="20"/>
              </w:rPr>
            </w:pPr>
            <w:r w:rsidRPr="00C56A34">
              <w:rPr>
                <w:rStyle w:val="afb"/>
                <w:b w:val="0"/>
                <w:bCs w:val="0"/>
                <w:sz w:val="20"/>
                <w:szCs w:val="20"/>
              </w:rPr>
              <w:t>2</w:t>
            </w:r>
          </w:p>
        </w:tc>
        <w:tc>
          <w:tcPr>
            <w:tcW w:w="3432" w:type="dxa"/>
            <w:tcMar>
              <w:top w:w="150" w:type="dxa"/>
              <w:left w:w="150" w:type="dxa"/>
              <w:bottom w:w="150" w:type="dxa"/>
              <w:right w:w="150" w:type="dxa"/>
            </w:tcMar>
            <w:hideMark/>
          </w:tcPr>
          <w:p w14:paraId="153A3EC2" w14:textId="76CC1798" w:rsidR="00B54511" w:rsidRPr="00761B54" w:rsidRDefault="00B54511" w:rsidP="00C91407">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643" w:type="dxa"/>
            <w:tcMar>
              <w:top w:w="150" w:type="dxa"/>
              <w:left w:w="150" w:type="dxa"/>
              <w:bottom w:w="150" w:type="dxa"/>
              <w:right w:w="150" w:type="dxa"/>
            </w:tcMar>
            <w:hideMark/>
          </w:tcPr>
          <w:p w14:paraId="768651B8"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155DE5E6" w14:textId="77777777" w:rsidTr="00573319">
        <w:tc>
          <w:tcPr>
            <w:tcW w:w="559" w:type="dxa"/>
            <w:tcMar>
              <w:top w:w="150" w:type="dxa"/>
              <w:left w:w="150" w:type="dxa"/>
              <w:bottom w:w="150" w:type="dxa"/>
              <w:right w:w="150" w:type="dxa"/>
            </w:tcMar>
            <w:vAlign w:val="center"/>
            <w:hideMark/>
          </w:tcPr>
          <w:p w14:paraId="25932D1C" w14:textId="0B6EDFFC" w:rsidR="00B54511" w:rsidRPr="00C56A34" w:rsidRDefault="00B54511" w:rsidP="00E33C8D">
            <w:pPr>
              <w:spacing w:line="225" w:lineRule="atLeast"/>
              <w:jc w:val="center"/>
              <w:rPr>
                <w:b/>
                <w:bCs/>
                <w:sz w:val="20"/>
                <w:szCs w:val="20"/>
              </w:rPr>
            </w:pPr>
            <w:r w:rsidRPr="00C56A34">
              <w:rPr>
                <w:rStyle w:val="afb"/>
                <w:b w:val="0"/>
                <w:bCs w:val="0"/>
                <w:sz w:val="20"/>
                <w:szCs w:val="20"/>
              </w:rPr>
              <w:t>3</w:t>
            </w:r>
          </w:p>
        </w:tc>
        <w:tc>
          <w:tcPr>
            <w:tcW w:w="3432" w:type="dxa"/>
            <w:tcMar>
              <w:top w:w="150" w:type="dxa"/>
              <w:left w:w="150" w:type="dxa"/>
              <w:bottom w:w="150" w:type="dxa"/>
              <w:right w:w="150" w:type="dxa"/>
            </w:tcMar>
            <w:hideMark/>
          </w:tcPr>
          <w:p w14:paraId="1A3656DA" w14:textId="77777777" w:rsidR="00B54511" w:rsidRPr="00761B54" w:rsidRDefault="00B54511" w:rsidP="00C91407">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643" w:type="dxa"/>
            <w:tcMar>
              <w:top w:w="150" w:type="dxa"/>
              <w:left w:w="150" w:type="dxa"/>
              <w:bottom w:w="150" w:type="dxa"/>
              <w:right w:w="150" w:type="dxa"/>
            </w:tcMar>
            <w:hideMark/>
          </w:tcPr>
          <w:p w14:paraId="3963DC37" w14:textId="77777777" w:rsidR="00F24B2D" w:rsidRPr="00F24B2D" w:rsidRDefault="00F24B2D" w:rsidP="00F24B2D">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00B12389" w14:textId="5021BD31" w:rsidR="00F24B2D" w:rsidRDefault="00F24B2D" w:rsidP="00F24B2D">
            <w:pPr>
              <w:autoSpaceDE w:val="0"/>
              <w:autoSpaceDN w:val="0"/>
              <w:adjustRightInd w:val="0"/>
              <w:rPr>
                <w:sz w:val="20"/>
                <w:szCs w:val="20"/>
              </w:rPr>
            </w:pPr>
            <w:r>
              <w:rPr>
                <w:sz w:val="20"/>
                <w:szCs w:val="20"/>
              </w:rPr>
              <w:t xml:space="preserve"> факс: (0372) 51-26-78 </w:t>
            </w:r>
          </w:p>
          <w:p w14:paraId="26ACECB4" w14:textId="77777777" w:rsidR="00F24B2D" w:rsidRPr="00983859" w:rsidRDefault="00F24B2D" w:rsidP="00F24B2D">
            <w:pPr>
              <w:tabs>
                <w:tab w:val="left" w:pos="2640"/>
              </w:tabs>
              <w:autoSpaceDE w:val="0"/>
              <w:autoSpaceDN w:val="0"/>
              <w:adjustRightInd w:val="0"/>
              <w:rPr>
                <w:sz w:val="20"/>
                <w:szCs w:val="20"/>
              </w:rPr>
            </w:pPr>
            <w:r>
              <w:rPr>
                <w:sz w:val="20"/>
                <w:szCs w:val="20"/>
              </w:rPr>
              <w:t>Е-mail:</w:t>
            </w:r>
            <w:hyperlink r:id="rId27" w:history="1">
              <w:r>
                <w:rPr>
                  <w:color w:val="0000FF"/>
                  <w:sz w:val="20"/>
                  <w:szCs w:val="20"/>
                  <w:u w:val="single"/>
                </w:rPr>
                <w:t>admincnap@ukr.net</w:t>
              </w:r>
            </w:hyperlink>
            <w:r w:rsidRPr="00983859">
              <w:rPr>
                <w:sz w:val="20"/>
                <w:szCs w:val="20"/>
              </w:rPr>
              <w:tab/>
            </w:r>
          </w:p>
          <w:p w14:paraId="31AEAE35" w14:textId="53017621" w:rsidR="00B54511" w:rsidRPr="00761B54" w:rsidRDefault="00F24B2D" w:rsidP="00F24B2D">
            <w:pPr>
              <w:jc w:val="both"/>
              <w:rPr>
                <w:sz w:val="20"/>
                <w:szCs w:val="20"/>
              </w:rPr>
            </w:pPr>
            <w:r>
              <w:rPr>
                <w:sz w:val="20"/>
                <w:szCs w:val="20"/>
              </w:rPr>
              <w:t>Веб-сторінка: </w:t>
            </w:r>
            <w:hyperlink r:id="rId28" w:history="1">
              <w:r>
                <w:rPr>
                  <w:color w:val="0000FF"/>
                  <w:sz w:val="20"/>
                  <w:szCs w:val="20"/>
                  <w:u w:val="single"/>
                </w:rPr>
                <w:t>http://dozvil.city.cv.ua</w:t>
              </w:r>
            </w:hyperlink>
          </w:p>
        </w:tc>
      </w:tr>
      <w:tr w:rsidR="00B54511" w:rsidRPr="00761B54" w14:paraId="6E81FA68" w14:textId="77777777" w:rsidTr="00573319">
        <w:tc>
          <w:tcPr>
            <w:tcW w:w="9634" w:type="dxa"/>
            <w:gridSpan w:val="3"/>
            <w:tcMar>
              <w:top w:w="150" w:type="dxa"/>
              <w:left w:w="150" w:type="dxa"/>
              <w:bottom w:w="150" w:type="dxa"/>
              <w:right w:w="150" w:type="dxa"/>
            </w:tcMar>
            <w:vAlign w:val="center"/>
            <w:hideMark/>
          </w:tcPr>
          <w:p w14:paraId="4E495656"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3C36956A" w14:textId="77777777" w:rsidTr="00573319">
        <w:tc>
          <w:tcPr>
            <w:tcW w:w="559" w:type="dxa"/>
            <w:tcMar>
              <w:top w:w="150" w:type="dxa"/>
              <w:left w:w="150" w:type="dxa"/>
              <w:bottom w:w="150" w:type="dxa"/>
              <w:right w:w="150" w:type="dxa"/>
            </w:tcMar>
            <w:vAlign w:val="center"/>
            <w:hideMark/>
          </w:tcPr>
          <w:p w14:paraId="0B704778" w14:textId="37937980" w:rsidR="00B54511" w:rsidRPr="00C56A34" w:rsidRDefault="00B54511" w:rsidP="00E33C8D">
            <w:pPr>
              <w:spacing w:line="225" w:lineRule="atLeast"/>
              <w:jc w:val="center"/>
              <w:rPr>
                <w:b/>
                <w:bCs/>
                <w:sz w:val="20"/>
                <w:szCs w:val="20"/>
              </w:rPr>
            </w:pPr>
            <w:r w:rsidRPr="00C56A34">
              <w:rPr>
                <w:rStyle w:val="afb"/>
                <w:b w:val="0"/>
                <w:bCs w:val="0"/>
                <w:sz w:val="20"/>
                <w:szCs w:val="20"/>
              </w:rPr>
              <w:t>4</w:t>
            </w:r>
          </w:p>
        </w:tc>
        <w:tc>
          <w:tcPr>
            <w:tcW w:w="3432" w:type="dxa"/>
            <w:tcMar>
              <w:top w:w="150" w:type="dxa"/>
              <w:left w:w="150" w:type="dxa"/>
              <w:bottom w:w="150" w:type="dxa"/>
              <w:right w:w="150" w:type="dxa"/>
            </w:tcMar>
            <w:vAlign w:val="center"/>
            <w:hideMark/>
          </w:tcPr>
          <w:p w14:paraId="6D72786B" w14:textId="77777777" w:rsidR="00B54511" w:rsidRPr="00761B54" w:rsidRDefault="00B54511" w:rsidP="00C91407">
            <w:pPr>
              <w:spacing w:line="225" w:lineRule="atLeast"/>
              <w:jc w:val="center"/>
              <w:rPr>
                <w:sz w:val="20"/>
                <w:szCs w:val="20"/>
              </w:rPr>
            </w:pPr>
            <w:r w:rsidRPr="00761B54">
              <w:rPr>
                <w:sz w:val="20"/>
                <w:szCs w:val="20"/>
              </w:rPr>
              <w:t>Закони України</w:t>
            </w:r>
          </w:p>
        </w:tc>
        <w:tc>
          <w:tcPr>
            <w:tcW w:w="5643" w:type="dxa"/>
            <w:tcMar>
              <w:top w:w="150" w:type="dxa"/>
              <w:left w:w="150" w:type="dxa"/>
              <w:bottom w:w="150" w:type="dxa"/>
              <w:right w:w="150" w:type="dxa"/>
            </w:tcMar>
            <w:vAlign w:val="center"/>
            <w:hideMark/>
          </w:tcPr>
          <w:p w14:paraId="5B82990E" w14:textId="44FBFAFD" w:rsidR="00B54511" w:rsidRPr="00CC6A3D" w:rsidRDefault="00B54511" w:rsidP="00573319">
            <w:pPr>
              <w:spacing w:line="225" w:lineRule="atLeast"/>
              <w:jc w:val="both"/>
              <w:rPr>
                <w:sz w:val="20"/>
                <w:szCs w:val="20"/>
              </w:rPr>
            </w:pPr>
            <w:r w:rsidRPr="00CC6A3D">
              <w:rPr>
                <w:sz w:val="20"/>
                <w:szCs w:val="20"/>
              </w:rPr>
              <w:t>Стаття 36</w:t>
            </w:r>
            <w:r w:rsidR="008E0899" w:rsidRPr="00CC6A3D">
              <w:rPr>
                <w:sz w:val="20"/>
                <w:szCs w:val="20"/>
              </w:rPr>
              <w:t>, 38</w:t>
            </w:r>
            <w:r w:rsidRPr="00CC6A3D">
              <w:rPr>
                <w:sz w:val="20"/>
                <w:szCs w:val="20"/>
              </w:rPr>
              <w:t xml:space="preserve"> Закону України «Про Державний земельний кадастр», </w:t>
            </w:r>
            <w:hyperlink r:id="rId29" w:tgtFrame="_blank" w:history="1">
              <w:r w:rsidRPr="00CC6A3D">
                <w:rPr>
                  <w:rStyle w:val="af1"/>
                  <w:rFonts w:eastAsiaTheme="majorEastAsia"/>
                  <w:color w:val="auto"/>
                  <w:sz w:val="20"/>
                  <w:szCs w:val="20"/>
                  <w:u w:val="none"/>
                </w:rPr>
                <w:t>Закон України</w:t>
              </w:r>
            </w:hyperlink>
            <w:r w:rsidRPr="00CC6A3D">
              <w:rPr>
                <w:sz w:val="20"/>
                <w:szCs w:val="20"/>
              </w:rPr>
              <w:t xml:space="preserve"> «Про адміністративну процедуру», </w:t>
            </w:r>
            <w:hyperlink r:id="rId30" w:anchor="n3760" w:tgtFrame="_blank" w:history="1">
              <w:r w:rsidRPr="00CC6A3D">
                <w:rPr>
                  <w:rStyle w:val="af1"/>
                  <w:rFonts w:eastAsiaTheme="majorEastAsia"/>
                  <w:color w:val="auto"/>
                  <w:sz w:val="20"/>
                  <w:szCs w:val="20"/>
                  <w:u w:val="none"/>
                </w:rPr>
                <w:t>стаття 17</w:t>
              </w:r>
            </w:hyperlink>
            <w:hyperlink r:id="rId31" w:anchor="n3760" w:tgtFrame="_blank" w:history="1">
              <w:r w:rsidRPr="00CC6A3D">
                <w:rPr>
                  <w:rStyle w:val="af1"/>
                  <w:rFonts w:eastAsiaTheme="majorEastAsia"/>
                  <w:color w:val="auto"/>
                  <w:sz w:val="20"/>
                  <w:szCs w:val="20"/>
                  <w:u w:val="none"/>
                  <w:vertAlign w:val="superscript"/>
                </w:rPr>
                <w:t>2</w:t>
              </w:r>
            </w:hyperlink>
            <w:r w:rsidRPr="00CC6A3D">
              <w:rPr>
                <w:sz w:val="20"/>
                <w:szCs w:val="20"/>
              </w:rPr>
              <w:t xml:space="preserve"> Земельного кодексу України</w:t>
            </w:r>
          </w:p>
        </w:tc>
      </w:tr>
      <w:tr w:rsidR="00B54511" w:rsidRPr="00761B54" w14:paraId="1FA6E294" w14:textId="77777777" w:rsidTr="00573319">
        <w:tc>
          <w:tcPr>
            <w:tcW w:w="559" w:type="dxa"/>
            <w:tcMar>
              <w:top w:w="150" w:type="dxa"/>
              <w:left w:w="150" w:type="dxa"/>
              <w:bottom w:w="150" w:type="dxa"/>
              <w:right w:w="150" w:type="dxa"/>
            </w:tcMar>
            <w:vAlign w:val="center"/>
            <w:hideMark/>
          </w:tcPr>
          <w:p w14:paraId="150EC97E" w14:textId="2FA8EAC2" w:rsidR="00B54511" w:rsidRPr="00C56A34" w:rsidRDefault="00B54511" w:rsidP="00E33C8D">
            <w:pPr>
              <w:spacing w:line="225" w:lineRule="atLeast"/>
              <w:jc w:val="center"/>
              <w:rPr>
                <w:b/>
                <w:bCs/>
                <w:sz w:val="20"/>
                <w:szCs w:val="20"/>
              </w:rPr>
            </w:pPr>
            <w:r w:rsidRPr="00C56A34">
              <w:rPr>
                <w:rStyle w:val="afb"/>
                <w:b w:val="0"/>
                <w:bCs w:val="0"/>
                <w:sz w:val="20"/>
                <w:szCs w:val="20"/>
              </w:rPr>
              <w:t>5</w:t>
            </w:r>
          </w:p>
        </w:tc>
        <w:tc>
          <w:tcPr>
            <w:tcW w:w="3432" w:type="dxa"/>
            <w:tcMar>
              <w:top w:w="150" w:type="dxa"/>
              <w:left w:w="150" w:type="dxa"/>
              <w:bottom w:w="150" w:type="dxa"/>
              <w:right w:w="150" w:type="dxa"/>
            </w:tcMar>
            <w:vAlign w:val="center"/>
            <w:hideMark/>
          </w:tcPr>
          <w:p w14:paraId="7354B346" w14:textId="77777777" w:rsidR="00B54511" w:rsidRPr="00761B54" w:rsidRDefault="00B54511" w:rsidP="00C91407">
            <w:pPr>
              <w:spacing w:line="225" w:lineRule="atLeast"/>
              <w:jc w:val="center"/>
              <w:rPr>
                <w:sz w:val="20"/>
                <w:szCs w:val="20"/>
              </w:rPr>
            </w:pPr>
            <w:r w:rsidRPr="00761B54">
              <w:rPr>
                <w:sz w:val="20"/>
                <w:szCs w:val="20"/>
              </w:rPr>
              <w:t>Акти Кабінету Міністрів України</w:t>
            </w:r>
          </w:p>
        </w:tc>
        <w:tc>
          <w:tcPr>
            <w:tcW w:w="5643" w:type="dxa"/>
            <w:tcMar>
              <w:top w:w="150" w:type="dxa"/>
              <w:left w:w="150" w:type="dxa"/>
              <w:bottom w:w="150" w:type="dxa"/>
              <w:right w:w="150" w:type="dxa"/>
            </w:tcMar>
            <w:vAlign w:val="center"/>
            <w:hideMark/>
          </w:tcPr>
          <w:p w14:paraId="136E6FBB" w14:textId="6874A4B0" w:rsidR="00B54511" w:rsidRPr="00CC6A3D" w:rsidRDefault="00B54511" w:rsidP="00573319">
            <w:pPr>
              <w:jc w:val="both"/>
              <w:rPr>
                <w:sz w:val="20"/>
                <w:szCs w:val="20"/>
              </w:rPr>
            </w:pPr>
            <w:r w:rsidRPr="00CC6A3D">
              <w:rPr>
                <w:sz w:val="20"/>
                <w:szCs w:val="20"/>
              </w:rPr>
              <w:t>Пункти 165</w:t>
            </w:r>
            <w:r w:rsidR="001040A7" w:rsidRPr="00CC6A3D">
              <w:rPr>
                <w:sz w:val="20"/>
                <w:szCs w:val="20"/>
              </w:rPr>
              <w:t> </w:t>
            </w:r>
            <w:r w:rsidR="00634D6F" w:rsidRPr="00CC6A3D">
              <w:rPr>
                <w:sz w:val="20"/>
                <w:szCs w:val="20"/>
              </w:rPr>
              <w:t>–</w:t>
            </w:r>
            <w:r w:rsidR="001040A7" w:rsidRPr="00CC6A3D">
              <w:rPr>
                <w:sz w:val="20"/>
                <w:szCs w:val="20"/>
              </w:rPr>
              <w:t> </w:t>
            </w:r>
            <w:r w:rsidR="00CD630C" w:rsidRPr="00CC6A3D">
              <w:rPr>
                <w:sz w:val="20"/>
                <w:szCs w:val="20"/>
              </w:rPr>
              <w:t>170</w:t>
            </w:r>
            <w:r w:rsidR="00634D6F" w:rsidRPr="00CC6A3D">
              <w:rPr>
                <w:sz w:val="20"/>
                <w:szCs w:val="20"/>
              </w:rPr>
              <w:t xml:space="preserve">, </w:t>
            </w:r>
            <w:r w:rsidRPr="00CC6A3D">
              <w:rPr>
                <w:sz w:val="20"/>
                <w:szCs w:val="20"/>
              </w:rPr>
              <w:t>198, 199 Порядку ведення Державного земельного кадастру, затвердженого постановою Кабінету Міністрів України від 17 жовтня 2012 р. № 1051.</w:t>
            </w:r>
          </w:p>
          <w:p w14:paraId="416D42F1" w14:textId="6746D74B" w:rsidR="005B6C91" w:rsidRPr="00CC6A3D" w:rsidRDefault="005B6C91" w:rsidP="005B6C91">
            <w:pPr>
              <w:jc w:val="both"/>
              <w:rPr>
                <w:sz w:val="20"/>
                <w:szCs w:val="20"/>
              </w:rPr>
            </w:pPr>
            <w:r w:rsidRPr="00CC6A3D">
              <w:rPr>
                <w:sz w:val="20"/>
                <w:szCs w:val="20"/>
              </w:rPr>
              <w:t xml:space="preserve">Постанова Кабінету Міністрів України від 1 серпня 2011 р. </w:t>
            </w:r>
            <w:r w:rsidR="00043CDC">
              <w:rPr>
                <w:sz w:val="20"/>
                <w:szCs w:val="20"/>
              </w:rPr>
              <w:t xml:space="preserve">       </w:t>
            </w:r>
            <w:r w:rsidRPr="00CC6A3D">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0EC1109C" w14:textId="30651AC1" w:rsidR="00B54511" w:rsidRPr="00CC6A3D" w:rsidRDefault="00B54511" w:rsidP="00573319">
            <w:pPr>
              <w:jc w:val="both"/>
              <w:rPr>
                <w:sz w:val="20"/>
                <w:szCs w:val="20"/>
              </w:rPr>
            </w:pPr>
            <w:r w:rsidRPr="00CC6A3D">
              <w:rPr>
                <w:sz w:val="20"/>
                <w:szCs w:val="20"/>
              </w:rPr>
              <w:t xml:space="preserve">Постанова Кабінету Міністрів України від 1 жовтня 2025 р. </w:t>
            </w:r>
            <w:r w:rsidR="00BE772A" w:rsidRPr="00CC6A3D">
              <w:rPr>
                <w:sz w:val="20"/>
                <w:szCs w:val="20"/>
              </w:rPr>
              <w:t xml:space="preserve">              </w:t>
            </w:r>
            <w:r w:rsidRPr="00CC6A3D">
              <w:rPr>
                <w:sz w:val="20"/>
                <w:szCs w:val="20"/>
              </w:rPr>
              <w:t>№ 1226 «Деякі питання надання адміністративних послуг через центри надання адміністративних послуг»</w:t>
            </w:r>
          </w:p>
        </w:tc>
      </w:tr>
      <w:tr w:rsidR="00B54511" w:rsidRPr="00761B54" w14:paraId="39EE30F9" w14:textId="77777777" w:rsidTr="00573319">
        <w:tc>
          <w:tcPr>
            <w:tcW w:w="559" w:type="dxa"/>
            <w:tcMar>
              <w:top w:w="150" w:type="dxa"/>
              <w:left w:w="150" w:type="dxa"/>
              <w:bottom w:w="150" w:type="dxa"/>
              <w:right w:w="150" w:type="dxa"/>
            </w:tcMar>
            <w:vAlign w:val="center"/>
            <w:hideMark/>
          </w:tcPr>
          <w:p w14:paraId="604EFA31" w14:textId="7E42E459" w:rsidR="00B54511" w:rsidRPr="00C56A34" w:rsidRDefault="00B54511" w:rsidP="00E33C8D">
            <w:pPr>
              <w:spacing w:line="225" w:lineRule="atLeast"/>
              <w:jc w:val="center"/>
              <w:rPr>
                <w:b/>
                <w:bCs/>
                <w:sz w:val="20"/>
                <w:szCs w:val="20"/>
              </w:rPr>
            </w:pPr>
            <w:r w:rsidRPr="00C56A34">
              <w:rPr>
                <w:rStyle w:val="afb"/>
                <w:b w:val="0"/>
                <w:bCs w:val="0"/>
                <w:sz w:val="20"/>
                <w:szCs w:val="20"/>
              </w:rPr>
              <w:t>6</w:t>
            </w:r>
          </w:p>
        </w:tc>
        <w:tc>
          <w:tcPr>
            <w:tcW w:w="3432" w:type="dxa"/>
            <w:tcMar>
              <w:top w:w="150" w:type="dxa"/>
              <w:left w:w="150" w:type="dxa"/>
              <w:bottom w:w="150" w:type="dxa"/>
              <w:right w:w="150" w:type="dxa"/>
            </w:tcMar>
            <w:vAlign w:val="center"/>
            <w:hideMark/>
          </w:tcPr>
          <w:p w14:paraId="50E10D01" w14:textId="77777777" w:rsidR="00B54511" w:rsidRPr="00761B54" w:rsidRDefault="00B54511" w:rsidP="00C91407">
            <w:pPr>
              <w:spacing w:line="225" w:lineRule="atLeast"/>
              <w:jc w:val="center"/>
              <w:rPr>
                <w:sz w:val="20"/>
                <w:szCs w:val="20"/>
              </w:rPr>
            </w:pPr>
            <w:r w:rsidRPr="00761B54">
              <w:rPr>
                <w:sz w:val="20"/>
                <w:szCs w:val="20"/>
              </w:rPr>
              <w:t>Акти центральних органів виконавчої влади</w:t>
            </w:r>
          </w:p>
        </w:tc>
        <w:tc>
          <w:tcPr>
            <w:tcW w:w="5643" w:type="dxa"/>
            <w:tcMar>
              <w:top w:w="150" w:type="dxa"/>
              <w:left w:w="150" w:type="dxa"/>
              <w:bottom w:w="150" w:type="dxa"/>
              <w:right w:w="150" w:type="dxa"/>
            </w:tcMar>
            <w:vAlign w:val="center"/>
            <w:hideMark/>
          </w:tcPr>
          <w:p w14:paraId="64BCCC15" w14:textId="77777777" w:rsidR="00B54511" w:rsidRPr="00761B54" w:rsidRDefault="00B54511" w:rsidP="00573319">
            <w:pPr>
              <w:spacing w:line="225" w:lineRule="atLeast"/>
              <w:rPr>
                <w:sz w:val="20"/>
                <w:szCs w:val="20"/>
              </w:rPr>
            </w:pPr>
          </w:p>
        </w:tc>
      </w:tr>
      <w:tr w:rsidR="00B54511" w:rsidRPr="00761B54" w14:paraId="12178D93" w14:textId="77777777" w:rsidTr="00573319">
        <w:tc>
          <w:tcPr>
            <w:tcW w:w="559" w:type="dxa"/>
            <w:tcMar>
              <w:top w:w="150" w:type="dxa"/>
              <w:left w:w="150" w:type="dxa"/>
              <w:bottom w:w="150" w:type="dxa"/>
              <w:right w:w="150" w:type="dxa"/>
            </w:tcMar>
            <w:vAlign w:val="center"/>
            <w:hideMark/>
          </w:tcPr>
          <w:p w14:paraId="01D99727" w14:textId="673F1C4C" w:rsidR="00B54511" w:rsidRPr="00C56A34" w:rsidRDefault="00B54511" w:rsidP="00E33C8D">
            <w:pPr>
              <w:spacing w:line="225" w:lineRule="atLeast"/>
              <w:jc w:val="center"/>
              <w:rPr>
                <w:b/>
                <w:bCs/>
                <w:sz w:val="20"/>
                <w:szCs w:val="20"/>
              </w:rPr>
            </w:pPr>
            <w:r w:rsidRPr="00C56A34">
              <w:rPr>
                <w:rStyle w:val="afb"/>
                <w:b w:val="0"/>
                <w:bCs w:val="0"/>
                <w:sz w:val="20"/>
                <w:szCs w:val="20"/>
              </w:rPr>
              <w:t>7</w:t>
            </w:r>
          </w:p>
        </w:tc>
        <w:tc>
          <w:tcPr>
            <w:tcW w:w="3432" w:type="dxa"/>
            <w:tcMar>
              <w:top w:w="150" w:type="dxa"/>
              <w:left w:w="150" w:type="dxa"/>
              <w:bottom w:w="150" w:type="dxa"/>
              <w:right w:w="150" w:type="dxa"/>
            </w:tcMar>
            <w:vAlign w:val="center"/>
            <w:hideMark/>
          </w:tcPr>
          <w:p w14:paraId="13886CB7" w14:textId="77777777" w:rsidR="00B54511" w:rsidRPr="00761B54" w:rsidRDefault="00B54511" w:rsidP="00C91407">
            <w:pPr>
              <w:spacing w:line="225" w:lineRule="atLeast"/>
              <w:jc w:val="center"/>
              <w:rPr>
                <w:sz w:val="20"/>
                <w:szCs w:val="20"/>
              </w:rPr>
            </w:pPr>
            <w:r w:rsidRPr="00761B54">
              <w:rPr>
                <w:sz w:val="20"/>
                <w:szCs w:val="20"/>
              </w:rPr>
              <w:t>Акти місцевих органів виконавчої влади / органів місцевого самоврядування</w:t>
            </w:r>
          </w:p>
        </w:tc>
        <w:tc>
          <w:tcPr>
            <w:tcW w:w="5643" w:type="dxa"/>
            <w:tcMar>
              <w:top w:w="150" w:type="dxa"/>
              <w:left w:w="150" w:type="dxa"/>
              <w:bottom w:w="150" w:type="dxa"/>
              <w:right w:w="150" w:type="dxa"/>
            </w:tcMar>
            <w:vAlign w:val="center"/>
            <w:hideMark/>
          </w:tcPr>
          <w:p w14:paraId="73BF6F23" w14:textId="77777777" w:rsidR="00B54511" w:rsidRPr="00761B54" w:rsidRDefault="00B54511" w:rsidP="00573319">
            <w:pPr>
              <w:spacing w:line="225" w:lineRule="atLeast"/>
              <w:rPr>
                <w:sz w:val="20"/>
                <w:szCs w:val="20"/>
              </w:rPr>
            </w:pPr>
          </w:p>
        </w:tc>
      </w:tr>
      <w:tr w:rsidR="00B54511" w:rsidRPr="00761B54" w14:paraId="6A747F98" w14:textId="77777777" w:rsidTr="00573319">
        <w:tc>
          <w:tcPr>
            <w:tcW w:w="9634" w:type="dxa"/>
            <w:gridSpan w:val="3"/>
            <w:tcMar>
              <w:top w:w="150" w:type="dxa"/>
              <w:left w:w="150" w:type="dxa"/>
              <w:bottom w:w="150" w:type="dxa"/>
              <w:right w:w="150" w:type="dxa"/>
            </w:tcMar>
            <w:vAlign w:val="center"/>
            <w:hideMark/>
          </w:tcPr>
          <w:p w14:paraId="2C9EFD9F"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0F78F225" w14:textId="77777777" w:rsidTr="00573319">
        <w:tc>
          <w:tcPr>
            <w:tcW w:w="559" w:type="dxa"/>
            <w:tcMar>
              <w:top w:w="150" w:type="dxa"/>
              <w:left w:w="150" w:type="dxa"/>
              <w:bottom w:w="150" w:type="dxa"/>
              <w:right w:w="150" w:type="dxa"/>
            </w:tcMar>
            <w:vAlign w:val="center"/>
            <w:hideMark/>
          </w:tcPr>
          <w:p w14:paraId="124FEB53" w14:textId="7B2D7416" w:rsidR="00B54511" w:rsidRPr="00C56A34" w:rsidRDefault="00B54511" w:rsidP="00E33C8D">
            <w:pPr>
              <w:spacing w:line="225" w:lineRule="atLeast"/>
              <w:jc w:val="center"/>
              <w:rPr>
                <w:b/>
                <w:bCs/>
                <w:sz w:val="20"/>
                <w:szCs w:val="20"/>
              </w:rPr>
            </w:pPr>
            <w:r w:rsidRPr="00C56A34">
              <w:rPr>
                <w:rStyle w:val="afb"/>
                <w:b w:val="0"/>
                <w:bCs w:val="0"/>
                <w:sz w:val="20"/>
                <w:szCs w:val="20"/>
              </w:rPr>
              <w:t>8</w:t>
            </w:r>
          </w:p>
        </w:tc>
        <w:tc>
          <w:tcPr>
            <w:tcW w:w="3432" w:type="dxa"/>
            <w:tcMar>
              <w:top w:w="150" w:type="dxa"/>
              <w:left w:w="150" w:type="dxa"/>
              <w:bottom w:w="150" w:type="dxa"/>
              <w:right w:w="150" w:type="dxa"/>
            </w:tcMar>
            <w:vAlign w:val="center"/>
            <w:hideMark/>
          </w:tcPr>
          <w:p w14:paraId="1F03815B" w14:textId="77777777" w:rsidR="00B54511" w:rsidRPr="00761B54" w:rsidRDefault="00B54511" w:rsidP="00C91407">
            <w:pPr>
              <w:spacing w:line="225" w:lineRule="atLeast"/>
              <w:jc w:val="center"/>
              <w:rPr>
                <w:sz w:val="20"/>
                <w:szCs w:val="20"/>
              </w:rPr>
            </w:pPr>
            <w:r w:rsidRPr="00761B54">
              <w:rPr>
                <w:sz w:val="20"/>
                <w:szCs w:val="20"/>
              </w:rPr>
              <w:t>Підстава для одержання адміністративної послуги</w:t>
            </w:r>
          </w:p>
        </w:tc>
        <w:tc>
          <w:tcPr>
            <w:tcW w:w="5643" w:type="dxa"/>
            <w:tcMar>
              <w:top w:w="150" w:type="dxa"/>
              <w:left w:w="150" w:type="dxa"/>
              <w:bottom w:w="150" w:type="dxa"/>
              <w:right w:w="150" w:type="dxa"/>
            </w:tcMar>
            <w:vAlign w:val="center"/>
            <w:hideMark/>
          </w:tcPr>
          <w:p w14:paraId="64864E5B" w14:textId="77777777" w:rsidR="00B54511" w:rsidRPr="00761B54" w:rsidRDefault="00B54511" w:rsidP="00573319">
            <w:pPr>
              <w:spacing w:line="225" w:lineRule="atLeast"/>
              <w:jc w:val="both"/>
              <w:rPr>
                <w:sz w:val="20"/>
                <w:szCs w:val="20"/>
              </w:rPr>
            </w:pPr>
            <w:r w:rsidRPr="00761B54">
              <w:rPr>
                <w:sz w:val="20"/>
                <w:szCs w:val="20"/>
              </w:rPr>
              <w:t>Заява про надання відомостей з Державного земельного кадастру у формі довідки про осіб, які отримали доступ до інформації про суб’єкта речового права у Державному земельному кадастрі</w:t>
            </w:r>
          </w:p>
        </w:tc>
      </w:tr>
      <w:tr w:rsidR="00B54511" w:rsidRPr="00761B54" w14:paraId="17FF17ED" w14:textId="77777777" w:rsidTr="00573319">
        <w:tc>
          <w:tcPr>
            <w:tcW w:w="559" w:type="dxa"/>
            <w:tcMar>
              <w:top w:w="150" w:type="dxa"/>
              <w:left w:w="150" w:type="dxa"/>
              <w:bottom w:w="150" w:type="dxa"/>
              <w:right w:w="150" w:type="dxa"/>
            </w:tcMar>
            <w:vAlign w:val="center"/>
            <w:hideMark/>
          </w:tcPr>
          <w:p w14:paraId="2DEE3D4D" w14:textId="19CB6016" w:rsidR="00B54511" w:rsidRPr="00C56A34" w:rsidRDefault="00B54511" w:rsidP="00E33C8D">
            <w:pPr>
              <w:spacing w:line="225" w:lineRule="atLeast"/>
              <w:jc w:val="center"/>
              <w:rPr>
                <w:b/>
                <w:bCs/>
                <w:sz w:val="20"/>
                <w:szCs w:val="20"/>
              </w:rPr>
            </w:pPr>
            <w:r w:rsidRPr="00C56A34">
              <w:rPr>
                <w:rStyle w:val="afb"/>
                <w:b w:val="0"/>
                <w:bCs w:val="0"/>
                <w:sz w:val="20"/>
                <w:szCs w:val="20"/>
              </w:rPr>
              <w:lastRenderedPageBreak/>
              <w:t>9</w:t>
            </w:r>
          </w:p>
        </w:tc>
        <w:tc>
          <w:tcPr>
            <w:tcW w:w="3432" w:type="dxa"/>
            <w:tcMar>
              <w:top w:w="150" w:type="dxa"/>
              <w:left w:w="150" w:type="dxa"/>
              <w:bottom w:w="150" w:type="dxa"/>
              <w:right w:w="150" w:type="dxa"/>
            </w:tcMar>
            <w:vAlign w:val="center"/>
            <w:hideMark/>
          </w:tcPr>
          <w:p w14:paraId="27B26DDE" w14:textId="77777777" w:rsidR="00B54511" w:rsidRPr="00761B54" w:rsidRDefault="00B54511" w:rsidP="00C91407">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643" w:type="dxa"/>
            <w:tcMar>
              <w:top w:w="150" w:type="dxa"/>
              <w:left w:w="150" w:type="dxa"/>
              <w:bottom w:w="150" w:type="dxa"/>
              <w:right w:w="150" w:type="dxa"/>
            </w:tcMar>
            <w:vAlign w:val="center"/>
            <w:hideMark/>
          </w:tcPr>
          <w:p w14:paraId="032DAEA6" w14:textId="77777777" w:rsidR="00B54511" w:rsidRPr="00761B54" w:rsidRDefault="00B54511" w:rsidP="00573319">
            <w:pPr>
              <w:jc w:val="both"/>
              <w:rPr>
                <w:sz w:val="20"/>
                <w:szCs w:val="20"/>
              </w:rPr>
            </w:pPr>
            <w:r w:rsidRPr="00761B54">
              <w:rPr>
                <w:sz w:val="20"/>
                <w:szCs w:val="20"/>
              </w:rPr>
              <w:t>1. Заява про надання відомостей з Державного земельного кадастру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p>
          <w:p w14:paraId="0A91D759"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2.</w:t>
            </w:r>
            <w:r w:rsidRPr="00761B54">
              <w:rPr>
                <w:sz w:val="20"/>
                <w:szCs w:val="20"/>
              </w:rPr>
              <w:t> </w:t>
            </w:r>
            <w:r w:rsidRPr="00761B54">
              <w:rPr>
                <w:sz w:val="20"/>
                <w:szCs w:val="20"/>
                <w:lang w:val="uk-UA"/>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450F3E0E" w14:textId="77777777" w:rsidTr="00573319">
        <w:trPr>
          <w:trHeight w:val="4206"/>
        </w:trPr>
        <w:tc>
          <w:tcPr>
            <w:tcW w:w="559" w:type="dxa"/>
            <w:tcMar>
              <w:top w:w="150" w:type="dxa"/>
              <w:left w:w="150" w:type="dxa"/>
              <w:bottom w:w="150" w:type="dxa"/>
              <w:right w:w="150" w:type="dxa"/>
            </w:tcMar>
            <w:vAlign w:val="center"/>
            <w:hideMark/>
          </w:tcPr>
          <w:p w14:paraId="3045981C" w14:textId="2A31FBA5" w:rsidR="00B54511" w:rsidRPr="00C56A34" w:rsidRDefault="00B54511" w:rsidP="00E33C8D">
            <w:pPr>
              <w:spacing w:line="225" w:lineRule="atLeast"/>
              <w:jc w:val="center"/>
              <w:rPr>
                <w:b/>
                <w:bCs/>
                <w:sz w:val="20"/>
                <w:szCs w:val="20"/>
              </w:rPr>
            </w:pPr>
            <w:r w:rsidRPr="00C56A34">
              <w:rPr>
                <w:rStyle w:val="afb"/>
                <w:b w:val="0"/>
                <w:bCs w:val="0"/>
                <w:sz w:val="20"/>
                <w:szCs w:val="20"/>
              </w:rPr>
              <w:t>10</w:t>
            </w:r>
          </w:p>
        </w:tc>
        <w:tc>
          <w:tcPr>
            <w:tcW w:w="3432" w:type="dxa"/>
            <w:tcMar>
              <w:top w:w="150" w:type="dxa"/>
              <w:left w:w="150" w:type="dxa"/>
              <w:bottom w:w="150" w:type="dxa"/>
              <w:right w:w="150" w:type="dxa"/>
            </w:tcMar>
            <w:vAlign w:val="center"/>
            <w:hideMark/>
          </w:tcPr>
          <w:p w14:paraId="78E93D87" w14:textId="77777777" w:rsidR="00B54511" w:rsidRPr="00761B54" w:rsidRDefault="00B54511" w:rsidP="00C91407">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643" w:type="dxa"/>
            <w:tcMar>
              <w:top w:w="150" w:type="dxa"/>
              <w:left w:w="150" w:type="dxa"/>
              <w:bottom w:w="150" w:type="dxa"/>
              <w:right w:w="150" w:type="dxa"/>
            </w:tcMar>
            <w:vAlign w:val="center"/>
            <w:hideMark/>
          </w:tcPr>
          <w:p w14:paraId="5941FE02" w14:textId="4370F153" w:rsidR="004C5FFF" w:rsidRPr="00761B54" w:rsidRDefault="004C5FFF" w:rsidP="004C5FFF">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D9562C">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32"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06A362BA" w14:textId="77777777" w:rsidR="00B54511" w:rsidRPr="00761B54" w:rsidRDefault="00B54511" w:rsidP="00573319">
            <w:pPr>
              <w:jc w:val="both"/>
              <w:rPr>
                <w:sz w:val="20"/>
                <w:szCs w:val="20"/>
                <w:shd w:val="clear" w:color="auto" w:fill="FFFFFF"/>
              </w:rPr>
            </w:pPr>
            <w:r w:rsidRPr="00761B54">
              <w:rPr>
                <w:sz w:val="20"/>
                <w:szCs w:val="20"/>
              </w:rPr>
              <w:t>У разі подання заяви органом державної влади, органом місцевого самоврядування у заяві зазначаються підстави для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44F6E242" w14:textId="77777777" w:rsidTr="00573319">
        <w:tc>
          <w:tcPr>
            <w:tcW w:w="559" w:type="dxa"/>
            <w:tcMar>
              <w:top w:w="150" w:type="dxa"/>
              <w:left w:w="150" w:type="dxa"/>
              <w:bottom w:w="150" w:type="dxa"/>
              <w:right w:w="150" w:type="dxa"/>
            </w:tcMar>
            <w:vAlign w:val="center"/>
            <w:hideMark/>
          </w:tcPr>
          <w:p w14:paraId="74CC79AC" w14:textId="5A8F9FA3" w:rsidR="00B54511" w:rsidRPr="00C56A34" w:rsidRDefault="00B54511" w:rsidP="00E33C8D">
            <w:pPr>
              <w:spacing w:line="225" w:lineRule="atLeast"/>
              <w:jc w:val="center"/>
              <w:rPr>
                <w:b/>
                <w:bCs/>
                <w:sz w:val="20"/>
                <w:szCs w:val="20"/>
              </w:rPr>
            </w:pPr>
            <w:r w:rsidRPr="00C56A34">
              <w:rPr>
                <w:rStyle w:val="afb"/>
                <w:b w:val="0"/>
                <w:bCs w:val="0"/>
                <w:sz w:val="20"/>
                <w:szCs w:val="20"/>
              </w:rPr>
              <w:t>11</w:t>
            </w:r>
          </w:p>
        </w:tc>
        <w:tc>
          <w:tcPr>
            <w:tcW w:w="3432" w:type="dxa"/>
            <w:tcMar>
              <w:top w:w="150" w:type="dxa"/>
              <w:left w:w="150" w:type="dxa"/>
              <w:bottom w:w="150" w:type="dxa"/>
              <w:right w:w="150" w:type="dxa"/>
            </w:tcMar>
            <w:vAlign w:val="center"/>
            <w:hideMark/>
          </w:tcPr>
          <w:p w14:paraId="6364AC79" w14:textId="77777777" w:rsidR="00B54511" w:rsidRPr="00761B54" w:rsidRDefault="00B54511" w:rsidP="00C91407">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643" w:type="dxa"/>
            <w:tcMar>
              <w:top w:w="150" w:type="dxa"/>
              <w:left w:w="150" w:type="dxa"/>
              <w:bottom w:w="150" w:type="dxa"/>
              <w:right w:w="150" w:type="dxa"/>
            </w:tcMar>
            <w:vAlign w:val="center"/>
            <w:hideMark/>
          </w:tcPr>
          <w:p w14:paraId="28399ADD" w14:textId="77777777" w:rsidR="00B54511" w:rsidRPr="00761B54" w:rsidRDefault="00B54511" w:rsidP="00573319">
            <w:pPr>
              <w:spacing w:line="225" w:lineRule="atLeast"/>
              <w:rPr>
                <w:sz w:val="20"/>
                <w:szCs w:val="20"/>
              </w:rPr>
            </w:pPr>
            <w:r w:rsidRPr="00761B54">
              <w:rPr>
                <w:sz w:val="20"/>
                <w:szCs w:val="20"/>
              </w:rPr>
              <w:t>Безоплатно</w:t>
            </w:r>
          </w:p>
        </w:tc>
      </w:tr>
      <w:tr w:rsidR="00B54511" w:rsidRPr="00761B54" w14:paraId="6223FD14" w14:textId="77777777" w:rsidTr="00573319">
        <w:tc>
          <w:tcPr>
            <w:tcW w:w="559" w:type="dxa"/>
            <w:tcMar>
              <w:top w:w="150" w:type="dxa"/>
              <w:left w:w="150" w:type="dxa"/>
              <w:bottom w:w="150" w:type="dxa"/>
              <w:right w:w="150" w:type="dxa"/>
            </w:tcMar>
            <w:vAlign w:val="center"/>
            <w:hideMark/>
          </w:tcPr>
          <w:p w14:paraId="4E52CCE0" w14:textId="52EC20FB" w:rsidR="00B54511" w:rsidRPr="00C56A34" w:rsidRDefault="00B54511" w:rsidP="00E33C8D">
            <w:pPr>
              <w:spacing w:line="225" w:lineRule="atLeast"/>
              <w:jc w:val="center"/>
              <w:rPr>
                <w:b/>
                <w:bCs/>
                <w:sz w:val="20"/>
                <w:szCs w:val="20"/>
              </w:rPr>
            </w:pPr>
            <w:r w:rsidRPr="00C56A34">
              <w:rPr>
                <w:rStyle w:val="afb"/>
                <w:b w:val="0"/>
                <w:bCs w:val="0"/>
                <w:sz w:val="20"/>
                <w:szCs w:val="20"/>
              </w:rPr>
              <w:t>12</w:t>
            </w:r>
          </w:p>
        </w:tc>
        <w:tc>
          <w:tcPr>
            <w:tcW w:w="3432" w:type="dxa"/>
            <w:tcMar>
              <w:top w:w="150" w:type="dxa"/>
              <w:left w:w="150" w:type="dxa"/>
              <w:bottom w:w="150" w:type="dxa"/>
              <w:right w:w="150" w:type="dxa"/>
            </w:tcMar>
            <w:vAlign w:val="center"/>
            <w:hideMark/>
          </w:tcPr>
          <w:p w14:paraId="598A917A" w14:textId="77777777" w:rsidR="00B54511" w:rsidRPr="00761B54" w:rsidRDefault="00B54511" w:rsidP="00C91407">
            <w:pPr>
              <w:spacing w:line="225" w:lineRule="atLeast"/>
              <w:jc w:val="center"/>
              <w:rPr>
                <w:sz w:val="20"/>
                <w:szCs w:val="20"/>
              </w:rPr>
            </w:pPr>
            <w:r w:rsidRPr="00761B54">
              <w:rPr>
                <w:sz w:val="20"/>
                <w:szCs w:val="20"/>
              </w:rPr>
              <w:t>Строк надання адміністративної послуги</w:t>
            </w:r>
          </w:p>
        </w:tc>
        <w:tc>
          <w:tcPr>
            <w:tcW w:w="5643" w:type="dxa"/>
            <w:tcMar>
              <w:top w:w="150" w:type="dxa"/>
              <w:left w:w="150" w:type="dxa"/>
              <w:bottom w:w="150" w:type="dxa"/>
              <w:right w:w="150" w:type="dxa"/>
            </w:tcMar>
            <w:vAlign w:val="center"/>
            <w:hideMark/>
          </w:tcPr>
          <w:p w14:paraId="68A82C54" w14:textId="5EE6D39E" w:rsidR="002B28CF" w:rsidRPr="00874DFB" w:rsidRDefault="00B54511" w:rsidP="002B28CF">
            <w:pPr>
              <w:jc w:val="both"/>
              <w:rPr>
                <w:sz w:val="20"/>
                <w:szCs w:val="20"/>
              </w:rPr>
            </w:pPr>
            <w:r w:rsidRPr="00761B54">
              <w:rPr>
                <w:sz w:val="20"/>
                <w:szCs w:val="20"/>
              </w:rPr>
              <w:t xml:space="preserve">Протягом 10 робочих днів з дня реєстрації відповідної заяви     </w:t>
            </w:r>
            <w:r w:rsidR="002B28CF" w:rsidRPr="00D9562C">
              <w:rPr>
                <w:sz w:val="20"/>
                <w:szCs w:val="20"/>
              </w:rPr>
              <w:t xml:space="preserve">у Державному земельному кадастрі </w:t>
            </w:r>
            <w:r w:rsidR="002B28CF" w:rsidRPr="00D9562C">
              <w:rPr>
                <w:bCs/>
                <w:sz w:val="20"/>
                <w:szCs w:val="20"/>
              </w:rPr>
              <w:t>або більший строк, який відповідає строку залишення заяви без руху</w:t>
            </w:r>
          </w:p>
          <w:p w14:paraId="33FBE8F0" w14:textId="16B98EC0" w:rsidR="00B54511" w:rsidRPr="00761B54" w:rsidRDefault="00B54511" w:rsidP="00573319">
            <w:pPr>
              <w:spacing w:line="225" w:lineRule="atLeast"/>
              <w:jc w:val="both"/>
              <w:rPr>
                <w:sz w:val="20"/>
                <w:szCs w:val="20"/>
              </w:rPr>
            </w:pPr>
          </w:p>
        </w:tc>
      </w:tr>
      <w:tr w:rsidR="00B54511" w:rsidRPr="00761B54" w14:paraId="4F486FA9" w14:textId="77777777" w:rsidTr="00573319">
        <w:tc>
          <w:tcPr>
            <w:tcW w:w="559" w:type="dxa"/>
            <w:tcMar>
              <w:top w:w="150" w:type="dxa"/>
              <w:left w:w="150" w:type="dxa"/>
              <w:bottom w:w="150" w:type="dxa"/>
              <w:right w:w="150" w:type="dxa"/>
            </w:tcMar>
            <w:vAlign w:val="center"/>
            <w:hideMark/>
          </w:tcPr>
          <w:p w14:paraId="19B0C375" w14:textId="47BA252F" w:rsidR="00B54511" w:rsidRPr="00C56A34" w:rsidRDefault="00B54511" w:rsidP="00E33C8D">
            <w:pPr>
              <w:spacing w:line="225" w:lineRule="atLeast"/>
              <w:jc w:val="center"/>
              <w:rPr>
                <w:b/>
                <w:bCs/>
                <w:sz w:val="20"/>
                <w:szCs w:val="20"/>
              </w:rPr>
            </w:pPr>
            <w:r w:rsidRPr="00C56A34">
              <w:rPr>
                <w:rStyle w:val="afb"/>
                <w:b w:val="0"/>
                <w:bCs w:val="0"/>
                <w:sz w:val="20"/>
                <w:szCs w:val="20"/>
              </w:rPr>
              <w:t>13</w:t>
            </w:r>
          </w:p>
        </w:tc>
        <w:tc>
          <w:tcPr>
            <w:tcW w:w="3432" w:type="dxa"/>
            <w:tcMar>
              <w:top w:w="150" w:type="dxa"/>
              <w:left w:w="150" w:type="dxa"/>
              <w:bottom w:w="150" w:type="dxa"/>
              <w:right w:w="150" w:type="dxa"/>
            </w:tcMar>
            <w:vAlign w:val="center"/>
            <w:hideMark/>
          </w:tcPr>
          <w:p w14:paraId="2D471527" w14:textId="0EB20C9F" w:rsidR="00B54511" w:rsidRPr="00761B54" w:rsidRDefault="00B54511" w:rsidP="00C91407">
            <w:pPr>
              <w:spacing w:line="225" w:lineRule="atLeast"/>
              <w:jc w:val="center"/>
              <w:rPr>
                <w:sz w:val="20"/>
                <w:szCs w:val="20"/>
              </w:rPr>
            </w:pPr>
            <w:r w:rsidRPr="00761B54">
              <w:rPr>
                <w:sz w:val="20"/>
                <w:szCs w:val="20"/>
              </w:rPr>
              <w:t>Перелік підстав для відмови</w:t>
            </w:r>
          </w:p>
          <w:p w14:paraId="1B03551C" w14:textId="77777777" w:rsidR="00B54511" w:rsidRPr="00761B54" w:rsidRDefault="00B54511" w:rsidP="00C91407">
            <w:pPr>
              <w:spacing w:line="225" w:lineRule="atLeast"/>
              <w:jc w:val="center"/>
              <w:rPr>
                <w:sz w:val="20"/>
                <w:szCs w:val="20"/>
              </w:rPr>
            </w:pPr>
            <w:r w:rsidRPr="00761B54">
              <w:rPr>
                <w:sz w:val="20"/>
                <w:szCs w:val="20"/>
              </w:rPr>
              <w:t>у наданні адміністративної послуги</w:t>
            </w:r>
          </w:p>
        </w:tc>
        <w:tc>
          <w:tcPr>
            <w:tcW w:w="5643" w:type="dxa"/>
            <w:tcMar>
              <w:top w:w="150" w:type="dxa"/>
              <w:left w:w="150" w:type="dxa"/>
              <w:bottom w:w="150" w:type="dxa"/>
              <w:right w:w="150" w:type="dxa"/>
            </w:tcMar>
            <w:vAlign w:val="center"/>
            <w:hideMark/>
          </w:tcPr>
          <w:p w14:paraId="69E4C1C6" w14:textId="77777777" w:rsidR="00B54511" w:rsidRPr="00761B54" w:rsidRDefault="00B54511" w:rsidP="00573319">
            <w:pPr>
              <w:tabs>
                <w:tab w:val="left" w:pos="146"/>
              </w:tabs>
              <w:jc w:val="both"/>
              <w:rPr>
                <w:sz w:val="20"/>
                <w:szCs w:val="20"/>
              </w:rPr>
            </w:pPr>
            <w:r w:rsidRPr="00761B54">
              <w:rPr>
                <w:sz w:val="20"/>
                <w:szCs w:val="20"/>
              </w:rPr>
              <w:t>1. У Державному земельному кадастрі відсутні запитувані відомості.</w:t>
            </w:r>
          </w:p>
          <w:p w14:paraId="07EAC863"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rPr>
              <w:t>2. Із заявою про надання відомостей з Державного земельного кадастру звернулася неналежна особа (на отримання відомостей Державного земельного кадастру у формі довідки про осіб, які отримали доступ до інформації про суб’єкта речового права у Державному земельному кадастрі мають право: суб’єкти речових прав на земельні ділянки; органи державної влади та органи місцевого самоврядування для реалізації своїх повноважень, визначених законом)</w:t>
            </w:r>
            <w:r w:rsidRPr="00761B54">
              <w:rPr>
                <w:sz w:val="20"/>
                <w:szCs w:val="20"/>
                <w:lang w:val="uk-UA"/>
              </w:rPr>
              <w:t>.</w:t>
            </w:r>
          </w:p>
          <w:p w14:paraId="55163051" w14:textId="77777777" w:rsidR="00B54511" w:rsidRPr="00761B54" w:rsidRDefault="00B54511" w:rsidP="00573319">
            <w:pPr>
              <w:pStyle w:val="ac"/>
              <w:spacing w:before="0" w:beforeAutospacing="0" w:after="0" w:afterAutospacing="0"/>
              <w:jc w:val="both"/>
              <w:rPr>
                <w:sz w:val="20"/>
                <w:szCs w:val="20"/>
              </w:rPr>
            </w:pPr>
            <w:r w:rsidRPr="00761B54">
              <w:rPr>
                <w:sz w:val="20"/>
                <w:szCs w:val="20"/>
              </w:rPr>
              <w:t>3.</w:t>
            </w:r>
            <w:r w:rsidRPr="00761B54">
              <w:rPr>
                <w:sz w:val="20"/>
                <w:szCs w:val="20"/>
                <w:lang w:val="uk-UA"/>
              </w:rPr>
              <w:t> </w:t>
            </w:r>
            <w:r w:rsidRPr="00761B54">
              <w:rPr>
                <w:sz w:val="20"/>
                <w:szCs w:val="20"/>
              </w:rPr>
              <w:t>Документи подан</w:t>
            </w:r>
            <w:r w:rsidRPr="00761B54">
              <w:rPr>
                <w:sz w:val="20"/>
                <w:szCs w:val="20"/>
                <w:lang w:val="uk-UA"/>
              </w:rPr>
              <w:t>о</w:t>
            </w:r>
            <w:r w:rsidRPr="00761B54">
              <w:rPr>
                <w:sz w:val="20"/>
                <w:szCs w:val="20"/>
              </w:rPr>
              <w:t xml:space="preserve"> не в повному обсязі (відсутність документа, що підтверджує повноваження діяти від імені заявника) та/або </w:t>
            </w:r>
            <w:r w:rsidRPr="00761B54">
              <w:rPr>
                <w:sz w:val="20"/>
                <w:szCs w:val="20"/>
                <w:lang w:val="uk-UA"/>
              </w:rPr>
              <w:t xml:space="preserve">документи </w:t>
            </w:r>
            <w:r w:rsidRPr="00761B54">
              <w:rPr>
                <w:sz w:val="20"/>
                <w:szCs w:val="20"/>
              </w:rPr>
              <w:t>не відповідають вимогам, встановленим законом (заява не відповідає встановленій формі)</w:t>
            </w:r>
          </w:p>
        </w:tc>
      </w:tr>
      <w:tr w:rsidR="00B54511" w:rsidRPr="00761B54" w14:paraId="7D06CB05" w14:textId="77777777" w:rsidTr="00573319">
        <w:tc>
          <w:tcPr>
            <w:tcW w:w="559" w:type="dxa"/>
            <w:tcMar>
              <w:top w:w="150" w:type="dxa"/>
              <w:left w:w="150" w:type="dxa"/>
              <w:bottom w:w="150" w:type="dxa"/>
              <w:right w:w="150" w:type="dxa"/>
            </w:tcMar>
            <w:vAlign w:val="center"/>
            <w:hideMark/>
          </w:tcPr>
          <w:p w14:paraId="28F0973D" w14:textId="4B315A69" w:rsidR="00B54511" w:rsidRPr="00C56A34" w:rsidRDefault="00B54511" w:rsidP="00E33C8D">
            <w:pPr>
              <w:spacing w:line="225" w:lineRule="atLeast"/>
              <w:jc w:val="center"/>
              <w:rPr>
                <w:b/>
                <w:bCs/>
                <w:sz w:val="20"/>
                <w:szCs w:val="20"/>
              </w:rPr>
            </w:pPr>
            <w:r w:rsidRPr="00C56A34">
              <w:rPr>
                <w:rStyle w:val="afb"/>
                <w:b w:val="0"/>
                <w:bCs w:val="0"/>
                <w:sz w:val="20"/>
                <w:szCs w:val="20"/>
              </w:rPr>
              <w:t>14</w:t>
            </w:r>
          </w:p>
        </w:tc>
        <w:tc>
          <w:tcPr>
            <w:tcW w:w="3432" w:type="dxa"/>
            <w:tcMar>
              <w:top w:w="150" w:type="dxa"/>
              <w:left w:w="150" w:type="dxa"/>
              <w:bottom w:w="150" w:type="dxa"/>
              <w:right w:w="150" w:type="dxa"/>
            </w:tcMar>
            <w:vAlign w:val="center"/>
            <w:hideMark/>
          </w:tcPr>
          <w:p w14:paraId="30E6C7C4" w14:textId="77777777" w:rsidR="00B54511" w:rsidRPr="00761B54" w:rsidRDefault="00B54511" w:rsidP="00C91407">
            <w:pPr>
              <w:spacing w:line="225" w:lineRule="atLeast"/>
              <w:jc w:val="center"/>
              <w:rPr>
                <w:sz w:val="20"/>
                <w:szCs w:val="20"/>
              </w:rPr>
            </w:pPr>
            <w:r w:rsidRPr="00761B54">
              <w:rPr>
                <w:sz w:val="20"/>
                <w:szCs w:val="20"/>
              </w:rPr>
              <w:t>Результат надання адміністративної послуги</w:t>
            </w:r>
          </w:p>
        </w:tc>
        <w:tc>
          <w:tcPr>
            <w:tcW w:w="5643" w:type="dxa"/>
            <w:tcMar>
              <w:top w:w="150" w:type="dxa"/>
              <w:left w:w="150" w:type="dxa"/>
              <w:bottom w:w="150" w:type="dxa"/>
              <w:right w:w="150" w:type="dxa"/>
            </w:tcMar>
            <w:vAlign w:val="center"/>
            <w:hideMark/>
          </w:tcPr>
          <w:p w14:paraId="497384B8" w14:textId="77777777" w:rsidR="00B54511" w:rsidRPr="0022009C" w:rsidRDefault="00B54511" w:rsidP="00573319">
            <w:pPr>
              <w:spacing w:line="225" w:lineRule="atLeast"/>
              <w:jc w:val="both"/>
              <w:rPr>
                <w:sz w:val="20"/>
                <w:szCs w:val="20"/>
              </w:rPr>
            </w:pPr>
            <w:r w:rsidRPr="0022009C">
              <w:rPr>
                <w:sz w:val="20"/>
                <w:szCs w:val="20"/>
              </w:rPr>
              <w:t xml:space="preserve">Довідка про осіб, які отримали доступ до інформації про суб’єкта речового права у Державному земельному кадастрі </w:t>
            </w:r>
          </w:p>
          <w:p w14:paraId="6FB774E9" w14:textId="77777777" w:rsidR="001B0CF0" w:rsidRPr="0022009C" w:rsidRDefault="001B0CF0" w:rsidP="001B0CF0">
            <w:pPr>
              <w:jc w:val="both"/>
              <w:rPr>
                <w:sz w:val="20"/>
                <w:szCs w:val="20"/>
              </w:rPr>
            </w:pPr>
            <w:r w:rsidRPr="0022009C">
              <w:rPr>
                <w:sz w:val="20"/>
                <w:szCs w:val="20"/>
              </w:rPr>
              <w:t xml:space="preserve">Повідомлення про відмову у наданні відомостей з Державного земельного кадастру  </w:t>
            </w:r>
          </w:p>
          <w:p w14:paraId="6C0D0853" w14:textId="77777777" w:rsidR="001B0CF0" w:rsidRPr="0022009C" w:rsidRDefault="001B0CF0" w:rsidP="001B0CF0">
            <w:pPr>
              <w:jc w:val="both"/>
              <w:rPr>
                <w:sz w:val="20"/>
                <w:szCs w:val="20"/>
              </w:rPr>
            </w:pPr>
            <w:r w:rsidRPr="0022009C">
              <w:rPr>
                <w:sz w:val="20"/>
                <w:szCs w:val="20"/>
              </w:rPr>
              <w:t xml:space="preserve">Повідомлення про залишення заяви без руху </w:t>
            </w:r>
          </w:p>
          <w:p w14:paraId="4B0557C1" w14:textId="77777777" w:rsidR="001B0CF0" w:rsidRPr="0022009C" w:rsidRDefault="001B0CF0" w:rsidP="001B0CF0">
            <w:pPr>
              <w:jc w:val="both"/>
              <w:rPr>
                <w:sz w:val="20"/>
                <w:szCs w:val="20"/>
              </w:rPr>
            </w:pPr>
            <w:r w:rsidRPr="0022009C">
              <w:rPr>
                <w:sz w:val="20"/>
                <w:szCs w:val="20"/>
              </w:rPr>
              <w:t>Повідомлення про продовження строку усунення виявлених недоліків</w:t>
            </w:r>
          </w:p>
          <w:p w14:paraId="27046DD8" w14:textId="77777777" w:rsidR="001B0CF0" w:rsidRPr="0022009C" w:rsidRDefault="001B0CF0" w:rsidP="001B0CF0">
            <w:pPr>
              <w:jc w:val="both"/>
              <w:rPr>
                <w:sz w:val="20"/>
                <w:szCs w:val="20"/>
              </w:rPr>
            </w:pPr>
            <w:r w:rsidRPr="0022009C">
              <w:rPr>
                <w:sz w:val="20"/>
                <w:szCs w:val="20"/>
              </w:rPr>
              <w:lastRenderedPageBreak/>
              <w:t>Повідомлення про відмову у продовженні строку усунення виявлених недоліків</w:t>
            </w:r>
          </w:p>
          <w:p w14:paraId="6FF6AC11" w14:textId="77777777" w:rsidR="001B0CF0" w:rsidRPr="0022009C" w:rsidRDefault="001B0CF0" w:rsidP="001B0CF0">
            <w:pPr>
              <w:jc w:val="both"/>
              <w:rPr>
                <w:sz w:val="20"/>
                <w:szCs w:val="20"/>
              </w:rPr>
            </w:pPr>
            <w:r w:rsidRPr="0022009C">
              <w:rPr>
                <w:sz w:val="20"/>
                <w:szCs w:val="20"/>
              </w:rPr>
              <w:t xml:space="preserve">Рішення про </w:t>
            </w:r>
            <w:r w:rsidRPr="0022009C">
              <w:rPr>
                <w:sz w:val="20"/>
                <w:szCs w:val="20"/>
                <w:shd w:val="clear" w:color="auto" w:fill="FFFFFF"/>
              </w:rPr>
              <w:t>продовження розгляду заяви</w:t>
            </w:r>
          </w:p>
          <w:p w14:paraId="208A846B" w14:textId="6533F5A5" w:rsidR="001B0CF0" w:rsidRPr="0022009C" w:rsidRDefault="001B0CF0" w:rsidP="001B0CF0">
            <w:pPr>
              <w:spacing w:line="225" w:lineRule="atLeast"/>
              <w:jc w:val="both"/>
              <w:rPr>
                <w:sz w:val="20"/>
                <w:szCs w:val="20"/>
              </w:rPr>
            </w:pPr>
            <w:r w:rsidRPr="0022009C">
              <w:rPr>
                <w:sz w:val="20"/>
                <w:szCs w:val="20"/>
              </w:rPr>
              <w:t>Рішення про відмову у прийнятті заяви до розгляду</w:t>
            </w:r>
          </w:p>
        </w:tc>
      </w:tr>
      <w:tr w:rsidR="00B54511" w:rsidRPr="00761B54" w14:paraId="07966981" w14:textId="77777777" w:rsidTr="00573319">
        <w:tc>
          <w:tcPr>
            <w:tcW w:w="559" w:type="dxa"/>
            <w:tcMar>
              <w:top w:w="150" w:type="dxa"/>
              <w:left w:w="150" w:type="dxa"/>
              <w:bottom w:w="150" w:type="dxa"/>
              <w:right w:w="150" w:type="dxa"/>
            </w:tcMar>
            <w:vAlign w:val="center"/>
            <w:hideMark/>
          </w:tcPr>
          <w:p w14:paraId="08A769F8" w14:textId="3F663BEC" w:rsidR="00B54511" w:rsidRPr="00C56A34" w:rsidRDefault="00B54511" w:rsidP="00E33C8D">
            <w:pPr>
              <w:spacing w:line="225" w:lineRule="atLeast"/>
              <w:jc w:val="center"/>
              <w:rPr>
                <w:b/>
                <w:bCs/>
                <w:sz w:val="20"/>
                <w:szCs w:val="20"/>
              </w:rPr>
            </w:pPr>
            <w:r w:rsidRPr="00C56A34">
              <w:rPr>
                <w:rStyle w:val="afb"/>
                <w:b w:val="0"/>
                <w:bCs w:val="0"/>
                <w:sz w:val="20"/>
                <w:szCs w:val="20"/>
              </w:rPr>
              <w:lastRenderedPageBreak/>
              <w:t>15</w:t>
            </w:r>
          </w:p>
        </w:tc>
        <w:tc>
          <w:tcPr>
            <w:tcW w:w="3432" w:type="dxa"/>
            <w:tcMar>
              <w:top w:w="150" w:type="dxa"/>
              <w:left w:w="150" w:type="dxa"/>
              <w:bottom w:w="150" w:type="dxa"/>
              <w:right w:w="150" w:type="dxa"/>
            </w:tcMar>
            <w:vAlign w:val="center"/>
            <w:hideMark/>
          </w:tcPr>
          <w:p w14:paraId="1998F8FB" w14:textId="77777777" w:rsidR="00B54511" w:rsidRPr="00761B54" w:rsidRDefault="00B54511" w:rsidP="00C91407">
            <w:pPr>
              <w:spacing w:line="225" w:lineRule="atLeast"/>
              <w:jc w:val="center"/>
              <w:rPr>
                <w:sz w:val="20"/>
                <w:szCs w:val="20"/>
              </w:rPr>
            </w:pPr>
            <w:r w:rsidRPr="00761B54">
              <w:rPr>
                <w:sz w:val="20"/>
                <w:szCs w:val="20"/>
              </w:rPr>
              <w:t>Способи отримання відповіді (результату)</w:t>
            </w:r>
          </w:p>
        </w:tc>
        <w:tc>
          <w:tcPr>
            <w:tcW w:w="5643" w:type="dxa"/>
            <w:tcMar>
              <w:top w:w="150" w:type="dxa"/>
              <w:left w:w="150" w:type="dxa"/>
              <w:bottom w:w="150" w:type="dxa"/>
              <w:right w:w="150" w:type="dxa"/>
            </w:tcMar>
            <w:vAlign w:val="center"/>
            <w:hideMark/>
          </w:tcPr>
          <w:p w14:paraId="1C947D44" w14:textId="34ADEC9C" w:rsidR="00B54511" w:rsidRPr="00761B54" w:rsidRDefault="00903109" w:rsidP="00573319">
            <w:pPr>
              <w:pStyle w:val="ac"/>
              <w:spacing w:before="0" w:beforeAutospacing="0" w:after="0" w:afterAutospacing="0"/>
              <w:jc w:val="both"/>
              <w:rPr>
                <w:sz w:val="20"/>
                <w:szCs w:val="20"/>
              </w:rPr>
            </w:pPr>
            <w:r>
              <w:rPr>
                <w:sz w:val="20"/>
                <w:szCs w:val="20"/>
                <w:shd w:val="clear" w:color="auto" w:fill="FFFFFF"/>
                <w:lang w:val="uk-UA"/>
              </w:rPr>
              <w:t>Н</w:t>
            </w:r>
            <w:r w:rsidR="00B54511" w:rsidRPr="00761B54">
              <w:rPr>
                <w:sz w:val="20"/>
                <w:szCs w:val="20"/>
                <w:shd w:val="clear" w:color="auto" w:fill="FFFFFF"/>
              </w:rPr>
              <w:t>адсила</w:t>
            </w:r>
            <w:r>
              <w:rPr>
                <w:sz w:val="20"/>
                <w:szCs w:val="20"/>
                <w:shd w:val="clear" w:color="auto" w:fill="FFFFFF"/>
                <w:lang w:val="uk-UA"/>
              </w:rPr>
              <w:t>є</w:t>
            </w:r>
            <w:r w:rsidR="00B54511" w:rsidRPr="00761B54">
              <w:rPr>
                <w:sz w:val="20"/>
                <w:szCs w:val="20"/>
                <w:shd w:val="clear" w:color="auto" w:fill="FFFFFF"/>
              </w:rPr>
              <w:t xml:space="preserve">ться заявникові </w:t>
            </w:r>
            <w:r w:rsidR="00B54511" w:rsidRPr="00761B54">
              <w:rPr>
                <w:sz w:val="20"/>
                <w:szCs w:val="20"/>
                <w:shd w:val="clear" w:color="auto" w:fill="FFFFFF"/>
                <w:lang w:val="uk-UA"/>
              </w:rPr>
              <w:t xml:space="preserve">       </w:t>
            </w:r>
            <w:r w:rsidR="009040B5" w:rsidRPr="00761B54">
              <w:rPr>
                <w:sz w:val="20"/>
                <w:szCs w:val="20"/>
                <w:shd w:val="clear" w:color="auto" w:fill="FFFFFF"/>
              </w:rPr>
              <w:t>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w:t>
            </w:r>
            <w:r w:rsidR="00E57E91">
              <w:rPr>
                <w:sz w:val="20"/>
                <w:szCs w:val="20"/>
                <w:shd w:val="clear" w:color="auto" w:fill="FFFFFF"/>
                <w:lang w:val="uk-UA"/>
              </w:rPr>
              <w:t>є</w:t>
            </w:r>
            <w:r w:rsidR="009040B5" w:rsidRPr="00761B54">
              <w:rPr>
                <w:sz w:val="20"/>
                <w:szCs w:val="20"/>
                <w:shd w:val="clear" w:color="auto" w:fill="FFFFFF"/>
              </w:rPr>
              <w:t>ться у паперовій формі зазначеному у заяві про надання відомостей центру надання адміністративних послуг</w:t>
            </w:r>
          </w:p>
        </w:tc>
      </w:tr>
      <w:tr w:rsidR="00B54511" w:rsidRPr="00761B54" w14:paraId="2154D4BC" w14:textId="77777777" w:rsidTr="00573319">
        <w:tc>
          <w:tcPr>
            <w:tcW w:w="559" w:type="dxa"/>
            <w:tcMar>
              <w:top w:w="150" w:type="dxa"/>
              <w:left w:w="150" w:type="dxa"/>
              <w:bottom w:w="150" w:type="dxa"/>
              <w:right w:w="150" w:type="dxa"/>
            </w:tcMar>
            <w:vAlign w:val="center"/>
            <w:hideMark/>
          </w:tcPr>
          <w:p w14:paraId="305A3E80" w14:textId="5015950A" w:rsidR="00B54511" w:rsidRPr="00C56A34" w:rsidRDefault="00B54511" w:rsidP="00E33C8D">
            <w:pPr>
              <w:spacing w:line="225" w:lineRule="atLeast"/>
              <w:jc w:val="center"/>
              <w:rPr>
                <w:b/>
                <w:bCs/>
                <w:sz w:val="20"/>
                <w:szCs w:val="20"/>
              </w:rPr>
            </w:pPr>
            <w:r w:rsidRPr="00C56A34">
              <w:rPr>
                <w:rStyle w:val="afb"/>
                <w:b w:val="0"/>
                <w:bCs w:val="0"/>
                <w:sz w:val="20"/>
                <w:szCs w:val="20"/>
              </w:rPr>
              <w:t>16</w:t>
            </w:r>
          </w:p>
        </w:tc>
        <w:tc>
          <w:tcPr>
            <w:tcW w:w="3432" w:type="dxa"/>
            <w:tcMar>
              <w:top w:w="150" w:type="dxa"/>
              <w:left w:w="150" w:type="dxa"/>
              <w:bottom w:w="150" w:type="dxa"/>
              <w:right w:w="150" w:type="dxa"/>
            </w:tcMar>
            <w:vAlign w:val="center"/>
            <w:hideMark/>
          </w:tcPr>
          <w:p w14:paraId="111C76AA" w14:textId="77777777" w:rsidR="00B54511" w:rsidRPr="00761B54" w:rsidRDefault="00B54511" w:rsidP="00C91407">
            <w:pPr>
              <w:spacing w:line="225" w:lineRule="atLeast"/>
              <w:jc w:val="center"/>
              <w:rPr>
                <w:sz w:val="20"/>
                <w:szCs w:val="20"/>
              </w:rPr>
            </w:pPr>
            <w:r w:rsidRPr="00761B54">
              <w:rPr>
                <w:sz w:val="20"/>
                <w:szCs w:val="20"/>
              </w:rPr>
              <w:t>Примітка</w:t>
            </w:r>
          </w:p>
        </w:tc>
        <w:tc>
          <w:tcPr>
            <w:tcW w:w="5643" w:type="dxa"/>
            <w:tcMar>
              <w:top w:w="150" w:type="dxa"/>
              <w:left w:w="150" w:type="dxa"/>
              <w:bottom w:w="150" w:type="dxa"/>
              <w:right w:w="150" w:type="dxa"/>
            </w:tcMar>
            <w:vAlign w:val="center"/>
            <w:hideMark/>
          </w:tcPr>
          <w:p w14:paraId="0C011A26" w14:textId="05DE97A7" w:rsidR="00B54511" w:rsidRPr="00761B54" w:rsidRDefault="00B54511" w:rsidP="00573319">
            <w:pPr>
              <w:jc w:val="both"/>
              <w:rPr>
                <w:sz w:val="20"/>
                <w:szCs w:val="20"/>
              </w:rPr>
            </w:pPr>
            <w:r w:rsidRPr="00761B54">
              <w:rPr>
                <w:sz w:val="20"/>
                <w:szCs w:val="20"/>
              </w:rPr>
              <w:t>*Форму заяви про надання відомостей з Державного земельного кадастру наведено в додатку до Типової інформаційної картки адміністративної послуги</w:t>
            </w:r>
          </w:p>
        </w:tc>
      </w:tr>
    </w:tbl>
    <w:p w14:paraId="4E71FB3A" w14:textId="77777777" w:rsidR="00B54511" w:rsidRPr="00761B54" w:rsidRDefault="00B54511" w:rsidP="00B54511">
      <w:pPr>
        <w:pStyle w:val="ac"/>
        <w:spacing w:before="0" w:beforeAutospacing="0" w:after="300" w:afterAutospacing="0" w:line="348" w:lineRule="atLeast"/>
        <w:ind w:left="4536"/>
      </w:pPr>
    </w:p>
    <w:p w14:paraId="05BFAC20" w14:textId="77777777" w:rsidR="00B54511" w:rsidRPr="00761B54" w:rsidRDefault="00B54511" w:rsidP="00B54511">
      <w:pPr>
        <w:pStyle w:val="ac"/>
        <w:spacing w:before="0" w:beforeAutospacing="0" w:after="300" w:afterAutospacing="0" w:line="348" w:lineRule="atLeast"/>
        <w:ind w:left="4536"/>
      </w:pPr>
    </w:p>
    <w:p w14:paraId="253B091D" w14:textId="77777777" w:rsidR="00B54511" w:rsidRPr="00761B54" w:rsidRDefault="00B54511" w:rsidP="00B54511">
      <w:pPr>
        <w:pStyle w:val="ac"/>
        <w:spacing w:before="0" w:beforeAutospacing="0" w:after="300" w:afterAutospacing="0" w:line="348" w:lineRule="atLeast"/>
        <w:ind w:left="4536"/>
      </w:pPr>
    </w:p>
    <w:p w14:paraId="64D96DEE" w14:textId="77777777" w:rsidR="00B54511" w:rsidRPr="00761B54" w:rsidRDefault="00B54511" w:rsidP="00B54511">
      <w:pPr>
        <w:pStyle w:val="ac"/>
        <w:spacing w:before="0" w:beforeAutospacing="0" w:after="300" w:afterAutospacing="0" w:line="348" w:lineRule="atLeast"/>
        <w:ind w:left="4536"/>
      </w:pPr>
    </w:p>
    <w:p w14:paraId="045B3FD9" w14:textId="77777777" w:rsidR="00B54511" w:rsidRPr="00761B54" w:rsidRDefault="00B54511" w:rsidP="00B54511">
      <w:pPr>
        <w:pStyle w:val="ac"/>
        <w:spacing w:before="0" w:beforeAutospacing="0" w:after="300" w:afterAutospacing="0" w:line="348" w:lineRule="atLeast"/>
        <w:ind w:left="4536"/>
      </w:pPr>
    </w:p>
    <w:p w14:paraId="3BAD0907" w14:textId="77777777" w:rsidR="00B54511" w:rsidRPr="00761B54" w:rsidRDefault="00B54511" w:rsidP="00B54511">
      <w:pPr>
        <w:pStyle w:val="ac"/>
        <w:spacing w:before="0" w:beforeAutospacing="0" w:after="300" w:afterAutospacing="0" w:line="348" w:lineRule="atLeast"/>
        <w:ind w:left="4536"/>
      </w:pPr>
    </w:p>
    <w:p w14:paraId="784016EC" w14:textId="77777777" w:rsidR="00B54511" w:rsidRPr="00761B54" w:rsidRDefault="00B54511" w:rsidP="00B54511">
      <w:pPr>
        <w:pStyle w:val="ac"/>
        <w:spacing w:before="0" w:beforeAutospacing="0" w:after="300" w:afterAutospacing="0" w:line="348" w:lineRule="atLeast"/>
        <w:ind w:left="4536"/>
      </w:pPr>
    </w:p>
    <w:p w14:paraId="4DBC6394" w14:textId="77777777" w:rsidR="00B54511" w:rsidRPr="00761B54" w:rsidRDefault="00B54511" w:rsidP="00B54511">
      <w:pPr>
        <w:pStyle w:val="ac"/>
        <w:spacing w:before="0" w:beforeAutospacing="0" w:after="300" w:afterAutospacing="0" w:line="348" w:lineRule="atLeast"/>
        <w:ind w:left="4536"/>
      </w:pPr>
    </w:p>
    <w:p w14:paraId="4F450ABE" w14:textId="77777777" w:rsidR="00B54511" w:rsidRPr="00761B54" w:rsidRDefault="00B54511" w:rsidP="00B54511">
      <w:pPr>
        <w:pStyle w:val="ac"/>
        <w:spacing w:before="0" w:beforeAutospacing="0" w:after="300" w:afterAutospacing="0" w:line="348" w:lineRule="atLeast"/>
        <w:ind w:left="4536"/>
      </w:pPr>
    </w:p>
    <w:p w14:paraId="26B9FD08" w14:textId="77777777" w:rsidR="00B54511" w:rsidRPr="00761B54" w:rsidRDefault="00B54511" w:rsidP="00B54511">
      <w:pPr>
        <w:pStyle w:val="ac"/>
        <w:spacing w:before="0" w:beforeAutospacing="0" w:after="300" w:afterAutospacing="0" w:line="348" w:lineRule="atLeast"/>
        <w:ind w:left="4536"/>
      </w:pPr>
    </w:p>
    <w:p w14:paraId="482CE5DC" w14:textId="77777777" w:rsidR="00B54511" w:rsidRPr="00761B54" w:rsidRDefault="00B54511" w:rsidP="00B54511">
      <w:pPr>
        <w:pStyle w:val="ac"/>
        <w:spacing w:before="0" w:beforeAutospacing="0" w:after="300" w:afterAutospacing="0" w:line="348" w:lineRule="atLeast"/>
        <w:ind w:left="4536"/>
      </w:pPr>
    </w:p>
    <w:p w14:paraId="7D7B0D79" w14:textId="77777777" w:rsidR="00B54511" w:rsidRPr="00761B54" w:rsidRDefault="00B54511" w:rsidP="00B54511">
      <w:pPr>
        <w:pStyle w:val="ac"/>
        <w:spacing w:before="0" w:beforeAutospacing="0" w:after="300" w:afterAutospacing="0" w:line="348" w:lineRule="atLeast"/>
        <w:ind w:left="4536"/>
      </w:pPr>
    </w:p>
    <w:p w14:paraId="74C0D204" w14:textId="77777777" w:rsidR="00B54511" w:rsidRPr="00761B54" w:rsidRDefault="00B54511" w:rsidP="00B54511">
      <w:pPr>
        <w:pStyle w:val="ac"/>
        <w:spacing w:before="0" w:beforeAutospacing="0" w:after="300" w:afterAutospacing="0" w:line="348" w:lineRule="atLeast"/>
        <w:ind w:left="4536"/>
      </w:pPr>
    </w:p>
    <w:p w14:paraId="2445D56C" w14:textId="77777777" w:rsidR="00B54511" w:rsidRPr="00761B54" w:rsidRDefault="00B54511" w:rsidP="00B54511">
      <w:pPr>
        <w:pStyle w:val="ac"/>
        <w:spacing w:before="0" w:beforeAutospacing="0" w:after="300" w:afterAutospacing="0" w:line="348" w:lineRule="atLeast"/>
        <w:ind w:left="4536"/>
      </w:pPr>
    </w:p>
    <w:p w14:paraId="26194E5A" w14:textId="77777777" w:rsidR="00B54511" w:rsidRDefault="00B54511" w:rsidP="00B54511">
      <w:pPr>
        <w:pStyle w:val="ac"/>
        <w:spacing w:before="0" w:beforeAutospacing="0" w:after="300" w:afterAutospacing="0" w:line="348" w:lineRule="atLeast"/>
        <w:ind w:left="4536"/>
        <w:rPr>
          <w:lang w:val="uk-UA"/>
        </w:rPr>
      </w:pPr>
    </w:p>
    <w:p w14:paraId="5C806FA0" w14:textId="77777777" w:rsidR="003A038D" w:rsidRPr="003A038D" w:rsidRDefault="003A038D" w:rsidP="00B54511">
      <w:pPr>
        <w:pStyle w:val="ac"/>
        <w:spacing w:before="0" w:beforeAutospacing="0" w:after="300" w:afterAutospacing="0" w:line="348" w:lineRule="atLeast"/>
        <w:ind w:left="4536"/>
        <w:rPr>
          <w:lang w:val="uk-UA"/>
        </w:rPr>
      </w:pPr>
    </w:p>
    <w:p w14:paraId="742A46AE" w14:textId="77777777" w:rsidR="00B54511" w:rsidRPr="00761B54" w:rsidRDefault="00B54511" w:rsidP="00B54511">
      <w:pPr>
        <w:pStyle w:val="ac"/>
        <w:spacing w:before="0" w:beforeAutospacing="0" w:after="0" w:afterAutospacing="0"/>
        <w:ind w:left="5103"/>
        <w:jc w:val="both"/>
      </w:pPr>
      <w:r w:rsidRPr="00761B54">
        <w:lastRenderedPageBreak/>
        <w:t>Додаток</w:t>
      </w:r>
    </w:p>
    <w:p w14:paraId="14E6694A" w14:textId="20FD7F47" w:rsidR="00B54511" w:rsidRPr="00761B54" w:rsidRDefault="00B54511" w:rsidP="00B54511">
      <w:pPr>
        <w:pStyle w:val="ac"/>
        <w:spacing w:before="0" w:beforeAutospacing="0" w:after="0" w:afterAutospacing="0"/>
        <w:ind w:left="5103"/>
        <w:jc w:val="both"/>
      </w:pPr>
      <w:r w:rsidRPr="00761B54">
        <w:t>до Типової інформаційної картки адміністративної послуги надання довідки про осіб, які отримали доступ до інформації про суб’єкта речового права</w:t>
      </w:r>
      <w:r w:rsidRPr="00761B54">
        <w:rPr>
          <w:lang w:val="uk-UA"/>
        </w:rPr>
        <w:t xml:space="preserve"> </w:t>
      </w:r>
      <w:r w:rsidRPr="00761B54">
        <w:t>у Державному земельному кадастрі</w:t>
      </w:r>
    </w:p>
    <w:p w14:paraId="6661FAE5" w14:textId="77777777" w:rsidR="00B54511" w:rsidRPr="00761B54" w:rsidRDefault="00B54511" w:rsidP="00B54511">
      <w:pPr>
        <w:pStyle w:val="ac"/>
        <w:spacing w:before="0" w:beforeAutospacing="0" w:after="0" w:afterAutospacing="0"/>
        <w:ind w:left="5670"/>
      </w:pPr>
    </w:p>
    <w:tbl>
      <w:tblPr>
        <w:tblW w:w="9467" w:type="dxa"/>
        <w:jc w:val="center"/>
        <w:tblLayout w:type="fixed"/>
        <w:tblLook w:val="0000" w:firstRow="0" w:lastRow="0" w:firstColumn="0" w:lastColumn="0" w:noHBand="0" w:noVBand="0"/>
      </w:tblPr>
      <w:tblGrid>
        <w:gridCol w:w="4008"/>
        <w:gridCol w:w="5459"/>
      </w:tblGrid>
      <w:tr w:rsidR="000223F1" w:rsidRPr="00761B54" w14:paraId="4D99DE22" w14:textId="77777777" w:rsidTr="00573319">
        <w:trPr>
          <w:jc w:val="center"/>
        </w:trPr>
        <w:tc>
          <w:tcPr>
            <w:tcW w:w="4008" w:type="dxa"/>
          </w:tcPr>
          <w:p w14:paraId="258A668F" w14:textId="77777777" w:rsidR="000223F1" w:rsidRPr="00761B54" w:rsidRDefault="000223F1" w:rsidP="000223F1">
            <w:pPr>
              <w:pBdr>
                <w:top w:val="nil"/>
                <w:left w:val="nil"/>
                <w:bottom w:val="nil"/>
                <w:right w:val="nil"/>
                <w:between w:val="nil"/>
              </w:pBdr>
              <w:rPr>
                <w:color w:val="000000"/>
              </w:rPr>
            </w:pPr>
          </w:p>
        </w:tc>
        <w:tc>
          <w:tcPr>
            <w:tcW w:w="5459" w:type="dxa"/>
          </w:tcPr>
          <w:p w14:paraId="498D5244" w14:textId="22D84042" w:rsidR="000223F1" w:rsidRPr="00761B54" w:rsidRDefault="000223F1" w:rsidP="000223F1">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22EB999E" w14:textId="77777777" w:rsidR="000223F1" w:rsidRPr="00761B54" w:rsidRDefault="000223F1" w:rsidP="00573319">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4370FF04" w14:textId="15151F29" w:rsidR="000223F1" w:rsidRPr="00761B54" w:rsidRDefault="000223F1" w:rsidP="00573319">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C946BA">
        <w:rPr>
          <w:rFonts w:ascii="Times New Roman" w:hAnsi="Times New Roman"/>
          <w:sz w:val="24"/>
          <w:szCs w:val="24"/>
        </w:rPr>
        <w:t>«</w:t>
      </w:r>
      <w:r w:rsidRPr="00761B54">
        <w:rPr>
          <w:rFonts w:ascii="Times New Roman" w:hAnsi="Times New Roman"/>
          <w:sz w:val="24"/>
          <w:szCs w:val="24"/>
        </w:rPr>
        <w:t>Про Державний земельний кадастр</w:t>
      </w:r>
      <w:r w:rsidR="00C946BA">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60F41444" w14:textId="77777777" w:rsidR="000223F1" w:rsidRPr="00761B54" w:rsidRDefault="000223F1"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0223F1" w:rsidRPr="00761B54" w14:paraId="7720CD96" w14:textId="77777777" w:rsidTr="00573319">
        <w:trPr>
          <w:trHeight w:val="20"/>
        </w:trPr>
        <w:tc>
          <w:tcPr>
            <w:tcW w:w="3127" w:type="dxa"/>
            <w:tcBorders>
              <w:top w:val="nil"/>
              <w:left w:val="nil"/>
              <w:bottom w:val="nil"/>
              <w:right w:val="nil"/>
            </w:tcBorders>
          </w:tcPr>
          <w:p w14:paraId="0EBA706A"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217741B7" w14:textId="77777777" w:rsidR="000223F1" w:rsidRPr="00761B54" w:rsidRDefault="000223F1" w:rsidP="000223F1">
            <w:pPr>
              <w:pStyle w:val="ae"/>
              <w:spacing w:line="223" w:lineRule="auto"/>
              <w:ind w:firstLine="0"/>
              <w:rPr>
                <w:rFonts w:ascii="Times New Roman" w:hAnsi="Times New Roman"/>
                <w:sz w:val="24"/>
                <w:szCs w:val="24"/>
              </w:rPr>
            </w:pPr>
          </w:p>
        </w:tc>
      </w:tr>
      <w:tr w:rsidR="000223F1" w:rsidRPr="00761B54" w14:paraId="380A770B" w14:textId="77777777" w:rsidTr="00573319">
        <w:trPr>
          <w:trHeight w:val="20"/>
        </w:trPr>
        <w:tc>
          <w:tcPr>
            <w:tcW w:w="3127" w:type="dxa"/>
            <w:tcBorders>
              <w:top w:val="nil"/>
              <w:left w:val="nil"/>
              <w:bottom w:val="nil"/>
              <w:right w:val="nil"/>
            </w:tcBorders>
          </w:tcPr>
          <w:p w14:paraId="407BF7F7"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6EE49DF6" w14:textId="77777777" w:rsidR="000223F1" w:rsidRPr="00761B54" w:rsidRDefault="000223F1" w:rsidP="000223F1">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538CE166" w14:textId="756E5FF2" w:rsidR="000223F1" w:rsidRPr="00761B54" w:rsidRDefault="003E45F4" w:rsidP="000223F1">
            <w:pPr>
              <w:widowControl w:val="0"/>
              <w:autoSpaceDE w:val="0"/>
              <w:autoSpaceDN w:val="0"/>
              <w:spacing w:before="120"/>
              <w:ind w:right="97"/>
              <w:jc w:val="both"/>
              <w:rPr>
                <w:noProof/>
                <w:color w:val="000000"/>
                <w:lang w:val="ru-RU"/>
              </w:rPr>
            </w:pPr>
            <w:r w:rsidRPr="00761B54">
              <w:rPr>
                <w:rFonts w:eastAsia="Symbol"/>
              </w:rPr>
              <w:t></w:t>
            </w:r>
            <w:r w:rsidR="000223F1" w:rsidRPr="00761B54">
              <w:rPr>
                <w:noProof/>
                <w:color w:val="000000"/>
                <w:lang w:val="ru-RU"/>
              </w:rPr>
              <w:t xml:space="preserve"> землі в межах території адміністративно-територіальної одиниці</w:t>
            </w:r>
          </w:p>
          <w:p w14:paraId="5EAFE9C8" w14:textId="77777777" w:rsidR="000223F1" w:rsidRPr="00761B54" w:rsidRDefault="000223F1" w:rsidP="000223F1">
            <w:pPr>
              <w:widowControl w:val="0"/>
              <w:autoSpaceDE w:val="0"/>
              <w:autoSpaceDN w:val="0"/>
              <w:spacing w:before="120"/>
              <w:ind w:right="97"/>
              <w:jc w:val="both"/>
              <w:rPr>
                <w:noProof/>
                <w:color w:val="000000"/>
                <w:sz w:val="22"/>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1DA894CB" w14:textId="77777777" w:rsidR="000223F1" w:rsidRPr="00761B54" w:rsidRDefault="000223F1" w:rsidP="000223F1">
            <w:pPr>
              <w:spacing w:before="120"/>
              <w:ind w:left="240" w:hanging="240"/>
              <w:rPr>
                <w:noProof/>
                <w:color w:val="000000"/>
                <w:lang w:val="ru-RU"/>
              </w:rPr>
            </w:pPr>
            <w:r w:rsidRPr="00761B54">
              <w:rPr>
                <w:noProof/>
                <w:color w:val="000000"/>
                <w:lang w:val="en-AU"/>
              </w:rPr>
              <w:sym w:font="Times New Roman" w:char="F095"/>
            </w:r>
            <w:r w:rsidRPr="00761B54">
              <w:rPr>
                <w:noProof/>
                <w:color w:val="000000"/>
                <w:lang w:val="ru-RU"/>
              </w:rPr>
              <w:t xml:space="preserve"> обмеження у використанні земель </w:t>
            </w:r>
          </w:p>
          <w:p w14:paraId="6761023D" w14:textId="77777777" w:rsidR="000223F1" w:rsidRPr="00761B54" w:rsidRDefault="000223F1" w:rsidP="000223F1">
            <w:pPr>
              <w:spacing w:before="120"/>
              <w:ind w:left="240" w:firstLine="174"/>
              <w:jc w:val="both"/>
              <w:rPr>
                <w:noProof/>
                <w:color w:val="000000"/>
                <w:lang w:val="ru-RU"/>
              </w:rPr>
            </w:pPr>
            <w:r w:rsidRPr="00761B54">
              <w:rPr>
                <w:rFonts w:eastAsia="Symbol"/>
                <w:noProof/>
                <w:color w:val="000000"/>
                <w:lang w:val="en-AU"/>
              </w:rPr>
              <w:lastRenderedPageBreak/>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0F9FDDD7" w14:textId="77777777" w:rsidR="000223F1" w:rsidRPr="00761B54" w:rsidRDefault="000223F1" w:rsidP="000223F1">
            <w:pPr>
              <w:spacing w:before="120"/>
              <w:jc w:val="both"/>
              <w:rPr>
                <w:noProof/>
                <w:color w:val="000000"/>
                <w:sz w:val="22"/>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030E485E" w14:textId="77777777" w:rsidR="000223F1" w:rsidRPr="00761B54" w:rsidRDefault="000223F1" w:rsidP="000223F1">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55FAE7A8" w14:textId="77777777" w:rsidR="000223F1" w:rsidRPr="00761B54" w:rsidRDefault="000223F1" w:rsidP="000223F1">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15960A01" w14:textId="77777777" w:rsidR="000223F1" w:rsidRPr="00761B54" w:rsidRDefault="000223F1" w:rsidP="000223F1">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0223F1" w:rsidRPr="00761B54" w14:paraId="763855AB" w14:textId="77777777" w:rsidTr="00573319">
        <w:trPr>
          <w:trHeight w:val="20"/>
        </w:trPr>
        <w:tc>
          <w:tcPr>
            <w:tcW w:w="9475" w:type="dxa"/>
            <w:gridSpan w:val="2"/>
            <w:tcBorders>
              <w:top w:val="nil"/>
              <w:left w:val="nil"/>
              <w:bottom w:val="nil"/>
              <w:right w:val="nil"/>
            </w:tcBorders>
          </w:tcPr>
          <w:p w14:paraId="0485C10F"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що містить узагальнену інформацію про землі (території);</w:t>
            </w:r>
          </w:p>
          <w:p w14:paraId="1A4C0AAF" w14:textId="77777777" w:rsidR="000223F1" w:rsidRPr="00761B54" w:rsidRDefault="000223F1" w:rsidP="000223F1">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724291D2" w14:textId="77777777" w:rsidR="000223F1" w:rsidRPr="00761B54" w:rsidRDefault="000223F1" w:rsidP="000223F1">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7EE1129B" w14:textId="77777777" w:rsidR="000223F1" w:rsidRPr="00761B54" w:rsidRDefault="000223F1" w:rsidP="000223F1">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1B93C51D" w14:textId="77777777" w:rsidR="000223F1" w:rsidRPr="00761B54" w:rsidRDefault="000223F1" w:rsidP="000223F1">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0EFDA64E" w14:textId="77777777" w:rsidR="000223F1" w:rsidRPr="00761B54" w:rsidRDefault="000223F1" w:rsidP="000223F1">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33E1BDBA" w14:textId="1EF0C669" w:rsidR="000223F1" w:rsidRPr="00761B54" w:rsidRDefault="003E45F4" w:rsidP="000223F1">
            <w:pPr>
              <w:pStyle w:val="ae"/>
              <w:spacing w:before="60" w:line="223" w:lineRule="auto"/>
              <w:ind w:firstLine="0"/>
              <w:rPr>
                <w:rFonts w:ascii="Times New Roman" w:hAnsi="Times New Roman"/>
                <w:sz w:val="24"/>
                <w:szCs w:val="24"/>
              </w:rPr>
            </w:pPr>
            <w:r w:rsidRPr="00761B54">
              <w:rPr>
                <w:rFonts w:ascii="Times New Roman" w:hAnsi="Times New Roman"/>
                <w:noProof/>
                <w:sz w:val="24"/>
                <w:szCs w:val="24"/>
                <w:lang w:val="en-AU"/>
              </w:rPr>
              <w:sym w:font="Wingdings" w:char="F0FE"/>
            </w:r>
            <w:r w:rsidR="000223F1"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6A3B7DCD" w14:textId="77777777" w:rsidR="000223F1" w:rsidRPr="00761B54" w:rsidRDefault="000223F1"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0223F1" w:rsidRPr="00761B54" w14:paraId="180F5A3F"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075604E8"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0A06ED2F" w14:textId="28217AC1" w:rsidR="000223F1" w:rsidRPr="00761B54" w:rsidRDefault="000223F1" w:rsidP="000223F1">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 xml:space="preserve">власника спеціального дозволу на користування надрами або </w:t>
            </w:r>
            <w:r w:rsidRPr="00761B54">
              <w:rPr>
                <w:rStyle w:val="st42"/>
              </w:rPr>
              <w:lastRenderedPageBreak/>
              <w:t>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9A4CA0">
              <w:rPr>
                <w:rStyle w:val="st42"/>
                <w:lang w:val="uk-UA"/>
              </w:rPr>
              <w:t>«</w:t>
            </w:r>
            <w:r w:rsidRPr="00761B54">
              <w:rPr>
                <w:rStyle w:val="st42"/>
              </w:rPr>
              <w:t>Про оцінку земель</w:t>
            </w:r>
            <w:r w:rsidR="009A4CA0">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46C5E0B1" w14:textId="77777777" w:rsidR="000223F1" w:rsidRPr="00761B54" w:rsidRDefault="000223F1" w:rsidP="000223F1">
            <w:pPr>
              <w:pStyle w:val="st2"/>
              <w:ind w:firstLine="0"/>
              <w:jc w:val="left"/>
              <w:rPr>
                <w:rStyle w:val="st42"/>
              </w:rPr>
            </w:pPr>
            <w:r w:rsidRPr="00761B54">
              <w:rPr>
                <w:rStyle w:val="st42"/>
              </w:rPr>
              <w:t>члена організації водокористувачів або уповноважену ним особу;</w:t>
            </w:r>
          </w:p>
          <w:p w14:paraId="3049BE1E" w14:textId="77777777" w:rsidR="000223F1" w:rsidRPr="00761B54" w:rsidRDefault="000223F1" w:rsidP="000223F1">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0223F1" w:rsidRPr="00761B54" w14:paraId="7C61F11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005D218" w14:textId="6BB78028"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lastRenderedPageBreak/>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1A59A6D5" w14:textId="77777777" w:rsidR="000223F1" w:rsidRPr="00761B54" w:rsidRDefault="000223F1" w:rsidP="000223F1">
            <w:pPr>
              <w:pStyle w:val="ae"/>
              <w:ind w:firstLine="0"/>
              <w:rPr>
                <w:rFonts w:ascii="Times New Roman" w:hAnsi="Times New Roman"/>
                <w:sz w:val="24"/>
                <w:szCs w:val="24"/>
              </w:rPr>
            </w:pPr>
          </w:p>
        </w:tc>
      </w:tr>
      <w:tr w:rsidR="000223F1" w:rsidRPr="00761B54" w14:paraId="7DA3AF4D"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46C37DC" w14:textId="77777777" w:rsidR="000223F1" w:rsidRPr="00761B54" w:rsidRDefault="000223F1" w:rsidP="000223F1">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56A7C7AA" w14:textId="77777777" w:rsidR="000223F1" w:rsidRPr="00761B54" w:rsidRDefault="000223F1" w:rsidP="000223F1">
            <w:pPr>
              <w:pStyle w:val="ae"/>
              <w:ind w:firstLine="0"/>
              <w:rPr>
                <w:rFonts w:ascii="Times New Roman" w:hAnsi="Times New Roman"/>
                <w:sz w:val="24"/>
                <w:szCs w:val="24"/>
              </w:rPr>
            </w:pPr>
          </w:p>
        </w:tc>
      </w:tr>
      <w:tr w:rsidR="000223F1" w:rsidRPr="00761B54" w14:paraId="61DE99AD"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B89286B" w14:textId="4B9C6EFB"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27E045B3"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 </w:t>
            </w:r>
          </w:p>
        </w:tc>
      </w:tr>
      <w:tr w:rsidR="000223F1" w:rsidRPr="00761B54" w14:paraId="70DB0EF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3BA5DC9" w14:textId="4B5A66BA"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0FACBCFE"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 </w:t>
            </w:r>
          </w:p>
        </w:tc>
      </w:tr>
      <w:tr w:rsidR="000223F1" w:rsidRPr="00761B54" w14:paraId="0907685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EDB4BB8"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5DF487B7"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 </w:t>
            </w:r>
          </w:p>
        </w:tc>
      </w:tr>
      <w:tr w:rsidR="000223F1" w:rsidRPr="00761B54" w14:paraId="0DF4107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C3A00C1"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583BECB0"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 </w:t>
            </w:r>
          </w:p>
        </w:tc>
      </w:tr>
    </w:tbl>
    <w:p w14:paraId="6727F6EC" w14:textId="77777777" w:rsidR="000223F1" w:rsidRPr="00761B54" w:rsidRDefault="000223F1" w:rsidP="00573319">
      <w:pPr>
        <w:pStyle w:val="ae"/>
        <w:jc w:val="both"/>
        <w:rPr>
          <w:rFonts w:ascii="Times New Roman" w:hAnsi="Times New Roman"/>
          <w:sz w:val="24"/>
          <w:szCs w:val="24"/>
        </w:rPr>
      </w:pPr>
    </w:p>
    <w:p w14:paraId="0338B233" w14:textId="77777777" w:rsidR="000223F1" w:rsidRPr="00761B54" w:rsidRDefault="000223F1" w:rsidP="00573319">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311908AC" w14:textId="77777777" w:rsidR="000223F1" w:rsidRPr="00761B54" w:rsidRDefault="000223F1" w:rsidP="00573319">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0223F1" w:rsidRPr="00761B54" w14:paraId="310867F7" w14:textId="77777777" w:rsidTr="00573319">
        <w:tc>
          <w:tcPr>
            <w:tcW w:w="5615" w:type="dxa"/>
          </w:tcPr>
          <w:p w14:paraId="286E8687"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332BC3EF"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0223F1" w:rsidRPr="00761B54" w14:paraId="5C831E5F" w14:textId="77777777" w:rsidTr="00573319">
        <w:tc>
          <w:tcPr>
            <w:tcW w:w="5615" w:type="dxa"/>
          </w:tcPr>
          <w:p w14:paraId="2A8934CA"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6CBAFCDA"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0223F1" w:rsidRPr="00761B54" w14:paraId="39CCC6C2" w14:textId="77777777" w:rsidTr="00573319">
        <w:tc>
          <w:tcPr>
            <w:tcW w:w="5615" w:type="dxa"/>
          </w:tcPr>
          <w:p w14:paraId="2D3100FF"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4C001259"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0223F1" w:rsidRPr="00761B54" w14:paraId="14F7E09A" w14:textId="77777777" w:rsidTr="00573319">
        <w:tc>
          <w:tcPr>
            <w:tcW w:w="5615" w:type="dxa"/>
          </w:tcPr>
          <w:p w14:paraId="7FF1E5ED"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7E0EB30C" w14:textId="77777777" w:rsidR="000223F1" w:rsidRPr="00761B54" w:rsidRDefault="000223F1" w:rsidP="000223F1">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0470368F" w14:textId="77777777" w:rsidR="000223F1" w:rsidRPr="00761B54" w:rsidRDefault="000223F1" w:rsidP="00573319">
      <w:pPr>
        <w:pStyle w:val="ae"/>
        <w:jc w:val="both"/>
        <w:rPr>
          <w:rFonts w:ascii="Times New Roman" w:hAnsi="Times New Roman"/>
          <w:sz w:val="24"/>
          <w:szCs w:val="24"/>
        </w:rPr>
      </w:pPr>
    </w:p>
    <w:p w14:paraId="5FE9D1C8" w14:textId="77777777" w:rsidR="000223F1" w:rsidRPr="00761B54" w:rsidRDefault="000223F1" w:rsidP="00573319">
      <w:pPr>
        <w:pStyle w:val="ae"/>
        <w:jc w:val="both"/>
        <w:rPr>
          <w:rFonts w:ascii="Times New Roman" w:hAnsi="Times New Roman"/>
          <w:sz w:val="24"/>
          <w:szCs w:val="24"/>
        </w:rPr>
      </w:pPr>
      <w:r w:rsidRPr="00761B54">
        <w:rPr>
          <w:rFonts w:ascii="Times New Roman" w:hAnsi="Times New Roman"/>
          <w:sz w:val="24"/>
          <w:szCs w:val="24"/>
        </w:rPr>
        <w:lastRenderedPageBreak/>
        <w:t>Відомості про документ та/або витяг з документа Державного земельного кадастру, стосовно якого запитуються відомості:</w:t>
      </w:r>
    </w:p>
    <w:p w14:paraId="2821CA96" w14:textId="77777777" w:rsidR="000223F1" w:rsidRPr="00761B54" w:rsidRDefault="000223F1" w:rsidP="00573319">
      <w:pPr>
        <w:pStyle w:val="ae"/>
        <w:jc w:val="both"/>
        <w:rPr>
          <w:rFonts w:ascii="Times New Roman" w:hAnsi="Times New Roman"/>
          <w:sz w:val="24"/>
          <w:szCs w:val="24"/>
        </w:rPr>
      </w:pPr>
    </w:p>
    <w:p w14:paraId="3365A9AB" w14:textId="77777777" w:rsidR="000223F1" w:rsidRPr="00761B54" w:rsidRDefault="000223F1" w:rsidP="00573319">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0223F1" w:rsidRPr="00761B54" w14:paraId="644A40FE" w14:textId="77777777" w:rsidTr="00573319">
        <w:tc>
          <w:tcPr>
            <w:tcW w:w="5637" w:type="dxa"/>
          </w:tcPr>
          <w:p w14:paraId="5E2AE268" w14:textId="77777777" w:rsidR="000223F1" w:rsidRPr="00761B54" w:rsidRDefault="000223F1" w:rsidP="000223F1">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2E3C8F17" w14:textId="77777777" w:rsidR="000223F1" w:rsidRPr="00761B54" w:rsidRDefault="000223F1" w:rsidP="000223F1">
            <w:pPr>
              <w:pStyle w:val="ae"/>
              <w:ind w:firstLine="0"/>
              <w:rPr>
                <w:rFonts w:ascii="Times New Roman" w:hAnsi="Times New Roman"/>
                <w:sz w:val="24"/>
                <w:szCs w:val="24"/>
              </w:rPr>
            </w:pPr>
          </w:p>
        </w:tc>
      </w:tr>
    </w:tbl>
    <w:p w14:paraId="0FAC2FBC" w14:textId="77777777" w:rsidR="000223F1" w:rsidRPr="00761B54" w:rsidRDefault="000223F1" w:rsidP="00573319">
      <w:pPr>
        <w:pStyle w:val="ae"/>
        <w:rPr>
          <w:rFonts w:ascii="Times New Roman" w:hAnsi="Times New Roman"/>
          <w:sz w:val="24"/>
          <w:szCs w:val="24"/>
        </w:rPr>
      </w:pPr>
    </w:p>
    <w:p w14:paraId="5BB00282" w14:textId="77777777" w:rsidR="000223F1" w:rsidRPr="00761B54" w:rsidRDefault="000223F1" w:rsidP="00573319">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0A5D0C72" w14:textId="77777777" w:rsidR="000223F1" w:rsidRPr="00761B54" w:rsidRDefault="000223F1" w:rsidP="00573319">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0223F1" w:rsidRPr="00761B54" w14:paraId="75263E04" w14:textId="77777777" w:rsidTr="00573319">
        <w:tc>
          <w:tcPr>
            <w:tcW w:w="4224" w:type="dxa"/>
            <w:tcBorders>
              <w:top w:val="nil"/>
              <w:left w:val="nil"/>
              <w:bottom w:val="nil"/>
              <w:right w:val="nil"/>
            </w:tcBorders>
          </w:tcPr>
          <w:p w14:paraId="2EB33560" w14:textId="77777777" w:rsidR="000223F1" w:rsidRPr="00761B54" w:rsidRDefault="000223F1" w:rsidP="000223F1">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2C13740D" w14:textId="77777777" w:rsidR="000223F1" w:rsidRPr="00761B54" w:rsidRDefault="000223F1" w:rsidP="000223F1">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0157D7D7" w14:textId="77777777" w:rsidR="000223F1" w:rsidRPr="00761B54" w:rsidRDefault="000223F1" w:rsidP="000223F1">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220000AA" w14:textId="77777777" w:rsidR="000223F1" w:rsidRPr="00761B54" w:rsidRDefault="000223F1" w:rsidP="000223F1">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57261700" w14:textId="6623DBB7" w:rsidR="000223F1" w:rsidRPr="00761B54" w:rsidRDefault="000223F1" w:rsidP="00573319">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витягу/довідки/викопіювання/засвідченої копії прошу надати:</w:t>
      </w:r>
    </w:p>
    <w:p w14:paraId="6B4D40AD" w14:textId="77777777" w:rsidR="000223F1" w:rsidRPr="00761B54" w:rsidRDefault="000223F1" w:rsidP="00573319">
      <w:pPr>
        <w:pStyle w:val="ae"/>
        <w:jc w:val="both"/>
        <w:rPr>
          <w:rFonts w:ascii="Times New Roman" w:hAnsi="Times New Roman"/>
          <w:sz w:val="24"/>
          <w:szCs w:val="24"/>
        </w:rPr>
      </w:pPr>
    </w:p>
    <w:p w14:paraId="0DB71959" w14:textId="77777777" w:rsidR="000223F1" w:rsidRPr="00761B54" w:rsidRDefault="000223F1" w:rsidP="00573319">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44541F68" w14:textId="77777777" w:rsidR="000223F1" w:rsidRPr="00761B54" w:rsidRDefault="000223F1" w:rsidP="00573319">
      <w:pPr>
        <w:pStyle w:val="st8"/>
        <w:rPr>
          <w:rStyle w:val="st42"/>
        </w:rPr>
      </w:pPr>
      <w:r w:rsidRPr="00761B54">
        <w:rPr>
          <w:rFonts w:eastAsia="Symbol"/>
        </w:rPr>
        <w:t></w:t>
      </w:r>
      <w:r w:rsidRPr="00761B54">
        <w:rPr>
          <w:rStyle w:val="st42"/>
        </w:rPr>
        <w:t xml:space="preserve"> в електронній формі:</w:t>
      </w:r>
    </w:p>
    <w:p w14:paraId="6A45BBD6" w14:textId="77777777" w:rsidR="000223F1" w:rsidRPr="00761B54" w:rsidRDefault="000223F1" w:rsidP="00573319">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1043DF88" w14:textId="77777777" w:rsidR="000223F1" w:rsidRPr="00761B54" w:rsidRDefault="000223F1" w:rsidP="00573319">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16E30F45" w14:textId="77777777" w:rsidR="000223F1" w:rsidRPr="00761B54" w:rsidRDefault="000223F1" w:rsidP="00573319">
      <w:pPr>
        <w:pStyle w:val="st8"/>
        <w:jc w:val="left"/>
        <w:rPr>
          <w:rStyle w:val="st42"/>
        </w:rPr>
      </w:pPr>
      <w:r w:rsidRPr="00761B54">
        <w:rPr>
          <w:rStyle w:val="st42"/>
        </w:rPr>
        <w:t>_________________________________________________________</w:t>
      </w:r>
    </w:p>
    <w:p w14:paraId="1FCD79A6" w14:textId="77777777" w:rsidR="000223F1" w:rsidRPr="00761B54" w:rsidRDefault="000223F1" w:rsidP="00573319">
      <w:pPr>
        <w:pBdr>
          <w:top w:val="nil"/>
          <w:left w:val="nil"/>
          <w:bottom w:val="nil"/>
          <w:right w:val="nil"/>
          <w:between w:val="nil"/>
        </w:pBdr>
        <w:rPr>
          <w:color w:val="000000"/>
        </w:rPr>
      </w:pPr>
    </w:p>
    <w:p w14:paraId="28C095E5" w14:textId="77777777" w:rsidR="000223F1" w:rsidRPr="00761B54" w:rsidRDefault="000223F1"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0223F1" w:rsidRPr="00761B54" w14:paraId="217FAB8E" w14:textId="77777777" w:rsidTr="00573319">
        <w:tc>
          <w:tcPr>
            <w:tcW w:w="4453" w:type="dxa"/>
            <w:gridSpan w:val="2"/>
            <w:tcBorders>
              <w:top w:val="nil"/>
              <w:left w:val="nil"/>
              <w:bottom w:val="nil"/>
              <w:right w:val="nil"/>
            </w:tcBorders>
          </w:tcPr>
          <w:p w14:paraId="7F433BB1"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5155FCC5"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ACEFAFD"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Службова інформація</w:t>
            </w:r>
          </w:p>
        </w:tc>
      </w:tr>
      <w:tr w:rsidR="000223F1" w:rsidRPr="00761B54" w14:paraId="762B413A" w14:textId="77777777" w:rsidTr="00573319">
        <w:tc>
          <w:tcPr>
            <w:tcW w:w="4453" w:type="dxa"/>
            <w:gridSpan w:val="2"/>
            <w:tcBorders>
              <w:top w:val="nil"/>
              <w:left w:val="nil"/>
              <w:bottom w:val="nil"/>
              <w:right w:val="nil"/>
            </w:tcBorders>
          </w:tcPr>
          <w:p w14:paraId="39E532F0"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28DFFE8D"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4352723"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0223F1" w:rsidRPr="00761B54" w14:paraId="2B63CCF4" w14:textId="77777777" w:rsidTr="00573319">
        <w:tc>
          <w:tcPr>
            <w:tcW w:w="4453" w:type="dxa"/>
            <w:gridSpan w:val="2"/>
            <w:tcBorders>
              <w:top w:val="nil"/>
              <w:left w:val="nil"/>
              <w:bottom w:val="nil"/>
              <w:right w:val="nil"/>
            </w:tcBorders>
          </w:tcPr>
          <w:p w14:paraId="74725444"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1179AD4"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19BA708" w14:textId="77777777" w:rsidR="000223F1" w:rsidRPr="00761B54" w:rsidRDefault="000223F1" w:rsidP="000223F1">
            <w:pPr>
              <w:pBdr>
                <w:top w:val="nil"/>
                <w:left w:val="nil"/>
                <w:bottom w:val="nil"/>
                <w:right w:val="nil"/>
                <w:between w:val="nil"/>
              </w:pBdr>
              <w:spacing w:line="223" w:lineRule="auto"/>
              <w:rPr>
                <w:color w:val="000000"/>
              </w:rPr>
            </w:pPr>
          </w:p>
        </w:tc>
      </w:tr>
      <w:tr w:rsidR="000223F1" w:rsidRPr="00761B54" w14:paraId="3ED9400F" w14:textId="77777777" w:rsidTr="00573319">
        <w:tc>
          <w:tcPr>
            <w:tcW w:w="4453" w:type="dxa"/>
            <w:gridSpan w:val="2"/>
            <w:tcBorders>
              <w:top w:val="nil"/>
              <w:left w:val="nil"/>
              <w:bottom w:val="nil"/>
              <w:right w:val="nil"/>
            </w:tcBorders>
          </w:tcPr>
          <w:p w14:paraId="2EBA6776"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01FE3E6"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276B3B7"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Дата реєстрації заяви</w:t>
            </w:r>
          </w:p>
        </w:tc>
      </w:tr>
      <w:tr w:rsidR="000223F1" w:rsidRPr="00761B54" w14:paraId="4BE38455" w14:textId="77777777" w:rsidTr="00573319">
        <w:tc>
          <w:tcPr>
            <w:tcW w:w="4453" w:type="dxa"/>
            <w:gridSpan w:val="2"/>
            <w:tcBorders>
              <w:top w:val="nil"/>
              <w:left w:val="nil"/>
              <w:bottom w:val="nil"/>
              <w:right w:val="nil"/>
            </w:tcBorders>
          </w:tcPr>
          <w:p w14:paraId="2F7B4B5A"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2806959C"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1FA65A50" w14:textId="77777777" w:rsidR="000223F1" w:rsidRPr="00761B54" w:rsidRDefault="000223F1" w:rsidP="000223F1">
            <w:pPr>
              <w:pBdr>
                <w:top w:val="nil"/>
                <w:left w:val="nil"/>
                <w:bottom w:val="nil"/>
                <w:right w:val="nil"/>
                <w:between w:val="nil"/>
              </w:pBdr>
              <w:spacing w:line="223" w:lineRule="auto"/>
              <w:rPr>
                <w:color w:val="000000"/>
              </w:rPr>
            </w:pPr>
          </w:p>
        </w:tc>
      </w:tr>
      <w:tr w:rsidR="000223F1" w:rsidRPr="00761B54" w14:paraId="4538B2C7"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72587F7A" w14:textId="77777777" w:rsidR="000223F1" w:rsidRPr="00761B54" w:rsidRDefault="000223F1" w:rsidP="000223F1">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481F59EA"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5C943BD" w14:textId="34B908BD" w:rsidR="000223F1" w:rsidRPr="00761B54" w:rsidRDefault="000223F1" w:rsidP="000223F1">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 xml:space="preserve">власне ім’я, по батькові </w:t>
            </w:r>
            <w:r w:rsidR="003A038D">
              <w:rPr>
                <w:rStyle w:val="st42"/>
                <w:lang w:val="x-none" w:eastAsia="uk-UA"/>
              </w:rPr>
              <w:t xml:space="preserve">      </w:t>
            </w:r>
            <w:r w:rsidRPr="00761B54">
              <w:rPr>
                <w:rStyle w:val="st42"/>
                <w:lang w:val="x-none" w:eastAsia="uk-UA"/>
              </w:rPr>
              <w:t>(</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0223F1" w:rsidRPr="00761B54" w14:paraId="6D6BA470"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2B2F65B8" w14:textId="77777777" w:rsidR="000223F1" w:rsidRPr="00761B54" w:rsidRDefault="000223F1" w:rsidP="000223F1">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545E0D1F" w14:textId="77777777" w:rsidR="000223F1" w:rsidRPr="00761B54" w:rsidRDefault="000223F1" w:rsidP="000223F1">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372A50D4" w14:textId="77777777" w:rsidR="000223F1" w:rsidRPr="00761B54" w:rsidRDefault="000223F1" w:rsidP="000223F1">
            <w:pPr>
              <w:pBdr>
                <w:top w:val="nil"/>
                <w:left w:val="nil"/>
                <w:bottom w:val="nil"/>
                <w:right w:val="nil"/>
                <w:between w:val="nil"/>
              </w:pBdr>
              <w:spacing w:line="223" w:lineRule="auto"/>
              <w:rPr>
                <w:color w:val="000000"/>
              </w:rPr>
            </w:pPr>
          </w:p>
        </w:tc>
      </w:tr>
      <w:tr w:rsidR="000223F1" w:rsidRPr="00761B54" w14:paraId="6E69A617" w14:textId="77777777" w:rsidTr="00573319">
        <w:tc>
          <w:tcPr>
            <w:tcW w:w="4453" w:type="dxa"/>
            <w:gridSpan w:val="2"/>
            <w:tcBorders>
              <w:top w:val="nil"/>
              <w:left w:val="nil"/>
              <w:bottom w:val="nil"/>
              <w:right w:val="nil"/>
            </w:tcBorders>
          </w:tcPr>
          <w:p w14:paraId="55904B35"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1BA20719"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1F71191"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0223F1" w:rsidRPr="00761B54" w14:paraId="48E56473" w14:textId="77777777" w:rsidTr="00573319">
        <w:tc>
          <w:tcPr>
            <w:tcW w:w="2747" w:type="dxa"/>
            <w:tcBorders>
              <w:top w:val="nil"/>
              <w:left w:val="nil"/>
              <w:bottom w:val="nil"/>
              <w:right w:val="nil"/>
            </w:tcBorders>
          </w:tcPr>
          <w:p w14:paraId="6615A5F5"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678C8D88" w14:textId="77777777" w:rsidR="000223F1" w:rsidRPr="00761B54" w:rsidRDefault="000223F1" w:rsidP="000223F1">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61E78F8" w14:textId="77777777" w:rsidR="000223F1" w:rsidRPr="00761B54" w:rsidRDefault="000223F1" w:rsidP="000223F1">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A137E6A" w14:textId="77777777" w:rsidR="000223F1" w:rsidRPr="00761B54" w:rsidRDefault="000223F1" w:rsidP="000223F1">
            <w:pPr>
              <w:pBdr>
                <w:top w:val="nil"/>
                <w:left w:val="nil"/>
                <w:bottom w:val="nil"/>
                <w:right w:val="nil"/>
                <w:between w:val="nil"/>
              </w:pBdr>
              <w:spacing w:line="223" w:lineRule="auto"/>
              <w:rPr>
                <w:color w:val="000000"/>
              </w:rPr>
            </w:pPr>
          </w:p>
        </w:tc>
      </w:tr>
    </w:tbl>
    <w:p w14:paraId="234B759B" w14:textId="77777777" w:rsidR="000223F1" w:rsidRPr="00761B54" w:rsidRDefault="000223F1" w:rsidP="00573319">
      <w:pPr>
        <w:pBdr>
          <w:top w:val="nil"/>
          <w:left w:val="nil"/>
          <w:bottom w:val="nil"/>
          <w:right w:val="nil"/>
          <w:between w:val="nil"/>
        </w:pBdr>
        <w:rPr>
          <w:color w:val="000000"/>
        </w:rPr>
      </w:pPr>
    </w:p>
    <w:p w14:paraId="20EB8F61" w14:textId="77777777" w:rsidR="000223F1" w:rsidRPr="00761B54" w:rsidRDefault="000223F1" w:rsidP="000223F1">
      <w:pPr>
        <w:pBdr>
          <w:top w:val="nil"/>
          <w:left w:val="nil"/>
          <w:bottom w:val="nil"/>
          <w:right w:val="nil"/>
          <w:between w:val="nil"/>
        </w:pBdr>
        <w:rPr>
          <w:color w:val="000000"/>
        </w:rPr>
      </w:pPr>
      <w:r w:rsidRPr="00761B54">
        <w:rPr>
          <w:color w:val="000000"/>
        </w:rPr>
        <w:t>МП</w:t>
      </w: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06002737" w14:textId="77777777" w:rsidTr="00573319">
        <w:tc>
          <w:tcPr>
            <w:tcW w:w="9891" w:type="dxa"/>
            <w:gridSpan w:val="3"/>
            <w:tcBorders>
              <w:top w:val="nil"/>
              <w:left w:val="nil"/>
              <w:bottom w:val="nil"/>
              <w:right w:val="nil"/>
            </w:tcBorders>
          </w:tcPr>
          <w:p w14:paraId="05313178" w14:textId="77777777" w:rsidR="00B54511" w:rsidRPr="00761B54" w:rsidRDefault="00B54511" w:rsidP="00573319">
            <w:pPr>
              <w:jc w:val="center"/>
              <w:rPr>
                <w:b/>
              </w:rPr>
            </w:pPr>
          </w:p>
          <w:p w14:paraId="4B438C2E" w14:textId="77777777" w:rsidR="00B54511" w:rsidRPr="00761B54" w:rsidRDefault="00B54511" w:rsidP="00573319">
            <w:pPr>
              <w:jc w:val="center"/>
              <w:rPr>
                <w:b/>
              </w:rPr>
            </w:pPr>
          </w:p>
          <w:p w14:paraId="4E113A8E" w14:textId="77777777" w:rsidR="00B54511" w:rsidRPr="00761B54" w:rsidRDefault="00B54511" w:rsidP="00573319">
            <w:pPr>
              <w:jc w:val="center"/>
            </w:pPr>
            <w:r w:rsidRPr="00761B54">
              <w:rPr>
                <w:b/>
              </w:rPr>
              <w:lastRenderedPageBreak/>
              <w:t>ТИПОВА ІНФОРМАЦІЙНА КАРТКА АДМІНІСТРАТИВНОЇ ПОСЛУГИ</w:t>
            </w:r>
          </w:p>
        </w:tc>
      </w:tr>
      <w:tr w:rsidR="00B54511" w:rsidRPr="00761B54" w14:paraId="72C4A527" w14:textId="77777777" w:rsidTr="00573319">
        <w:tc>
          <w:tcPr>
            <w:tcW w:w="9891" w:type="dxa"/>
            <w:gridSpan w:val="3"/>
            <w:tcBorders>
              <w:top w:val="nil"/>
              <w:left w:val="nil"/>
              <w:bottom w:val="nil"/>
              <w:right w:val="nil"/>
            </w:tcBorders>
          </w:tcPr>
          <w:p w14:paraId="4EED2359" w14:textId="77777777" w:rsidR="00B54511" w:rsidRPr="00761B54" w:rsidRDefault="00B54511" w:rsidP="003A038D">
            <w:pPr>
              <w:jc w:val="center"/>
              <w:rPr>
                <w:u w:val="single"/>
              </w:rPr>
            </w:pPr>
            <w:r w:rsidRPr="00761B54">
              <w:rPr>
                <w:u w:val="single"/>
              </w:rPr>
              <w:lastRenderedPageBreak/>
              <w:t xml:space="preserve">НАДАННЯ ВІДОМОСТЕЙ З ДЕРЖАВНОГО ЗЕМЕЛЬНОГО КАДАСТРУ </w:t>
            </w:r>
          </w:p>
          <w:p w14:paraId="333E2956" w14:textId="5294BAC5" w:rsidR="00B54511" w:rsidRPr="00761B54" w:rsidRDefault="00B54511" w:rsidP="00573319">
            <w:pPr>
              <w:jc w:val="center"/>
              <w:rPr>
                <w:rFonts w:eastAsia="Calibri"/>
                <w:caps/>
                <w:u w:val="single"/>
              </w:rPr>
            </w:pPr>
            <w:r w:rsidRPr="00761B54">
              <w:rPr>
                <w:u w:val="single"/>
              </w:rPr>
              <w:t>У ФОРМІ ВИТЯГ</w:t>
            </w:r>
            <w:r w:rsidRPr="00761B54">
              <w:rPr>
                <w:caps/>
                <w:u w:val="single"/>
              </w:rPr>
              <w:t>у</w:t>
            </w:r>
            <w:r w:rsidRPr="00761B54">
              <w:rPr>
                <w:u w:val="single"/>
              </w:rPr>
              <w:t xml:space="preserve"> З ДЕРЖАВНОГО ЗЕМЕЛЬНОГО КАДАСТРУ ПРО ЗЕМЕЛЬНУ ДІЛЯНКУ </w:t>
            </w:r>
            <w:r w:rsidRPr="00761B54">
              <w:rPr>
                <w:caps/>
                <w:u w:val="single"/>
                <w:shd w:val="clear" w:color="auto" w:fill="FFFFFF"/>
              </w:rPr>
              <w:t xml:space="preserve">з </w:t>
            </w:r>
            <w:r w:rsidR="00A272AF" w:rsidRPr="00761B54">
              <w:rPr>
                <w:rFonts w:eastAsia="Calibri"/>
                <w:caps/>
                <w:u w:val="single"/>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B54511" w:rsidRPr="00761B54" w14:paraId="333EDCBC" w14:textId="77777777" w:rsidTr="00573319">
        <w:tc>
          <w:tcPr>
            <w:tcW w:w="9891" w:type="dxa"/>
            <w:gridSpan w:val="3"/>
            <w:tcBorders>
              <w:top w:val="nil"/>
              <w:left w:val="nil"/>
              <w:bottom w:val="single" w:sz="4" w:space="0" w:color="auto"/>
              <w:right w:val="nil"/>
            </w:tcBorders>
          </w:tcPr>
          <w:p w14:paraId="7D00ABFF"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6EEF77B7" w14:textId="77777777" w:rsidR="00367D19" w:rsidRDefault="00367D19" w:rsidP="00367D19">
            <w:pPr>
              <w:autoSpaceDE w:val="0"/>
              <w:autoSpaceDN w:val="0"/>
              <w:adjustRightInd w:val="0"/>
              <w:jc w:val="center"/>
            </w:pPr>
            <w:r>
              <w:rPr>
                <w:u w:val="single"/>
              </w:rPr>
              <w:t>Головне управління Держгеокадастру у Чернівецькій області</w:t>
            </w:r>
          </w:p>
          <w:p w14:paraId="4D2F8645" w14:textId="73D095EC" w:rsidR="00B54511" w:rsidRPr="00761B54" w:rsidRDefault="00367D19" w:rsidP="00367D19">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55E0DA33" w14:textId="77777777" w:rsidTr="00573319">
        <w:tc>
          <w:tcPr>
            <w:tcW w:w="9891" w:type="dxa"/>
            <w:gridSpan w:val="3"/>
            <w:tcBorders>
              <w:top w:val="single" w:sz="4" w:space="0" w:color="auto"/>
            </w:tcBorders>
          </w:tcPr>
          <w:p w14:paraId="0DA6DFB5"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305D1D80" w14:textId="77777777" w:rsidTr="00573319">
        <w:tc>
          <w:tcPr>
            <w:tcW w:w="4320" w:type="dxa"/>
            <w:gridSpan w:val="2"/>
          </w:tcPr>
          <w:p w14:paraId="2E1FC041"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427FC421" w14:textId="77777777" w:rsidR="00367D19" w:rsidRDefault="00367D19" w:rsidP="00367D19">
            <w:pPr>
              <w:autoSpaceDE w:val="0"/>
              <w:autoSpaceDN w:val="0"/>
              <w:adjustRightInd w:val="0"/>
              <w:jc w:val="center"/>
              <w:rPr>
                <w:b/>
                <w:bCs/>
                <w:sz w:val="20"/>
                <w:szCs w:val="20"/>
              </w:rPr>
            </w:pPr>
            <w:r>
              <w:rPr>
                <w:b/>
                <w:bCs/>
                <w:sz w:val="20"/>
                <w:szCs w:val="20"/>
              </w:rPr>
              <w:t>Центр надання адміністративних послуг</w:t>
            </w:r>
          </w:p>
          <w:p w14:paraId="131F3C68" w14:textId="3A9410E9" w:rsidR="00B54511" w:rsidRPr="00761B54" w:rsidRDefault="00367D19" w:rsidP="00367D19">
            <w:pPr>
              <w:jc w:val="center"/>
              <w:rPr>
                <w:b/>
                <w:sz w:val="20"/>
                <w:szCs w:val="20"/>
              </w:rPr>
            </w:pPr>
            <w:r>
              <w:rPr>
                <w:b/>
                <w:bCs/>
                <w:sz w:val="20"/>
                <w:szCs w:val="20"/>
              </w:rPr>
              <w:t>Чернівецької міської ради</w:t>
            </w:r>
          </w:p>
        </w:tc>
      </w:tr>
      <w:tr w:rsidR="00B54511" w:rsidRPr="00761B54" w14:paraId="623FA20A" w14:textId="77777777" w:rsidTr="00573319">
        <w:tc>
          <w:tcPr>
            <w:tcW w:w="720" w:type="dxa"/>
          </w:tcPr>
          <w:p w14:paraId="7F41886B" w14:textId="2F831FF5" w:rsidR="00B54511" w:rsidRPr="00666295" w:rsidRDefault="00B54511" w:rsidP="00573319">
            <w:pPr>
              <w:jc w:val="center"/>
              <w:rPr>
                <w:sz w:val="20"/>
                <w:szCs w:val="20"/>
              </w:rPr>
            </w:pPr>
            <w:r w:rsidRPr="00666295">
              <w:rPr>
                <w:sz w:val="20"/>
                <w:szCs w:val="20"/>
              </w:rPr>
              <w:t>1</w:t>
            </w:r>
          </w:p>
        </w:tc>
        <w:tc>
          <w:tcPr>
            <w:tcW w:w="3600" w:type="dxa"/>
          </w:tcPr>
          <w:p w14:paraId="101B77AC" w14:textId="77777777" w:rsidR="00B54511" w:rsidRPr="00761B54" w:rsidRDefault="00B54511" w:rsidP="00573319">
            <w:pPr>
              <w:spacing w:before="60" w:after="60"/>
              <w:rPr>
                <w:sz w:val="20"/>
                <w:szCs w:val="20"/>
              </w:rPr>
            </w:pPr>
            <w:r w:rsidRPr="00761B54">
              <w:rPr>
                <w:sz w:val="20"/>
                <w:szCs w:val="20"/>
              </w:rPr>
              <w:t>Місцезнаходження центру надання адміністративної послуги</w:t>
            </w:r>
          </w:p>
        </w:tc>
        <w:tc>
          <w:tcPr>
            <w:tcW w:w="5571" w:type="dxa"/>
          </w:tcPr>
          <w:p w14:paraId="08CAAC46" w14:textId="1BC2672B" w:rsidR="00B54511" w:rsidRPr="00761B54" w:rsidRDefault="00367D19"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04C7D39B" w14:textId="77777777" w:rsidTr="00573319">
        <w:tc>
          <w:tcPr>
            <w:tcW w:w="720" w:type="dxa"/>
          </w:tcPr>
          <w:p w14:paraId="3E3844B5" w14:textId="546DD497" w:rsidR="00B54511" w:rsidRPr="00666295" w:rsidRDefault="00B54511" w:rsidP="00573319">
            <w:pPr>
              <w:jc w:val="center"/>
              <w:rPr>
                <w:sz w:val="20"/>
                <w:szCs w:val="20"/>
              </w:rPr>
            </w:pPr>
            <w:r w:rsidRPr="00666295">
              <w:rPr>
                <w:sz w:val="20"/>
                <w:szCs w:val="20"/>
              </w:rPr>
              <w:t>2</w:t>
            </w:r>
          </w:p>
        </w:tc>
        <w:tc>
          <w:tcPr>
            <w:tcW w:w="3600" w:type="dxa"/>
          </w:tcPr>
          <w:p w14:paraId="0FB09CE3" w14:textId="77777777" w:rsidR="00B54511" w:rsidRPr="00761B54" w:rsidRDefault="00B54511" w:rsidP="00573319">
            <w:pPr>
              <w:spacing w:before="60" w:after="60"/>
              <w:rPr>
                <w:sz w:val="20"/>
                <w:szCs w:val="20"/>
              </w:rPr>
            </w:pPr>
            <w:r w:rsidRPr="00761B54">
              <w:rPr>
                <w:sz w:val="20"/>
                <w:szCs w:val="20"/>
              </w:rPr>
              <w:t xml:space="preserve">Інформація щодо режиму роботи центру надання адміністративної послуги </w:t>
            </w:r>
          </w:p>
        </w:tc>
        <w:tc>
          <w:tcPr>
            <w:tcW w:w="5571" w:type="dxa"/>
          </w:tcPr>
          <w:p w14:paraId="057F6EBC"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5A042542" w14:textId="77777777" w:rsidTr="00573319">
        <w:tc>
          <w:tcPr>
            <w:tcW w:w="720" w:type="dxa"/>
          </w:tcPr>
          <w:p w14:paraId="010D825B" w14:textId="148195DA" w:rsidR="00B54511" w:rsidRPr="00666295" w:rsidRDefault="00B54511" w:rsidP="00573319">
            <w:pPr>
              <w:jc w:val="center"/>
              <w:rPr>
                <w:sz w:val="20"/>
                <w:szCs w:val="20"/>
              </w:rPr>
            </w:pPr>
            <w:r w:rsidRPr="00666295">
              <w:rPr>
                <w:sz w:val="20"/>
                <w:szCs w:val="20"/>
              </w:rPr>
              <w:t>3</w:t>
            </w:r>
          </w:p>
        </w:tc>
        <w:tc>
          <w:tcPr>
            <w:tcW w:w="3600" w:type="dxa"/>
          </w:tcPr>
          <w:p w14:paraId="7E4E9481" w14:textId="77777777" w:rsidR="00B54511" w:rsidRPr="00761B54" w:rsidRDefault="00B54511" w:rsidP="00573319">
            <w:pPr>
              <w:spacing w:before="60" w:after="60"/>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71787CD0" w14:textId="77777777" w:rsidR="00367D19" w:rsidRPr="00F24B2D" w:rsidRDefault="00367D19" w:rsidP="00367D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36592555" w14:textId="77777777" w:rsidR="00367D19" w:rsidRDefault="00367D19" w:rsidP="00367D19">
            <w:pPr>
              <w:autoSpaceDE w:val="0"/>
              <w:autoSpaceDN w:val="0"/>
              <w:adjustRightInd w:val="0"/>
              <w:rPr>
                <w:sz w:val="20"/>
                <w:szCs w:val="20"/>
              </w:rPr>
            </w:pPr>
            <w:r>
              <w:rPr>
                <w:sz w:val="20"/>
                <w:szCs w:val="20"/>
              </w:rPr>
              <w:t xml:space="preserve"> факс: (0372) 51-26-78 </w:t>
            </w:r>
          </w:p>
          <w:p w14:paraId="14FA0BC4" w14:textId="77777777" w:rsidR="00367D19" w:rsidRPr="00983859" w:rsidRDefault="00367D19" w:rsidP="00367D19">
            <w:pPr>
              <w:tabs>
                <w:tab w:val="left" w:pos="2640"/>
              </w:tabs>
              <w:autoSpaceDE w:val="0"/>
              <w:autoSpaceDN w:val="0"/>
              <w:adjustRightInd w:val="0"/>
              <w:rPr>
                <w:sz w:val="20"/>
                <w:szCs w:val="20"/>
              </w:rPr>
            </w:pPr>
            <w:r>
              <w:rPr>
                <w:sz w:val="20"/>
                <w:szCs w:val="20"/>
              </w:rPr>
              <w:t>Е-mail:</w:t>
            </w:r>
            <w:hyperlink r:id="rId33" w:history="1">
              <w:r>
                <w:rPr>
                  <w:color w:val="0000FF"/>
                  <w:sz w:val="20"/>
                  <w:szCs w:val="20"/>
                  <w:u w:val="single"/>
                </w:rPr>
                <w:t>admincnap@ukr.net</w:t>
              </w:r>
            </w:hyperlink>
            <w:r w:rsidRPr="00983859">
              <w:rPr>
                <w:sz w:val="20"/>
                <w:szCs w:val="20"/>
              </w:rPr>
              <w:tab/>
            </w:r>
          </w:p>
          <w:p w14:paraId="57A22888" w14:textId="77777777" w:rsidR="00367D19" w:rsidRDefault="00367D19" w:rsidP="00367D19">
            <w:pPr>
              <w:jc w:val="both"/>
              <w:rPr>
                <w:color w:val="0000FF"/>
                <w:sz w:val="20"/>
                <w:szCs w:val="20"/>
                <w:u w:val="single"/>
              </w:rPr>
            </w:pPr>
            <w:r>
              <w:rPr>
                <w:sz w:val="20"/>
                <w:szCs w:val="20"/>
              </w:rPr>
              <w:t>Веб-сторінка: </w:t>
            </w:r>
            <w:hyperlink r:id="rId34" w:history="1">
              <w:r>
                <w:rPr>
                  <w:color w:val="0000FF"/>
                  <w:sz w:val="20"/>
                  <w:szCs w:val="20"/>
                  <w:u w:val="single"/>
                </w:rPr>
                <w:t>http://dozvil.city.cv.ua</w:t>
              </w:r>
            </w:hyperlink>
          </w:p>
          <w:p w14:paraId="27A40297" w14:textId="1AFCDB5F" w:rsidR="00B54511" w:rsidRPr="00761B54" w:rsidRDefault="00B54511" w:rsidP="00573319">
            <w:pPr>
              <w:jc w:val="both"/>
              <w:rPr>
                <w:sz w:val="20"/>
                <w:szCs w:val="20"/>
              </w:rPr>
            </w:pPr>
          </w:p>
        </w:tc>
      </w:tr>
      <w:tr w:rsidR="00B54511" w:rsidRPr="00761B54" w14:paraId="2C2E2128" w14:textId="77777777" w:rsidTr="00573319">
        <w:tc>
          <w:tcPr>
            <w:tcW w:w="9891" w:type="dxa"/>
            <w:gridSpan w:val="3"/>
          </w:tcPr>
          <w:p w14:paraId="6C163CFA"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12208985" w14:textId="77777777" w:rsidTr="00573319">
        <w:tc>
          <w:tcPr>
            <w:tcW w:w="720" w:type="dxa"/>
          </w:tcPr>
          <w:p w14:paraId="00BAC963" w14:textId="0300D0AC" w:rsidR="00B54511" w:rsidRPr="00666295" w:rsidRDefault="00B54511" w:rsidP="00573319">
            <w:pPr>
              <w:spacing w:before="60" w:after="60"/>
              <w:jc w:val="center"/>
              <w:rPr>
                <w:sz w:val="20"/>
                <w:szCs w:val="20"/>
              </w:rPr>
            </w:pPr>
            <w:r w:rsidRPr="00666295">
              <w:rPr>
                <w:sz w:val="20"/>
                <w:szCs w:val="20"/>
              </w:rPr>
              <w:t>4</w:t>
            </w:r>
          </w:p>
        </w:tc>
        <w:tc>
          <w:tcPr>
            <w:tcW w:w="3600" w:type="dxa"/>
          </w:tcPr>
          <w:p w14:paraId="18CC83E1" w14:textId="77777777" w:rsidR="00B54511" w:rsidRPr="00761B54" w:rsidRDefault="00B54511" w:rsidP="00573319">
            <w:pPr>
              <w:spacing w:before="60" w:after="60"/>
              <w:rPr>
                <w:sz w:val="20"/>
                <w:szCs w:val="20"/>
              </w:rPr>
            </w:pPr>
            <w:r w:rsidRPr="00761B54">
              <w:rPr>
                <w:sz w:val="20"/>
                <w:szCs w:val="20"/>
              </w:rPr>
              <w:t xml:space="preserve">Закони України </w:t>
            </w:r>
          </w:p>
        </w:tc>
        <w:tc>
          <w:tcPr>
            <w:tcW w:w="5571" w:type="dxa"/>
          </w:tcPr>
          <w:p w14:paraId="78EC08F5"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35" w:tgtFrame="_blank" w:history="1">
              <w:r w:rsidRPr="00761B54">
                <w:rPr>
                  <w:rStyle w:val="af1"/>
                  <w:rFonts w:eastAsiaTheme="majorEastAsia"/>
                  <w:color w:val="auto"/>
                  <w:sz w:val="20"/>
                  <w:szCs w:val="20"/>
                  <w:u w:val="none"/>
                  <w:shd w:val="clear" w:color="auto" w:fill="FFFFFF"/>
                </w:rPr>
                <w:t>Закон України</w:t>
              </w:r>
            </w:hyperlink>
            <w:r w:rsidRPr="00761B54">
              <w:rPr>
                <w:sz w:val="20"/>
                <w:szCs w:val="20"/>
                <w:shd w:val="clear" w:color="auto" w:fill="FFFFFF"/>
              </w:rPr>
              <w:t> «Про державну реєстрацію речових прав на нерухоме майно та їх обтяжень»</w:t>
            </w:r>
            <w:r w:rsidRPr="00761B54">
              <w:rPr>
                <w:sz w:val="20"/>
                <w:szCs w:val="20"/>
              </w:rPr>
              <w:t xml:space="preserve">, </w:t>
            </w:r>
            <w:hyperlink r:id="rId36"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37" w:anchor="n3760" w:tgtFrame="_blank" w:history="1">
              <w:r w:rsidRPr="00761B54">
                <w:rPr>
                  <w:rStyle w:val="af1"/>
                  <w:rFonts w:eastAsiaTheme="majorEastAsia"/>
                  <w:color w:val="auto"/>
                  <w:sz w:val="20"/>
                  <w:szCs w:val="20"/>
                  <w:u w:val="none"/>
                </w:rPr>
                <w:t>стаття 17</w:t>
              </w:r>
            </w:hyperlink>
            <w:hyperlink r:id="rId38"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692C0757" w14:textId="77777777" w:rsidTr="00573319">
        <w:tc>
          <w:tcPr>
            <w:tcW w:w="720" w:type="dxa"/>
          </w:tcPr>
          <w:p w14:paraId="05485B68" w14:textId="51520949" w:rsidR="00B54511" w:rsidRPr="00666295" w:rsidRDefault="00B54511" w:rsidP="00573319">
            <w:pPr>
              <w:spacing w:before="60" w:after="60"/>
              <w:jc w:val="center"/>
              <w:rPr>
                <w:sz w:val="20"/>
                <w:szCs w:val="20"/>
              </w:rPr>
            </w:pPr>
            <w:r w:rsidRPr="00666295">
              <w:rPr>
                <w:sz w:val="20"/>
                <w:szCs w:val="20"/>
              </w:rPr>
              <w:t>5</w:t>
            </w:r>
          </w:p>
        </w:tc>
        <w:tc>
          <w:tcPr>
            <w:tcW w:w="3600" w:type="dxa"/>
          </w:tcPr>
          <w:p w14:paraId="43E75F13" w14:textId="77777777" w:rsidR="00B54511" w:rsidRPr="00761B54" w:rsidRDefault="00B54511" w:rsidP="00573319">
            <w:pPr>
              <w:spacing w:before="60" w:after="60"/>
              <w:rPr>
                <w:sz w:val="20"/>
                <w:szCs w:val="20"/>
              </w:rPr>
            </w:pPr>
            <w:r w:rsidRPr="00761B54">
              <w:rPr>
                <w:sz w:val="20"/>
                <w:szCs w:val="20"/>
              </w:rPr>
              <w:t xml:space="preserve">Акти Кабінету Міністрів України </w:t>
            </w:r>
          </w:p>
        </w:tc>
        <w:tc>
          <w:tcPr>
            <w:tcW w:w="5571" w:type="dxa"/>
          </w:tcPr>
          <w:p w14:paraId="1E3741E2" w14:textId="2145E430" w:rsidR="00B54511" w:rsidRPr="003A038D" w:rsidRDefault="00B54511" w:rsidP="00573319">
            <w:pPr>
              <w:jc w:val="both"/>
              <w:rPr>
                <w:sz w:val="20"/>
                <w:szCs w:val="20"/>
              </w:rPr>
            </w:pPr>
            <w:r w:rsidRPr="003A038D">
              <w:rPr>
                <w:sz w:val="20"/>
                <w:szCs w:val="20"/>
              </w:rPr>
              <w:t>Пункти 166, 167, 167</w:t>
            </w:r>
            <w:r w:rsidRPr="003A038D">
              <w:rPr>
                <w:sz w:val="20"/>
                <w:szCs w:val="20"/>
                <w:vertAlign w:val="superscript"/>
              </w:rPr>
              <w:t>1</w:t>
            </w:r>
            <w:r w:rsidRPr="003A038D">
              <w:rPr>
                <w:sz w:val="20"/>
                <w:szCs w:val="20"/>
              </w:rPr>
              <w:t>, 168</w:t>
            </w:r>
            <w:r w:rsidR="000E5EC5" w:rsidRPr="003A038D">
              <w:rPr>
                <w:sz w:val="20"/>
                <w:szCs w:val="20"/>
              </w:rPr>
              <w:t xml:space="preserve"> – </w:t>
            </w:r>
            <w:r w:rsidRPr="003A038D">
              <w:rPr>
                <w:sz w:val="20"/>
                <w:szCs w:val="20"/>
              </w:rPr>
              <w:t>171</w:t>
            </w:r>
            <w:r w:rsidRPr="003A038D">
              <w:rPr>
                <w:rStyle w:val="rvts37"/>
                <w:bCs/>
                <w:sz w:val="20"/>
                <w:szCs w:val="20"/>
                <w:shd w:val="clear" w:color="auto" w:fill="FFFFFF"/>
                <w:vertAlign w:val="superscript"/>
              </w:rPr>
              <w:t>1</w:t>
            </w:r>
            <w:r w:rsidRPr="003A038D">
              <w:rPr>
                <w:rStyle w:val="rvts37"/>
                <w:bCs/>
                <w:sz w:val="20"/>
                <w:szCs w:val="20"/>
                <w:shd w:val="clear" w:color="auto" w:fill="FFFFFF"/>
              </w:rPr>
              <w:t>,</w:t>
            </w:r>
            <w:r w:rsidRPr="003A038D">
              <w:rPr>
                <w:sz w:val="20"/>
                <w:szCs w:val="20"/>
              </w:rPr>
              <w:t xml:space="preserve"> </w:t>
            </w:r>
            <w:r w:rsidR="00336E97" w:rsidRPr="003A038D">
              <w:rPr>
                <w:sz w:val="20"/>
                <w:szCs w:val="20"/>
              </w:rPr>
              <w:t xml:space="preserve">177, </w:t>
            </w:r>
            <w:r w:rsidRPr="003A038D">
              <w:rPr>
                <w:sz w:val="20"/>
                <w:szCs w:val="20"/>
                <w:shd w:val="clear" w:color="auto" w:fill="FFFFFF"/>
              </w:rPr>
              <w:t>177</w:t>
            </w:r>
            <w:r w:rsidRPr="003A038D">
              <w:rPr>
                <w:rStyle w:val="rvts37"/>
                <w:bCs/>
                <w:sz w:val="20"/>
                <w:szCs w:val="20"/>
                <w:shd w:val="clear" w:color="auto" w:fill="FFFFFF"/>
                <w:vertAlign w:val="superscript"/>
              </w:rPr>
              <w:t>1</w:t>
            </w:r>
            <w:r w:rsidRPr="003A038D">
              <w:rPr>
                <w:sz w:val="20"/>
                <w:szCs w:val="20"/>
                <w:shd w:val="clear" w:color="auto" w:fill="FFFFFF"/>
              </w:rPr>
              <w:t xml:space="preserve"> </w:t>
            </w:r>
            <w:r w:rsidRPr="003A038D">
              <w:rPr>
                <w:sz w:val="20"/>
                <w:szCs w:val="20"/>
              </w:rPr>
              <w:t>Порядку ведення Державного земельного кадастру, затвердженого постановою Кабінету Міністрів України від 17 жовтня 2012 р. № 1051.</w:t>
            </w:r>
          </w:p>
          <w:p w14:paraId="3DB5E1ED" w14:textId="0BAAAEAD" w:rsidR="00967564" w:rsidRPr="00761B54" w:rsidRDefault="00967564" w:rsidP="00967564">
            <w:pPr>
              <w:jc w:val="both"/>
              <w:rPr>
                <w:sz w:val="20"/>
                <w:szCs w:val="20"/>
              </w:rPr>
            </w:pPr>
            <w:r w:rsidRPr="003A038D">
              <w:rPr>
                <w:sz w:val="20"/>
                <w:szCs w:val="20"/>
              </w:rPr>
              <w:t xml:space="preserve">Постанова Кабінету Міністрів України від 1 серпня 2011 р. </w:t>
            </w:r>
            <w:r w:rsidR="003A038D">
              <w:rPr>
                <w:sz w:val="20"/>
                <w:szCs w:val="20"/>
              </w:rPr>
              <w:t xml:space="preserve">         </w:t>
            </w:r>
            <w:r w:rsidRPr="003A038D">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48E736BF" w14:textId="243980A4"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6F0E77" w:rsidRPr="00761B54">
              <w:rPr>
                <w:sz w:val="20"/>
                <w:szCs w:val="20"/>
              </w:rPr>
              <w:t xml:space="preserve">          </w:t>
            </w:r>
            <w:r w:rsidRPr="00761B54">
              <w:rPr>
                <w:sz w:val="20"/>
                <w:szCs w:val="20"/>
              </w:rPr>
              <w:t xml:space="preserve">№ 1226 «Деякі питання надання адміністративних послуг через центри надання адміністративних послуг»   </w:t>
            </w:r>
          </w:p>
        </w:tc>
      </w:tr>
      <w:tr w:rsidR="00B54511" w:rsidRPr="00761B54" w14:paraId="31B940D3" w14:textId="77777777" w:rsidTr="00573319">
        <w:tc>
          <w:tcPr>
            <w:tcW w:w="720" w:type="dxa"/>
          </w:tcPr>
          <w:p w14:paraId="59227928" w14:textId="533B20B4" w:rsidR="00B54511" w:rsidRPr="00666295" w:rsidRDefault="00B54511" w:rsidP="00573319">
            <w:pPr>
              <w:spacing w:before="60" w:after="60"/>
              <w:jc w:val="center"/>
              <w:rPr>
                <w:sz w:val="20"/>
                <w:szCs w:val="20"/>
              </w:rPr>
            </w:pPr>
            <w:r w:rsidRPr="00666295">
              <w:rPr>
                <w:sz w:val="20"/>
                <w:szCs w:val="20"/>
              </w:rPr>
              <w:t>6</w:t>
            </w:r>
          </w:p>
        </w:tc>
        <w:tc>
          <w:tcPr>
            <w:tcW w:w="3600" w:type="dxa"/>
          </w:tcPr>
          <w:p w14:paraId="1A8EEA98" w14:textId="77777777" w:rsidR="00B54511" w:rsidRPr="00761B54" w:rsidRDefault="00B54511" w:rsidP="00573319">
            <w:pPr>
              <w:spacing w:before="60" w:after="60"/>
              <w:rPr>
                <w:sz w:val="20"/>
                <w:szCs w:val="20"/>
              </w:rPr>
            </w:pPr>
            <w:r w:rsidRPr="00761B54">
              <w:rPr>
                <w:sz w:val="20"/>
                <w:szCs w:val="20"/>
              </w:rPr>
              <w:t>Акти центральних органів виконавчої влади</w:t>
            </w:r>
          </w:p>
        </w:tc>
        <w:tc>
          <w:tcPr>
            <w:tcW w:w="5571" w:type="dxa"/>
          </w:tcPr>
          <w:p w14:paraId="77CA94BE" w14:textId="77777777" w:rsidR="00B54511" w:rsidRPr="00761B54" w:rsidRDefault="00B54511" w:rsidP="00573319">
            <w:pPr>
              <w:jc w:val="center"/>
              <w:rPr>
                <w:sz w:val="20"/>
                <w:szCs w:val="20"/>
              </w:rPr>
            </w:pPr>
          </w:p>
        </w:tc>
      </w:tr>
      <w:tr w:rsidR="00B54511" w:rsidRPr="00761B54" w14:paraId="35E652F7" w14:textId="77777777" w:rsidTr="00573319">
        <w:tc>
          <w:tcPr>
            <w:tcW w:w="720" w:type="dxa"/>
          </w:tcPr>
          <w:p w14:paraId="2AF8A59C" w14:textId="1E626931" w:rsidR="00B54511" w:rsidRPr="00666295" w:rsidRDefault="00B54511" w:rsidP="00573319">
            <w:pPr>
              <w:spacing w:before="60" w:after="60"/>
              <w:jc w:val="center"/>
              <w:rPr>
                <w:sz w:val="20"/>
                <w:szCs w:val="20"/>
              </w:rPr>
            </w:pPr>
            <w:r w:rsidRPr="00666295">
              <w:rPr>
                <w:sz w:val="20"/>
                <w:szCs w:val="20"/>
              </w:rPr>
              <w:t>7</w:t>
            </w:r>
          </w:p>
        </w:tc>
        <w:tc>
          <w:tcPr>
            <w:tcW w:w="3600" w:type="dxa"/>
          </w:tcPr>
          <w:p w14:paraId="1FF62C0A" w14:textId="77777777" w:rsidR="00B54511" w:rsidRPr="00761B54" w:rsidRDefault="00B54511" w:rsidP="00573319">
            <w:pPr>
              <w:spacing w:before="60" w:after="60"/>
              <w:rPr>
                <w:sz w:val="20"/>
                <w:szCs w:val="20"/>
              </w:rPr>
            </w:pPr>
            <w:r w:rsidRPr="00761B54">
              <w:rPr>
                <w:sz w:val="20"/>
                <w:szCs w:val="20"/>
              </w:rPr>
              <w:t>Акти місцевих органів виконавчої влади / органів місцевого самоврядування</w:t>
            </w:r>
          </w:p>
        </w:tc>
        <w:tc>
          <w:tcPr>
            <w:tcW w:w="5571" w:type="dxa"/>
          </w:tcPr>
          <w:p w14:paraId="4204315B" w14:textId="77777777" w:rsidR="00B54511" w:rsidRPr="00761B54" w:rsidRDefault="00B54511" w:rsidP="00573319">
            <w:pPr>
              <w:jc w:val="center"/>
              <w:rPr>
                <w:sz w:val="20"/>
                <w:szCs w:val="20"/>
              </w:rPr>
            </w:pPr>
          </w:p>
        </w:tc>
      </w:tr>
      <w:tr w:rsidR="00B54511" w:rsidRPr="00761B54" w14:paraId="6C156D3A" w14:textId="77777777" w:rsidTr="00573319">
        <w:tc>
          <w:tcPr>
            <w:tcW w:w="9891" w:type="dxa"/>
            <w:gridSpan w:val="3"/>
          </w:tcPr>
          <w:p w14:paraId="60099E94"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52EE5C49" w14:textId="77777777" w:rsidTr="00573319">
        <w:tc>
          <w:tcPr>
            <w:tcW w:w="720" w:type="dxa"/>
          </w:tcPr>
          <w:p w14:paraId="0D0C45A1" w14:textId="406A416F" w:rsidR="00B54511" w:rsidRPr="00666295" w:rsidRDefault="00B54511" w:rsidP="00573319">
            <w:pPr>
              <w:spacing w:before="60" w:after="60"/>
              <w:jc w:val="center"/>
              <w:rPr>
                <w:sz w:val="20"/>
                <w:szCs w:val="20"/>
              </w:rPr>
            </w:pPr>
            <w:r w:rsidRPr="00666295">
              <w:rPr>
                <w:sz w:val="20"/>
                <w:szCs w:val="20"/>
              </w:rPr>
              <w:t>8</w:t>
            </w:r>
          </w:p>
        </w:tc>
        <w:tc>
          <w:tcPr>
            <w:tcW w:w="3600" w:type="dxa"/>
          </w:tcPr>
          <w:p w14:paraId="2AD7F932" w14:textId="77777777" w:rsidR="00B54511" w:rsidRPr="00761B54" w:rsidRDefault="00B54511" w:rsidP="00573319">
            <w:pPr>
              <w:spacing w:before="60" w:after="60"/>
              <w:rPr>
                <w:sz w:val="20"/>
                <w:szCs w:val="20"/>
              </w:rPr>
            </w:pPr>
            <w:r w:rsidRPr="00761B54">
              <w:rPr>
                <w:sz w:val="20"/>
                <w:szCs w:val="20"/>
              </w:rPr>
              <w:t>Підстава для одержання адміністративної послуги</w:t>
            </w:r>
          </w:p>
        </w:tc>
        <w:tc>
          <w:tcPr>
            <w:tcW w:w="5571" w:type="dxa"/>
          </w:tcPr>
          <w:p w14:paraId="3A7FC67C" w14:textId="2ECDEC29" w:rsidR="00B54511" w:rsidRPr="00761B54" w:rsidRDefault="00B54511" w:rsidP="00573319">
            <w:pPr>
              <w:jc w:val="both"/>
              <w:rPr>
                <w:sz w:val="20"/>
                <w:szCs w:val="20"/>
              </w:rPr>
            </w:pPr>
            <w:r w:rsidRPr="00761B54">
              <w:rPr>
                <w:sz w:val="20"/>
                <w:szCs w:val="20"/>
              </w:rPr>
              <w:t>Заява про надання відомостей з Державного земельного кадастру</w:t>
            </w:r>
            <w:r w:rsidR="006F0E77" w:rsidRPr="00761B54">
              <w:rPr>
                <w:sz w:val="20"/>
                <w:szCs w:val="20"/>
              </w:rPr>
              <w:t xml:space="preserve"> у формі витягу з Державного земельного кадастру про</w:t>
            </w:r>
            <w:r w:rsidR="006F0E77" w:rsidRPr="00761B54">
              <w:rPr>
                <w:sz w:val="20"/>
                <w:szCs w:val="20"/>
                <w:lang w:eastAsia="uk-UA"/>
              </w:rPr>
              <w:t xml:space="preserve"> земельну ділянку</w:t>
            </w:r>
            <w:r w:rsidR="006F0E77" w:rsidRPr="00761B54">
              <w:rPr>
                <w:sz w:val="20"/>
                <w:szCs w:val="20"/>
              </w:rPr>
              <w:t xml:space="preserve"> </w:t>
            </w:r>
            <w:r w:rsidR="006F0E77" w:rsidRPr="00761B54">
              <w:rPr>
                <w:sz w:val="20"/>
                <w:szCs w:val="20"/>
                <w:shd w:val="clear" w:color="auto" w:fill="FFFFFF"/>
              </w:rPr>
              <w:t>з</w:t>
            </w:r>
            <w:r w:rsidR="006F0E77" w:rsidRPr="00761B54">
              <w:rPr>
                <w:sz w:val="20"/>
                <w:szCs w:val="20"/>
              </w:rPr>
              <w:t xml:space="preserve"> відомостями про речові права на </w:t>
            </w:r>
            <w:r w:rsidR="006F0E77" w:rsidRPr="00761B54">
              <w:rPr>
                <w:sz w:val="20"/>
                <w:szCs w:val="20"/>
              </w:rPr>
              <w:lastRenderedPageBreak/>
              <w:t xml:space="preserve">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 </w:t>
            </w:r>
          </w:p>
        </w:tc>
      </w:tr>
      <w:tr w:rsidR="00B54511" w:rsidRPr="00761B54" w14:paraId="3DDB892E" w14:textId="77777777" w:rsidTr="00573319">
        <w:tc>
          <w:tcPr>
            <w:tcW w:w="720" w:type="dxa"/>
          </w:tcPr>
          <w:p w14:paraId="1D57432C" w14:textId="475D27D9" w:rsidR="00B54511" w:rsidRPr="00666295" w:rsidRDefault="00B54511" w:rsidP="00573319">
            <w:pPr>
              <w:spacing w:before="60" w:after="60"/>
              <w:jc w:val="center"/>
              <w:rPr>
                <w:sz w:val="20"/>
                <w:szCs w:val="20"/>
              </w:rPr>
            </w:pPr>
            <w:r w:rsidRPr="00666295">
              <w:rPr>
                <w:sz w:val="20"/>
                <w:szCs w:val="20"/>
              </w:rPr>
              <w:lastRenderedPageBreak/>
              <w:t>9</w:t>
            </w:r>
          </w:p>
        </w:tc>
        <w:tc>
          <w:tcPr>
            <w:tcW w:w="3600" w:type="dxa"/>
          </w:tcPr>
          <w:p w14:paraId="37B8C2FB" w14:textId="77777777" w:rsidR="00B54511" w:rsidRPr="00761B54" w:rsidRDefault="00B54511" w:rsidP="00573319">
            <w:pPr>
              <w:spacing w:before="60" w:after="60"/>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461CE269" w14:textId="104E3E01"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1. </w:t>
            </w:r>
            <w:r w:rsidRPr="00761B54">
              <w:rPr>
                <w:sz w:val="20"/>
                <w:szCs w:val="20"/>
              </w:rPr>
              <w:t>Заява про надання відомостей з  Державного земельного кадастру</w:t>
            </w:r>
            <w:r w:rsidRPr="00761B54">
              <w:rPr>
                <w:bCs/>
                <w:iCs/>
                <w:sz w:val="20"/>
                <w:szCs w:val="20"/>
              </w:rPr>
              <w:t xml:space="preserve"> за </w:t>
            </w:r>
            <w:r w:rsidRPr="00761B54">
              <w:rPr>
                <w:sz w:val="20"/>
                <w:szCs w:val="20"/>
                <w:lang w:eastAsia="uk-UA"/>
              </w:rPr>
              <w:t>формою, встановленою</w:t>
            </w:r>
            <w:r w:rsidRPr="00761B54">
              <w:rPr>
                <w:b/>
                <w:sz w:val="20"/>
                <w:szCs w:val="20"/>
              </w:rPr>
              <w:t xml:space="preserve"> </w:t>
            </w:r>
            <w:r w:rsidRPr="00761B54">
              <w:rPr>
                <w:sz w:val="20"/>
                <w:szCs w:val="20"/>
              </w:rPr>
              <w:t>Порядком ведення Державного земельного кадастру, затвердженим постановою Кабінету Міністрів України від 17 жовтня 2012 р. № 1051 (форма заяви додається)*.</w:t>
            </w:r>
          </w:p>
          <w:p w14:paraId="5D26BE12" w14:textId="77777777" w:rsidR="00B54511" w:rsidRPr="00761B54" w:rsidRDefault="00B54511" w:rsidP="00573319">
            <w:pPr>
              <w:jc w:val="both"/>
              <w:rPr>
                <w:sz w:val="20"/>
                <w:szCs w:val="20"/>
                <w:shd w:val="clear" w:color="auto" w:fill="FFFFFF"/>
              </w:rPr>
            </w:pPr>
            <w:r w:rsidRPr="00761B54">
              <w:rPr>
                <w:sz w:val="20"/>
                <w:szCs w:val="20"/>
              </w:rPr>
              <w:t xml:space="preserve">2. Документ, що підтверджує оплату послуг з надання витягу   з Державного земельного кадастру про земельну ділянку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32568FE8"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67EE5E9E" w14:textId="77777777" w:rsidTr="00573319">
        <w:tc>
          <w:tcPr>
            <w:tcW w:w="720" w:type="dxa"/>
          </w:tcPr>
          <w:p w14:paraId="2A2A71A5" w14:textId="5BCE9895" w:rsidR="00B54511" w:rsidRPr="00666295" w:rsidRDefault="00B54511" w:rsidP="00573319">
            <w:pPr>
              <w:spacing w:before="60" w:after="60"/>
              <w:jc w:val="center"/>
              <w:rPr>
                <w:sz w:val="20"/>
                <w:szCs w:val="20"/>
              </w:rPr>
            </w:pPr>
            <w:r w:rsidRPr="00666295">
              <w:rPr>
                <w:sz w:val="20"/>
                <w:szCs w:val="20"/>
              </w:rPr>
              <w:t>10</w:t>
            </w:r>
          </w:p>
        </w:tc>
        <w:tc>
          <w:tcPr>
            <w:tcW w:w="3600" w:type="dxa"/>
          </w:tcPr>
          <w:p w14:paraId="395688CE" w14:textId="77777777" w:rsidR="00B54511" w:rsidRPr="00761B54" w:rsidRDefault="00B54511" w:rsidP="00573319">
            <w:pPr>
              <w:spacing w:before="60" w:after="60"/>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742BD546" w14:textId="78813474" w:rsidR="00615426" w:rsidRPr="00761B54" w:rsidRDefault="00615426" w:rsidP="00615426">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915B33">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39"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54C014E4"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6210EE6B" w14:textId="77777777" w:rsidTr="00573319">
        <w:tc>
          <w:tcPr>
            <w:tcW w:w="720" w:type="dxa"/>
          </w:tcPr>
          <w:p w14:paraId="3EB0D3E7" w14:textId="1FC0636C" w:rsidR="00B54511" w:rsidRPr="00666295" w:rsidRDefault="00B54511" w:rsidP="00573319">
            <w:pPr>
              <w:spacing w:before="60" w:after="60"/>
              <w:jc w:val="center"/>
              <w:rPr>
                <w:sz w:val="20"/>
                <w:szCs w:val="20"/>
              </w:rPr>
            </w:pPr>
            <w:r w:rsidRPr="00666295">
              <w:rPr>
                <w:sz w:val="20"/>
                <w:szCs w:val="20"/>
              </w:rPr>
              <w:t>11</w:t>
            </w:r>
          </w:p>
        </w:tc>
        <w:tc>
          <w:tcPr>
            <w:tcW w:w="3600" w:type="dxa"/>
          </w:tcPr>
          <w:p w14:paraId="20BE0C1A" w14:textId="77777777" w:rsidR="00B54511" w:rsidRPr="00761B54" w:rsidRDefault="00B54511" w:rsidP="00573319">
            <w:pPr>
              <w:spacing w:before="60" w:after="60"/>
              <w:rPr>
                <w:sz w:val="20"/>
                <w:szCs w:val="20"/>
              </w:rPr>
            </w:pPr>
            <w:r w:rsidRPr="00761B54">
              <w:rPr>
                <w:sz w:val="20"/>
                <w:szCs w:val="20"/>
              </w:rPr>
              <w:t>Платність (безоплатність) надання адміністративної послуги</w:t>
            </w:r>
          </w:p>
        </w:tc>
        <w:tc>
          <w:tcPr>
            <w:tcW w:w="5571" w:type="dxa"/>
          </w:tcPr>
          <w:p w14:paraId="35E30A5A" w14:textId="77777777" w:rsidR="00B54511" w:rsidRPr="00761B54" w:rsidRDefault="00B54511" w:rsidP="00573319">
            <w:pPr>
              <w:rPr>
                <w:sz w:val="20"/>
                <w:szCs w:val="20"/>
              </w:rPr>
            </w:pPr>
            <w:r w:rsidRPr="00761B54">
              <w:rPr>
                <w:sz w:val="20"/>
                <w:szCs w:val="20"/>
              </w:rPr>
              <w:t xml:space="preserve">Послуга платна </w:t>
            </w:r>
          </w:p>
        </w:tc>
      </w:tr>
      <w:tr w:rsidR="00B54511" w:rsidRPr="00761B54" w14:paraId="0A59D2E8" w14:textId="77777777" w:rsidTr="00573319">
        <w:tc>
          <w:tcPr>
            <w:tcW w:w="720" w:type="dxa"/>
          </w:tcPr>
          <w:p w14:paraId="3E9762E7" w14:textId="77777777" w:rsidR="00B54511" w:rsidRPr="00761B54" w:rsidRDefault="00B54511" w:rsidP="00573319">
            <w:pPr>
              <w:rPr>
                <w:sz w:val="20"/>
                <w:szCs w:val="20"/>
              </w:rPr>
            </w:pPr>
          </w:p>
        </w:tc>
        <w:tc>
          <w:tcPr>
            <w:tcW w:w="9171" w:type="dxa"/>
            <w:gridSpan w:val="2"/>
          </w:tcPr>
          <w:p w14:paraId="50B9FE33"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4242A706" w14:textId="77777777" w:rsidTr="00573319">
        <w:tc>
          <w:tcPr>
            <w:tcW w:w="720" w:type="dxa"/>
          </w:tcPr>
          <w:p w14:paraId="32FCC2BB" w14:textId="32B2F12A" w:rsidR="00B54511" w:rsidRPr="00666295" w:rsidRDefault="00B54511" w:rsidP="00573319">
            <w:pPr>
              <w:spacing w:before="60" w:after="60"/>
              <w:jc w:val="center"/>
              <w:rPr>
                <w:sz w:val="20"/>
                <w:szCs w:val="20"/>
              </w:rPr>
            </w:pPr>
            <w:r w:rsidRPr="00666295">
              <w:rPr>
                <w:sz w:val="20"/>
                <w:szCs w:val="20"/>
              </w:rPr>
              <w:t>11.1</w:t>
            </w:r>
          </w:p>
        </w:tc>
        <w:tc>
          <w:tcPr>
            <w:tcW w:w="3600" w:type="dxa"/>
          </w:tcPr>
          <w:p w14:paraId="25C75F78" w14:textId="77777777" w:rsidR="00B54511" w:rsidRPr="00761B54" w:rsidRDefault="00B54511" w:rsidP="00573319">
            <w:pPr>
              <w:spacing w:before="60" w:after="60"/>
              <w:rPr>
                <w:sz w:val="20"/>
                <w:szCs w:val="20"/>
              </w:rPr>
            </w:pPr>
            <w:r w:rsidRPr="00761B54">
              <w:rPr>
                <w:sz w:val="20"/>
                <w:szCs w:val="20"/>
              </w:rPr>
              <w:t>Нормативно-правові акти, на підставі яких стягується плата</w:t>
            </w:r>
          </w:p>
        </w:tc>
        <w:tc>
          <w:tcPr>
            <w:tcW w:w="5571" w:type="dxa"/>
          </w:tcPr>
          <w:p w14:paraId="6CA648C5" w14:textId="77777777" w:rsidR="00B54511" w:rsidRPr="00761B54" w:rsidRDefault="00B54511" w:rsidP="00573319">
            <w:pPr>
              <w:jc w:val="both"/>
              <w:rPr>
                <w:sz w:val="20"/>
                <w:szCs w:val="20"/>
              </w:rPr>
            </w:pPr>
            <w:r w:rsidRPr="00761B54">
              <w:rPr>
                <w:sz w:val="20"/>
                <w:szCs w:val="20"/>
              </w:rPr>
              <w:t xml:space="preserve">Стаття 41 Закону України «Про Державний земельний кадастр», </w:t>
            </w:r>
            <w:r w:rsidRPr="00761B54">
              <w:rPr>
                <w:iCs/>
                <w:sz w:val="20"/>
                <w:szCs w:val="20"/>
              </w:rPr>
              <w:t xml:space="preserve">стаття 34 </w:t>
            </w:r>
            <w:hyperlink r:id="rId40"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державну реєстрацію речових прав на нерухоме майно та їх обтяжень»</w:t>
            </w:r>
          </w:p>
        </w:tc>
      </w:tr>
      <w:tr w:rsidR="00B54511" w:rsidRPr="00761B54" w14:paraId="4004FD9F" w14:textId="77777777" w:rsidTr="00573319">
        <w:tc>
          <w:tcPr>
            <w:tcW w:w="720" w:type="dxa"/>
          </w:tcPr>
          <w:p w14:paraId="120E7BF5" w14:textId="15DAA450" w:rsidR="00B54511" w:rsidRPr="00666295" w:rsidRDefault="00B54511" w:rsidP="00573319">
            <w:pPr>
              <w:spacing w:before="60" w:after="60"/>
              <w:jc w:val="center"/>
              <w:rPr>
                <w:sz w:val="20"/>
                <w:szCs w:val="20"/>
              </w:rPr>
            </w:pPr>
            <w:r w:rsidRPr="00666295">
              <w:rPr>
                <w:sz w:val="20"/>
                <w:szCs w:val="20"/>
              </w:rPr>
              <w:t>11.2</w:t>
            </w:r>
          </w:p>
        </w:tc>
        <w:tc>
          <w:tcPr>
            <w:tcW w:w="3600" w:type="dxa"/>
          </w:tcPr>
          <w:p w14:paraId="50B61343" w14:textId="77777777" w:rsidR="00B54511" w:rsidRPr="00761B54" w:rsidRDefault="00B54511" w:rsidP="00573319">
            <w:pPr>
              <w:spacing w:before="60" w:after="60"/>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740DC016" w14:textId="77777777" w:rsidR="00B54511" w:rsidRPr="003A038D" w:rsidRDefault="00B54511" w:rsidP="00573319">
            <w:pPr>
              <w:jc w:val="both"/>
              <w:rPr>
                <w:sz w:val="20"/>
                <w:szCs w:val="20"/>
              </w:rPr>
            </w:pPr>
            <w:r w:rsidRPr="003A038D">
              <w:rPr>
                <w:sz w:val="20"/>
                <w:szCs w:val="20"/>
              </w:rPr>
              <w:t xml:space="preserve">Розмір плати за надання послуги – </w:t>
            </w:r>
            <w:r w:rsidRPr="003A038D">
              <w:rPr>
                <w:bCs/>
                <w:sz w:val="20"/>
                <w:szCs w:val="20"/>
              </w:rPr>
              <w:t>0,05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r w:rsidRPr="003A038D">
              <w:rPr>
                <w:sz w:val="20"/>
                <w:szCs w:val="20"/>
              </w:rPr>
              <w:t xml:space="preserve"> (у випадку звернення органів виконавчої влади та органів місцевого самоврядування – безоплатно).</w:t>
            </w:r>
          </w:p>
          <w:p w14:paraId="4E8F0886" w14:textId="77777777" w:rsidR="00B54511" w:rsidRPr="003A038D" w:rsidRDefault="00B54511" w:rsidP="00573319">
            <w:pPr>
              <w:jc w:val="both"/>
              <w:rPr>
                <w:sz w:val="20"/>
                <w:szCs w:val="20"/>
              </w:rPr>
            </w:pPr>
            <w:r w:rsidRPr="003A038D">
              <w:rPr>
                <w:sz w:val="20"/>
                <w:szCs w:val="20"/>
              </w:rPr>
              <w:t xml:space="preserve">За надання витягу з Державного земельного кадастру про земельну ділянку, що містить відомості Державного реєстру речових прав на нерухоме майно, додатково сплачується адміністративний збір за надання інформації із цього реєстру відповідно до  </w:t>
            </w:r>
            <w:hyperlink r:id="rId41" w:tgtFrame="_blank" w:history="1">
              <w:r w:rsidRPr="003A038D">
                <w:rPr>
                  <w:rStyle w:val="af1"/>
                  <w:rFonts w:eastAsiaTheme="majorEastAsia"/>
                  <w:color w:val="auto"/>
                  <w:sz w:val="20"/>
                  <w:szCs w:val="20"/>
                  <w:u w:val="none"/>
                </w:rPr>
                <w:t>Закону України</w:t>
              </w:r>
            </w:hyperlink>
            <w:r w:rsidRPr="003A038D">
              <w:rPr>
                <w:sz w:val="20"/>
                <w:szCs w:val="20"/>
              </w:rPr>
              <w:t>  «Про державну реєстрацію</w:t>
            </w:r>
            <w:r w:rsidRPr="003A038D">
              <w:rPr>
                <w:sz w:val="20"/>
                <w:szCs w:val="20"/>
                <w:shd w:val="clear" w:color="auto" w:fill="F0F0F0"/>
              </w:rPr>
              <w:t xml:space="preserve"> </w:t>
            </w:r>
            <w:r w:rsidRPr="003A038D">
              <w:rPr>
                <w:sz w:val="20"/>
                <w:szCs w:val="20"/>
              </w:rPr>
              <w:t>речових прав на нерухоме майно та їх обтяжень».</w:t>
            </w:r>
          </w:p>
          <w:p w14:paraId="6046D252" w14:textId="77777777" w:rsidR="00B54511" w:rsidRPr="003A038D" w:rsidRDefault="00B54511" w:rsidP="00573319">
            <w:pPr>
              <w:pStyle w:val="rvps2"/>
              <w:spacing w:before="0" w:beforeAutospacing="0" w:after="0" w:afterAutospacing="0"/>
              <w:jc w:val="both"/>
              <w:rPr>
                <w:sz w:val="20"/>
                <w:szCs w:val="20"/>
                <w:lang w:val="ru-RU"/>
              </w:rPr>
            </w:pPr>
            <w:r w:rsidRPr="003A038D">
              <w:rPr>
                <w:sz w:val="20"/>
                <w:szCs w:val="20"/>
              </w:rPr>
              <w:t>За отримання інформації з Державного реєстру прав справляється адміністративний </w:t>
            </w:r>
            <w:bookmarkStart w:id="63" w:name="w1_10"/>
            <w:r w:rsidRPr="003A038D">
              <w:rPr>
                <w:sz w:val="20"/>
                <w:szCs w:val="20"/>
              </w:rPr>
              <w:fldChar w:fldCharType="begin"/>
            </w:r>
            <w:r w:rsidRPr="003A038D">
              <w:rPr>
                <w:sz w:val="20"/>
                <w:szCs w:val="20"/>
              </w:rPr>
              <w:instrText xml:space="preserve"> HYPERLINK "https://zakon.rada.gov.ua/laws/show/1952-15?ed=20200116&amp;find=1&amp;text=%D0%B7%D0%B1%D1%96%D1%80" \l "w1_11" </w:instrText>
            </w:r>
            <w:r w:rsidRPr="003A038D">
              <w:rPr>
                <w:sz w:val="20"/>
                <w:szCs w:val="20"/>
              </w:rPr>
            </w:r>
            <w:r w:rsidRPr="003A038D">
              <w:rPr>
                <w:sz w:val="20"/>
                <w:szCs w:val="20"/>
              </w:rPr>
              <w:fldChar w:fldCharType="separate"/>
            </w:r>
            <w:r w:rsidRPr="003A038D">
              <w:rPr>
                <w:rStyle w:val="af1"/>
                <w:rFonts w:eastAsiaTheme="majorEastAsia"/>
                <w:color w:val="auto"/>
                <w:sz w:val="20"/>
                <w:szCs w:val="20"/>
                <w:u w:val="none"/>
              </w:rPr>
              <w:t>збір</w:t>
            </w:r>
            <w:r w:rsidRPr="003A038D">
              <w:rPr>
                <w:sz w:val="20"/>
                <w:szCs w:val="20"/>
              </w:rPr>
              <w:fldChar w:fldCharType="end"/>
            </w:r>
            <w:bookmarkEnd w:id="63"/>
            <w:r w:rsidRPr="003A038D">
              <w:rPr>
                <w:sz w:val="20"/>
                <w:szCs w:val="20"/>
              </w:rPr>
              <w:t> у такому розмірі:</w:t>
            </w:r>
          </w:p>
          <w:p w14:paraId="17FF853C" w14:textId="77777777" w:rsidR="00B54511" w:rsidRPr="003A038D" w:rsidRDefault="00B54511" w:rsidP="00573319">
            <w:pPr>
              <w:pStyle w:val="rvps2"/>
              <w:spacing w:before="0" w:beforeAutospacing="0" w:after="0" w:afterAutospacing="0"/>
              <w:jc w:val="both"/>
              <w:rPr>
                <w:sz w:val="20"/>
                <w:szCs w:val="20"/>
              </w:rPr>
            </w:pPr>
            <w:bookmarkStart w:id="64" w:name="n631"/>
            <w:bookmarkEnd w:id="64"/>
            <w:r w:rsidRPr="003A038D">
              <w:rPr>
                <w:sz w:val="20"/>
                <w:szCs w:val="20"/>
              </w:rPr>
              <w:lastRenderedPageBreak/>
              <w:t>0,025 прожиткового мінімуму для працездатних осіб – отримання інформації в паперовій формі;</w:t>
            </w:r>
          </w:p>
          <w:p w14:paraId="40A7026C" w14:textId="77777777" w:rsidR="00B54511" w:rsidRPr="003A038D" w:rsidRDefault="00B54511" w:rsidP="00573319">
            <w:pPr>
              <w:pStyle w:val="rvps2"/>
              <w:spacing w:before="0" w:beforeAutospacing="0" w:after="0" w:afterAutospacing="0"/>
              <w:jc w:val="both"/>
              <w:rPr>
                <w:sz w:val="20"/>
                <w:szCs w:val="20"/>
              </w:rPr>
            </w:pPr>
            <w:bookmarkStart w:id="65" w:name="n632"/>
            <w:bookmarkEnd w:id="65"/>
            <w:r w:rsidRPr="003A038D">
              <w:rPr>
                <w:sz w:val="20"/>
                <w:szCs w:val="20"/>
              </w:rPr>
              <w:t>0,0125 прожиткового мінімуму для працездатних осіб – отримання інформації в електронній формі.</w:t>
            </w:r>
          </w:p>
          <w:p w14:paraId="6214C8D7" w14:textId="77777777" w:rsidR="00B54511" w:rsidRPr="003A038D" w:rsidRDefault="00B54511" w:rsidP="00573319">
            <w:pPr>
              <w:pStyle w:val="rvps2"/>
              <w:spacing w:before="0" w:beforeAutospacing="0" w:after="0" w:afterAutospacing="0"/>
              <w:jc w:val="both"/>
              <w:rPr>
                <w:sz w:val="20"/>
                <w:szCs w:val="20"/>
              </w:rPr>
            </w:pPr>
            <w:bookmarkStart w:id="66" w:name="n633"/>
            <w:bookmarkStart w:id="67" w:name="n634"/>
            <w:bookmarkEnd w:id="66"/>
            <w:bookmarkEnd w:id="67"/>
            <w:r w:rsidRPr="003A038D">
              <w:rPr>
                <w:sz w:val="20"/>
                <w:szCs w:val="20"/>
              </w:rPr>
              <w:t>Адміністративний </w:t>
            </w:r>
            <w:bookmarkStart w:id="68" w:name="w1_11"/>
            <w:r w:rsidRPr="003A038D">
              <w:rPr>
                <w:sz w:val="20"/>
                <w:szCs w:val="20"/>
              </w:rPr>
              <w:fldChar w:fldCharType="begin"/>
            </w:r>
            <w:r w:rsidRPr="003A038D">
              <w:rPr>
                <w:sz w:val="20"/>
                <w:szCs w:val="20"/>
              </w:rPr>
              <w:instrText xml:space="preserve"> HYPERLINK "https://zakon.rada.gov.ua/laws/show/1952-15?ed=20200116&amp;find=1&amp;text=%D0%B7%D0%B1%D1%96%D1%80" \l "w1_12" </w:instrText>
            </w:r>
            <w:r w:rsidRPr="003A038D">
              <w:rPr>
                <w:sz w:val="20"/>
                <w:szCs w:val="20"/>
              </w:rPr>
            </w:r>
            <w:r w:rsidRPr="003A038D">
              <w:rPr>
                <w:sz w:val="20"/>
                <w:szCs w:val="20"/>
              </w:rPr>
              <w:fldChar w:fldCharType="separate"/>
            </w:r>
            <w:r w:rsidRPr="003A038D">
              <w:rPr>
                <w:rStyle w:val="af1"/>
                <w:rFonts w:eastAsiaTheme="majorEastAsia"/>
                <w:color w:val="auto"/>
                <w:sz w:val="20"/>
                <w:szCs w:val="20"/>
                <w:u w:val="none"/>
              </w:rPr>
              <w:t>збір</w:t>
            </w:r>
            <w:r w:rsidRPr="003A038D">
              <w:rPr>
                <w:sz w:val="20"/>
                <w:szCs w:val="20"/>
              </w:rPr>
              <w:fldChar w:fldCharType="end"/>
            </w:r>
            <w:bookmarkEnd w:id="68"/>
            <w:r w:rsidRPr="003A038D">
              <w:rPr>
                <w:sz w:val="20"/>
                <w:szCs w:val="20"/>
              </w:rPr>
              <w:t> справляється у відповідному розмірі від прожиткового мінімуму для працездатних осіб, встановленого законом на 1 січня календарного року,                    та округлюється до найближчих 10 гривень.</w:t>
            </w:r>
          </w:p>
          <w:p w14:paraId="5269D79E" w14:textId="77777777" w:rsidR="00B54511" w:rsidRPr="003A038D" w:rsidRDefault="00B54511" w:rsidP="00573319">
            <w:pPr>
              <w:jc w:val="both"/>
              <w:rPr>
                <w:sz w:val="20"/>
                <w:szCs w:val="20"/>
              </w:rPr>
            </w:pPr>
            <w:r w:rsidRPr="003A038D">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3A038D">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41819760" w14:textId="098B97DD" w:rsidR="00B54511" w:rsidRPr="003A038D" w:rsidRDefault="00B54511" w:rsidP="00573319">
            <w:pPr>
              <w:jc w:val="both"/>
              <w:rPr>
                <w:sz w:val="20"/>
                <w:szCs w:val="20"/>
                <w:shd w:val="clear" w:color="auto" w:fill="F9F9F9"/>
              </w:rPr>
            </w:pPr>
            <w:r w:rsidRPr="003A038D">
              <w:rPr>
                <w:sz w:val="20"/>
                <w:szCs w:val="20"/>
              </w:rPr>
              <w:t xml:space="preserve">Оплата послуг здійснюється з урахуванням вимог Закону України </w:t>
            </w:r>
            <w:r w:rsidR="00AA2E30" w:rsidRPr="003A038D">
              <w:rPr>
                <w:sz w:val="20"/>
                <w:szCs w:val="20"/>
              </w:rPr>
              <w:t>«Про платіжні послуги»</w:t>
            </w:r>
            <w:r w:rsidR="009A4CA0" w:rsidRPr="003A038D">
              <w:rPr>
                <w:sz w:val="20"/>
                <w:szCs w:val="20"/>
                <w:shd w:val="clear" w:color="auto" w:fill="FFFFFF"/>
              </w:rPr>
              <w:t>.</w:t>
            </w:r>
          </w:p>
          <w:p w14:paraId="23990296" w14:textId="20BFE9FC" w:rsidR="00B54511" w:rsidRPr="003A038D" w:rsidRDefault="00C35956" w:rsidP="00573319">
            <w:pPr>
              <w:jc w:val="both"/>
              <w:rPr>
                <w:sz w:val="20"/>
                <w:szCs w:val="20"/>
              </w:rPr>
            </w:pPr>
            <w:r w:rsidRPr="003A038D">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42" w:tgtFrame="_blank" w:history="1">
              <w:r w:rsidRPr="003A038D">
                <w:rPr>
                  <w:rStyle w:val="af1"/>
                  <w:rFonts w:eastAsiaTheme="majorEastAsia"/>
                  <w:color w:val="auto"/>
                  <w:sz w:val="20"/>
                  <w:szCs w:val="20"/>
                  <w:u w:val="none"/>
                  <w:shd w:val="clear" w:color="auto" w:fill="FFFFFF"/>
                </w:rPr>
                <w:t>Закону України</w:t>
              </w:r>
            </w:hyperlink>
            <w:r w:rsidRPr="003A038D">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w:t>
            </w:r>
            <w:r w:rsidR="00AA2E30" w:rsidRPr="003A038D">
              <w:rPr>
                <w:sz w:val="20"/>
                <w:szCs w:val="20"/>
                <w:shd w:val="clear" w:color="auto" w:fill="FFFFFF"/>
              </w:rPr>
              <w:t xml:space="preserve"> </w:t>
            </w:r>
            <w:hyperlink r:id="rId43" w:tgtFrame="_blank" w:history="1">
              <w:r w:rsidRPr="003A038D">
                <w:rPr>
                  <w:rStyle w:val="af1"/>
                  <w:rFonts w:eastAsiaTheme="majorEastAsia"/>
                  <w:color w:val="auto"/>
                  <w:sz w:val="20"/>
                  <w:szCs w:val="20"/>
                  <w:u w:val="none"/>
                  <w:shd w:val="clear" w:color="auto" w:fill="FFFFFF"/>
                </w:rPr>
                <w:t>Закону України</w:t>
              </w:r>
            </w:hyperlink>
            <w:r w:rsidR="00AA2E30" w:rsidRPr="003A038D">
              <w:rPr>
                <w:sz w:val="20"/>
                <w:szCs w:val="20"/>
                <w:shd w:val="clear" w:color="auto" w:fill="FFFFFF"/>
              </w:rPr>
              <w:t xml:space="preserve"> </w:t>
            </w:r>
            <w:r w:rsidR="00AA2E30" w:rsidRPr="003A038D">
              <w:rPr>
                <w:sz w:val="20"/>
                <w:szCs w:val="20"/>
              </w:rPr>
              <w:t xml:space="preserve">«Про платіжні послуги» </w:t>
            </w:r>
            <w:r w:rsidRPr="003A038D">
              <w:rPr>
                <w:sz w:val="20"/>
                <w:szCs w:val="20"/>
                <w:shd w:val="clear" w:color="auto" w:fill="FFFFFF"/>
              </w:rPr>
              <w:t>за допомогою програмного забезпечення Державного земельного кадастру</w:t>
            </w:r>
          </w:p>
        </w:tc>
      </w:tr>
      <w:tr w:rsidR="00B54511" w:rsidRPr="00761B54" w14:paraId="143D99CF" w14:textId="77777777" w:rsidTr="00573319">
        <w:tc>
          <w:tcPr>
            <w:tcW w:w="720" w:type="dxa"/>
          </w:tcPr>
          <w:p w14:paraId="1A82A165" w14:textId="7FDE528C" w:rsidR="00B54511" w:rsidRPr="00666295" w:rsidRDefault="00B54511" w:rsidP="00573319">
            <w:pPr>
              <w:spacing w:before="60" w:after="60"/>
              <w:jc w:val="center"/>
              <w:rPr>
                <w:sz w:val="20"/>
                <w:szCs w:val="20"/>
              </w:rPr>
            </w:pPr>
            <w:r w:rsidRPr="00666295">
              <w:rPr>
                <w:sz w:val="20"/>
                <w:szCs w:val="20"/>
              </w:rPr>
              <w:lastRenderedPageBreak/>
              <w:t>11.3</w:t>
            </w:r>
          </w:p>
        </w:tc>
        <w:tc>
          <w:tcPr>
            <w:tcW w:w="3600" w:type="dxa"/>
          </w:tcPr>
          <w:p w14:paraId="207650FF" w14:textId="77777777" w:rsidR="00B54511" w:rsidRPr="00761B54" w:rsidRDefault="00B54511" w:rsidP="00573319">
            <w:pPr>
              <w:spacing w:before="60" w:after="60"/>
              <w:rPr>
                <w:sz w:val="20"/>
                <w:szCs w:val="20"/>
              </w:rPr>
            </w:pPr>
            <w:r w:rsidRPr="00761B54">
              <w:rPr>
                <w:sz w:val="20"/>
                <w:szCs w:val="20"/>
              </w:rPr>
              <w:t>Розрахунковий рахунок для внесення плати</w:t>
            </w:r>
          </w:p>
        </w:tc>
        <w:tc>
          <w:tcPr>
            <w:tcW w:w="5571" w:type="dxa"/>
          </w:tcPr>
          <w:p w14:paraId="760E0E0A" w14:textId="77777777" w:rsidR="00B54511" w:rsidRPr="003A038D" w:rsidRDefault="00B54511" w:rsidP="00573319">
            <w:pPr>
              <w:jc w:val="both"/>
              <w:rPr>
                <w:sz w:val="20"/>
                <w:szCs w:val="20"/>
              </w:rPr>
            </w:pPr>
            <w:r w:rsidRPr="003A038D">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7F0B8E08" w14:textId="77777777" w:rsidTr="00573319">
        <w:tc>
          <w:tcPr>
            <w:tcW w:w="720" w:type="dxa"/>
          </w:tcPr>
          <w:p w14:paraId="1A425D90" w14:textId="0F11BBA0" w:rsidR="00B54511" w:rsidRPr="00666295" w:rsidRDefault="00B54511" w:rsidP="00573319">
            <w:pPr>
              <w:spacing w:before="60" w:after="60"/>
              <w:jc w:val="center"/>
              <w:rPr>
                <w:sz w:val="20"/>
                <w:szCs w:val="20"/>
              </w:rPr>
            </w:pPr>
            <w:r w:rsidRPr="00666295">
              <w:rPr>
                <w:sz w:val="20"/>
                <w:szCs w:val="20"/>
              </w:rPr>
              <w:t>12</w:t>
            </w:r>
          </w:p>
        </w:tc>
        <w:tc>
          <w:tcPr>
            <w:tcW w:w="3600" w:type="dxa"/>
          </w:tcPr>
          <w:p w14:paraId="7F0C1C19" w14:textId="77777777" w:rsidR="00B54511" w:rsidRPr="00761B54" w:rsidRDefault="00B54511" w:rsidP="00573319">
            <w:pPr>
              <w:spacing w:before="60" w:after="60"/>
              <w:rPr>
                <w:sz w:val="20"/>
                <w:szCs w:val="20"/>
              </w:rPr>
            </w:pPr>
            <w:r w:rsidRPr="00761B54">
              <w:rPr>
                <w:sz w:val="20"/>
                <w:szCs w:val="20"/>
              </w:rPr>
              <w:t>Строк надання адміністративної послуги</w:t>
            </w:r>
          </w:p>
        </w:tc>
        <w:tc>
          <w:tcPr>
            <w:tcW w:w="5571" w:type="dxa"/>
          </w:tcPr>
          <w:p w14:paraId="06FBE864" w14:textId="4B4DB3A7" w:rsidR="003E7B34" w:rsidRPr="003A038D" w:rsidRDefault="00B54511" w:rsidP="003E7B34">
            <w:pPr>
              <w:jc w:val="both"/>
              <w:rPr>
                <w:sz w:val="20"/>
                <w:szCs w:val="20"/>
              </w:rPr>
            </w:pPr>
            <w:r w:rsidRPr="003A038D">
              <w:rPr>
                <w:sz w:val="20"/>
                <w:szCs w:val="20"/>
              </w:rPr>
              <w:t xml:space="preserve">У день реєстрації відповідної заяви </w:t>
            </w:r>
            <w:r w:rsidR="003E7B34" w:rsidRPr="003A038D">
              <w:rPr>
                <w:sz w:val="20"/>
                <w:szCs w:val="20"/>
              </w:rPr>
              <w:t xml:space="preserve">у Державному земельному кадастрі </w:t>
            </w:r>
            <w:r w:rsidR="00874DFB" w:rsidRPr="003A038D">
              <w:rPr>
                <w:bCs/>
                <w:sz w:val="20"/>
                <w:szCs w:val="20"/>
              </w:rPr>
              <w:t>або більший строк, який відповідає строку залишення заяви без руху</w:t>
            </w:r>
            <w:r w:rsidR="009A4CA0" w:rsidRPr="003A038D">
              <w:rPr>
                <w:sz w:val="20"/>
                <w:szCs w:val="20"/>
                <w:shd w:val="clear" w:color="auto" w:fill="FFFFFF"/>
              </w:rPr>
              <w:t>.</w:t>
            </w:r>
          </w:p>
          <w:p w14:paraId="02F1530B" w14:textId="406F4020" w:rsidR="00B54511" w:rsidRPr="003A038D" w:rsidRDefault="00B54511" w:rsidP="003E7B34">
            <w:pPr>
              <w:jc w:val="both"/>
              <w:rPr>
                <w:sz w:val="20"/>
                <w:szCs w:val="20"/>
              </w:rPr>
            </w:pPr>
            <w:r w:rsidRPr="003A038D">
              <w:rPr>
                <w:sz w:val="20"/>
                <w:szCs w:val="20"/>
              </w:rPr>
              <w:t xml:space="preserve">У разі подання заяви в електронній формі витяг з Державного земельного кадастру про земельну ділянку </w:t>
            </w:r>
            <w:r w:rsidRPr="003A038D">
              <w:rPr>
                <w:sz w:val="20"/>
                <w:szCs w:val="20"/>
                <w:shd w:val="clear" w:color="auto" w:fill="FFFFFF"/>
              </w:rPr>
              <w:t>в електронній формі</w:t>
            </w:r>
            <w:r w:rsidRPr="003A038D">
              <w:rPr>
                <w:shd w:val="clear" w:color="auto" w:fill="FFFFFF"/>
              </w:rPr>
              <w:t xml:space="preserve"> </w:t>
            </w:r>
            <w:r w:rsidRPr="003A038D">
              <w:rPr>
                <w:sz w:val="20"/>
                <w:szCs w:val="20"/>
              </w:rPr>
              <w:t>або мотивована 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130C5682" w14:textId="77777777" w:rsidTr="00573319">
        <w:tc>
          <w:tcPr>
            <w:tcW w:w="720" w:type="dxa"/>
          </w:tcPr>
          <w:p w14:paraId="7954BC38" w14:textId="365798DB" w:rsidR="00B54511" w:rsidRPr="00666295" w:rsidRDefault="00B54511" w:rsidP="00573319">
            <w:pPr>
              <w:spacing w:before="60" w:after="60"/>
              <w:jc w:val="center"/>
              <w:rPr>
                <w:sz w:val="20"/>
                <w:szCs w:val="20"/>
              </w:rPr>
            </w:pPr>
            <w:r w:rsidRPr="00666295">
              <w:rPr>
                <w:sz w:val="20"/>
                <w:szCs w:val="20"/>
              </w:rPr>
              <w:t>13</w:t>
            </w:r>
          </w:p>
        </w:tc>
        <w:tc>
          <w:tcPr>
            <w:tcW w:w="3600" w:type="dxa"/>
          </w:tcPr>
          <w:p w14:paraId="42C5B617" w14:textId="77777777" w:rsidR="00B54511" w:rsidRPr="00761B54" w:rsidRDefault="00B54511" w:rsidP="00573319">
            <w:pPr>
              <w:spacing w:before="60" w:after="60"/>
              <w:rPr>
                <w:sz w:val="20"/>
                <w:szCs w:val="20"/>
              </w:rPr>
            </w:pPr>
            <w:r w:rsidRPr="00761B54">
              <w:rPr>
                <w:sz w:val="20"/>
                <w:szCs w:val="20"/>
              </w:rPr>
              <w:t>Перелік підстав для відмови у наданні адміністративної послуги</w:t>
            </w:r>
          </w:p>
        </w:tc>
        <w:tc>
          <w:tcPr>
            <w:tcW w:w="5571" w:type="dxa"/>
          </w:tcPr>
          <w:p w14:paraId="35E77309" w14:textId="77777777" w:rsidR="00B54511" w:rsidRPr="00761B54" w:rsidRDefault="00B54511" w:rsidP="00573319">
            <w:pPr>
              <w:jc w:val="both"/>
              <w:rPr>
                <w:sz w:val="20"/>
                <w:szCs w:val="20"/>
              </w:rPr>
            </w:pPr>
            <w:r w:rsidRPr="00761B54">
              <w:rPr>
                <w:sz w:val="20"/>
                <w:szCs w:val="20"/>
              </w:rPr>
              <w:t>1. У Державному земельному кадастрі відсутні запитувані відомості.</w:t>
            </w:r>
          </w:p>
          <w:p w14:paraId="0B350294" w14:textId="77777777" w:rsidR="00B54511" w:rsidRPr="00761B54" w:rsidRDefault="00B54511" w:rsidP="00573319">
            <w:pPr>
              <w:shd w:val="clear" w:color="auto" w:fill="FFFFFF"/>
              <w:jc w:val="both"/>
              <w:textAlignment w:val="baseline"/>
              <w:rPr>
                <w:sz w:val="20"/>
                <w:szCs w:val="20"/>
                <w:lang w:eastAsia="uk-UA"/>
              </w:rPr>
            </w:pPr>
            <w:r w:rsidRPr="00761B54">
              <w:rPr>
                <w:sz w:val="20"/>
                <w:szCs w:val="20"/>
              </w:rPr>
              <w:t>2. Із заявою про надання відомостей з Державного земельного кадастру звернулася неналежна особа</w:t>
            </w:r>
            <w:r w:rsidRPr="00761B54">
              <w:t xml:space="preserve"> </w:t>
            </w:r>
            <w:r w:rsidRPr="00761B54">
              <w:rPr>
                <w:sz w:val="20"/>
                <w:szCs w:val="20"/>
              </w:rPr>
              <w:t xml:space="preserve">(право на отримання витягу </w:t>
            </w:r>
            <w:r w:rsidRPr="00761B54">
              <w:rPr>
                <w:sz w:val="20"/>
                <w:szCs w:val="20"/>
                <w:lang w:eastAsia="uk-UA"/>
              </w:rPr>
              <w:t xml:space="preserve">з Державного земельного кадастру про земельну ділянку </w:t>
            </w:r>
            <w:r w:rsidRPr="00761B54">
              <w:rPr>
                <w:sz w:val="20"/>
                <w:szCs w:val="20"/>
              </w:rPr>
              <w:t>надано органам державної влади, органам місцевого самоврядування для здійснення своїх повноважень, визначених законом;</w:t>
            </w:r>
            <w:bookmarkStart w:id="69" w:name="n829"/>
            <w:bookmarkEnd w:id="69"/>
            <w:r w:rsidRPr="00761B54">
              <w:rPr>
                <w:sz w:val="20"/>
                <w:szCs w:val="20"/>
              </w:rPr>
              <w:t xml:space="preserve"> </w:t>
            </w:r>
            <w:r w:rsidRPr="00761B54">
              <w:rPr>
                <w:sz w:val="20"/>
                <w:szCs w:val="20"/>
                <w:lang w:eastAsia="uk-UA"/>
              </w:rPr>
              <w:t>фізичним та юридичним особам, за умови їх ідентифікації з використанням кваліфікованого електронного підпису чи іншого альтернативного засобу ідентифікації особи</w:t>
            </w:r>
            <w:r w:rsidRPr="00761B54">
              <w:rPr>
                <w:sz w:val="20"/>
                <w:szCs w:val="20"/>
              </w:rPr>
              <w:t>).</w:t>
            </w:r>
          </w:p>
          <w:p w14:paraId="0BB0A73C" w14:textId="77777777" w:rsidR="00B54511" w:rsidRPr="00761B54" w:rsidRDefault="00B54511" w:rsidP="00573319">
            <w:pPr>
              <w:jc w:val="both"/>
              <w:rPr>
                <w:sz w:val="20"/>
                <w:szCs w:val="20"/>
              </w:rPr>
            </w:pPr>
            <w:bookmarkStart w:id="70" w:name="n717"/>
            <w:bookmarkEnd w:id="70"/>
            <w:r w:rsidRPr="00761B54">
              <w:rPr>
                <w:sz w:val="20"/>
                <w:szCs w:val="20"/>
              </w:rPr>
              <w:t>3. Документи подано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витягу</w:t>
            </w:r>
            <w:r w:rsidRPr="00761B54">
              <w:rPr>
                <w:sz w:val="20"/>
                <w:szCs w:val="20"/>
                <w:shd w:val="clear" w:color="auto" w:fill="FFFFFF"/>
              </w:rPr>
              <w:t xml:space="preserve"> (або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B54511" w:rsidRPr="00761B54" w14:paraId="63EB0682" w14:textId="77777777" w:rsidTr="00573319">
        <w:tc>
          <w:tcPr>
            <w:tcW w:w="720" w:type="dxa"/>
          </w:tcPr>
          <w:p w14:paraId="5B5F650F" w14:textId="598FD815" w:rsidR="00B54511" w:rsidRPr="00666295" w:rsidRDefault="00B54511" w:rsidP="00573319">
            <w:pPr>
              <w:spacing w:before="60" w:after="60"/>
              <w:jc w:val="center"/>
              <w:rPr>
                <w:sz w:val="20"/>
                <w:szCs w:val="20"/>
              </w:rPr>
            </w:pPr>
            <w:r w:rsidRPr="00666295">
              <w:rPr>
                <w:sz w:val="20"/>
                <w:szCs w:val="20"/>
              </w:rPr>
              <w:t>14</w:t>
            </w:r>
          </w:p>
        </w:tc>
        <w:tc>
          <w:tcPr>
            <w:tcW w:w="3600" w:type="dxa"/>
          </w:tcPr>
          <w:p w14:paraId="75B4D440" w14:textId="77777777" w:rsidR="00B54511" w:rsidRPr="00761B54" w:rsidRDefault="00B54511" w:rsidP="00573319">
            <w:pPr>
              <w:spacing w:before="60" w:after="60"/>
              <w:rPr>
                <w:sz w:val="20"/>
                <w:szCs w:val="20"/>
              </w:rPr>
            </w:pPr>
            <w:r w:rsidRPr="00761B54">
              <w:rPr>
                <w:sz w:val="20"/>
                <w:szCs w:val="20"/>
              </w:rPr>
              <w:t>Результат надання адміністративної послуги</w:t>
            </w:r>
          </w:p>
        </w:tc>
        <w:tc>
          <w:tcPr>
            <w:tcW w:w="5571" w:type="dxa"/>
          </w:tcPr>
          <w:p w14:paraId="55A58FEA" w14:textId="77777777" w:rsidR="00F676F9" w:rsidRDefault="00B54511" w:rsidP="00573319">
            <w:pPr>
              <w:jc w:val="both"/>
              <w:rPr>
                <w:sz w:val="20"/>
                <w:szCs w:val="20"/>
                <w:shd w:val="clear" w:color="auto" w:fill="FFFFFF"/>
              </w:rPr>
            </w:pPr>
            <w:r w:rsidRPr="00761B54">
              <w:rPr>
                <w:sz w:val="20"/>
                <w:szCs w:val="20"/>
              </w:rPr>
              <w:t xml:space="preserve">Витяг з Державного земельного кадастру </w:t>
            </w:r>
            <w:r w:rsidR="008739C5" w:rsidRPr="00761B54">
              <w:rPr>
                <w:sz w:val="20"/>
                <w:szCs w:val="20"/>
              </w:rPr>
              <w:t>про</w:t>
            </w:r>
            <w:r w:rsidR="008739C5" w:rsidRPr="00761B54">
              <w:rPr>
                <w:sz w:val="20"/>
                <w:szCs w:val="20"/>
                <w:lang w:eastAsia="uk-UA"/>
              </w:rPr>
              <w:t xml:space="preserve"> земельну ділянку</w:t>
            </w:r>
            <w:r w:rsidR="008739C5" w:rsidRPr="00761B54">
              <w:rPr>
                <w:sz w:val="20"/>
                <w:szCs w:val="20"/>
              </w:rPr>
              <w:t xml:space="preserve"> </w:t>
            </w:r>
            <w:r w:rsidR="008739C5" w:rsidRPr="00761B54">
              <w:rPr>
                <w:sz w:val="20"/>
                <w:szCs w:val="20"/>
                <w:shd w:val="clear" w:color="auto" w:fill="FFFFFF"/>
              </w:rPr>
              <w:t>з</w:t>
            </w:r>
            <w:r w:rsidR="008739C5" w:rsidRPr="00761B54">
              <w:rPr>
                <w:sz w:val="20"/>
                <w:szCs w:val="20"/>
              </w:rPr>
              <w:t xml:space="preserve">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w:t>
            </w:r>
            <w:r w:rsidR="008739C5" w:rsidRPr="00761B54">
              <w:rPr>
                <w:sz w:val="20"/>
                <w:szCs w:val="20"/>
              </w:rPr>
              <w:lastRenderedPageBreak/>
              <w:t>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7B3B10D0" w14:textId="413D79B5" w:rsidR="00B54511" w:rsidRDefault="00F676F9" w:rsidP="00573319">
            <w:pPr>
              <w:jc w:val="both"/>
              <w:rPr>
                <w:sz w:val="20"/>
                <w:szCs w:val="20"/>
              </w:rPr>
            </w:pPr>
            <w:r>
              <w:rPr>
                <w:sz w:val="20"/>
                <w:szCs w:val="20"/>
              </w:rPr>
              <w:t>П</w:t>
            </w:r>
            <w:r w:rsidR="00B54511" w:rsidRPr="00761B54">
              <w:rPr>
                <w:sz w:val="20"/>
                <w:szCs w:val="20"/>
              </w:rPr>
              <w:t xml:space="preserve">овідомлення про відмову у наданні відомостей з Державного земельного кадастру  </w:t>
            </w:r>
          </w:p>
          <w:p w14:paraId="465336F4" w14:textId="215FCE11" w:rsidR="00F676F9" w:rsidRPr="003A038D" w:rsidRDefault="00F676F9" w:rsidP="00573319">
            <w:pPr>
              <w:jc w:val="both"/>
              <w:rPr>
                <w:sz w:val="20"/>
                <w:szCs w:val="20"/>
              </w:rPr>
            </w:pPr>
            <w:r w:rsidRPr="003A038D">
              <w:rPr>
                <w:sz w:val="20"/>
                <w:szCs w:val="20"/>
              </w:rPr>
              <w:t>Повідомлення</w:t>
            </w:r>
            <w:r w:rsidR="003E7B34" w:rsidRPr="003A038D">
              <w:rPr>
                <w:sz w:val="20"/>
                <w:szCs w:val="20"/>
              </w:rPr>
              <w:t xml:space="preserve"> про залишення заяви без руху </w:t>
            </w:r>
          </w:p>
          <w:p w14:paraId="5EDB8564" w14:textId="686D7AE7" w:rsidR="00F676F9" w:rsidRPr="003A038D" w:rsidRDefault="00F676F9" w:rsidP="00573319">
            <w:pPr>
              <w:jc w:val="both"/>
              <w:rPr>
                <w:sz w:val="20"/>
                <w:szCs w:val="20"/>
              </w:rPr>
            </w:pPr>
            <w:r w:rsidRPr="003A038D">
              <w:rPr>
                <w:sz w:val="20"/>
                <w:szCs w:val="20"/>
              </w:rPr>
              <w:t>Повідомлення</w:t>
            </w:r>
            <w:r w:rsidR="003E7B34" w:rsidRPr="003A038D">
              <w:rPr>
                <w:sz w:val="20"/>
                <w:szCs w:val="20"/>
              </w:rPr>
              <w:t xml:space="preserve"> про продовження строку усунення виявлених недоліків</w:t>
            </w:r>
          </w:p>
          <w:p w14:paraId="5F718C68" w14:textId="29C2DA49" w:rsidR="00F676F9" w:rsidRPr="003A038D" w:rsidRDefault="00F676F9" w:rsidP="00573319">
            <w:pPr>
              <w:jc w:val="both"/>
              <w:rPr>
                <w:sz w:val="20"/>
                <w:szCs w:val="20"/>
              </w:rPr>
            </w:pPr>
            <w:r w:rsidRPr="003A038D">
              <w:rPr>
                <w:sz w:val="20"/>
                <w:szCs w:val="20"/>
              </w:rPr>
              <w:t>Повідомлення</w:t>
            </w:r>
            <w:r w:rsidR="003E7B34" w:rsidRPr="003A038D">
              <w:rPr>
                <w:sz w:val="20"/>
                <w:szCs w:val="20"/>
              </w:rPr>
              <w:t xml:space="preserve"> про відмову у продовженні строку усунення виявлених недоліків</w:t>
            </w:r>
          </w:p>
          <w:p w14:paraId="1C720BB9" w14:textId="77777777" w:rsidR="00FB5FDD" w:rsidRPr="003A038D" w:rsidRDefault="00FB5FDD" w:rsidP="00FB5FDD">
            <w:pPr>
              <w:jc w:val="both"/>
              <w:rPr>
                <w:sz w:val="20"/>
                <w:szCs w:val="20"/>
              </w:rPr>
            </w:pPr>
            <w:r w:rsidRPr="003A038D">
              <w:rPr>
                <w:sz w:val="20"/>
                <w:szCs w:val="20"/>
              </w:rPr>
              <w:t xml:space="preserve">Рішення про </w:t>
            </w:r>
            <w:r w:rsidRPr="003A038D">
              <w:rPr>
                <w:sz w:val="20"/>
                <w:szCs w:val="20"/>
                <w:shd w:val="clear" w:color="auto" w:fill="FFFFFF"/>
              </w:rPr>
              <w:t>продовження розгляду заяви</w:t>
            </w:r>
          </w:p>
          <w:p w14:paraId="353F995B" w14:textId="38187F7E" w:rsidR="003E7B34" w:rsidRPr="00761B54" w:rsidRDefault="00F676F9" w:rsidP="00573319">
            <w:pPr>
              <w:jc w:val="both"/>
              <w:rPr>
                <w:sz w:val="20"/>
                <w:szCs w:val="20"/>
              </w:rPr>
            </w:pPr>
            <w:r w:rsidRPr="003A038D">
              <w:rPr>
                <w:sz w:val="20"/>
                <w:szCs w:val="20"/>
              </w:rPr>
              <w:t>Р</w:t>
            </w:r>
            <w:r w:rsidR="003E7B34" w:rsidRPr="003A038D">
              <w:rPr>
                <w:sz w:val="20"/>
                <w:szCs w:val="20"/>
              </w:rPr>
              <w:t>ішення про відмову у прийнятті заяви до розгляду</w:t>
            </w:r>
          </w:p>
        </w:tc>
      </w:tr>
      <w:tr w:rsidR="00B54511" w:rsidRPr="00761B54" w14:paraId="17B19563" w14:textId="77777777" w:rsidTr="00573319">
        <w:tc>
          <w:tcPr>
            <w:tcW w:w="720" w:type="dxa"/>
          </w:tcPr>
          <w:p w14:paraId="4A6589E2" w14:textId="7E618540" w:rsidR="00B54511" w:rsidRPr="00666295" w:rsidRDefault="00B54511" w:rsidP="00573319">
            <w:pPr>
              <w:spacing w:before="60" w:after="60"/>
              <w:jc w:val="center"/>
              <w:rPr>
                <w:sz w:val="20"/>
                <w:szCs w:val="20"/>
              </w:rPr>
            </w:pPr>
            <w:r w:rsidRPr="00666295">
              <w:rPr>
                <w:sz w:val="20"/>
                <w:szCs w:val="20"/>
              </w:rPr>
              <w:lastRenderedPageBreak/>
              <w:t>15</w:t>
            </w:r>
          </w:p>
        </w:tc>
        <w:tc>
          <w:tcPr>
            <w:tcW w:w="3600" w:type="dxa"/>
          </w:tcPr>
          <w:p w14:paraId="34678914" w14:textId="77777777" w:rsidR="00B54511" w:rsidRPr="00761B54" w:rsidRDefault="00B54511" w:rsidP="00573319">
            <w:pPr>
              <w:spacing w:before="60" w:after="60"/>
              <w:rPr>
                <w:sz w:val="20"/>
                <w:szCs w:val="20"/>
              </w:rPr>
            </w:pPr>
            <w:r w:rsidRPr="00761B54">
              <w:rPr>
                <w:sz w:val="20"/>
                <w:szCs w:val="20"/>
              </w:rPr>
              <w:t>Способи отримання відповіді (результату)</w:t>
            </w:r>
          </w:p>
        </w:tc>
        <w:tc>
          <w:tcPr>
            <w:tcW w:w="5571" w:type="dxa"/>
          </w:tcPr>
          <w:p w14:paraId="0302A647" w14:textId="41F584DD" w:rsidR="00B54511" w:rsidRPr="00761B54" w:rsidRDefault="00FC3A33" w:rsidP="00573319">
            <w:pPr>
              <w:jc w:val="both"/>
              <w:rPr>
                <w:sz w:val="20"/>
                <w:szCs w:val="20"/>
              </w:rPr>
            </w:pPr>
            <w:r>
              <w:rPr>
                <w:sz w:val="20"/>
                <w:szCs w:val="20"/>
                <w:shd w:val="clear" w:color="auto" w:fill="FFFFFF"/>
              </w:rPr>
              <w:t>Н</w:t>
            </w:r>
            <w:r w:rsidR="00B54511" w:rsidRPr="00761B54">
              <w:rPr>
                <w:sz w:val="20"/>
                <w:szCs w:val="20"/>
                <w:shd w:val="clear" w:color="auto" w:fill="FFFFFF"/>
              </w:rPr>
              <w:t>адсила</w:t>
            </w:r>
            <w:r>
              <w:rPr>
                <w:sz w:val="20"/>
                <w:szCs w:val="20"/>
                <w:shd w:val="clear" w:color="auto" w:fill="FFFFFF"/>
              </w:rPr>
              <w:t>є</w:t>
            </w:r>
            <w:r w:rsidR="00B54511" w:rsidRPr="00761B54">
              <w:rPr>
                <w:sz w:val="20"/>
                <w:szCs w:val="20"/>
                <w:shd w:val="clear" w:color="auto" w:fill="FFFFFF"/>
              </w:rPr>
              <w:t xml:space="preserve">ться заявникові </w:t>
            </w:r>
            <w:r w:rsidR="00443D89" w:rsidRPr="00761B54">
              <w:rPr>
                <w:sz w:val="20"/>
                <w:szCs w:val="20"/>
                <w:shd w:val="clear" w:color="auto" w:fill="FFFFFF"/>
              </w:rPr>
              <w:t>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bookmarkStart w:id="71" w:name="n2524"/>
            <w:bookmarkStart w:id="72" w:name="n2525"/>
            <w:bookmarkEnd w:id="71"/>
            <w:bookmarkEnd w:id="72"/>
          </w:p>
        </w:tc>
      </w:tr>
      <w:tr w:rsidR="00B54511" w:rsidRPr="00761B54" w14:paraId="7639A14F" w14:textId="77777777" w:rsidTr="00573319">
        <w:tc>
          <w:tcPr>
            <w:tcW w:w="720" w:type="dxa"/>
          </w:tcPr>
          <w:p w14:paraId="12BCB529" w14:textId="7E41F077" w:rsidR="00B54511" w:rsidRPr="00666295" w:rsidRDefault="00B54511" w:rsidP="00573319">
            <w:pPr>
              <w:spacing w:before="60" w:after="60"/>
              <w:jc w:val="center"/>
              <w:rPr>
                <w:sz w:val="20"/>
                <w:szCs w:val="20"/>
              </w:rPr>
            </w:pPr>
            <w:r w:rsidRPr="00666295">
              <w:rPr>
                <w:sz w:val="20"/>
                <w:szCs w:val="20"/>
              </w:rPr>
              <w:t>16</w:t>
            </w:r>
          </w:p>
        </w:tc>
        <w:tc>
          <w:tcPr>
            <w:tcW w:w="3600" w:type="dxa"/>
          </w:tcPr>
          <w:p w14:paraId="6C7EA73B" w14:textId="77777777" w:rsidR="00B54511" w:rsidRPr="00761B54" w:rsidRDefault="00B54511" w:rsidP="00573319">
            <w:pPr>
              <w:spacing w:before="60" w:after="60"/>
              <w:rPr>
                <w:sz w:val="20"/>
                <w:szCs w:val="20"/>
              </w:rPr>
            </w:pPr>
            <w:r w:rsidRPr="00761B54">
              <w:rPr>
                <w:sz w:val="20"/>
                <w:szCs w:val="20"/>
              </w:rPr>
              <w:t>Примітка</w:t>
            </w:r>
          </w:p>
        </w:tc>
        <w:tc>
          <w:tcPr>
            <w:tcW w:w="5571" w:type="dxa"/>
          </w:tcPr>
          <w:p w14:paraId="51E26B42" w14:textId="7EF1FA9C" w:rsidR="00B54511" w:rsidRPr="00761B54" w:rsidRDefault="00B54511" w:rsidP="00573319">
            <w:pPr>
              <w:jc w:val="both"/>
              <w:rPr>
                <w:sz w:val="20"/>
                <w:szCs w:val="20"/>
                <w:shd w:val="clear" w:color="auto" w:fill="FFFFFF"/>
              </w:rPr>
            </w:pPr>
            <w:r w:rsidRPr="00761B54">
              <w:rPr>
                <w:sz w:val="20"/>
                <w:szCs w:val="20"/>
              </w:rPr>
              <w:t xml:space="preserve">*Форму заяви про надання відомостей з Державного земельного кадастру у формі витягу з Державного земельного кадастру </w:t>
            </w:r>
            <w:r w:rsidR="00426ECB" w:rsidRPr="00761B54">
              <w:rPr>
                <w:sz w:val="20"/>
                <w:szCs w:val="20"/>
              </w:rPr>
              <w:t>про</w:t>
            </w:r>
            <w:r w:rsidR="00426ECB" w:rsidRPr="00761B54">
              <w:rPr>
                <w:sz w:val="20"/>
                <w:szCs w:val="20"/>
                <w:lang w:eastAsia="uk-UA"/>
              </w:rPr>
              <w:t xml:space="preserve"> земельну ділянку</w:t>
            </w:r>
            <w:r w:rsidR="00426ECB" w:rsidRPr="00761B54">
              <w:rPr>
                <w:sz w:val="20"/>
                <w:szCs w:val="20"/>
              </w:rPr>
              <w:t xml:space="preserve"> </w:t>
            </w:r>
            <w:r w:rsidR="00426ECB" w:rsidRPr="00761B54">
              <w:rPr>
                <w:sz w:val="20"/>
                <w:szCs w:val="20"/>
                <w:shd w:val="clear" w:color="auto" w:fill="FFFFFF"/>
              </w:rPr>
              <w:t>з</w:t>
            </w:r>
            <w:r w:rsidR="00426ECB" w:rsidRPr="00761B54">
              <w:rPr>
                <w:sz w:val="20"/>
                <w:szCs w:val="20"/>
              </w:rPr>
              <w:t xml:space="preserve">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r w:rsidRPr="00761B54">
              <w:rPr>
                <w:sz w:val="20"/>
                <w:szCs w:val="20"/>
                <w:shd w:val="clear" w:color="auto" w:fill="FFFFFF"/>
              </w:rPr>
              <w:t>,</w:t>
            </w:r>
            <w:r w:rsidRPr="00761B54">
              <w:rPr>
                <w:bCs/>
                <w:iCs/>
                <w:sz w:val="20"/>
                <w:szCs w:val="20"/>
              </w:rPr>
              <w:t xml:space="preserve"> </w:t>
            </w:r>
            <w:r w:rsidRPr="00761B54">
              <w:rPr>
                <w:sz w:val="20"/>
                <w:szCs w:val="20"/>
              </w:rPr>
              <w:t>наведено у додатку до Типової інформаційної картки адміністративної послуги</w:t>
            </w:r>
          </w:p>
        </w:tc>
      </w:tr>
    </w:tbl>
    <w:p w14:paraId="1BEE47D7" w14:textId="77777777" w:rsidR="00B54511" w:rsidRPr="00761B54" w:rsidRDefault="00B54511" w:rsidP="00B54511">
      <w:pPr>
        <w:rPr>
          <w:lang w:eastAsia="uk-UA"/>
        </w:rPr>
      </w:pPr>
    </w:p>
    <w:p w14:paraId="1F46CB90" w14:textId="77777777" w:rsidR="00B54511" w:rsidRPr="00761B54" w:rsidRDefault="00B54511" w:rsidP="00B54511">
      <w:pPr>
        <w:rPr>
          <w:lang w:eastAsia="uk-UA"/>
        </w:rPr>
      </w:pPr>
    </w:p>
    <w:p w14:paraId="79FC1F96" w14:textId="77777777" w:rsidR="00B54511" w:rsidRPr="00761B54" w:rsidRDefault="00B54511" w:rsidP="00B54511">
      <w:pPr>
        <w:ind w:left="5670"/>
        <w:rPr>
          <w:lang w:eastAsia="uk-UA"/>
        </w:rPr>
      </w:pPr>
    </w:p>
    <w:p w14:paraId="5854BA3F" w14:textId="77777777" w:rsidR="00B54511" w:rsidRPr="00761B54" w:rsidRDefault="00B54511" w:rsidP="00B54511">
      <w:pPr>
        <w:ind w:left="5670"/>
        <w:rPr>
          <w:lang w:eastAsia="uk-UA"/>
        </w:rPr>
      </w:pPr>
    </w:p>
    <w:p w14:paraId="4579ED5C" w14:textId="77777777" w:rsidR="00B54511" w:rsidRPr="00761B54" w:rsidRDefault="00B54511" w:rsidP="00B54511">
      <w:pPr>
        <w:ind w:left="5670"/>
        <w:rPr>
          <w:lang w:eastAsia="uk-UA"/>
        </w:rPr>
      </w:pPr>
    </w:p>
    <w:p w14:paraId="7193C087" w14:textId="77777777" w:rsidR="00B54511" w:rsidRPr="00761B54" w:rsidRDefault="00B54511" w:rsidP="00B54511">
      <w:pPr>
        <w:ind w:left="5670"/>
        <w:rPr>
          <w:lang w:eastAsia="uk-UA"/>
        </w:rPr>
      </w:pPr>
    </w:p>
    <w:p w14:paraId="4C4E00A4" w14:textId="77777777" w:rsidR="00B54511" w:rsidRPr="00761B54" w:rsidRDefault="00B54511" w:rsidP="00B54511">
      <w:pPr>
        <w:ind w:left="5670"/>
        <w:rPr>
          <w:lang w:eastAsia="uk-UA"/>
        </w:rPr>
      </w:pPr>
    </w:p>
    <w:p w14:paraId="677B6852" w14:textId="77777777" w:rsidR="00B54511" w:rsidRPr="00761B54" w:rsidRDefault="00B54511" w:rsidP="00B54511">
      <w:pPr>
        <w:ind w:left="5670"/>
        <w:rPr>
          <w:lang w:eastAsia="uk-UA"/>
        </w:rPr>
      </w:pPr>
    </w:p>
    <w:p w14:paraId="045DFC57" w14:textId="77777777" w:rsidR="00B54511" w:rsidRPr="00761B54" w:rsidRDefault="00B54511" w:rsidP="00B54511">
      <w:pPr>
        <w:ind w:left="5670"/>
        <w:rPr>
          <w:lang w:eastAsia="uk-UA"/>
        </w:rPr>
      </w:pPr>
    </w:p>
    <w:p w14:paraId="24A65453" w14:textId="77777777" w:rsidR="00B54511" w:rsidRPr="00761B54" w:rsidRDefault="00B54511" w:rsidP="00B54511">
      <w:pPr>
        <w:ind w:left="5670"/>
        <w:rPr>
          <w:lang w:eastAsia="uk-UA"/>
        </w:rPr>
      </w:pPr>
    </w:p>
    <w:p w14:paraId="1BFDA8E8" w14:textId="77777777" w:rsidR="00B54511" w:rsidRDefault="00B54511" w:rsidP="00B54511">
      <w:pPr>
        <w:ind w:left="5670"/>
        <w:rPr>
          <w:lang w:eastAsia="uk-UA"/>
        </w:rPr>
      </w:pPr>
    </w:p>
    <w:p w14:paraId="567131ED" w14:textId="77777777" w:rsidR="003A038D" w:rsidRDefault="003A038D" w:rsidP="00B54511">
      <w:pPr>
        <w:ind w:left="5670"/>
        <w:rPr>
          <w:lang w:eastAsia="uk-UA"/>
        </w:rPr>
      </w:pPr>
    </w:p>
    <w:p w14:paraId="27D6CACA" w14:textId="77777777" w:rsidR="003A038D" w:rsidRDefault="003A038D" w:rsidP="00B54511">
      <w:pPr>
        <w:ind w:left="5670"/>
        <w:rPr>
          <w:lang w:eastAsia="uk-UA"/>
        </w:rPr>
      </w:pPr>
    </w:p>
    <w:p w14:paraId="6C51F0BA" w14:textId="77777777" w:rsidR="003A038D" w:rsidRDefault="003A038D" w:rsidP="00B54511">
      <w:pPr>
        <w:ind w:left="5670"/>
        <w:rPr>
          <w:lang w:eastAsia="uk-UA"/>
        </w:rPr>
      </w:pPr>
    </w:p>
    <w:p w14:paraId="2474F2BF" w14:textId="77777777" w:rsidR="003A038D" w:rsidRDefault="003A038D" w:rsidP="00B54511">
      <w:pPr>
        <w:ind w:left="5670"/>
        <w:rPr>
          <w:lang w:eastAsia="uk-UA"/>
        </w:rPr>
      </w:pPr>
    </w:p>
    <w:p w14:paraId="24F4A11E" w14:textId="77777777" w:rsidR="003A038D" w:rsidRDefault="003A038D" w:rsidP="00B54511">
      <w:pPr>
        <w:ind w:left="5670"/>
        <w:rPr>
          <w:lang w:eastAsia="uk-UA"/>
        </w:rPr>
      </w:pPr>
    </w:p>
    <w:p w14:paraId="3C59A02D" w14:textId="77777777" w:rsidR="003A038D" w:rsidRDefault="003A038D" w:rsidP="00B54511">
      <w:pPr>
        <w:ind w:left="5670"/>
        <w:rPr>
          <w:lang w:eastAsia="uk-UA"/>
        </w:rPr>
      </w:pPr>
    </w:p>
    <w:p w14:paraId="467A8408" w14:textId="77777777" w:rsidR="003A038D" w:rsidRDefault="003A038D" w:rsidP="00B54511">
      <w:pPr>
        <w:ind w:left="5670"/>
        <w:rPr>
          <w:lang w:eastAsia="uk-UA"/>
        </w:rPr>
      </w:pPr>
    </w:p>
    <w:p w14:paraId="4CFEB68C" w14:textId="77777777" w:rsidR="003A038D" w:rsidRDefault="003A038D" w:rsidP="00B54511">
      <w:pPr>
        <w:ind w:left="5670"/>
        <w:rPr>
          <w:lang w:eastAsia="uk-UA"/>
        </w:rPr>
      </w:pPr>
    </w:p>
    <w:p w14:paraId="4613B0E6" w14:textId="77777777" w:rsidR="003A038D" w:rsidRDefault="003A038D" w:rsidP="00B54511">
      <w:pPr>
        <w:ind w:left="5670"/>
        <w:rPr>
          <w:lang w:eastAsia="uk-UA"/>
        </w:rPr>
      </w:pPr>
    </w:p>
    <w:p w14:paraId="4F046639" w14:textId="77777777" w:rsidR="003A038D" w:rsidRDefault="003A038D" w:rsidP="00B54511">
      <w:pPr>
        <w:ind w:left="5670"/>
        <w:rPr>
          <w:lang w:eastAsia="uk-UA"/>
        </w:rPr>
      </w:pPr>
    </w:p>
    <w:p w14:paraId="0569B50A" w14:textId="77777777" w:rsidR="003A038D" w:rsidRPr="00761B54" w:rsidRDefault="003A038D" w:rsidP="00B54511">
      <w:pPr>
        <w:ind w:left="5670"/>
        <w:rPr>
          <w:lang w:eastAsia="uk-UA"/>
        </w:rPr>
      </w:pPr>
    </w:p>
    <w:p w14:paraId="1F2F896C" w14:textId="77777777" w:rsidR="00B54511" w:rsidRPr="00761B54" w:rsidRDefault="00B54511" w:rsidP="00B54511">
      <w:pPr>
        <w:ind w:left="5103"/>
        <w:jc w:val="both"/>
        <w:rPr>
          <w:lang w:eastAsia="uk-UA"/>
        </w:rPr>
      </w:pPr>
      <w:r w:rsidRPr="00761B54">
        <w:rPr>
          <w:lang w:eastAsia="uk-UA"/>
        </w:rPr>
        <w:t xml:space="preserve">Додаток </w:t>
      </w:r>
    </w:p>
    <w:p w14:paraId="7DB7A7A2" w14:textId="38089C96" w:rsidR="00B54511" w:rsidRPr="00761B54" w:rsidRDefault="00B54511" w:rsidP="00B54511">
      <w:pPr>
        <w:ind w:left="5103"/>
        <w:jc w:val="both"/>
        <w:rPr>
          <w:rFonts w:eastAsia="Calibri"/>
        </w:rPr>
      </w:pPr>
      <w:r w:rsidRPr="00761B54">
        <w:rPr>
          <w:lang w:eastAsia="uk-UA"/>
        </w:rPr>
        <w:t xml:space="preserve">до Типової інформаційної картки адміністративної послуги надання </w:t>
      </w:r>
      <w:r w:rsidRPr="00761B54">
        <w:t xml:space="preserve">відомостей з Державного земельного кадастру у формі витягу </w:t>
      </w:r>
      <w:r w:rsidRPr="00761B54">
        <w:rPr>
          <w:lang w:eastAsia="uk-UA"/>
        </w:rPr>
        <w:t xml:space="preserve">з Державного земельного кадастру про земельну ділянку </w:t>
      </w:r>
      <w:r w:rsidRPr="00761B54">
        <w:rPr>
          <w:lang w:eastAsia="uk-UA"/>
        </w:rPr>
        <w:br/>
      </w:r>
      <w:r w:rsidRPr="00761B54">
        <w:rPr>
          <w:shd w:val="clear" w:color="auto" w:fill="FFFFFF"/>
        </w:rPr>
        <w:t xml:space="preserve">з </w:t>
      </w:r>
      <w:r w:rsidR="00030F13" w:rsidRPr="00761B54">
        <w:rPr>
          <w:rFonts w:eastAsia="Calibri"/>
        </w:rPr>
        <w:t xml:space="preserve">відомостями про речові права на земельну ділянку, їх обтяження, одержаними </w:t>
      </w:r>
      <w:r w:rsidR="003A038D">
        <w:rPr>
          <w:rFonts w:eastAsia="Calibri"/>
        </w:rPr>
        <w:t xml:space="preserve">                   </w:t>
      </w:r>
      <w:r w:rsidR="00030F13" w:rsidRPr="00761B54">
        <w:rPr>
          <w:rFonts w:eastAsia="Calibri"/>
        </w:rPr>
        <w:t xml:space="preserve">в порядку інформаційної взаємодії </w:t>
      </w:r>
      <w:r w:rsidR="003A038D">
        <w:rPr>
          <w:rFonts w:eastAsia="Calibri"/>
        </w:rPr>
        <w:t xml:space="preserve">                     </w:t>
      </w:r>
      <w:r w:rsidR="00030F13" w:rsidRPr="00761B54">
        <w:rPr>
          <w:rFonts w:eastAsia="Calibri"/>
        </w:rPr>
        <w:t xml:space="preserve">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 </w:t>
      </w:r>
    </w:p>
    <w:p w14:paraId="09A6E2EC" w14:textId="77777777" w:rsidR="00B54511" w:rsidRDefault="00B54511" w:rsidP="00B54511">
      <w:pPr>
        <w:ind w:left="5103"/>
        <w:rPr>
          <w:sz w:val="22"/>
          <w:szCs w:val="22"/>
        </w:rPr>
      </w:pPr>
    </w:p>
    <w:p w14:paraId="712E1C1B" w14:textId="77777777" w:rsidR="003A038D" w:rsidRPr="00761B54" w:rsidRDefault="003A038D" w:rsidP="00B54511">
      <w:pPr>
        <w:ind w:left="5103"/>
        <w:rPr>
          <w:sz w:val="22"/>
          <w:szCs w:val="22"/>
        </w:rPr>
      </w:pPr>
    </w:p>
    <w:tbl>
      <w:tblPr>
        <w:tblW w:w="9467" w:type="dxa"/>
        <w:jc w:val="center"/>
        <w:tblLayout w:type="fixed"/>
        <w:tblLook w:val="0000" w:firstRow="0" w:lastRow="0" w:firstColumn="0" w:lastColumn="0" w:noHBand="0" w:noVBand="0"/>
      </w:tblPr>
      <w:tblGrid>
        <w:gridCol w:w="4008"/>
        <w:gridCol w:w="5459"/>
      </w:tblGrid>
      <w:tr w:rsidR="008D482F" w:rsidRPr="00761B54" w14:paraId="0247EBFD" w14:textId="77777777" w:rsidTr="00573319">
        <w:trPr>
          <w:jc w:val="center"/>
        </w:trPr>
        <w:tc>
          <w:tcPr>
            <w:tcW w:w="4008" w:type="dxa"/>
          </w:tcPr>
          <w:p w14:paraId="46D42D3C" w14:textId="77777777" w:rsidR="008D482F" w:rsidRPr="00761B54" w:rsidRDefault="008D482F" w:rsidP="00573319">
            <w:pPr>
              <w:pBdr>
                <w:top w:val="nil"/>
                <w:left w:val="nil"/>
                <w:bottom w:val="nil"/>
                <w:right w:val="nil"/>
                <w:between w:val="nil"/>
              </w:pBdr>
              <w:rPr>
                <w:color w:val="000000"/>
              </w:rPr>
            </w:pPr>
          </w:p>
        </w:tc>
        <w:tc>
          <w:tcPr>
            <w:tcW w:w="5459" w:type="dxa"/>
          </w:tcPr>
          <w:p w14:paraId="54D81FC7" w14:textId="35CFC624" w:rsidR="008D482F" w:rsidRPr="00761B54" w:rsidRDefault="008D482F"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lastRenderedPageBreak/>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1C350275" w14:textId="77777777" w:rsidR="008D482F" w:rsidRPr="00761B54" w:rsidRDefault="008D482F" w:rsidP="008D482F">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38AC092A" w14:textId="0E9957D4" w:rsidR="008D482F" w:rsidRPr="00761B54" w:rsidRDefault="008D482F" w:rsidP="008D482F">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9A4CA0">
        <w:rPr>
          <w:rFonts w:ascii="Times New Roman" w:hAnsi="Times New Roman"/>
          <w:sz w:val="24"/>
          <w:szCs w:val="24"/>
        </w:rPr>
        <w:t>«</w:t>
      </w:r>
      <w:r w:rsidRPr="00761B54">
        <w:rPr>
          <w:rFonts w:ascii="Times New Roman" w:hAnsi="Times New Roman"/>
          <w:sz w:val="24"/>
          <w:szCs w:val="24"/>
        </w:rPr>
        <w:t>Про Державний земельний кадастр</w:t>
      </w:r>
      <w:r w:rsidR="009A4CA0">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3AE865C0" w14:textId="77777777" w:rsidR="008D482F" w:rsidRPr="00761B54" w:rsidRDefault="008D482F" w:rsidP="008D482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8D482F" w:rsidRPr="00761B54" w14:paraId="6EEBAA54" w14:textId="77777777" w:rsidTr="00573319">
        <w:trPr>
          <w:trHeight w:val="20"/>
        </w:trPr>
        <w:tc>
          <w:tcPr>
            <w:tcW w:w="3127" w:type="dxa"/>
            <w:tcBorders>
              <w:top w:val="nil"/>
              <w:left w:val="nil"/>
              <w:bottom w:val="nil"/>
              <w:right w:val="nil"/>
            </w:tcBorders>
          </w:tcPr>
          <w:p w14:paraId="00945A42" w14:textId="7F90A88F" w:rsidR="008D482F" w:rsidRPr="00761B54" w:rsidRDefault="009A4CA0" w:rsidP="00573319">
            <w:pPr>
              <w:pStyle w:val="ae"/>
              <w:spacing w:line="223" w:lineRule="auto"/>
              <w:ind w:firstLine="0"/>
              <w:rPr>
                <w:rFonts w:ascii="Times New Roman" w:hAnsi="Times New Roman"/>
                <w:sz w:val="24"/>
                <w:szCs w:val="24"/>
              </w:rPr>
            </w:pPr>
            <w:r w:rsidRPr="00761B54">
              <w:rPr>
                <w:noProof/>
                <w:lang w:val="en-AU"/>
              </w:rPr>
              <w:sym w:font="Wingdings" w:char="F0FE"/>
            </w:r>
            <w:r w:rsidR="008D482F"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565751D8" w14:textId="77777777" w:rsidR="008D482F" w:rsidRPr="00761B54" w:rsidRDefault="008D482F" w:rsidP="00573319">
            <w:pPr>
              <w:pStyle w:val="ae"/>
              <w:spacing w:line="223" w:lineRule="auto"/>
              <w:ind w:firstLine="0"/>
              <w:rPr>
                <w:rFonts w:ascii="Times New Roman" w:hAnsi="Times New Roman"/>
                <w:sz w:val="24"/>
                <w:szCs w:val="24"/>
              </w:rPr>
            </w:pPr>
          </w:p>
        </w:tc>
      </w:tr>
      <w:tr w:rsidR="008D482F" w:rsidRPr="00761B54" w14:paraId="3F6D4F49" w14:textId="77777777" w:rsidTr="00573319">
        <w:trPr>
          <w:trHeight w:val="20"/>
        </w:trPr>
        <w:tc>
          <w:tcPr>
            <w:tcW w:w="3127" w:type="dxa"/>
            <w:tcBorders>
              <w:top w:val="nil"/>
              <w:left w:val="nil"/>
              <w:bottom w:val="nil"/>
              <w:right w:val="nil"/>
            </w:tcBorders>
          </w:tcPr>
          <w:p w14:paraId="61F23C2B"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24FB2DF1" w14:textId="77777777" w:rsidR="008D482F" w:rsidRPr="00761B54" w:rsidRDefault="008D482F"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531E34BE" w14:textId="1D9CA043" w:rsidR="008D482F" w:rsidRPr="00761B54" w:rsidRDefault="00805C3D"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008D482F" w:rsidRPr="00761B54">
              <w:rPr>
                <w:noProof/>
                <w:color w:val="000000"/>
                <w:lang w:val="ru-RU"/>
              </w:rPr>
              <w:t xml:space="preserve"> землі в межах території адміністративно-територіальної одиниці</w:t>
            </w:r>
          </w:p>
          <w:p w14:paraId="48DA2DB9" w14:textId="77777777" w:rsidR="008D482F" w:rsidRPr="00761B54" w:rsidRDefault="008D482F" w:rsidP="00573319">
            <w:pPr>
              <w:widowControl w:val="0"/>
              <w:autoSpaceDE w:val="0"/>
              <w:autoSpaceDN w:val="0"/>
              <w:spacing w:before="120"/>
              <w:ind w:right="97"/>
              <w:jc w:val="both"/>
              <w:rPr>
                <w:noProof/>
                <w:color w:val="000000"/>
                <w:sz w:val="22"/>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7518DDBB" w14:textId="77777777" w:rsidR="008D482F" w:rsidRPr="00761B54" w:rsidRDefault="008D482F" w:rsidP="00573319">
            <w:pPr>
              <w:spacing w:before="120"/>
              <w:ind w:left="240" w:hanging="240"/>
              <w:rPr>
                <w:noProof/>
                <w:color w:val="000000"/>
                <w:lang w:val="ru-RU"/>
              </w:rPr>
            </w:pPr>
            <w:r w:rsidRPr="00761B54">
              <w:rPr>
                <w:noProof/>
                <w:color w:val="000000"/>
                <w:lang w:val="en-AU"/>
              </w:rPr>
              <w:sym w:font="Times New Roman" w:char="F095"/>
            </w:r>
            <w:r w:rsidRPr="00761B54">
              <w:rPr>
                <w:noProof/>
                <w:color w:val="000000"/>
                <w:lang w:val="ru-RU"/>
              </w:rPr>
              <w:t xml:space="preserve"> обмеження у використанні земель </w:t>
            </w:r>
          </w:p>
          <w:p w14:paraId="55FF52BB" w14:textId="77777777" w:rsidR="008D482F" w:rsidRPr="00761B54" w:rsidRDefault="008D482F" w:rsidP="00573319">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3F15BD41" w14:textId="77777777" w:rsidR="008D482F" w:rsidRPr="00761B54" w:rsidRDefault="008D482F" w:rsidP="00573319">
            <w:pPr>
              <w:spacing w:before="120"/>
              <w:jc w:val="both"/>
              <w:rPr>
                <w:noProof/>
                <w:color w:val="000000"/>
                <w:sz w:val="22"/>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400A40FA" w14:textId="00AA1A3A" w:rsidR="008D482F" w:rsidRPr="00761B54" w:rsidRDefault="00805C3D" w:rsidP="00573319">
            <w:pPr>
              <w:widowControl w:val="0"/>
              <w:autoSpaceDE w:val="0"/>
              <w:autoSpaceDN w:val="0"/>
              <w:spacing w:before="120"/>
              <w:ind w:right="96"/>
              <w:jc w:val="both"/>
              <w:rPr>
                <w:noProof/>
                <w:color w:val="000000"/>
                <w:lang w:val="ru-RU"/>
              </w:rPr>
            </w:pPr>
            <w:r w:rsidRPr="00761B54">
              <w:rPr>
                <w:noProof/>
                <w:lang w:val="en-AU"/>
              </w:rPr>
              <w:sym w:font="Wingdings" w:char="F0FE"/>
            </w:r>
            <w:r w:rsidR="008D482F" w:rsidRPr="00761B54">
              <w:rPr>
                <w:noProof/>
                <w:color w:val="000000"/>
                <w:lang w:val="ru-RU"/>
              </w:rPr>
              <w:t xml:space="preserve"> земельну ділянку з:</w:t>
            </w:r>
          </w:p>
          <w:p w14:paraId="646B92E8" w14:textId="7E3FA213" w:rsidR="008D482F" w:rsidRPr="00761B54" w:rsidRDefault="00805C3D" w:rsidP="00573319">
            <w:pPr>
              <w:widowControl w:val="0"/>
              <w:autoSpaceDE w:val="0"/>
              <w:autoSpaceDN w:val="0"/>
              <w:spacing w:before="120"/>
              <w:ind w:right="96" w:firstLine="414"/>
              <w:jc w:val="both"/>
              <w:rPr>
                <w:noProof/>
                <w:color w:val="000000"/>
                <w:lang w:val="ru-RU"/>
              </w:rPr>
            </w:pPr>
            <w:r w:rsidRPr="00761B54">
              <w:rPr>
                <w:noProof/>
                <w:lang w:val="en-AU"/>
              </w:rPr>
              <w:sym w:font="Wingdings" w:char="F0FE"/>
            </w:r>
            <w:r w:rsidR="008D482F" w:rsidRPr="00761B54">
              <w:rPr>
                <w:noProof/>
                <w:color w:val="000000"/>
                <w:lang w:val="ru-RU"/>
              </w:rPr>
              <w:t xml:space="preserve"> </w:t>
            </w:r>
            <w:r w:rsidR="008D482F"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0DEFB131" w14:textId="77777777" w:rsidR="008D482F" w:rsidRPr="00761B54" w:rsidRDefault="008D482F"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8D482F" w:rsidRPr="00761B54" w14:paraId="72715948" w14:textId="77777777" w:rsidTr="00573319">
        <w:trPr>
          <w:trHeight w:val="20"/>
        </w:trPr>
        <w:tc>
          <w:tcPr>
            <w:tcW w:w="9475" w:type="dxa"/>
            <w:gridSpan w:val="2"/>
            <w:tcBorders>
              <w:top w:val="nil"/>
              <w:left w:val="nil"/>
              <w:bottom w:val="nil"/>
              <w:right w:val="nil"/>
            </w:tcBorders>
          </w:tcPr>
          <w:p w14:paraId="5F877CFB"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що містить узагальнену інформацію про землі (території);</w:t>
            </w:r>
          </w:p>
          <w:p w14:paraId="6BD2A4BD" w14:textId="77777777" w:rsidR="008D482F" w:rsidRPr="00761B54" w:rsidRDefault="008D482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0B06D4A9" w14:textId="77777777" w:rsidR="008D482F" w:rsidRPr="00761B54" w:rsidRDefault="008D482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2018FD63" w14:textId="77777777" w:rsidR="008D482F" w:rsidRPr="00761B54" w:rsidRDefault="008D482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79BD75F6" w14:textId="77777777" w:rsidR="008D482F" w:rsidRPr="00761B54" w:rsidRDefault="008D482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746344A4" w14:textId="77777777" w:rsidR="008D482F" w:rsidRPr="00761B54" w:rsidRDefault="008D482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1F4D4589" w14:textId="77777777" w:rsidR="008D482F" w:rsidRPr="00761B54" w:rsidRDefault="008D482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017B080F" w14:textId="77777777" w:rsidR="008D482F" w:rsidRPr="00761B54" w:rsidRDefault="008D482F" w:rsidP="008D482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8D482F" w:rsidRPr="00761B54" w14:paraId="47C18E8B"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67F0E650"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1FC0741E" w14:textId="455C9C35" w:rsidR="008D482F" w:rsidRPr="00761B54" w:rsidRDefault="008D482F"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BA7615">
              <w:rPr>
                <w:rStyle w:val="st42"/>
                <w:lang w:val="uk-UA"/>
              </w:rPr>
              <w:t>«</w:t>
            </w:r>
            <w:r w:rsidRPr="00761B54">
              <w:rPr>
                <w:rStyle w:val="st42"/>
              </w:rPr>
              <w:t>Про оцінку земель</w:t>
            </w:r>
            <w:r w:rsidR="00BA7615">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353354CD" w14:textId="77777777" w:rsidR="008D482F" w:rsidRPr="00761B54" w:rsidRDefault="008D482F"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0D491544" w14:textId="77777777" w:rsidR="008D482F" w:rsidRPr="00761B54" w:rsidRDefault="008D482F"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8D482F" w:rsidRPr="00761B54" w14:paraId="762DEED7"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67865737" w14:textId="4B564040"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27CCC853" w14:textId="77777777" w:rsidR="008D482F" w:rsidRPr="00761B54" w:rsidRDefault="008D482F" w:rsidP="00573319">
            <w:pPr>
              <w:pStyle w:val="ae"/>
              <w:ind w:firstLine="0"/>
              <w:rPr>
                <w:rFonts w:ascii="Times New Roman" w:hAnsi="Times New Roman"/>
                <w:sz w:val="24"/>
                <w:szCs w:val="24"/>
              </w:rPr>
            </w:pPr>
          </w:p>
        </w:tc>
      </w:tr>
      <w:tr w:rsidR="008D482F" w:rsidRPr="00761B54" w14:paraId="5BF63D0B"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B30B460" w14:textId="77777777" w:rsidR="008D482F" w:rsidRPr="00761B54" w:rsidRDefault="008D482F"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7684B3E5" w14:textId="77777777" w:rsidR="008D482F" w:rsidRPr="00761B54" w:rsidRDefault="008D482F" w:rsidP="00573319">
            <w:pPr>
              <w:pStyle w:val="ae"/>
              <w:ind w:firstLine="0"/>
              <w:rPr>
                <w:rFonts w:ascii="Times New Roman" w:hAnsi="Times New Roman"/>
                <w:sz w:val="24"/>
                <w:szCs w:val="24"/>
              </w:rPr>
            </w:pPr>
          </w:p>
        </w:tc>
      </w:tr>
      <w:tr w:rsidR="008D482F" w:rsidRPr="00761B54" w14:paraId="57095758"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090BBB8" w14:textId="59044766"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1B7E4AD4"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8D482F" w:rsidRPr="00761B54" w14:paraId="4B63478B"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C68AAE1" w14:textId="143403DA"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76704065"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8D482F" w:rsidRPr="00761B54" w14:paraId="5BDE8BD8"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ABC8C38"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6E5C0952"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8D482F" w:rsidRPr="00761B54" w14:paraId="2857B7F0"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3A7BD75"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lastRenderedPageBreak/>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551BD8C4"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483838C5" w14:textId="77777777" w:rsidR="008D482F" w:rsidRPr="00761B54" w:rsidRDefault="008D482F" w:rsidP="008D482F">
      <w:pPr>
        <w:pStyle w:val="ae"/>
        <w:jc w:val="both"/>
        <w:rPr>
          <w:rFonts w:ascii="Times New Roman" w:hAnsi="Times New Roman"/>
          <w:sz w:val="24"/>
          <w:szCs w:val="24"/>
        </w:rPr>
      </w:pPr>
    </w:p>
    <w:p w14:paraId="2FE6BB74" w14:textId="77777777" w:rsidR="008D482F" w:rsidRPr="00761B54" w:rsidRDefault="008D482F" w:rsidP="008D482F">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41B21B78" w14:textId="77777777" w:rsidR="008D482F" w:rsidRPr="00761B54" w:rsidRDefault="008D482F" w:rsidP="008D482F">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8D482F" w:rsidRPr="00761B54" w14:paraId="56685087" w14:textId="77777777" w:rsidTr="00573319">
        <w:tc>
          <w:tcPr>
            <w:tcW w:w="5615" w:type="dxa"/>
          </w:tcPr>
          <w:p w14:paraId="68D4ABA0"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41C8FB95"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8D482F" w:rsidRPr="00761B54" w14:paraId="2BC4CADC" w14:textId="77777777" w:rsidTr="00573319">
        <w:tc>
          <w:tcPr>
            <w:tcW w:w="5615" w:type="dxa"/>
          </w:tcPr>
          <w:p w14:paraId="7AE63D3B"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6DC7F9BD"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8D482F" w:rsidRPr="00761B54" w14:paraId="7683BCEA" w14:textId="77777777" w:rsidTr="00573319">
        <w:tc>
          <w:tcPr>
            <w:tcW w:w="5615" w:type="dxa"/>
          </w:tcPr>
          <w:p w14:paraId="37A735DC"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24CA0DE4"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8D482F" w:rsidRPr="00761B54" w14:paraId="49E365E9" w14:textId="77777777" w:rsidTr="00573319">
        <w:tc>
          <w:tcPr>
            <w:tcW w:w="5615" w:type="dxa"/>
          </w:tcPr>
          <w:p w14:paraId="36F35C16"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3120943B" w14:textId="77777777" w:rsidR="008D482F" w:rsidRPr="00761B54" w:rsidRDefault="008D482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33C98A9D" w14:textId="77777777" w:rsidR="008D482F" w:rsidRPr="00761B54" w:rsidRDefault="008D482F" w:rsidP="008D482F">
      <w:pPr>
        <w:pStyle w:val="ae"/>
        <w:jc w:val="both"/>
        <w:rPr>
          <w:rFonts w:ascii="Times New Roman" w:hAnsi="Times New Roman"/>
          <w:sz w:val="24"/>
          <w:szCs w:val="24"/>
        </w:rPr>
      </w:pPr>
    </w:p>
    <w:p w14:paraId="55D7833F" w14:textId="77777777" w:rsidR="008D482F" w:rsidRPr="00761B54" w:rsidRDefault="008D482F" w:rsidP="008D482F">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47D2FC66" w14:textId="77777777" w:rsidR="008D482F" w:rsidRPr="00761B54" w:rsidRDefault="008D482F" w:rsidP="008D482F">
      <w:pPr>
        <w:pStyle w:val="ae"/>
        <w:jc w:val="both"/>
        <w:rPr>
          <w:rFonts w:ascii="Times New Roman" w:hAnsi="Times New Roman"/>
          <w:sz w:val="24"/>
          <w:szCs w:val="24"/>
        </w:rPr>
      </w:pPr>
    </w:p>
    <w:p w14:paraId="0429C035" w14:textId="77777777" w:rsidR="008D482F" w:rsidRPr="00761B54" w:rsidRDefault="008D482F" w:rsidP="008D482F">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8D482F" w:rsidRPr="00761B54" w14:paraId="583BECE9" w14:textId="77777777" w:rsidTr="00573319">
        <w:tc>
          <w:tcPr>
            <w:tcW w:w="5637" w:type="dxa"/>
          </w:tcPr>
          <w:p w14:paraId="50BF5AFD" w14:textId="77777777" w:rsidR="008D482F" w:rsidRPr="00761B54" w:rsidRDefault="008D482F"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58127C6B" w14:textId="77777777" w:rsidR="008D482F" w:rsidRPr="00761B54" w:rsidRDefault="008D482F" w:rsidP="00573319">
            <w:pPr>
              <w:pStyle w:val="ae"/>
              <w:ind w:firstLine="0"/>
              <w:rPr>
                <w:rFonts w:ascii="Times New Roman" w:hAnsi="Times New Roman"/>
                <w:sz w:val="24"/>
                <w:szCs w:val="24"/>
              </w:rPr>
            </w:pPr>
          </w:p>
        </w:tc>
      </w:tr>
    </w:tbl>
    <w:p w14:paraId="0DFC90E5" w14:textId="77777777" w:rsidR="008D482F" w:rsidRPr="00761B54" w:rsidRDefault="008D482F" w:rsidP="008D482F">
      <w:pPr>
        <w:pStyle w:val="ae"/>
        <w:rPr>
          <w:rFonts w:ascii="Times New Roman" w:hAnsi="Times New Roman"/>
          <w:sz w:val="24"/>
          <w:szCs w:val="24"/>
        </w:rPr>
      </w:pPr>
    </w:p>
    <w:p w14:paraId="2D4F6A66" w14:textId="77777777" w:rsidR="008D482F" w:rsidRPr="00761B54" w:rsidRDefault="008D482F" w:rsidP="008D482F">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5AB1904A" w14:textId="77777777" w:rsidR="008D482F" w:rsidRPr="00761B54" w:rsidRDefault="008D482F" w:rsidP="008D482F">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8D482F" w:rsidRPr="00761B54" w14:paraId="3BB5E9BD" w14:textId="77777777" w:rsidTr="00573319">
        <w:tc>
          <w:tcPr>
            <w:tcW w:w="4224" w:type="dxa"/>
            <w:tcBorders>
              <w:top w:val="nil"/>
              <w:left w:val="nil"/>
              <w:bottom w:val="nil"/>
              <w:right w:val="nil"/>
            </w:tcBorders>
          </w:tcPr>
          <w:p w14:paraId="68F93A6D" w14:textId="77777777" w:rsidR="008D482F" w:rsidRPr="00761B54" w:rsidRDefault="008D482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3C4355BE" w14:textId="77777777" w:rsidR="008D482F" w:rsidRPr="00761B54" w:rsidRDefault="008D482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7E3D344F" w14:textId="77777777" w:rsidR="008D482F" w:rsidRPr="00761B54" w:rsidRDefault="008D482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0D0CB62F" w14:textId="77777777" w:rsidR="008D482F" w:rsidRPr="00761B54" w:rsidRDefault="008D482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4CD4C822" w14:textId="77777777" w:rsidR="008D482F" w:rsidRPr="00761B54" w:rsidRDefault="008D482F" w:rsidP="008D482F">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1A0E9D57" w14:textId="77777777" w:rsidR="008D482F" w:rsidRPr="00761B54" w:rsidRDefault="008D482F" w:rsidP="008D482F">
      <w:pPr>
        <w:pStyle w:val="ae"/>
        <w:jc w:val="both"/>
        <w:rPr>
          <w:rFonts w:ascii="Times New Roman" w:hAnsi="Times New Roman"/>
          <w:sz w:val="24"/>
          <w:szCs w:val="24"/>
        </w:rPr>
      </w:pPr>
    </w:p>
    <w:p w14:paraId="3DB6D60B" w14:textId="77777777" w:rsidR="008D482F" w:rsidRPr="00761B54" w:rsidRDefault="008D482F" w:rsidP="008D482F">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2A3E29C2" w14:textId="77777777" w:rsidR="008D482F" w:rsidRPr="00761B54" w:rsidRDefault="008D482F" w:rsidP="008D482F">
      <w:pPr>
        <w:pStyle w:val="st8"/>
        <w:rPr>
          <w:rStyle w:val="st42"/>
        </w:rPr>
      </w:pPr>
      <w:r w:rsidRPr="00761B54">
        <w:rPr>
          <w:rFonts w:eastAsia="Symbol"/>
        </w:rPr>
        <w:t></w:t>
      </w:r>
      <w:r w:rsidRPr="00761B54">
        <w:rPr>
          <w:rStyle w:val="st42"/>
        </w:rPr>
        <w:t xml:space="preserve"> в електронній формі:</w:t>
      </w:r>
    </w:p>
    <w:p w14:paraId="2DD4AF13" w14:textId="77777777" w:rsidR="008D482F" w:rsidRPr="00761B54" w:rsidRDefault="008D482F" w:rsidP="008D482F">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534D3D33" w14:textId="77777777" w:rsidR="008D482F" w:rsidRPr="00761B54" w:rsidRDefault="008D482F" w:rsidP="008D482F">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5531AA70" w14:textId="77777777" w:rsidR="008D482F" w:rsidRPr="00761B54" w:rsidRDefault="008D482F" w:rsidP="008D482F">
      <w:pPr>
        <w:pStyle w:val="st8"/>
        <w:jc w:val="left"/>
        <w:rPr>
          <w:rStyle w:val="st42"/>
        </w:rPr>
      </w:pPr>
      <w:r w:rsidRPr="00761B54">
        <w:rPr>
          <w:rStyle w:val="st42"/>
        </w:rPr>
        <w:lastRenderedPageBreak/>
        <w:t>_________________________________________________________</w:t>
      </w:r>
    </w:p>
    <w:p w14:paraId="6D646D84" w14:textId="77777777" w:rsidR="008D482F" w:rsidRPr="00761B54" w:rsidRDefault="008D482F" w:rsidP="008D482F">
      <w:pPr>
        <w:pBdr>
          <w:top w:val="nil"/>
          <w:left w:val="nil"/>
          <w:bottom w:val="nil"/>
          <w:right w:val="nil"/>
          <w:between w:val="nil"/>
        </w:pBdr>
        <w:rPr>
          <w:color w:val="000000"/>
        </w:rPr>
      </w:pPr>
    </w:p>
    <w:p w14:paraId="40CA5132" w14:textId="77777777" w:rsidR="008D482F" w:rsidRPr="00761B54" w:rsidRDefault="008D482F" w:rsidP="008D482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8D482F" w:rsidRPr="00761B54" w14:paraId="6E6A2729" w14:textId="77777777" w:rsidTr="00573319">
        <w:tc>
          <w:tcPr>
            <w:tcW w:w="4453" w:type="dxa"/>
            <w:gridSpan w:val="2"/>
            <w:tcBorders>
              <w:top w:val="nil"/>
              <w:left w:val="nil"/>
              <w:bottom w:val="nil"/>
              <w:right w:val="nil"/>
            </w:tcBorders>
          </w:tcPr>
          <w:p w14:paraId="2C99C8E7"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22BD0250"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80E79F9"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8D482F" w:rsidRPr="00761B54" w14:paraId="4D510F53" w14:textId="77777777" w:rsidTr="00573319">
        <w:tc>
          <w:tcPr>
            <w:tcW w:w="4453" w:type="dxa"/>
            <w:gridSpan w:val="2"/>
            <w:tcBorders>
              <w:top w:val="nil"/>
              <w:left w:val="nil"/>
              <w:bottom w:val="nil"/>
              <w:right w:val="nil"/>
            </w:tcBorders>
          </w:tcPr>
          <w:p w14:paraId="796D4AB3"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0D7AA23"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CA6FD53"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8D482F" w:rsidRPr="00761B54" w14:paraId="46D2AE6C" w14:textId="77777777" w:rsidTr="00573319">
        <w:tc>
          <w:tcPr>
            <w:tcW w:w="4453" w:type="dxa"/>
            <w:gridSpan w:val="2"/>
            <w:tcBorders>
              <w:top w:val="nil"/>
              <w:left w:val="nil"/>
              <w:bottom w:val="nil"/>
              <w:right w:val="nil"/>
            </w:tcBorders>
          </w:tcPr>
          <w:p w14:paraId="39C5C981"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3D03858"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160E8A0C" w14:textId="77777777" w:rsidR="008D482F" w:rsidRPr="00761B54" w:rsidRDefault="008D482F" w:rsidP="00573319">
            <w:pPr>
              <w:pBdr>
                <w:top w:val="nil"/>
                <w:left w:val="nil"/>
                <w:bottom w:val="nil"/>
                <w:right w:val="nil"/>
                <w:between w:val="nil"/>
              </w:pBdr>
              <w:spacing w:line="223" w:lineRule="auto"/>
              <w:rPr>
                <w:color w:val="000000"/>
              </w:rPr>
            </w:pPr>
          </w:p>
        </w:tc>
      </w:tr>
      <w:tr w:rsidR="008D482F" w:rsidRPr="00761B54" w14:paraId="40B4DE66" w14:textId="77777777" w:rsidTr="00573319">
        <w:tc>
          <w:tcPr>
            <w:tcW w:w="4453" w:type="dxa"/>
            <w:gridSpan w:val="2"/>
            <w:tcBorders>
              <w:top w:val="nil"/>
              <w:left w:val="nil"/>
              <w:bottom w:val="nil"/>
              <w:right w:val="nil"/>
            </w:tcBorders>
          </w:tcPr>
          <w:p w14:paraId="1B7A4AB1"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D901987"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C3036D8"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8D482F" w:rsidRPr="00761B54" w14:paraId="5B6EC9EA" w14:textId="77777777" w:rsidTr="00573319">
        <w:tc>
          <w:tcPr>
            <w:tcW w:w="4453" w:type="dxa"/>
            <w:gridSpan w:val="2"/>
            <w:tcBorders>
              <w:top w:val="nil"/>
              <w:left w:val="nil"/>
              <w:bottom w:val="nil"/>
              <w:right w:val="nil"/>
            </w:tcBorders>
          </w:tcPr>
          <w:p w14:paraId="75C4D867"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1BAED018"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1C71F91F" w14:textId="77777777" w:rsidR="008D482F" w:rsidRPr="00761B54" w:rsidRDefault="008D482F" w:rsidP="00573319">
            <w:pPr>
              <w:pBdr>
                <w:top w:val="nil"/>
                <w:left w:val="nil"/>
                <w:bottom w:val="nil"/>
                <w:right w:val="nil"/>
                <w:between w:val="nil"/>
              </w:pBdr>
              <w:spacing w:line="223" w:lineRule="auto"/>
              <w:rPr>
                <w:color w:val="000000"/>
              </w:rPr>
            </w:pPr>
          </w:p>
        </w:tc>
      </w:tr>
      <w:tr w:rsidR="008D482F" w:rsidRPr="00761B54" w14:paraId="56A6692E"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444503ED" w14:textId="77777777" w:rsidR="008D482F" w:rsidRPr="00761B54" w:rsidRDefault="008D482F"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6B486D9"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6A5EDF3"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8D482F" w:rsidRPr="00761B54" w14:paraId="7B84D898"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491DE4C0" w14:textId="77777777" w:rsidR="008D482F" w:rsidRPr="00761B54" w:rsidRDefault="008D482F"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ADD67D4" w14:textId="77777777" w:rsidR="008D482F" w:rsidRPr="00761B54" w:rsidRDefault="008D482F"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3AE4EDD5" w14:textId="77777777" w:rsidR="008D482F" w:rsidRPr="00761B54" w:rsidRDefault="008D482F" w:rsidP="00573319">
            <w:pPr>
              <w:pBdr>
                <w:top w:val="nil"/>
                <w:left w:val="nil"/>
                <w:bottom w:val="nil"/>
                <w:right w:val="nil"/>
                <w:between w:val="nil"/>
              </w:pBdr>
              <w:spacing w:line="223" w:lineRule="auto"/>
              <w:rPr>
                <w:color w:val="000000"/>
              </w:rPr>
            </w:pPr>
          </w:p>
        </w:tc>
      </w:tr>
      <w:tr w:rsidR="008D482F" w:rsidRPr="00761B54" w14:paraId="0D5D93C9" w14:textId="77777777" w:rsidTr="00573319">
        <w:tc>
          <w:tcPr>
            <w:tcW w:w="4453" w:type="dxa"/>
            <w:gridSpan w:val="2"/>
            <w:tcBorders>
              <w:top w:val="nil"/>
              <w:left w:val="nil"/>
              <w:bottom w:val="nil"/>
              <w:right w:val="nil"/>
            </w:tcBorders>
          </w:tcPr>
          <w:p w14:paraId="327645B7"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7E5D591D"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E30B35B"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8D482F" w:rsidRPr="00761B54" w14:paraId="6ACF6119" w14:textId="77777777" w:rsidTr="00573319">
        <w:tc>
          <w:tcPr>
            <w:tcW w:w="2747" w:type="dxa"/>
            <w:tcBorders>
              <w:top w:val="nil"/>
              <w:left w:val="nil"/>
              <w:bottom w:val="nil"/>
              <w:right w:val="nil"/>
            </w:tcBorders>
          </w:tcPr>
          <w:p w14:paraId="59FB44CF"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178B9B48" w14:textId="77777777" w:rsidR="008D482F" w:rsidRPr="00761B54" w:rsidRDefault="008D482F"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61D0EA14" w14:textId="77777777" w:rsidR="008D482F" w:rsidRPr="00761B54" w:rsidRDefault="008D482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6B0E1B3" w14:textId="77777777" w:rsidR="008D482F" w:rsidRPr="00761B54" w:rsidRDefault="008D482F" w:rsidP="00573319">
            <w:pPr>
              <w:pBdr>
                <w:top w:val="nil"/>
                <w:left w:val="nil"/>
                <w:bottom w:val="nil"/>
                <w:right w:val="nil"/>
                <w:between w:val="nil"/>
              </w:pBdr>
              <w:spacing w:line="223" w:lineRule="auto"/>
              <w:rPr>
                <w:color w:val="000000"/>
              </w:rPr>
            </w:pPr>
          </w:p>
        </w:tc>
      </w:tr>
    </w:tbl>
    <w:p w14:paraId="30CCEA74" w14:textId="77777777" w:rsidR="008D482F" w:rsidRPr="00761B54" w:rsidRDefault="008D482F" w:rsidP="008D482F">
      <w:pPr>
        <w:pBdr>
          <w:top w:val="nil"/>
          <w:left w:val="nil"/>
          <w:bottom w:val="nil"/>
          <w:right w:val="nil"/>
          <w:between w:val="nil"/>
        </w:pBdr>
        <w:rPr>
          <w:color w:val="000000"/>
        </w:rPr>
      </w:pPr>
    </w:p>
    <w:p w14:paraId="404B2D0C" w14:textId="77777777" w:rsidR="008D482F" w:rsidRPr="00761B54" w:rsidRDefault="008D482F" w:rsidP="008D482F">
      <w:pPr>
        <w:pBdr>
          <w:top w:val="nil"/>
          <w:left w:val="nil"/>
          <w:bottom w:val="nil"/>
          <w:right w:val="nil"/>
          <w:between w:val="nil"/>
        </w:pBdr>
        <w:rPr>
          <w:color w:val="000000"/>
        </w:rPr>
      </w:pPr>
      <w:r w:rsidRPr="00761B54">
        <w:rPr>
          <w:color w:val="000000"/>
        </w:rPr>
        <w:t>МП</w:t>
      </w:r>
    </w:p>
    <w:p w14:paraId="0DE54312" w14:textId="1484D460" w:rsidR="00B54511" w:rsidRPr="00761B54" w:rsidRDefault="00B54511" w:rsidP="00B54511">
      <w:pPr>
        <w:spacing w:after="160" w:line="259" w:lineRule="auto"/>
      </w:pPr>
      <w:r w:rsidRPr="00761B54">
        <w:tab/>
      </w:r>
      <w:r w:rsidRPr="00761B54">
        <w:tab/>
      </w:r>
      <w:r w:rsidRPr="00761B54">
        <w:tab/>
      </w:r>
      <w:r w:rsidRPr="00761B54">
        <w:tab/>
      </w: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6170120E" w14:textId="77777777" w:rsidTr="00573319">
        <w:tc>
          <w:tcPr>
            <w:tcW w:w="9891" w:type="dxa"/>
            <w:gridSpan w:val="3"/>
            <w:tcBorders>
              <w:top w:val="nil"/>
              <w:left w:val="nil"/>
              <w:bottom w:val="nil"/>
              <w:right w:val="nil"/>
            </w:tcBorders>
          </w:tcPr>
          <w:p w14:paraId="6F49ADA4" w14:textId="77777777" w:rsidR="00D470A1" w:rsidRPr="00761B54" w:rsidRDefault="00D470A1" w:rsidP="00573319">
            <w:pPr>
              <w:jc w:val="center"/>
              <w:rPr>
                <w:b/>
              </w:rPr>
            </w:pPr>
          </w:p>
          <w:p w14:paraId="65125C5E" w14:textId="77777777" w:rsidR="00D470A1" w:rsidRPr="00761B54" w:rsidRDefault="00D470A1" w:rsidP="00573319">
            <w:pPr>
              <w:jc w:val="center"/>
              <w:rPr>
                <w:b/>
              </w:rPr>
            </w:pPr>
          </w:p>
          <w:p w14:paraId="04ED9AFE" w14:textId="77777777" w:rsidR="00D470A1" w:rsidRPr="00761B54" w:rsidRDefault="00D470A1" w:rsidP="00573319">
            <w:pPr>
              <w:jc w:val="center"/>
              <w:rPr>
                <w:b/>
              </w:rPr>
            </w:pPr>
          </w:p>
          <w:p w14:paraId="376CFA29" w14:textId="77777777" w:rsidR="00D470A1" w:rsidRPr="00761B54" w:rsidRDefault="00D470A1" w:rsidP="00573319">
            <w:pPr>
              <w:jc w:val="center"/>
              <w:rPr>
                <w:b/>
              </w:rPr>
            </w:pPr>
          </w:p>
          <w:p w14:paraId="410B17CC" w14:textId="77777777" w:rsidR="00D470A1" w:rsidRPr="00761B54" w:rsidRDefault="00D470A1" w:rsidP="00573319">
            <w:pPr>
              <w:jc w:val="center"/>
              <w:rPr>
                <w:b/>
              </w:rPr>
            </w:pPr>
          </w:p>
          <w:p w14:paraId="576F1F9A" w14:textId="77777777" w:rsidR="00D470A1" w:rsidRPr="00761B54" w:rsidRDefault="00D470A1" w:rsidP="00573319">
            <w:pPr>
              <w:jc w:val="center"/>
              <w:rPr>
                <w:b/>
              </w:rPr>
            </w:pPr>
          </w:p>
          <w:p w14:paraId="1FCD0692" w14:textId="77777777" w:rsidR="00D470A1" w:rsidRPr="00761B54" w:rsidRDefault="00D470A1" w:rsidP="00573319">
            <w:pPr>
              <w:jc w:val="center"/>
              <w:rPr>
                <w:b/>
              </w:rPr>
            </w:pPr>
          </w:p>
          <w:p w14:paraId="69B9807C" w14:textId="77777777" w:rsidR="00D470A1" w:rsidRPr="00761B54" w:rsidRDefault="00D470A1" w:rsidP="00573319">
            <w:pPr>
              <w:jc w:val="center"/>
              <w:rPr>
                <w:b/>
              </w:rPr>
            </w:pPr>
          </w:p>
          <w:p w14:paraId="16978631" w14:textId="77777777" w:rsidR="00D470A1" w:rsidRPr="00761B54" w:rsidRDefault="00D470A1" w:rsidP="00573319">
            <w:pPr>
              <w:jc w:val="center"/>
              <w:rPr>
                <w:b/>
              </w:rPr>
            </w:pPr>
          </w:p>
          <w:p w14:paraId="002CA75D" w14:textId="77777777" w:rsidR="00D470A1" w:rsidRPr="00761B54" w:rsidRDefault="00D470A1" w:rsidP="00573319">
            <w:pPr>
              <w:jc w:val="center"/>
              <w:rPr>
                <w:b/>
              </w:rPr>
            </w:pPr>
          </w:p>
          <w:p w14:paraId="1DABD6DB" w14:textId="77777777" w:rsidR="00D470A1" w:rsidRPr="00761B54" w:rsidRDefault="00D470A1" w:rsidP="00573319">
            <w:pPr>
              <w:jc w:val="center"/>
              <w:rPr>
                <w:b/>
              </w:rPr>
            </w:pPr>
          </w:p>
          <w:p w14:paraId="13DECCAA" w14:textId="77777777" w:rsidR="00D470A1" w:rsidRPr="00761B54" w:rsidRDefault="00D470A1" w:rsidP="00573319">
            <w:pPr>
              <w:jc w:val="center"/>
              <w:rPr>
                <w:b/>
              </w:rPr>
            </w:pPr>
          </w:p>
          <w:p w14:paraId="6B9FA650" w14:textId="77777777" w:rsidR="00D470A1" w:rsidRPr="00761B54" w:rsidRDefault="00D470A1" w:rsidP="00573319">
            <w:pPr>
              <w:jc w:val="center"/>
              <w:rPr>
                <w:b/>
              </w:rPr>
            </w:pPr>
          </w:p>
          <w:p w14:paraId="5F8C4DDD" w14:textId="77777777" w:rsidR="00D470A1" w:rsidRPr="00761B54" w:rsidRDefault="00D470A1" w:rsidP="00573319">
            <w:pPr>
              <w:jc w:val="center"/>
              <w:rPr>
                <w:b/>
              </w:rPr>
            </w:pPr>
          </w:p>
          <w:p w14:paraId="5D5C2A5A" w14:textId="77777777" w:rsidR="00D470A1" w:rsidRPr="00761B54" w:rsidRDefault="00D470A1" w:rsidP="00573319">
            <w:pPr>
              <w:jc w:val="center"/>
              <w:rPr>
                <w:b/>
              </w:rPr>
            </w:pPr>
          </w:p>
          <w:p w14:paraId="0D735350" w14:textId="77777777" w:rsidR="00D470A1" w:rsidRPr="00761B54" w:rsidRDefault="00D470A1" w:rsidP="00573319">
            <w:pPr>
              <w:jc w:val="center"/>
              <w:rPr>
                <w:b/>
              </w:rPr>
            </w:pPr>
          </w:p>
          <w:p w14:paraId="3DD03D85" w14:textId="77777777" w:rsidR="00D470A1" w:rsidRPr="00761B54" w:rsidRDefault="00D470A1" w:rsidP="00573319">
            <w:pPr>
              <w:jc w:val="center"/>
              <w:rPr>
                <w:b/>
              </w:rPr>
            </w:pPr>
          </w:p>
          <w:p w14:paraId="1D9BAD0A" w14:textId="77777777" w:rsidR="00D470A1" w:rsidRPr="00761B54" w:rsidRDefault="00D470A1" w:rsidP="00573319">
            <w:pPr>
              <w:jc w:val="center"/>
              <w:rPr>
                <w:b/>
              </w:rPr>
            </w:pPr>
          </w:p>
          <w:p w14:paraId="4EFB3A99" w14:textId="77777777" w:rsidR="00D470A1" w:rsidRPr="00761B54" w:rsidRDefault="00D470A1" w:rsidP="00573319">
            <w:pPr>
              <w:jc w:val="center"/>
              <w:rPr>
                <w:b/>
              </w:rPr>
            </w:pPr>
          </w:p>
          <w:p w14:paraId="0A09524A" w14:textId="77777777" w:rsidR="00D470A1" w:rsidRPr="00761B54" w:rsidRDefault="00D470A1" w:rsidP="00573319">
            <w:pPr>
              <w:jc w:val="center"/>
              <w:rPr>
                <w:b/>
              </w:rPr>
            </w:pPr>
          </w:p>
          <w:p w14:paraId="6B79A062" w14:textId="77777777" w:rsidR="00D470A1" w:rsidRPr="00761B54" w:rsidRDefault="00D470A1" w:rsidP="00573319">
            <w:pPr>
              <w:jc w:val="center"/>
              <w:rPr>
                <w:b/>
              </w:rPr>
            </w:pPr>
          </w:p>
          <w:p w14:paraId="1E2EDF72" w14:textId="77777777" w:rsidR="00D470A1" w:rsidRPr="00761B54" w:rsidRDefault="00D470A1" w:rsidP="00573319">
            <w:pPr>
              <w:jc w:val="center"/>
              <w:rPr>
                <w:b/>
              </w:rPr>
            </w:pPr>
          </w:p>
          <w:p w14:paraId="1356AB01" w14:textId="77777777" w:rsidR="00D470A1" w:rsidRPr="00761B54" w:rsidRDefault="00D470A1" w:rsidP="00573319">
            <w:pPr>
              <w:jc w:val="center"/>
              <w:rPr>
                <w:b/>
              </w:rPr>
            </w:pPr>
          </w:p>
          <w:p w14:paraId="1B66D318" w14:textId="77777777" w:rsidR="00D470A1" w:rsidRPr="00761B54" w:rsidRDefault="00D470A1" w:rsidP="00573319">
            <w:pPr>
              <w:jc w:val="center"/>
              <w:rPr>
                <w:b/>
              </w:rPr>
            </w:pPr>
          </w:p>
          <w:p w14:paraId="370108DF" w14:textId="77777777" w:rsidR="00D470A1" w:rsidRPr="00761B54" w:rsidRDefault="00D470A1" w:rsidP="00573319">
            <w:pPr>
              <w:jc w:val="center"/>
              <w:rPr>
                <w:b/>
              </w:rPr>
            </w:pPr>
          </w:p>
          <w:p w14:paraId="4044E17A" w14:textId="77777777" w:rsidR="00D470A1" w:rsidRPr="00761B54" w:rsidRDefault="00D470A1" w:rsidP="00573319">
            <w:pPr>
              <w:jc w:val="center"/>
              <w:rPr>
                <w:b/>
              </w:rPr>
            </w:pPr>
          </w:p>
          <w:p w14:paraId="42020C31" w14:textId="77777777" w:rsidR="00D470A1" w:rsidRPr="00761B54" w:rsidRDefault="00D470A1" w:rsidP="00573319">
            <w:pPr>
              <w:jc w:val="center"/>
              <w:rPr>
                <w:b/>
              </w:rPr>
            </w:pPr>
          </w:p>
          <w:p w14:paraId="38198234" w14:textId="77777777" w:rsidR="00D470A1" w:rsidRPr="00761B54" w:rsidRDefault="00D470A1" w:rsidP="00573319">
            <w:pPr>
              <w:jc w:val="center"/>
              <w:rPr>
                <w:b/>
              </w:rPr>
            </w:pPr>
          </w:p>
          <w:p w14:paraId="6027076F" w14:textId="77777777" w:rsidR="00D470A1" w:rsidRPr="00761B54" w:rsidRDefault="00D470A1" w:rsidP="00573319">
            <w:pPr>
              <w:jc w:val="center"/>
              <w:rPr>
                <w:b/>
              </w:rPr>
            </w:pPr>
          </w:p>
          <w:p w14:paraId="5DE0DDD7" w14:textId="77777777" w:rsidR="00D470A1" w:rsidRPr="00761B54" w:rsidRDefault="00D470A1" w:rsidP="00573319">
            <w:pPr>
              <w:jc w:val="center"/>
              <w:rPr>
                <w:b/>
              </w:rPr>
            </w:pPr>
          </w:p>
          <w:p w14:paraId="4A4D9F3C" w14:textId="77777777" w:rsidR="00D470A1" w:rsidRPr="00761B54" w:rsidRDefault="00D470A1" w:rsidP="00573319">
            <w:pPr>
              <w:jc w:val="center"/>
              <w:rPr>
                <w:b/>
              </w:rPr>
            </w:pPr>
          </w:p>
          <w:p w14:paraId="790AD196" w14:textId="77777777" w:rsidR="00D470A1" w:rsidRPr="00761B54" w:rsidRDefault="00D470A1" w:rsidP="00573319">
            <w:pPr>
              <w:jc w:val="center"/>
              <w:rPr>
                <w:b/>
              </w:rPr>
            </w:pPr>
          </w:p>
          <w:p w14:paraId="2FE669EE" w14:textId="77777777" w:rsidR="00D470A1" w:rsidRPr="00761B54" w:rsidRDefault="00D470A1" w:rsidP="00573319">
            <w:pPr>
              <w:jc w:val="center"/>
              <w:rPr>
                <w:b/>
              </w:rPr>
            </w:pPr>
          </w:p>
          <w:p w14:paraId="3B707B28" w14:textId="77777777" w:rsidR="00D470A1" w:rsidRPr="00761B54" w:rsidRDefault="00D470A1" w:rsidP="00573319">
            <w:pPr>
              <w:jc w:val="center"/>
              <w:rPr>
                <w:b/>
              </w:rPr>
            </w:pPr>
          </w:p>
          <w:p w14:paraId="3831788A" w14:textId="77777777" w:rsidR="00D470A1" w:rsidRPr="00761B54" w:rsidRDefault="00D470A1" w:rsidP="00573319">
            <w:pPr>
              <w:jc w:val="center"/>
              <w:rPr>
                <w:b/>
              </w:rPr>
            </w:pPr>
          </w:p>
          <w:p w14:paraId="2F4ABE37" w14:textId="5CEA0AEA"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29BFC73D" w14:textId="77777777" w:rsidTr="00573319">
        <w:tc>
          <w:tcPr>
            <w:tcW w:w="9891" w:type="dxa"/>
            <w:gridSpan w:val="3"/>
            <w:tcBorders>
              <w:top w:val="nil"/>
              <w:left w:val="nil"/>
              <w:bottom w:val="nil"/>
              <w:right w:val="nil"/>
            </w:tcBorders>
          </w:tcPr>
          <w:p w14:paraId="23718744" w14:textId="77777777" w:rsidR="00B54511" w:rsidRPr="00761B54" w:rsidRDefault="00B54511" w:rsidP="003A038D">
            <w:pPr>
              <w:jc w:val="center"/>
              <w:rPr>
                <w:u w:val="single"/>
              </w:rPr>
            </w:pPr>
            <w:r w:rsidRPr="00761B54">
              <w:rPr>
                <w:u w:val="single"/>
              </w:rPr>
              <w:lastRenderedPageBreak/>
              <w:t xml:space="preserve">НАДАННЯ ВІДОМОСТЕЙ З ДЕРЖАВНОГО ЗЕМЕЛЬНОГО КАДАСТРУ </w:t>
            </w:r>
          </w:p>
          <w:p w14:paraId="73B960B4" w14:textId="237061AA" w:rsidR="00B54511" w:rsidRPr="00761B54" w:rsidRDefault="00B54511" w:rsidP="003A038D">
            <w:pPr>
              <w:jc w:val="center"/>
              <w:rPr>
                <w:sz w:val="22"/>
                <w:szCs w:val="22"/>
                <w:u w:val="single"/>
              </w:rPr>
            </w:pPr>
            <w:r w:rsidRPr="00761B54">
              <w:rPr>
                <w:u w:val="single"/>
              </w:rPr>
              <w:t>У ФОРМІ ВИТЯГ</w:t>
            </w:r>
            <w:r w:rsidRPr="00761B54">
              <w:rPr>
                <w:caps/>
                <w:u w:val="single"/>
              </w:rPr>
              <w:t>У</w:t>
            </w:r>
            <w:r w:rsidRPr="00761B54">
              <w:rPr>
                <w:u w:val="single"/>
              </w:rPr>
              <w:t xml:space="preserve"> З ДЕРЖАВНОГО ЗЕМЕЛЬНОГО КАДАСТРУ ПРО ЗЕМЕЛЬНУ ДІЛЯНКУ </w:t>
            </w:r>
            <w:r w:rsidRPr="00761B54">
              <w:rPr>
                <w:caps/>
                <w:u w:val="single"/>
                <w:shd w:val="clear" w:color="auto" w:fill="FFFFFF"/>
              </w:rPr>
              <w:t xml:space="preserve">з </w:t>
            </w:r>
            <w:r w:rsidR="00847DD5" w:rsidRPr="00761B54">
              <w:rPr>
                <w:rFonts w:eastAsia="Calibri"/>
                <w:caps/>
                <w:u w:val="single"/>
              </w:rPr>
              <w:t xml:space="preserve">усіма відомостями, внесеними до Поземельної книги, крім відомостей про речові права на земельну ділянку, що виникли після </w:t>
            </w:r>
            <w:r w:rsidR="00BF4349" w:rsidRPr="00761B54">
              <w:rPr>
                <w:rFonts w:eastAsia="Calibri"/>
                <w:caps/>
                <w:u w:val="single"/>
              </w:rPr>
              <w:t xml:space="preserve">       </w:t>
            </w:r>
            <w:r w:rsidR="00847DD5" w:rsidRPr="00761B54">
              <w:rPr>
                <w:rFonts w:eastAsia="Calibri"/>
                <w:caps/>
                <w:u w:val="single"/>
              </w:rPr>
              <w:t xml:space="preserve">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w:t>
            </w:r>
            <w:r w:rsidR="00561AF0">
              <w:rPr>
                <w:rFonts w:eastAsia="Calibri"/>
                <w:caps/>
                <w:u w:val="single"/>
              </w:rPr>
              <w:t xml:space="preserve">                  </w:t>
            </w:r>
            <w:r w:rsidR="00847DD5" w:rsidRPr="00761B54">
              <w:rPr>
                <w:rFonts w:eastAsia="Calibri"/>
                <w:caps/>
                <w:u w:val="single"/>
              </w:rPr>
              <w:t xml:space="preserve">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 </w:t>
            </w:r>
          </w:p>
        </w:tc>
      </w:tr>
      <w:tr w:rsidR="00B54511" w:rsidRPr="00761B54" w14:paraId="542B9ECB" w14:textId="77777777" w:rsidTr="00573319">
        <w:tc>
          <w:tcPr>
            <w:tcW w:w="9891" w:type="dxa"/>
            <w:gridSpan w:val="3"/>
            <w:tcBorders>
              <w:top w:val="nil"/>
              <w:left w:val="nil"/>
              <w:bottom w:val="single" w:sz="4" w:space="0" w:color="auto"/>
              <w:right w:val="nil"/>
            </w:tcBorders>
          </w:tcPr>
          <w:p w14:paraId="3D4B2DBA"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7D052A60" w14:textId="77777777" w:rsidR="002A09F2" w:rsidRDefault="002A09F2" w:rsidP="002A09F2">
            <w:pPr>
              <w:autoSpaceDE w:val="0"/>
              <w:autoSpaceDN w:val="0"/>
              <w:adjustRightInd w:val="0"/>
              <w:jc w:val="center"/>
            </w:pPr>
            <w:r>
              <w:rPr>
                <w:u w:val="single"/>
              </w:rPr>
              <w:t>Головне управління Держгеокадастру у Чернівецькій області</w:t>
            </w:r>
          </w:p>
          <w:p w14:paraId="35B74DAC" w14:textId="4A378F93" w:rsidR="00B54511" w:rsidRPr="00761B54" w:rsidRDefault="002A09F2" w:rsidP="002A09F2">
            <w:pPr>
              <w:spacing w:after="120"/>
              <w:jc w:val="cente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12436810" w14:textId="77777777" w:rsidTr="00573319">
        <w:tc>
          <w:tcPr>
            <w:tcW w:w="9891" w:type="dxa"/>
            <w:gridSpan w:val="3"/>
            <w:tcBorders>
              <w:top w:val="single" w:sz="4" w:space="0" w:color="auto"/>
            </w:tcBorders>
          </w:tcPr>
          <w:p w14:paraId="2877AD63"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3CE4EF04" w14:textId="77777777" w:rsidTr="00573319">
        <w:tc>
          <w:tcPr>
            <w:tcW w:w="4320" w:type="dxa"/>
            <w:gridSpan w:val="2"/>
          </w:tcPr>
          <w:p w14:paraId="3EFBF106"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0E20D607" w14:textId="77777777" w:rsidR="002A09F2" w:rsidRDefault="002A09F2" w:rsidP="002A09F2">
            <w:pPr>
              <w:autoSpaceDE w:val="0"/>
              <w:autoSpaceDN w:val="0"/>
              <w:adjustRightInd w:val="0"/>
              <w:jc w:val="center"/>
              <w:rPr>
                <w:b/>
                <w:bCs/>
                <w:sz w:val="20"/>
                <w:szCs w:val="20"/>
              </w:rPr>
            </w:pPr>
            <w:r>
              <w:rPr>
                <w:b/>
                <w:bCs/>
                <w:sz w:val="20"/>
                <w:szCs w:val="20"/>
              </w:rPr>
              <w:t>Центр надання адміністративних послуг</w:t>
            </w:r>
          </w:p>
          <w:p w14:paraId="5882FADE" w14:textId="1CBF9300" w:rsidR="00B54511" w:rsidRDefault="002A09F2" w:rsidP="002A09F2">
            <w:pPr>
              <w:jc w:val="center"/>
              <w:rPr>
                <w:b/>
                <w:sz w:val="20"/>
                <w:szCs w:val="20"/>
              </w:rPr>
            </w:pPr>
            <w:r>
              <w:rPr>
                <w:b/>
                <w:bCs/>
                <w:sz w:val="20"/>
                <w:szCs w:val="20"/>
              </w:rPr>
              <w:t>Чернівецької міської ради</w:t>
            </w:r>
          </w:p>
          <w:p w14:paraId="625A4A65" w14:textId="33DF071E" w:rsidR="002A09F2" w:rsidRPr="002A09F2" w:rsidRDefault="002A09F2" w:rsidP="002A09F2">
            <w:pPr>
              <w:tabs>
                <w:tab w:val="left" w:pos="3600"/>
              </w:tabs>
              <w:rPr>
                <w:sz w:val="20"/>
                <w:szCs w:val="20"/>
              </w:rPr>
            </w:pPr>
            <w:r>
              <w:rPr>
                <w:sz w:val="20"/>
                <w:szCs w:val="20"/>
              </w:rPr>
              <w:tab/>
            </w:r>
          </w:p>
        </w:tc>
      </w:tr>
      <w:tr w:rsidR="00B54511" w:rsidRPr="00761B54" w14:paraId="73EFC8E8" w14:textId="77777777" w:rsidTr="00573319">
        <w:tc>
          <w:tcPr>
            <w:tcW w:w="720" w:type="dxa"/>
          </w:tcPr>
          <w:p w14:paraId="35B23CA1" w14:textId="42B30E20" w:rsidR="00B54511" w:rsidRPr="00666295" w:rsidRDefault="00B54511" w:rsidP="00573319">
            <w:pPr>
              <w:jc w:val="center"/>
              <w:rPr>
                <w:sz w:val="20"/>
                <w:szCs w:val="20"/>
              </w:rPr>
            </w:pPr>
            <w:r w:rsidRPr="00666295">
              <w:rPr>
                <w:sz w:val="20"/>
                <w:szCs w:val="20"/>
              </w:rPr>
              <w:t>1</w:t>
            </w:r>
          </w:p>
        </w:tc>
        <w:tc>
          <w:tcPr>
            <w:tcW w:w="3600" w:type="dxa"/>
          </w:tcPr>
          <w:p w14:paraId="11CCAD9B" w14:textId="77777777" w:rsidR="00B54511" w:rsidRPr="00761B54" w:rsidRDefault="00B54511" w:rsidP="00573319">
            <w:pPr>
              <w:spacing w:before="60" w:after="60"/>
              <w:rPr>
                <w:sz w:val="20"/>
                <w:szCs w:val="20"/>
              </w:rPr>
            </w:pPr>
            <w:r w:rsidRPr="00761B54">
              <w:rPr>
                <w:sz w:val="20"/>
                <w:szCs w:val="20"/>
              </w:rPr>
              <w:t>Місцезнаходження центру надання адміністративної послуги</w:t>
            </w:r>
          </w:p>
        </w:tc>
        <w:tc>
          <w:tcPr>
            <w:tcW w:w="5571" w:type="dxa"/>
          </w:tcPr>
          <w:p w14:paraId="742CC0DD" w14:textId="2781E230" w:rsidR="00B54511" w:rsidRPr="00761B54" w:rsidRDefault="002A09F2"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0C6DAD93" w14:textId="77777777" w:rsidTr="00573319">
        <w:tc>
          <w:tcPr>
            <w:tcW w:w="720" w:type="dxa"/>
          </w:tcPr>
          <w:p w14:paraId="50FB5867" w14:textId="6A31B611" w:rsidR="00B54511" w:rsidRPr="00666295" w:rsidRDefault="00B54511" w:rsidP="00573319">
            <w:pPr>
              <w:jc w:val="center"/>
              <w:rPr>
                <w:sz w:val="20"/>
                <w:szCs w:val="20"/>
              </w:rPr>
            </w:pPr>
            <w:r w:rsidRPr="00666295">
              <w:rPr>
                <w:sz w:val="20"/>
                <w:szCs w:val="20"/>
              </w:rPr>
              <w:t>2</w:t>
            </w:r>
          </w:p>
        </w:tc>
        <w:tc>
          <w:tcPr>
            <w:tcW w:w="3600" w:type="dxa"/>
          </w:tcPr>
          <w:p w14:paraId="557B4574" w14:textId="77777777" w:rsidR="00B54511" w:rsidRPr="00761B54" w:rsidRDefault="00B54511" w:rsidP="00573319">
            <w:pPr>
              <w:spacing w:before="60" w:after="60"/>
              <w:rPr>
                <w:sz w:val="20"/>
                <w:szCs w:val="20"/>
              </w:rPr>
            </w:pPr>
            <w:r w:rsidRPr="00761B54">
              <w:rPr>
                <w:sz w:val="20"/>
                <w:szCs w:val="20"/>
              </w:rPr>
              <w:t xml:space="preserve">Інформація щодо режиму роботи центру надання адміністративної послуги </w:t>
            </w:r>
          </w:p>
        </w:tc>
        <w:tc>
          <w:tcPr>
            <w:tcW w:w="5571" w:type="dxa"/>
          </w:tcPr>
          <w:p w14:paraId="75244B67"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1902609F" w14:textId="77777777" w:rsidTr="00573319">
        <w:tc>
          <w:tcPr>
            <w:tcW w:w="720" w:type="dxa"/>
          </w:tcPr>
          <w:p w14:paraId="66A89D51" w14:textId="10229F38" w:rsidR="00B54511" w:rsidRPr="00666295" w:rsidRDefault="00B54511" w:rsidP="00573319">
            <w:pPr>
              <w:jc w:val="center"/>
              <w:rPr>
                <w:sz w:val="20"/>
                <w:szCs w:val="20"/>
              </w:rPr>
            </w:pPr>
            <w:r w:rsidRPr="00666295">
              <w:rPr>
                <w:sz w:val="20"/>
                <w:szCs w:val="20"/>
              </w:rPr>
              <w:t>3</w:t>
            </w:r>
          </w:p>
        </w:tc>
        <w:tc>
          <w:tcPr>
            <w:tcW w:w="3600" w:type="dxa"/>
          </w:tcPr>
          <w:p w14:paraId="6DA8201D" w14:textId="77777777" w:rsidR="00B54511" w:rsidRPr="00761B54" w:rsidRDefault="00B54511" w:rsidP="00573319">
            <w:pPr>
              <w:spacing w:before="60" w:after="60"/>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76D41A9D" w14:textId="77777777" w:rsidR="002A09F2" w:rsidRPr="00F24B2D" w:rsidRDefault="002A09F2" w:rsidP="002A09F2">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420E01A1" w14:textId="77777777" w:rsidR="002A09F2" w:rsidRDefault="002A09F2" w:rsidP="002A09F2">
            <w:pPr>
              <w:autoSpaceDE w:val="0"/>
              <w:autoSpaceDN w:val="0"/>
              <w:adjustRightInd w:val="0"/>
              <w:rPr>
                <w:sz w:val="20"/>
                <w:szCs w:val="20"/>
              </w:rPr>
            </w:pPr>
            <w:r>
              <w:rPr>
                <w:sz w:val="20"/>
                <w:szCs w:val="20"/>
              </w:rPr>
              <w:t xml:space="preserve"> факс: (0372) 51-26-78 </w:t>
            </w:r>
          </w:p>
          <w:p w14:paraId="2E615C6C" w14:textId="77777777" w:rsidR="002A09F2" w:rsidRPr="00983859" w:rsidRDefault="002A09F2" w:rsidP="002A09F2">
            <w:pPr>
              <w:tabs>
                <w:tab w:val="left" w:pos="2640"/>
              </w:tabs>
              <w:autoSpaceDE w:val="0"/>
              <w:autoSpaceDN w:val="0"/>
              <w:adjustRightInd w:val="0"/>
              <w:rPr>
                <w:sz w:val="20"/>
                <w:szCs w:val="20"/>
              </w:rPr>
            </w:pPr>
            <w:r>
              <w:rPr>
                <w:sz w:val="20"/>
                <w:szCs w:val="20"/>
              </w:rPr>
              <w:t>Е-mail:</w:t>
            </w:r>
            <w:hyperlink r:id="rId44" w:history="1">
              <w:r>
                <w:rPr>
                  <w:color w:val="0000FF"/>
                  <w:sz w:val="20"/>
                  <w:szCs w:val="20"/>
                  <w:u w:val="single"/>
                </w:rPr>
                <w:t>admincnap@ukr.net</w:t>
              </w:r>
            </w:hyperlink>
            <w:r w:rsidRPr="00983859">
              <w:rPr>
                <w:sz w:val="20"/>
                <w:szCs w:val="20"/>
              </w:rPr>
              <w:tab/>
            </w:r>
          </w:p>
          <w:p w14:paraId="68237A64" w14:textId="77777777" w:rsidR="002A09F2" w:rsidRDefault="002A09F2" w:rsidP="002A09F2">
            <w:pPr>
              <w:jc w:val="both"/>
              <w:rPr>
                <w:color w:val="0000FF"/>
                <w:sz w:val="20"/>
                <w:szCs w:val="20"/>
                <w:u w:val="single"/>
              </w:rPr>
            </w:pPr>
            <w:r>
              <w:rPr>
                <w:sz w:val="20"/>
                <w:szCs w:val="20"/>
              </w:rPr>
              <w:t>Веб-сторінка: </w:t>
            </w:r>
            <w:hyperlink r:id="rId45" w:history="1">
              <w:r>
                <w:rPr>
                  <w:color w:val="0000FF"/>
                  <w:sz w:val="20"/>
                  <w:szCs w:val="20"/>
                  <w:u w:val="single"/>
                </w:rPr>
                <w:t>http://dozvil.city.cv.ua</w:t>
              </w:r>
            </w:hyperlink>
          </w:p>
          <w:p w14:paraId="65E4E3C1" w14:textId="27B8C7C2" w:rsidR="00B54511" w:rsidRPr="00761B54" w:rsidRDefault="00B54511" w:rsidP="00573319">
            <w:pPr>
              <w:jc w:val="both"/>
              <w:rPr>
                <w:sz w:val="20"/>
                <w:szCs w:val="20"/>
              </w:rPr>
            </w:pPr>
          </w:p>
        </w:tc>
      </w:tr>
      <w:tr w:rsidR="00B54511" w:rsidRPr="00761B54" w14:paraId="688F7068" w14:textId="77777777" w:rsidTr="00573319">
        <w:tc>
          <w:tcPr>
            <w:tcW w:w="9891" w:type="dxa"/>
            <w:gridSpan w:val="3"/>
          </w:tcPr>
          <w:p w14:paraId="0B4170C2"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63EA8598" w14:textId="77777777" w:rsidTr="00573319">
        <w:tc>
          <w:tcPr>
            <w:tcW w:w="720" w:type="dxa"/>
          </w:tcPr>
          <w:p w14:paraId="61D82CE1" w14:textId="1B42D02F" w:rsidR="00B54511" w:rsidRPr="00666295" w:rsidRDefault="00B54511" w:rsidP="00573319">
            <w:pPr>
              <w:spacing w:before="60" w:after="60"/>
              <w:jc w:val="center"/>
              <w:rPr>
                <w:sz w:val="20"/>
                <w:szCs w:val="20"/>
              </w:rPr>
            </w:pPr>
            <w:r w:rsidRPr="00666295">
              <w:rPr>
                <w:sz w:val="20"/>
                <w:szCs w:val="20"/>
              </w:rPr>
              <w:t>4</w:t>
            </w:r>
          </w:p>
        </w:tc>
        <w:tc>
          <w:tcPr>
            <w:tcW w:w="3600" w:type="dxa"/>
          </w:tcPr>
          <w:p w14:paraId="3D3EB18B" w14:textId="77777777" w:rsidR="00B54511" w:rsidRPr="00761B54" w:rsidRDefault="00B54511" w:rsidP="00573319">
            <w:pPr>
              <w:spacing w:before="60" w:after="60"/>
              <w:rPr>
                <w:sz w:val="20"/>
                <w:szCs w:val="20"/>
              </w:rPr>
            </w:pPr>
            <w:r w:rsidRPr="00761B54">
              <w:rPr>
                <w:sz w:val="20"/>
                <w:szCs w:val="20"/>
              </w:rPr>
              <w:t xml:space="preserve">Закони України </w:t>
            </w:r>
          </w:p>
        </w:tc>
        <w:tc>
          <w:tcPr>
            <w:tcW w:w="5571" w:type="dxa"/>
          </w:tcPr>
          <w:p w14:paraId="292DFA5D"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46"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47" w:anchor="n3760" w:tgtFrame="_blank" w:history="1">
              <w:r w:rsidRPr="00761B54">
                <w:rPr>
                  <w:rStyle w:val="af1"/>
                  <w:rFonts w:eastAsiaTheme="majorEastAsia"/>
                  <w:color w:val="auto"/>
                  <w:sz w:val="20"/>
                  <w:szCs w:val="20"/>
                  <w:u w:val="none"/>
                </w:rPr>
                <w:t>стаття 17</w:t>
              </w:r>
            </w:hyperlink>
            <w:hyperlink r:id="rId48"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6926B1A2" w14:textId="77777777" w:rsidTr="00573319">
        <w:tc>
          <w:tcPr>
            <w:tcW w:w="720" w:type="dxa"/>
          </w:tcPr>
          <w:p w14:paraId="371400D2" w14:textId="6D394E53" w:rsidR="00B54511" w:rsidRPr="00666295" w:rsidRDefault="00B54511" w:rsidP="00573319">
            <w:pPr>
              <w:spacing w:before="60" w:after="60"/>
              <w:jc w:val="center"/>
              <w:rPr>
                <w:sz w:val="20"/>
                <w:szCs w:val="20"/>
              </w:rPr>
            </w:pPr>
            <w:r w:rsidRPr="00666295">
              <w:rPr>
                <w:sz w:val="20"/>
                <w:szCs w:val="20"/>
              </w:rPr>
              <w:t>5</w:t>
            </w:r>
          </w:p>
        </w:tc>
        <w:tc>
          <w:tcPr>
            <w:tcW w:w="3600" w:type="dxa"/>
          </w:tcPr>
          <w:p w14:paraId="157041A6" w14:textId="77777777" w:rsidR="00B54511" w:rsidRPr="00761B54" w:rsidRDefault="00B54511" w:rsidP="00573319">
            <w:pPr>
              <w:spacing w:before="60" w:after="60"/>
              <w:rPr>
                <w:sz w:val="20"/>
                <w:szCs w:val="20"/>
              </w:rPr>
            </w:pPr>
            <w:r w:rsidRPr="00761B54">
              <w:rPr>
                <w:sz w:val="20"/>
                <w:szCs w:val="20"/>
              </w:rPr>
              <w:t xml:space="preserve">Акти Кабінету Міністрів України </w:t>
            </w:r>
          </w:p>
        </w:tc>
        <w:tc>
          <w:tcPr>
            <w:tcW w:w="5571" w:type="dxa"/>
          </w:tcPr>
          <w:p w14:paraId="4703FC0B" w14:textId="5FEC0092" w:rsidR="00167C0F" w:rsidRPr="00E43215" w:rsidRDefault="00167C0F" w:rsidP="00167C0F">
            <w:pPr>
              <w:jc w:val="both"/>
              <w:rPr>
                <w:sz w:val="20"/>
                <w:szCs w:val="20"/>
              </w:rPr>
            </w:pPr>
            <w:r w:rsidRPr="00761B54">
              <w:rPr>
                <w:sz w:val="20"/>
                <w:szCs w:val="20"/>
              </w:rPr>
              <w:t>Пункти 166, 167, 167</w:t>
            </w:r>
            <w:r w:rsidRPr="00761B54">
              <w:rPr>
                <w:sz w:val="20"/>
                <w:szCs w:val="20"/>
                <w:vertAlign w:val="superscript"/>
              </w:rPr>
              <w:t>1</w:t>
            </w:r>
            <w:r w:rsidRPr="00761B54">
              <w:rPr>
                <w:sz w:val="20"/>
                <w:szCs w:val="20"/>
              </w:rPr>
              <w:t>, 168</w:t>
            </w:r>
            <w:r w:rsidR="0020732A">
              <w:rPr>
                <w:sz w:val="20"/>
                <w:szCs w:val="20"/>
              </w:rPr>
              <w:t> </w:t>
            </w:r>
            <w:r>
              <w:rPr>
                <w:sz w:val="20"/>
                <w:szCs w:val="20"/>
              </w:rPr>
              <w:t>–</w:t>
            </w:r>
            <w:r w:rsidR="0020732A">
              <w:rPr>
                <w:sz w:val="20"/>
                <w:szCs w:val="20"/>
              </w:rPr>
              <w:t> </w:t>
            </w:r>
            <w:r w:rsidRPr="00761B54">
              <w:rPr>
                <w:sz w:val="20"/>
                <w:szCs w:val="20"/>
              </w:rPr>
              <w:t>171</w:t>
            </w:r>
            <w:r w:rsidRPr="00761B54">
              <w:rPr>
                <w:rStyle w:val="rvts37"/>
                <w:bCs/>
                <w:sz w:val="20"/>
                <w:szCs w:val="20"/>
                <w:shd w:val="clear" w:color="auto" w:fill="FFFFFF"/>
                <w:vertAlign w:val="superscript"/>
              </w:rPr>
              <w:t>1</w:t>
            </w:r>
            <w:r w:rsidRPr="00761B54">
              <w:rPr>
                <w:rStyle w:val="rvts37"/>
                <w:bCs/>
                <w:sz w:val="20"/>
                <w:szCs w:val="20"/>
                <w:shd w:val="clear" w:color="auto" w:fill="FFFFFF"/>
              </w:rPr>
              <w:t>,</w:t>
            </w:r>
            <w:r w:rsidRPr="00761B54">
              <w:rPr>
                <w:sz w:val="20"/>
                <w:szCs w:val="20"/>
              </w:rPr>
              <w:t xml:space="preserve"> </w:t>
            </w:r>
            <w:r w:rsidRPr="00E43215">
              <w:rPr>
                <w:sz w:val="20"/>
                <w:szCs w:val="20"/>
              </w:rPr>
              <w:t xml:space="preserve">177, </w:t>
            </w:r>
            <w:r w:rsidRPr="00E43215">
              <w:rPr>
                <w:sz w:val="20"/>
                <w:szCs w:val="20"/>
                <w:shd w:val="clear" w:color="auto" w:fill="FFFFFF"/>
              </w:rPr>
              <w:t>177</w:t>
            </w:r>
            <w:r w:rsidRPr="00E43215">
              <w:rPr>
                <w:rStyle w:val="rvts37"/>
                <w:bCs/>
                <w:sz w:val="20"/>
                <w:szCs w:val="20"/>
                <w:shd w:val="clear" w:color="auto" w:fill="FFFFFF"/>
                <w:vertAlign w:val="superscript"/>
              </w:rPr>
              <w:t>1</w:t>
            </w:r>
            <w:r w:rsidRPr="00E43215">
              <w:rPr>
                <w:sz w:val="20"/>
                <w:szCs w:val="20"/>
                <w:shd w:val="clear" w:color="auto" w:fill="FFFFFF"/>
              </w:rPr>
              <w:t xml:space="preserve"> </w:t>
            </w:r>
            <w:r w:rsidRPr="00E43215">
              <w:rPr>
                <w:sz w:val="20"/>
                <w:szCs w:val="20"/>
              </w:rPr>
              <w:t>Порядку ведення Державного земельного кадастру, затвердженого постановою Кабінету Міністрів України від 17 жовтня 2012 р. № 1051.</w:t>
            </w:r>
          </w:p>
          <w:p w14:paraId="074C6358" w14:textId="695DD60F" w:rsidR="00967564" w:rsidRPr="00761B54" w:rsidRDefault="00967564" w:rsidP="00967564">
            <w:pPr>
              <w:jc w:val="both"/>
              <w:rPr>
                <w:sz w:val="20"/>
                <w:szCs w:val="20"/>
              </w:rPr>
            </w:pPr>
            <w:r w:rsidRPr="00E43215">
              <w:rPr>
                <w:sz w:val="20"/>
                <w:szCs w:val="20"/>
              </w:rPr>
              <w:t xml:space="preserve">Постанова Кабінету Міністрів України від 1 серпня 2011 р. </w:t>
            </w:r>
            <w:r w:rsidR="00E43215">
              <w:rPr>
                <w:sz w:val="20"/>
                <w:szCs w:val="20"/>
              </w:rPr>
              <w:t xml:space="preserve">           </w:t>
            </w:r>
            <w:r w:rsidRPr="00E43215">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3EC365D7" w14:textId="7EE90EFB" w:rsidR="00B54511" w:rsidRPr="00761B54" w:rsidRDefault="00167C0F" w:rsidP="00167C0F">
            <w:pPr>
              <w:jc w:val="both"/>
              <w:rPr>
                <w:sz w:val="20"/>
                <w:szCs w:val="20"/>
              </w:rPr>
            </w:pPr>
            <w:r w:rsidRPr="00761B54">
              <w:rPr>
                <w:sz w:val="20"/>
                <w:szCs w:val="20"/>
              </w:rPr>
              <w:t xml:space="preserve">Постанова Кабінету Міністрів України від 1 жовтня 2025 р.           № 1226 «Деякі питання надання адміністративних послуг через центри надання адміністративних послуг»   </w:t>
            </w:r>
          </w:p>
        </w:tc>
      </w:tr>
      <w:tr w:rsidR="00B54511" w:rsidRPr="00761B54" w14:paraId="1D867E08" w14:textId="77777777" w:rsidTr="00573319">
        <w:tc>
          <w:tcPr>
            <w:tcW w:w="720" w:type="dxa"/>
          </w:tcPr>
          <w:p w14:paraId="0C798D77" w14:textId="4A7EA948" w:rsidR="00B54511" w:rsidRPr="00666295" w:rsidRDefault="00B54511" w:rsidP="00573319">
            <w:pPr>
              <w:spacing w:before="60" w:after="60"/>
              <w:jc w:val="center"/>
              <w:rPr>
                <w:sz w:val="20"/>
                <w:szCs w:val="20"/>
              </w:rPr>
            </w:pPr>
            <w:r w:rsidRPr="00666295">
              <w:rPr>
                <w:sz w:val="20"/>
                <w:szCs w:val="20"/>
              </w:rPr>
              <w:t>6</w:t>
            </w:r>
          </w:p>
        </w:tc>
        <w:tc>
          <w:tcPr>
            <w:tcW w:w="3600" w:type="dxa"/>
          </w:tcPr>
          <w:p w14:paraId="2E34BA24" w14:textId="77777777" w:rsidR="00B54511" w:rsidRPr="00761B54" w:rsidRDefault="00B54511" w:rsidP="00573319">
            <w:pPr>
              <w:spacing w:before="60" w:after="60"/>
              <w:rPr>
                <w:sz w:val="20"/>
                <w:szCs w:val="20"/>
              </w:rPr>
            </w:pPr>
            <w:r w:rsidRPr="00761B54">
              <w:rPr>
                <w:sz w:val="20"/>
                <w:szCs w:val="20"/>
              </w:rPr>
              <w:t>Акти центральних органів виконавчої влади</w:t>
            </w:r>
          </w:p>
        </w:tc>
        <w:tc>
          <w:tcPr>
            <w:tcW w:w="5571" w:type="dxa"/>
          </w:tcPr>
          <w:p w14:paraId="37D5BB7D" w14:textId="77777777" w:rsidR="00B54511" w:rsidRPr="00761B54" w:rsidRDefault="00B54511" w:rsidP="00573319">
            <w:pPr>
              <w:jc w:val="center"/>
              <w:rPr>
                <w:sz w:val="20"/>
                <w:szCs w:val="20"/>
              </w:rPr>
            </w:pPr>
          </w:p>
        </w:tc>
      </w:tr>
      <w:tr w:rsidR="00B54511" w:rsidRPr="00761B54" w14:paraId="5C363365" w14:textId="77777777" w:rsidTr="00573319">
        <w:tc>
          <w:tcPr>
            <w:tcW w:w="720" w:type="dxa"/>
          </w:tcPr>
          <w:p w14:paraId="4B9DC7A8" w14:textId="783114FB" w:rsidR="00B54511" w:rsidRPr="00666295" w:rsidRDefault="00B54511" w:rsidP="00573319">
            <w:pPr>
              <w:spacing w:before="60" w:after="60"/>
              <w:jc w:val="center"/>
              <w:rPr>
                <w:sz w:val="20"/>
                <w:szCs w:val="20"/>
              </w:rPr>
            </w:pPr>
            <w:r w:rsidRPr="00666295">
              <w:rPr>
                <w:sz w:val="20"/>
                <w:szCs w:val="20"/>
              </w:rPr>
              <w:t>7</w:t>
            </w:r>
          </w:p>
        </w:tc>
        <w:tc>
          <w:tcPr>
            <w:tcW w:w="3600" w:type="dxa"/>
          </w:tcPr>
          <w:p w14:paraId="7F014E32" w14:textId="77777777" w:rsidR="00B54511" w:rsidRPr="00761B54" w:rsidRDefault="00B54511" w:rsidP="00573319">
            <w:pPr>
              <w:spacing w:before="60" w:after="60"/>
              <w:rPr>
                <w:sz w:val="20"/>
                <w:szCs w:val="20"/>
              </w:rPr>
            </w:pPr>
            <w:r w:rsidRPr="00761B54">
              <w:rPr>
                <w:sz w:val="20"/>
                <w:szCs w:val="20"/>
              </w:rPr>
              <w:t>Акти місцевих органів виконавчої влади / органів місцевого самоврядування</w:t>
            </w:r>
          </w:p>
        </w:tc>
        <w:tc>
          <w:tcPr>
            <w:tcW w:w="5571" w:type="dxa"/>
          </w:tcPr>
          <w:p w14:paraId="7021D005" w14:textId="77777777" w:rsidR="00B54511" w:rsidRPr="00761B54" w:rsidRDefault="00B54511" w:rsidP="00573319">
            <w:pPr>
              <w:jc w:val="center"/>
              <w:rPr>
                <w:sz w:val="20"/>
                <w:szCs w:val="20"/>
              </w:rPr>
            </w:pPr>
          </w:p>
        </w:tc>
      </w:tr>
      <w:tr w:rsidR="00B54511" w:rsidRPr="00761B54" w14:paraId="1538EF71" w14:textId="77777777" w:rsidTr="00573319">
        <w:tc>
          <w:tcPr>
            <w:tcW w:w="9891" w:type="dxa"/>
            <w:gridSpan w:val="3"/>
          </w:tcPr>
          <w:p w14:paraId="265E92F8"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7C2D70A2" w14:textId="77777777" w:rsidTr="00573319">
        <w:tc>
          <w:tcPr>
            <w:tcW w:w="720" w:type="dxa"/>
          </w:tcPr>
          <w:p w14:paraId="44467022" w14:textId="0DFEDB9F" w:rsidR="00B54511" w:rsidRPr="00666295" w:rsidRDefault="00B54511" w:rsidP="00573319">
            <w:pPr>
              <w:spacing w:before="60" w:after="60"/>
              <w:jc w:val="center"/>
              <w:rPr>
                <w:sz w:val="20"/>
                <w:szCs w:val="20"/>
              </w:rPr>
            </w:pPr>
            <w:r w:rsidRPr="00666295">
              <w:rPr>
                <w:sz w:val="20"/>
                <w:szCs w:val="20"/>
              </w:rPr>
              <w:t>8</w:t>
            </w:r>
          </w:p>
        </w:tc>
        <w:tc>
          <w:tcPr>
            <w:tcW w:w="3600" w:type="dxa"/>
          </w:tcPr>
          <w:p w14:paraId="5D489706" w14:textId="77777777" w:rsidR="00B54511" w:rsidRPr="00761B54" w:rsidRDefault="00B54511" w:rsidP="00573319">
            <w:pPr>
              <w:spacing w:before="60" w:after="60"/>
              <w:rPr>
                <w:sz w:val="20"/>
                <w:szCs w:val="20"/>
              </w:rPr>
            </w:pPr>
            <w:r w:rsidRPr="00761B54">
              <w:rPr>
                <w:sz w:val="20"/>
                <w:szCs w:val="20"/>
              </w:rPr>
              <w:t>Підстава для одержання адміністративної послуги</w:t>
            </w:r>
          </w:p>
        </w:tc>
        <w:tc>
          <w:tcPr>
            <w:tcW w:w="5571" w:type="dxa"/>
          </w:tcPr>
          <w:p w14:paraId="44D6B6BE" w14:textId="77777777" w:rsidR="00B54511" w:rsidRPr="00761B54" w:rsidRDefault="00B54511" w:rsidP="00573319">
            <w:pPr>
              <w:jc w:val="both"/>
              <w:rPr>
                <w:sz w:val="20"/>
                <w:szCs w:val="20"/>
              </w:rPr>
            </w:pPr>
            <w:r w:rsidRPr="00761B54">
              <w:rPr>
                <w:sz w:val="20"/>
                <w:szCs w:val="20"/>
              </w:rPr>
              <w:t>Заява про надання відомостей з Державного земельного кадастру</w:t>
            </w:r>
          </w:p>
        </w:tc>
      </w:tr>
      <w:tr w:rsidR="00B54511" w:rsidRPr="00761B54" w14:paraId="0F7684F0" w14:textId="77777777" w:rsidTr="00573319">
        <w:tc>
          <w:tcPr>
            <w:tcW w:w="720" w:type="dxa"/>
          </w:tcPr>
          <w:p w14:paraId="76470058" w14:textId="053C0EC0" w:rsidR="00B54511" w:rsidRPr="00666295" w:rsidRDefault="00B54511" w:rsidP="00573319">
            <w:pPr>
              <w:spacing w:before="60" w:after="60"/>
              <w:jc w:val="center"/>
              <w:rPr>
                <w:sz w:val="20"/>
                <w:szCs w:val="20"/>
              </w:rPr>
            </w:pPr>
            <w:r w:rsidRPr="00666295">
              <w:rPr>
                <w:sz w:val="20"/>
                <w:szCs w:val="20"/>
              </w:rPr>
              <w:lastRenderedPageBreak/>
              <w:t>9</w:t>
            </w:r>
          </w:p>
        </w:tc>
        <w:tc>
          <w:tcPr>
            <w:tcW w:w="3600" w:type="dxa"/>
          </w:tcPr>
          <w:p w14:paraId="1CE515CC" w14:textId="77777777" w:rsidR="00B54511" w:rsidRPr="00761B54" w:rsidRDefault="00B54511" w:rsidP="00573319">
            <w:pPr>
              <w:spacing w:before="60" w:after="60"/>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1B820742" w14:textId="7F31DE6F" w:rsidR="00B54511" w:rsidRPr="00761B54" w:rsidRDefault="00B54511" w:rsidP="00573319">
            <w:pPr>
              <w:pStyle w:val="a7"/>
              <w:widowControl w:val="0"/>
              <w:numPr>
                <w:ilvl w:val="0"/>
                <w:numId w:val="5"/>
              </w:numPr>
              <w:tabs>
                <w:tab w:val="left" w:pos="197"/>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ind w:left="0" w:firstLine="0"/>
              <w:jc w:val="both"/>
              <w:rPr>
                <w:bCs/>
                <w:iCs/>
                <w:sz w:val="20"/>
                <w:szCs w:val="20"/>
              </w:rPr>
            </w:pPr>
            <w:r w:rsidRPr="00761B54">
              <w:rPr>
                <w:sz w:val="20"/>
                <w:szCs w:val="20"/>
              </w:rPr>
              <w:t>Заява про надання відомостей з  Державного земельного кадастру</w:t>
            </w:r>
            <w:r w:rsidRPr="00761B54">
              <w:rPr>
                <w:bCs/>
                <w:iCs/>
                <w:sz w:val="20"/>
                <w:szCs w:val="20"/>
              </w:rPr>
              <w:t xml:space="preserve"> </w:t>
            </w:r>
            <w:r w:rsidRPr="00761B54">
              <w:rPr>
                <w:sz w:val="20"/>
                <w:szCs w:val="20"/>
              </w:rPr>
              <w:t>у формі витягу з Державного земельного кадастру про</w:t>
            </w:r>
            <w:r w:rsidRPr="00761B54">
              <w:rPr>
                <w:sz w:val="20"/>
                <w:szCs w:val="20"/>
                <w:lang w:eastAsia="uk-UA"/>
              </w:rPr>
              <w:t xml:space="preserve"> земельну ділянку</w:t>
            </w:r>
            <w:r w:rsidRPr="00761B54">
              <w:rPr>
                <w:sz w:val="20"/>
                <w:szCs w:val="20"/>
              </w:rPr>
              <w:t xml:space="preserve"> з </w:t>
            </w:r>
            <w:r w:rsidRPr="00761B54">
              <w:rPr>
                <w:rFonts w:eastAsia="Calibri"/>
                <w:sz w:val="20"/>
                <w:szCs w:val="20"/>
              </w:rPr>
              <w:t xml:space="preserve">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w:t>
            </w:r>
            <w:r w:rsidR="00DE0E94" w:rsidRPr="00761B54">
              <w:rPr>
                <w:rFonts w:eastAsia="Calibri"/>
                <w:sz w:val="20"/>
                <w:szCs w:val="20"/>
              </w:rPr>
              <w:t>між Державним земельним кадастром, </w:t>
            </w:r>
            <w:r w:rsidRPr="00761B54">
              <w:rPr>
                <w:rFonts w:eastAsia="Calibri"/>
                <w:sz w:val="20"/>
                <w:szCs w:val="20"/>
              </w:rPr>
              <w:t xml:space="preserve">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r w:rsidRPr="00761B54">
              <w:rPr>
                <w:sz w:val="20"/>
                <w:szCs w:val="20"/>
                <w:shd w:val="clear" w:color="auto" w:fill="FFFFFF"/>
              </w:rPr>
              <w:t xml:space="preserve">, </w:t>
            </w:r>
            <w:r w:rsidRPr="00761B54">
              <w:rPr>
                <w:bCs/>
                <w:iCs/>
                <w:sz w:val="20"/>
                <w:szCs w:val="20"/>
              </w:rPr>
              <w:t xml:space="preserve">за </w:t>
            </w:r>
            <w:r w:rsidRPr="00761B54">
              <w:rPr>
                <w:sz w:val="20"/>
                <w:szCs w:val="20"/>
                <w:lang w:eastAsia="uk-UA"/>
              </w:rPr>
              <w:t>формою, встановленою</w:t>
            </w:r>
            <w:r w:rsidRPr="00761B54">
              <w:rPr>
                <w:b/>
                <w:sz w:val="20"/>
                <w:szCs w:val="20"/>
              </w:rPr>
              <w:t xml:space="preserve"> </w:t>
            </w:r>
            <w:r w:rsidRPr="00761B54">
              <w:rPr>
                <w:sz w:val="20"/>
                <w:szCs w:val="20"/>
              </w:rPr>
              <w:t>Порядком ведення Державного земельного кадастру, затвердженим постановою Кабінету Міністрів України від 17 жовтня 2012 р. № 1051 (форма заяви додається)*.</w:t>
            </w:r>
          </w:p>
          <w:p w14:paraId="665D21C7" w14:textId="77777777" w:rsidR="00B54511" w:rsidRPr="00761B54" w:rsidRDefault="00B54511" w:rsidP="00573319">
            <w:pPr>
              <w:jc w:val="both"/>
              <w:rPr>
                <w:sz w:val="20"/>
                <w:szCs w:val="20"/>
                <w:shd w:val="clear" w:color="auto" w:fill="FFFFFF"/>
              </w:rPr>
            </w:pPr>
            <w:r w:rsidRPr="00761B54">
              <w:rPr>
                <w:sz w:val="20"/>
                <w:szCs w:val="20"/>
              </w:rPr>
              <w:t xml:space="preserve">2. Документ, що підтверджує оплату послуг з надання витягу  з Державного земельного кадастру про земельну ділянку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1DE5AEFB"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27A8B89E" w14:textId="77777777" w:rsidTr="00573319">
        <w:tc>
          <w:tcPr>
            <w:tcW w:w="720" w:type="dxa"/>
          </w:tcPr>
          <w:p w14:paraId="50D6B60A" w14:textId="6C0E80C3" w:rsidR="00B54511" w:rsidRPr="00666295" w:rsidRDefault="00B54511" w:rsidP="00573319">
            <w:pPr>
              <w:spacing w:before="60" w:after="60"/>
              <w:jc w:val="center"/>
              <w:rPr>
                <w:sz w:val="20"/>
                <w:szCs w:val="20"/>
              </w:rPr>
            </w:pPr>
            <w:r w:rsidRPr="00666295">
              <w:rPr>
                <w:sz w:val="20"/>
                <w:szCs w:val="20"/>
              </w:rPr>
              <w:t>10</w:t>
            </w:r>
          </w:p>
        </w:tc>
        <w:tc>
          <w:tcPr>
            <w:tcW w:w="3600" w:type="dxa"/>
          </w:tcPr>
          <w:p w14:paraId="58128914" w14:textId="77777777" w:rsidR="00B54511" w:rsidRPr="00761B54" w:rsidRDefault="00B54511" w:rsidP="00573319">
            <w:pPr>
              <w:spacing w:before="60" w:after="60"/>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0E56B224" w14:textId="15A67DB9" w:rsidR="00F02189" w:rsidRPr="00761B54" w:rsidRDefault="00F02189" w:rsidP="00F02189">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20732A">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49"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5972E42F"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4B360E43" w14:textId="77777777" w:rsidTr="00573319">
        <w:tc>
          <w:tcPr>
            <w:tcW w:w="720" w:type="dxa"/>
          </w:tcPr>
          <w:p w14:paraId="0EBF3B33" w14:textId="036EAEB5" w:rsidR="00B54511" w:rsidRPr="00666295" w:rsidRDefault="00B54511" w:rsidP="00573319">
            <w:pPr>
              <w:spacing w:before="60" w:after="60"/>
              <w:jc w:val="center"/>
              <w:rPr>
                <w:sz w:val="20"/>
                <w:szCs w:val="20"/>
              </w:rPr>
            </w:pPr>
            <w:r w:rsidRPr="00666295">
              <w:rPr>
                <w:sz w:val="20"/>
                <w:szCs w:val="20"/>
              </w:rPr>
              <w:t>11</w:t>
            </w:r>
          </w:p>
        </w:tc>
        <w:tc>
          <w:tcPr>
            <w:tcW w:w="3600" w:type="dxa"/>
          </w:tcPr>
          <w:p w14:paraId="594ED709" w14:textId="77777777" w:rsidR="00B54511" w:rsidRPr="00761B54" w:rsidRDefault="00B54511" w:rsidP="00573319">
            <w:pPr>
              <w:spacing w:before="60" w:after="60"/>
              <w:rPr>
                <w:sz w:val="20"/>
                <w:szCs w:val="20"/>
              </w:rPr>
            </w:pPr>
            <w:r w:rsidRPr="00761B54">
              <w:rPr>
                <w:sz w:val="20"/>
                <w:szCs w:val="20"/>
              </w:rPr>
              <w:t>Платність (безоплатність) надання адміністративної послуги</w:t>
            </w:r>
          </w:p>
        </w:tc>
        <w:tc>
          <w:tcPr>
            <w:tcW w:w="5571" w:type="dxa"/>
          </w:tcPr>
          <w:p w14:paraId="409C675C" w14:textId="77777777" w:rsidR="00B54511" w:rsidRPr="00761B54" w:rsidRDefault="00B54511" w:rsidP="00573319">
            <w:pPr>
              <w:jc w:val="both"/>
              <w:rPr>
                <w:sz w:val="20"/>
                <w:szCs w:val="20"/>
              </w:rPr>
            </w:pPr>
            <w:r w:rsidRPr="00761B54">
              <w:rPr>
                <w:sz w:val="20"/>
                <w:szCs w:val="20"/>
              </w:rPr>
              <w:t xml:space="preserve">Послуга платна (у випадку звернення органів виконавчої влади та органів місцевого самоврядування – безоплатна) </w:t>
            </w:r>
          </w:p>
        </w:tc>
      </w:tr>
      <w:tr w:rsidR="00B54511" w:rsidRPr="00761B54" w14:paraId="6E98DAFB" w14:textId="77777777" w:rsidTr="00573319">
        <w:tc>
          <w:tcPr>
            <w:tcW w:w="720" w:type="dxa"/>
          </w:tcPr>
          <w:p w14:paraId="73CDF202" w14:textId="77777777" w:rsidR="00B54511" w:rsidRPr="00761B54" w:rsidRDefault="00B54511" w:rsidP="00573319">
            <w:pPr>
              <w:rPr>
                <w:sz w:val="20"/>
                <w:szCs w:val="20"/>
              </w:rPr>
            </w:pPr>
          </w:p>
        </w:tc>
        <w:tc>
          <w:tcPr>
            <w:tcW w:w="9171" w:type="dxa"/>
            <w:gridSpan w:val="2"/>
          </w:tcPr>
          <w:p w14:paraId="3ECA367B"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16E9BD25" w14:textId="77777777" w:rsidTr="00573319">
        <w:tc>
          <w:tcPr>
            <w:tcW w:w="720" w:type="dxa"/>
          </w:tcPr>
          <w:p w14:paraId="7915C844" w14:textId="4830FE97" w:rsidR="00B54511" w:rsidRPr="00666295" w:rsidRDefault="00B54511" w:rsidP="00573319">
            <w:pPr>
              <w:spacing w:before="60" w:after="60"/>
              <w:jc w:val="center"/>
              <w:rPr>
                <w:sz w:val="20"/>
                <w:szCs w:val="20"/>
              </w:rPr>
            </w:pPr>
            <w:r w:rsidRPr="00666295">
              <w:rPr>
                <w:sz w:val="20"/>
                <w:szCs w:val="20"/>
              </w:rPr>
              <w:t>11.1</w:t>
            </w:r>
          </w:p>
        </w:tc>
        <w:tc>
          <w:tcPr>
            <w:tcW w:w="3600" w:type="dxa"/>
          </w:tcPr>
          <w:p w14:paraId="53B0C6EC" w14:textId="77777777" w:rsidR="00B54511" w:rsidRPr="00761B54" w:rsidRDefault="00B54511" w:rsidP="00573319">
            <w:pPr>
              <w:spacing w:before="60" w:after="60"/>
              <w:rPr>
                <w:sz w:val="20"/>
                <w:szCs w:val="20"/>
              </w:rPr>
            </w:pPr>
            <w:r w:rsidRPr="00761B54">
              <w:rPr>
                <w:sz w:val="20"/>
                <w:szCs w:val="20"/>
              </w:rPr>
              <w:t>Нормативно-правові акти, на підставі яких стягується плата</w:t>
            </w:r>
          </w:p>
        </w:tc>
        <w:tc>
          <w:tcPr>
            <w:tcW w:w="5571" w:type="dxa"/>
          </w:tcPr>
          <w:p w14:paraId="3FCC2D11"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2E8A1188" w14:textId="77777777" w:rsidTr="00573319">
        <w:tc>
          <w:tcPr>
            <w:tcW w:w="720" w:type="dxa"/>
          </w:tcPr>
          <w:p w14:paraId="2009F15C" w14:textId="1AA3C079" w:rsidR="00B54511" w:rsidRPr="00666295" w:rsidRDefault="00B54511" w:rsidP="00573319">
            <w:pPr>
              <w:spacing w:before="60" w:after="60"/>
              <w:jc w:val="center"/>
              <w:rPr>
                <w:sz w:val="20"/>
                <w:szCs w:val="20"/>
              </w:rPr>
            </w:pPr>
            <w:r w:rsidRPr="00666295">
              <w:rPr>
                <w:sz w:val="20"/>
                <w:szCs w:val="20"/>
              </w:rPr>
              <w:t>11.2</w:t>
            </w:r>
          </w:p>
        </w:tc>
        <w:tc>
          <w:tcPr>
            <w:tcW w:w="3600" w:type="dxa"/>
          </w:tcPr>
          <w:p w14:paraId="387D23C0" w14:textId="77777777" w:rsidR="00B54511" w:rsidRPr="00761B54" w:rsidRDefault="00B54511" w:rsidP="00573319">
            <w:pPr>
              <w:spacing w:before="60" w:after="60"/>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33D1419C" w14:textId="77777777" w:rsidR="00B54511" w:rsidRPr="00153A30" w:rsidRDefault="00B54511" w:rsidP="00573319">
            <w:pPr>
              <w:jc w:val="both"/>
              <w:rPr>
                <w:sz w:val="20"/>
                <w:szCs w:val="20"/>
              </w:rPr>
            </w:pPr>
            <w:r w:rsidRPr="00153A30">
              <w:rPr>
                <w:sz w:val="20"/>
                <w:szCs w:val="20"/>
              </w:rPr>
              <w:t xml:space="preserve">Розмір плати за надання послуги – </w:t>
            </w:r>
            <w:r w:rsidRPr="00153A30">
              <w:rPr>
                <w:bCs/>
                <w:sz w:val="20"/>
                <w:szCs w:val="20"/>
              </w:rPr>
              <w:t>0,05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r w:rsidRPr="00153A30">
              <w:rPr>
                <w:sz w:val="20"/>
                <w:szCs w:val="20"/>
              </w:rPr>
              <w:t xml:space="preserve"> </w:t>
            </w:r>
          </w:p>
          <w:p w14:paraId="7DCED4BC" w14:textId="77777777" w:rsidR="00B54511" w:rsidRPr="00153A30" w:rsidRDefault="00B54511" w:rsidP="00573319">
            <w:pPr>
              <w:jc w:val="both"/>
              <w:rPr>
                <w:sz w:val="20"/>
                <w:szCs w:val="20"/>
              </w:rPr>
            </w:pPr>
            <w:r w:rsidRPr="00153A30">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153A30">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02C4330D" w14:textId="42C18A02" w:rsidR="00B54511" w:rsidRPr="00153A30" w:rsidRDefault="00B54511" w:rsidP="00573319">
            <w:pPr>
              <w:jc w:val="both"/>
              <w:rPr>
                <w:sz w:val="20"/>
                <w:szCs w:val="20"/>
                <w:shd w:val="clear" w:color="auto" w:fill="F9F9F9"/>
              </w:rPr>
            </w:pPr>
            <w:r w:rsidRPr="00153A30">
              <w:rPr>
                <w:sz w:val="20"/>
                <w:szCs w:val="20"/>
              </w:rPr>
              <w:t xml:space="preserve">Оплата послуг здійснюється з урахуванням вимог Закону України </w:t>
            </w:r>
            <w:r w:rsidR="00AA2E30" w:rsidRPr="00153A30">
              <w:rPr>
                <w:sz w:val="20"/>
                <w:szCs w:val="20"/>
              </w:rPr>
              <w:t>«Про платіжні послуги»</w:t>
            </w:r>
            <w:r w:rsidR="0020732A" w:rsidRPr="00153A30">
              <w:rPr>
                <w:sz w:val="20"/>
                <w:szCs w:val="20"/>
              </w:rPr>
              <w:t>.</w:t>
            </w:r>
          </w:p>
          <w:p w14:paraId="3BE72BDA" w14:textId="15D84F76" w:rsidR="00B54511" w:rsidRPr="00153A30" w:rsidRDefault="0060228B" w:rsidP="00573319">
            <w:pPr>
              <w:jc w:val="both"/>
              <w:rPr>
                <w:sz w:val="20"/>
                <w:szCs w:val="20"/>
              </w:rPr>
            </w:pPr>
            <w:r w:rsidRPr="00153A30">
              <w:rPr>
                <w:sz w:val="20"/>
                <w:szCs w:val="20"/>
                <w:shd w:val="clear" w:color="auto" w:fill="FFFFFF"/>
              </w:rPr>
              <w:t xml:space="preserve">У разі подання заяви в електронній формі технічними засобами електронних комунікацій з використанням кваліфікованого </w:t>
            </w:r>
            <w:r w:rsidRPr="00153A30">
              <w:rPr>
                <w:sz w:val="20"/>
                <w:szCs w:val="20"/>
                <w:shd w:val="clear" w:color="auto" w:fill="FFFFFF"/>
              </w:rPr>
              <w:lastRenderedPageBreak/>
              <w:t>електронного підпису або засобу електронної ідентифікації з високим рівнем довіри відповідно до вимог </w:t>
            </w:r>
            <w:hyperlink r:id="rId50" w:tgtFrame="_blank" w:history="1">
              <w:r w:rsidRPr="00153A30">
                <w:rPr>
                  <w:rStyle w:val="af1"/>
                  <w:rFonts w:eastAsiaTheme="majorEastAsia"/>
                  <w:color w:val="auto"/>
                  <w:sz w:val="20"/>
                  <w:szCs w:val="20"/>
                  <w:u w:val="none"/>
                  <w:shd w:val="clear" w:color="auto" w:fill="FFFFFF"/>
                </w:rPr>
                <w:t>Закону України</w:t>
              </w:r>
            </w:hyperlink>
            <w:r w:rsidRPr="00153A30">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w:t>
            </w:r>
            <w:r w:rsidR="00AA2E30" w:rsidRPr="00153A30">
              <w:rPr>
                <w:sz w:val="20"/>
                <w:szCs w:val="20"/>
                <w:shd w:val="clear" w:color="auto" w:fill="FFFFFF"/>
              </w:rPr>
              <w:t xml:space="preserve"> </w:t>
            </w:r>
            <w:hyperlink r:id="rId51" w:tgtFrame="_blank" w:history="1">
              <w:r w:rsidRPr="00153A30">
                <w:rPr>
                  <w:rStyle w:val="af1"/>
                  <w:rFonts w:eastAsiaTheme="majorEastAsia"/>
                  <w:color w:val="auto"/>
                  <w:sz w:val="20"/>
                  <w:szCs w:val="20"/>
                  <w:u w:val="none"/>
                  <w:shd w:val="clear" w:color="auto" w:fill="FFFFFF"/>
                </w:rPr>
                <w:t>Закону України</w:t>
              </w:r>
            </w:hyperlink>
            <w:r w:rsidR="00AA2E30" w:rsidRPr="00153A30">
              <w:rPr>
                <w:sz w:val="20"/>
                <w:szCs w:val="20"/>
                <w:shd w:val="clear" w:color="auto" w:fill="FFFFFF"/>
              </w:rPr>
              <w:t xml:space="preserve"> </w:t>
            </w:r>
            <w:r w:rsidR="00AA2E30" w:rsidRPr="00153A30">
              <w:rPr>
                <w:sz w:val="20"/>
                <w:szCs w:val="20"/>
              </w:rPr>
              <w:t xml:space="preserve">«Про платіжні послуги» </w:t>
            </w:r>
            <w:r w:rsidRPr="00153A30">
              <w:rPr>
                <w:sz w:val="20"/>
                <w:szCs w:val="20"/>
                <w:shd w:val="clear" w:color="auto" w:fill="FFFFFF"/>
              </w:rPr>
              <w:t>за допомогою програмного забезпечення Державного земельного кадастру</w:t>
            </w:r>
          </w:p>
        </w:tc>
      </w:tr>
      <w:tr w:rsidR="00B54511" w:rsidRPr="00761B54" w14:paraId="208FD226" w14:textId="77777777" w:rsidTr="00573319">
        <w:tc>
          <w:tcPr>
            <w:tcW w:w="720" w:type="dxa"/>
          </w:tcPr>
          <w:p w14:paraId="01CF55E4" w14:textId="171B9EBA" w:rsidR="00B54511" w:rsidRPr="00666295" w:rsidRDefault="00B54511" w:rsidP="00573319">
            <w:pPr>
              <w:spacing w:before="60" w:after="60"/>
              <w:jc w:val="center"/>
              <w:rPr>
                <w:sz w:val="20"/>
                <w:szCs w:val="20"/>
              </w:rPr>
            </w:pPr>
            <w:r w:rsidRPr="00666295">
              <w:rPr>
                <w:sz w:val="20"/>
                <w:szCs w:val="20"/>
              </w:rPr>
              <w:lastRenderedPageBreak/>
              <w:t>11.3</w:t>
            </w:r>
          </w:p>
        </w:tc>
        <w:tc>
          <w:tcPr>
            <w:tcW w:w="3600" w:type="dxa"/>
          </w:tcPr>
          <w:p w14:paraId="0A1ECA3F" w14:textId="77777777" w:rsidR="00B54511" w:rsidRPr="00761B54" w:rsidRDefault="00B54511" w:rsidP="00573319">
            <w:pPr>
              <w:spacing w:before="60" w:after="60"/>
              <w:rPr>
                <w:sz w:val="20"/>
                <w:szCs w:val="20"/>
              </w:rPr>
            </w:pPr>
            <w:r w:rsidRPr="00761B54">
              <w:rPr>
                <w:sz w:val="20"/>
                <w:szCs w:val="20"/>
              </w:rPr>
              <w:t>Розрахунковий рахунок для внесення плати</w:t>
            </w:r>
          </w:p>
        </w:tc>
        <w:tc>
          <w:tcPr>
            <w:tcW w:w="5571" w:type="dxa"/>
          </w:tcPr>
          <w:p w14:paraId="5A419221" w14:textId="77777777" w:rsidR="00B54511" w:rsidRPr="00153A30" w:rsidRDefault="00B54511" w:rsidP="00573319">
            <w:pPr>
              <w:jc w:val="both"/>
              <w:rPr>
                <w:sz w:val="20"/>
                <w:szCs w:val="20"/>
              </w:rPr>
            </w:pPr>
            <w:r w:rsidRPr="00153A30">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2688B2BB" w14:textId="77777777" w:rsidTr="00573319">
        <w:tc>
          <w:tcPr>
            <w:tcW w:w="720" w:type="dxa"/>
          </w:tcPr>
          <w:p w14:paraId="487DC203" w14:textId="19A504F6" w:rsidR="00B54511" w:rsidRPr="00666295" w:rsidRDefault="00B54511" w:rsidP="00573319">
            <w:pPr>
              <w:spacing w:before="60" w:after="60"/>
              <w:jc w:val="center"/>
              <w:rPr>
                <w:sz w:val="20"/>
                <w:szCs w:val="20"/>
              </w:rPr>
            </w:pPr>
            <w:r w:rsidRPr="00666295">
              <w:rPr>
                <w:sz w:val="20"/>
                <w:szCs w:val="20"/>
              </w:rPr>
              <w:t>12</w:t>
            </w:r>
          </w:p>
        </w:tc>
        <w:tc>
          <w:tcPr>
            <w:tcW w:w="3600" w:type="dxa"/>
          </w:tcPr>
          <w:p w14:paraId="1B88CE80" w14:textId="77777777" w:rsidR="00B54511" w:rsidRPr="00761B54" w:rsidRDefault="00B54511" w:rsidP="00573319">
            <w:pPr>
              <w:spacing w:before="60" w:after="60"/>
              <w:rPr>
                <w:sz w:val="20"/>
                <w:szCs w:val="20"/>
              </w:rPr>
            </w:pPr>
            <w:r w:rsidRPr="00761B54">
              <w:rPr>
                <w:sz w:val="20"/>
                <w:szCs w:val="20"/>
              </w:rPr>
              <w:t>Строк надання адміністративної послуги</w:t>
            </w:r>
          </w:p>
        </w:tc>
        <w:tc>
          <w:tcPr>
            <w:tcW w:w="5571" w:type="dxa"/>
          </w:tcPr>
          <w:p w14:paraId="7DB948CB" w14:textId="32D88954" w:rsidR="00D26639" w:rsidRPr="00153A30" w:rsidRDefault="00D26639" w:rsidP="00D26639">
            <w:pPr>
              <w:jc w:val="both"/>
              <w:rPr>
                <w:sz w:val="20"/>
                <w:szCs w:val="20"/>
              </w:rPr>
            </w:pPr>
            <w:r w:rsidRPr="00153A30">
              <w:rPr>
                <w:sz w:val="20"/>
                <w:szCs w:val="20"/>
              </w:rPr>
              <w:t xml:space="preserve">У день реєстрації відповідної заяви у Державному земельному кадастрі </w:t>
            </w:r>
            <w:r w:rsidRPr="00153A30">
              <w:rPr>
                <w:bCs/>
                <w:sz w:val="20"/>
                <w:szCs w:val="20"/>
              </w:rPr>
              <w:t>або більший строк, який відповідає строку залишення заяви без руху.</w:t>
            </w:r>
          </w:p>
          <w:p w14:paraId="02703AB4" w14:textId="48E14088" w:rsidR="00B54511" w:rsidRPr="00153A30" w:rsidRDefault="00B54511" w:rsidP="00573319">
            <w:pPr>
              <w:jc w:val="both"/>
              <w:rPr>
                <w:sz w:val="20"/>
                <w:szCs w:val="20"/>
              </w:rPr>
            </w:pPr>
            <w:r w:rsidRPr="00153A30">
              <w:rPr>
                <w:sz w:val="20"/>
                <w:szCs w:val="20"/>
              </w:rPr>
              <w:t>У разі подання заяви в електронній формі</w:t>
            </w:r>
            <w:r w:rsidR="0038590B" w:rsidRPr="00153A30">
              <w:rPr>
                <w:sz w:val="20"/>
                <w:szCs w:val="20"/>
              </w:rPr>
              <w:t xml:space="preserve"> </w:t>
            </w:r>
            <w:r w:rsidRPr="00153A30">
              <w:rPr>
                <w:sz w:val="20"/>
                <w:szCs w:val="20"/>
              </w:rPr>
              <w:t>витяг з Державного земельного кадастру про земельну ділянку в електронній формі або мотивована 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2D11F55F" w14:textId="77777777" w:rsidTr="00573319">
        <w:tc>
          <w:tcPr>
            <w:tcW w:w="720" w:type="dxa"/>
          </w:tcPr>
          <w:p w14:paraId="653D7145" w14:textId="6ABC1E77" w:rsidR="00B54511" w:rsidRPr="00666295" w:rsidRDefault="00B54511" w:rsidP="00573319">
            <w:pPr>
              <w:spacing w:before="60" w:after="60"/>
              <w:jc w:val="center"/>
              <w:rPr>
                <w:sz w:val="20"/>
                <w:szCs w:val="20"/>
              </w:rPr>
            </w:pPr>
            <w:r w:rsidRPr="00666295">
              <w:rPr>
                <w:sz w:val="20"/>
                <w:szCs w:val="20"/>
              </w:rPr>
              <w:t>13</w:t>
            </w:r>
          </w:p>
        </w:tc>
        <w:tc>
          <w:tcPr>
            <w:tcW w:w="3600" w:type="dxa"/>
          </w:tcPr>
          <w:p w14:paraId="012F63E6" w14:textId="77777777" w:rsidR="00B54511" w:rsidRPr="00761B54" w:rsidRDefault="00B54511" w:rsidP="00573319">
            <w:pPr>
              <w:spacing w:before="60" w:after="60"/>
              <w:rPr>
                <w:sz w:val="20"/>
                <w:szCs w:val="20"/>
              </w:rPr>
            </w:pPr>
            <w:r w:rsidRPr="00761B54">
              <w:rPr>
                <w:sz w:val="20"/>
                <w:szCs w:val="20"/>
              </w:rPr>
              <w:t>Перелік підстав для відмови у наданні адміністративної послуги</w:t>
            </w:r>
          </w:p>
        </w:tc>
        <w:tc>
          <w:tcPr>
            <w:tcW w:w="5571" w:type="dxa"/>
          </w:tcPr>
          <w:p w14:paraId="12181D63" w14:textId="77777777" w:rsidR="00B54511" w:rsidRPr="00761B54" w:rsidRDefault="00B54511" w:rsidP="00573319">
            <w:pPr>
              <w:jc w:val="both"/>
              <w:rPr>
                <w:sz w:val="20"/>
                <w:szCs w:val="20"/>
              </w:rPr>
            </w:pPr>
            <w:r w:rsidRPr="00761B54">
              <w:rPr>
                <w:sz w:val="20"/>
                <w:szCs w:val="20"/>
              </w:rPr>
              <w:t>1. У Державному земельному кадастрі відсутні запитувані відомості.</w:t>
            </w:r>
          </w:p>
          <w:p w14:paraId="422C2699" w14:textId="77777777" w:rsidR="00B54511" w:rsidRPr="00761B54" w:rsidRDefault="00B54511" w:rsidP="00573319">
            <w:pPr>
              <w:shd w:val="clear" w:color="auto" w:fill="FFFFFF"/>
              <w:jc w:val="both"/>
              <w:textAlignment w:val="baseline"/>
              <w:rPr>
                <w:sz w:val="20"/>
                <w:szCs w:val="20"/>
                <w:lang w:eastAsia="uk-UA"/>
              </w:rPr>
            </w:pPr>
            <w:r w:rsidRPr="00761B54">
              <w:rPr>
                <w:sz w:val="20"/>
                <w:szCs w:val="20"/>
              </w:rPr>
              <w:t>2. Із заявою про надання відомостей з Державного земельного кадастру звернулася неналежна особа</w:t>
            </w:r>
            <w:r w:rsidRPr="00761B54">
              <w:t xml:space="preserve"> </w:t>
            </w:r>
            <w:r w:rsidRPr="00761B54">
              <w:rPr>
                <w:sz w:val="20"/>
                <w:szCs w:val="20"/>
              </w:rPr>
              <w:t xml:space="preserve">(право на отримання витягу </w:t>
            </w:r>
            <w:r w:rsidRPr="00761B54">
              <w:rPr>
                <w:sz w:val="20"/>
                <w:szCs w:val="20"/>
                <w:lang w:eastAsia="uk-UA"/>
              </w:rPr>
              <w:t xml:space="preserve">з Державного земельного кадастру про земельну ділянку </w:t>
            </w:r>
            <w:r w:rsidRPr="00761B54">
              <w:rPr>
                <w:sz w:val="20"/>
                <w:szCs w:val="20"/>
              </w:rPr>
              <w:t xml:space="preserve">надано органам державної влади, органам місцевого самоврядування для здійснення своїх повноважень, визначених законом; </w:t>
            </w:r>
            <w:r w:rsidRPr="00761B54">
              <w:rPr>
                <w:sz w:val="20"/>
                <w:szCs w:val="20"/>
                <w:lang w:eastAsia="uk-UA"/>
              </w:rPr>
              <w:t>фізичним та юридичним особам, за умови їх ідентифікації з використанням кваліфікованого електронного підпису чи іншого альтернативного засобу ідентифікації особи</w:t>
            </w:r>
            <w:r w:rsidRPr="00761B54">
              <w:rPr>
                <w:sz w:val="20"/>
                <w:szCs w:val="20"/>
              </w:rPr>
              <w:t>).</w:t>
            </w:r>
          </w:p>
          <w:p w14:paraId="32D19370" w14:textId="77777777" w:rsidR="00B54511" w:rsidRPr="00761B54" w:rsidRDefault="00B54511" w:rsidP="00573319">
            <w:pPr>
              <w:jc w:val="both"/>
              <w:rPr>
                <w:sz w:val="20"/>
                <w:szCs w:val="20"/>
              </w:rPr>
            </w:pPr>
            <w:r w:rsidRPr="00761B54">
              <w:rPr>
                <w:sz w:val="20"/>
                <w:szCs w:val="20"/>
              </w:rPr>
              <w:t>3. Документи подано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витягу</w:t>
            </w:r>
            <w:r w:rsidRPr="00761B54">
              <w:rPr>
                <w:sz w:val="20"/>
                <w:szCs w:val="20"/>
                <w:shd w:val="clear" w:color="auto" w:fill="FFFFFF"/>
              </w:rPr>
              <w:t xml:space="preserve"> (або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B82BA1" w:rsidRPr="00761B54" w14:paraId="534118A7" w14:textId="77777777" w:rsidTr="00573319">
        <w:tc>
          <w:tcPr>
            <w:tcW w:w="720" w:type="dxa"/>
          </w:tcPr>
          <w:p w14:paraId="24FF1481" w14:textId="4DE9B7E9" w:rsidR="00B82BA1" w:rsidRPr="00666295" w:rsidRDefault="00B82BA1" w:rsidP="00B82BA1">
            <w:pPr>
              <w:spacing w:before="60" w:after="60"/>
              <w:jc w:val="center"/>
              <w:rPr>
                <w:sz w:val="20"/>
                <w:szCs w:val="20"/>
              </w:rPr>
            </w:pPr>
            <w:r w:rsidRPr="00666295">
              <w:rPr>
                <w:sz w:val="20"/>
                <w:szCs w:val="20"/>
              </w:rPr>
              <w:t>14</w:t>
            </w:r>
          </w:p>
        </w:tc>
        <w:tc>
          <w:tcPr>
            <w:tcW w:w="3600" w:type="dxa"/>
          </w:tcPr>
          <w:p w14:paraId="68C26E48" w14:textId="77777777" w:rsidR="00B82BA1" w:rsidRPr="00761B54" w:rsidRDefault="00B82BA1" w:rsidP="00B82BA1">
            <w:pPr>
              <w:spacing w:before="60" w:after="60"/>
              <w:rPr>
                <w:sz w:val="20"/>
                <w:szCs w:val="20"/>
              </w:rPr>
            </w:pPr>
            <w:r w:rsidRPr="00761B54">
              <w:rPr>
                <w:sz w:val="20"/>
                <w:szCs w:val="20"/>
              </w:rPr>
              <w:t>Результат надання адміністративної послуги</w:t>
            </w:r>
          </w:p>
        </w:tc>
        <w:tc>
          <w:tcPr>
            <w:tcW w:w="5571" w:type="dxa"/>
          </w:tcPr>
          <w:p w14:paraId="5AECC510" w14:textId="4F874A06" w:rsidR="00B82BA1" w:rsidRDefault="00B82BA1" w:rsidP="00B82BA1">
            <w:pPr>
              <w:jc w:val="both"/>
              <w:rPr>
                <w:sz w:val="20"/>
                <w:szCs w:val="20"/>
                <w:shd w:val="clear" w:color="auto" w:fill="FFFFFF"/>
              </w:rPr>
            </w:pPr>
            <w:r w:rsidRPr="00761B54">
              <w:rPr>
                <w:sz w:val="20"/>
                <w:szCs w:val="20"/>
              </w:rPr>
              <w:t>Витяг з Державного земельного кадастру про</w:t>
            </w:r>
            <w:r w:rsidRPr="00761B54">
              <w:rPr>
                <w:sz w:val="20"/>
                <w:szCs w:val="20"/>
                <w:lang w:eastAsia="uk-UA"/>
              </w:rPr>
              <w:t xml:space="preserve"> земельну ділянку</w:t>
            </w:r>
            <w:r w:rsidRPr="00761B54">
              <w:rPr>
                <w:sz w:val="20"/>
                <w:szCs w:val="20"/>
              </w:rPr>
              <w:t xml:space="preserve"> </w:t>
            </w:r>
            <w:r w:rsidRPr="00761B54">
              <w:rPr>
                <w:sz w:val="20"/>
                <w:szCs w:val="20"/>
                <w:shd w:val="clear" w:color="auto" w:fill="FFFFFF"/>
              </w:rPr>
              <w:t>з</w:t>
            </w:r>
            <w:r w:rsidRPr="00761B54">
              <w:rPr>
                <w:sz w:val="20"/>
                <w:szCs w:val="20"/>
              </w:rPr>
              <w:t xml:space="preserve">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4850EBA0" w14:textId="77777777" w:rsidR="00B82BA1" w:rsidRDefault="00B82BA1" w:rsidP="00B82BA1">
            <w:pPr>
              <w:jc w:val="both"/>
              <w:rPr>
                <w:sz w:val="20"/>
                <w:szCs w:val="20"/>
              </w:rPr>
            </w:pPr>
            <w:r>
              <w:rPr>
                <w:sz w:val="20"/>
                <w:szCs w:val="20"/>
              </w:rPr>
              <w:t>П</w:t>
            </w:r>
            <w:r w:rsidRPr="00761B54">
              <w:rPr>
                <w:sz w:val="20"/>
                <w:szCs w:val="20"/>
              </w:rPr>
              <w:t xml:space="preserve">овідомлення про відмову у наданні відомостей з Державного земельного кадастру  </w:t>
            </w:r>
          </w:p>
          <w:p w14:paraId="636C39C8" w14:textId="77777777" w:rsidR="00B82BA1" w:rsidRPr="00153A30" w:rsidRDefault="00B82BA1" w:rsidP="00B82BA1">
            <w:pPr>
              <w:jc w:val="both"/>
              <w:rPr>
                <w:sz w:val="20"/>
                <w:szCs w:val="20"/>
              </w:rPr>
            </w:pPr>
            <w:r w:rsidRPr="00153A30">
              <w:rPr>
                <w:sz w:val="20"/>
                <w:szCs w:val="20"/>
              </w:rPr>
              <w:t xml:space="preserve">Повідомлення про залишення заяви без руху </w:t>
            </w:r>
          </w:p>
          <w:p w14:paraId="49F193A2" w14:textId="77777777" w:rsidR="00B82BA1" w:rsidRPr="00153A30" w:rsidRDefault="00B82BA1" w:rsidP="00B82BA1">
            <w:pPr>
              <w:jc w:val="both"/>
              <w:rPr>
                <w:sz w:val="20"/>
                <w:szCs w:val="20"/>
              </w:rPr>
            </w:pPr>
            <w:r w:rsidRPr="00153A30">
              <w:rPr>
                <w:sz w:val="20"/>
                <w:szCs w:val="20"/>
              </w:rPr>
              <w:t>Повідомлення про продовження строку усунення виявлених недоліків,</w:t>
            </w:r>
          </w:p>
          <w:p w14:paraId="53B98FDB" w14:textId="77777777" w:rsidR="00B82BA1" w:rsidRPr="00153A30" w:rsidRDefault="00B82BA1" w:rsidP="00B82BA1">
            <w:pPr>
              <w:jc w:val="both"/>
              <w:rPr>
                <w:sz w:val="20"/>
                <w:szCs w:val="20"/>
              </w:rPr>
            </w:pPr>
            <w:r w:rsidRPr="00153A30">
              <w:rPr>
                <w:sz w:val="20"/>
                <w:szCs w:val="20"/>
              </w:rPr>
              <w:t>Повідомлення про відмову у продовженні строку усунення виявлених недоліків</w:t>
            </w:r>
          </w:p>
          <w:p w14:paraId="62C7457F" w14:textId="30D277ED" w:rsidR="005050E3" w:rsidRPr="00153A30" w:rsidRDefault="005050E3" w:rsidP="00B82BA1">
            <w:pPr>
              <w:jc w:val="both"/>
              <w:rPr>
                <w:sz w:val="20"/>
                <w:szCs w:val="20"/>
              </w:rPr>
            </w:pPr>
            <w:r w:rsidRPr="00153A30">
              <w:rPr>
                <w:sz w:val="20"/>
                <w:szCs w:val="20"/>
              </w:rPr>
              <w:t xml:space="preserve">Рішення про </w:t>
            </w:r>
            <w:r w:rsidRPr="00153A30">
              <w:rPr>
                <w:sz w:val="20"/>
                <w:szCs w:val="20"/>
                <w:shd w:val="clear" w:color="auto" w:fill="FFFFFF"/>
              </w:rPr>
              <w:t>продовження розгляду заяви</w:t>
            </w:r>
          </w:p>
          <w:p w14:paraId="060D9CB2" w14:textId="10D0B4E1" w:rsidR="00B82BA1" w:rsidRPr="00761B54" w:rsidRDefault="00B82BA1" w:rsidP="00B82BA1">
            <w:pPr>
              <w:jc w:val="both"/>
              <w:rPr>
                <w:sz w:val="20"/>
                <w:szCs w:val="20"/>
              </w:rPr>
            </w:pPr>
            <w:r w:rsidRPr="00153A30">
              <w:rPr>
                <w:sz w:val="20"/>
                <w:szCs w:val="20"/>
              </w:rPr>
              <w:t>Рішення про відмову у прийнятті заяви до розгляду</w:t>
            </w:r>
          </w:p>
        </w:tc>
      </w:tr>
      <w:tr w:rsidR="00B82BA1" w:rsidRPr="00761B54" w14:paraId="0DBE32CA" w14:textId="77777777" w:rsidTr="00573319">
        <w:tc>
          <w:tcPr>
            <w:tcW w:w="720" w:type="dxa"/>
          </w:tcPr>
          <w:p w14:paraId="035B9D28" w14:textId="1A414914" w:rsidR="00B82BA1" w:rsidRPr="00666295" w:rsidRDefault="00B82BA1" w:rsidP="00B82BA1">
            <w:pPr>
              <w:spacing w:before="60" w:after="60"/>
              <w:jc w:val="center"/>
              <w:rPr>
                <w:sz w:val="20"/>
                <w:szCs w:val="20"/>
              </w:rPr>
            </w:pPr>
            <w:r w:rsidRPr="00666295">
              <w:rPr>
                <w:sz w:val="20"/>
                <w:szCs w:val="20"/>
              </w:rPr>
              <w:t>15</w:t>
            </w:r>
          </w:p>
        </w:tc>
        <w:tc>
          <w:tcPr>
            <w:tcW w:w="3600" w:type="dxa"/>
          </w:tcPr>
          <w:p w14:paraId="6CA8BCE1" w14:textId="77777777" w:rsidR="00B82BA1" w:rsidRPr="00761B54" w:rsidRDefault="00B82BA1" w:rsidP="00B82BA1">
            <w:pPr>
              <w:spacing w:before="60" w:after="60"/>
              <w:rPr>
                <w:sz w:val="20"/>
                <w:szCs w:val="20"/>
              </w:rPr>
            </w:pPr>
            <w:r w:rsidRPr="00761B54">
              <w:rPr>
                <w:sz w:val="20"/>
                <w:szCs w:val="20"/>
              </w:rPr>
              <w:t>Способи отримання відповіді (результату)</w:t>
            </w:r>
          </w:p>
        </w:tc>
        <w:tc>
          <w:tcPr>
            <w:tcW w:w="5571" w:type="dxa"/>
          </w:tcPr>
          <w:p w14:paraId="2062EA2B" w14:textId="01B7ADE5" w:rsidR="00B82BA1" w:rsidRPr="00761B54" w:rsidRDefault="003F4D5E" w:rsidP="00B82BA1">
            <w:pPr>
              <w:jc w:val="both"/>
              <w:rPr>
                <w:sz w:val="20"/>
                <w:szCs w:val="20"/>
              </w:rPr>
            </w:pPr>
            <w:r>
              <w:rPr>
                <w:sz w:val="20"/>
                <w:szCs w:val="20"/>
                <w:shd w:val="clear" w:color="auto" w:fill="FFFFFF"/>
              </w:rPr>
              <w:t>Н</w:t>
            </w:r>
            <w:r w:rsidR="00B82BA1" w:rsidRPr="00761B54">
              <w:rPr>
                <w:sz w:val="20"/>
                <w:szCs w:val="20"/>
                <w:shd w:val="clear" w:color="auto" w:fill="FFFFFF"/>
              </w:rPr>
              <w:t>адсила</w:t>
            </w:r>
            <w:r>
              <w:rPr>
                <w:sz w:val="20"/>
                <w:szCs w:val="20"/>
                <w:shd w:val="clear" w:color="auto" w:fill="FFFFFF"/>
              </w:rPr>
              <w:t>є</w:t>
            </w:r>
            <w:r w:rsidR="00B82BA1" w:rsidRPr="00761B54">
              <w:rPr>
                <w:sz w:val="20"/>
                <w:szCs w:val="20"/>
                <w:shd w:val="clear" w:color="auto" w:fill="FFFFFF"/>
              </w:rPr>
              <w:t xml:space="preserve">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w:t>
            </w:r>
            <w:r w:rsidR="00B82BA1" w:rsidRPr="00761B54">
              <w:rPr>
                <w:sz w:val="20"/>
                <w:szCs w:val="20"/>
                <w:shd w:val="clear" w:color="auto" w:fill="FFFFFF"/>
              </w:rPr>
              <w:lastRenderedPageBreak/>
              <w:t>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82BA1" w:rsidRPr="00761B54" w14:paraId="2BF086AC" w14:textId="77777777" w:rsidTr="00573319">
        <w:tc>
          <w:tcPr>
            <w:tcW w:w="720" w:type="dxa"/>
          </w:tcPr>
          <w:p w14:paraId="54AF2794" w14:textId="559D392A" w:rsidR="00B82BA1" w:rsidRPr="00666295" w:rsidRDefault="00B82BA1" w:rsidP="00B82BA1">
            <w:pPr>
              <w:spacing w:before="60" w:after="60"/>
              <w:jc w:val="center"/>
              <w:rPr>
                <w:sz w:val="20"/>
                <w:szCs w:val="20"/>
              </w:rPr>
            </w:pPr>
            <w:r w:rsidRPr="00666295">
              <w:rPr>
                <w:sz w:val="20"/>
                <w:szCs w:val="20"/>
              </w:rPr>
              <w:lastRenderedPageBreak/>
              <w:t>16</w:t>
            </w:r>
          </w:p>
        </w:tc>
        <w:tc>
          <w:tcPr>
            <w:tcW w:w="3600" w:type="dxa"/>
          </w:tcPr>
          <w:p w14:paraId="5E8E3B72" w14:textId="77777777" w:rsidR="00B82BA1" w:rsidRPr="00761B54" w:rsidRDefault="00B82BA1" w:rsidP="00B82BA1">
            <w:pPr>
              <w:spacing w:before="60" w:after="60"/>
              <w:rPr>
                <w:sz w:val="20"/>
                <w:szCs w:val="20"/>
              </w:rPr>
            </w:pPr>
            <w:r w:rsidRPr="00761B54">
              <w:rPr>
                <w:sz w:val="20"/>
                <w:szCs w:val="20"/>
              </w:rPr>
              <w:t>Примітка</w:t>
            </w:r>
          </w:p>
        </w:tc>
        <w:tc>
          <w:tcPr>
            <w:tcW w:w="5571" w:type="dxa"/>
          </w:tcPr>
          <w:p w14:paraId="118B66B9" w14:textId="142FAAA3" w:rsidR="00B82BA1" w:rsidRPr="00761B54" w:rsidRDefault="00B82BA1" w:rsidP="00B82BA1">
            <w:pPr>
              <w:jc w:val="both"/>
              <w:rPr>
                <w:sz w:val="20"/>
                <w:szCs w:val="20"/>
                <w:shd w:val="clear" w:color="auto" w:fill="FFFFFF"/>
              </w:rPr>
            </w:pPr>
            <w:r w:rsidRPr="00761B54">
              <w:rPr>
                <w:sz w:val="20"/>
                <w:szCs w:val="20"/>
              </w:rPr>
              <w:t xml:space="preserve">*Форму заяви про надання відомостей з Державного земельного кадастру у формі витягу з Державного земельного кадастру про земельну ділянку з </w:t>
            </w:r>
            <w:r w:rsidRPr="00761B54">
              <w:rPr>
                <w:rFonts w:eastAsia="Calibri"/>
                <w:sz w:val="20"/>
                <w:szCs w:val="20"/>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r w:rsidRPr="00761B54">
              <w:rPr>
                <w:sz w:val="20"/>
                <w:szCs w:val="20"/>
                <w:shd w:val="clear" w:color="auto" w:fill="FFFFFF"/>
              </w:rPr>
              <w:t xml:space="preserve">, </w:t>
            </w:r>
            <w:r w:rsidRPr="00761B54">
              <w:rPr>
                <w:sz w:val="20"/>
                <w:szCs w:val="20"/>
              </w:rPr>
              <w:t>наведено в додатку до Типової інформаційної картки адміністративної послуги</w:t>
            </w:r>
          </w:p>
        </w:tc>
      </w:tr>
    </w:tbl>
    <w:p w14:paraId="456B488E" w14:textId="77777777" w:rsidR="00B54511" w:rsidRPr="00761B54" w:rsidRDefault="00B54511" w:rsidP="00B54511">
      <w:pPr>
        <w:rPr>
          <w:lang w:eastAsia="uk-UA"/>
        </w:rPr>
      </w:pPr>
    </w:p>
    <w:p w14:paraId="3FCB41C8" w14:textId="77777777" w:rsidR="00B54511" w:rsidRPr="00761B54" w:rsidRDefault="00B54511" w:rsidP="00B54511">
      <w:pPr>
        <w:pBdr>
          <w:top w:val="nil"/>
          <w:left w:val="nil"/>
          <w:bottom w:val="nil"/>
          <w:right w:val="nil"/>
          <w:between w:val="nil"/>
        </w:pBdr>
      </w:pPr>
    </w:p>
    <w:p w14:paraId="73A77975" w14:textId="77777777" w:rsidR="00B54511" w:rsidRPr="00761B54" w:rsidRDefault="00B54511" w:rsidP="00B54511">
      <w:pPr>
        <w:ind w:left="5670"/>
        <w:rPr>
          <w:lang w:eastAsia="uk-UA"/>
        </w:rPr>
      </w:pPr>
    </w:p>
    <w:p w14:paraId="7AEB7B9B" w14:textId="77777777" w:rsidR="00B54511" w:rsidRPr="00761B54" w:rsidRDefault="00B54511" w:rsidP="00B54511">
      <w:pPr>
        <w:ind w:left="5670"/>
        <w:rPr>
          <w:lang w:eastAsia="uk-UA"/>
        </w:rPr>
      </w:pPr>
    </w:p>
    <w:p w14:paraId="36F1DE1F" w14:textId="77777777" w:rsidR="00B54511" w:rsidRPr="00761B54" w:rsidRDefault="00B54511" w:rsidP="00B54511">
      <w:pPr>
        <w:ind w:left="5670"/>
        <w:rPr>
          <w:lang w:eastAsia="uk-UA"/>
        </w:rPr>
      </w:pPr>
    </w:p>
    <w:p w14:paraId="77E32BFE" w14:textId="77777777" w:rsidR="00B54511" w:rsidRPr="00761B54" w:rsidRDefault="00B54511" w:rsidP="00B54511">
      <w:pPr>
        <w:ind w:left="5670"/>
        <w:rPr>
          <w:lang w:eastAsia="uk-UA"/>
        </w:rPr>
      </w:pPr>
    </w:p>
    <w:p w14:paraId="611B9C38" w14:textId="77777777" w:rsidR="00B54511" w:rsidRPr="00761B54" w:rsidRDefault="00B54511" w:rsidP="00B54511">
      <w:pPr>
        <w:ind w:left="5670"/>
        <w:rPr>
          <w:lang w:eastAsia="uk-UA"/>
        </w:rPr>
      </w:pPr>
    </w:p>
    <w:p w14:paraId="7B44EE60" w14:textId="77777777" w:rsidR="00B54511" w:rsidRPr="00761B54" w:rsidRDefault="00B54511" w:rsidP="00B54511">
      <w:pPr>
        <w:ind w:left="5670"/>
        <w:rPr>
          <w:lang w:eastAsia="uk-UA"/>
        </w:rPr>
      </w:pPr>
    </w:p>
    <w:p w14:paraId="1E79D782" w14:textId="77777777" w:rsidR="00B54511" w:rsidRPr="00761B54" w:rsidRDefault="00B54511" w:rsidP="00B54511">
      <w:pPr>
        <w:ind w:left="5670"/>
        <w:rPr>
          <w:lang w:eastAsia="uk-UA"/>
        </w:rPr>
      </w:pPr>
    </w:p>
    <w:p w14:paraId="434D48CE" w14:textId="77777777" w:rsidR="00B54511" w:rsidRPr="00761B54" w:rsidRDefault="00B54511" w:rsidP="00B54511">
      <w:pPr>
        <w:ind w:left="5670"/>
        <w:rPr>
          <w:lang w:eastAsia="uk-UA"/>
        </w:rPr>
      </w:pPr>
    </w:p>
    <w:p w14:paraId="06EED19E" w14:textId="77777777" w:rsidR="00B54511" w:rsidRPr="00761B54" w:rsidRDefault="00B54511" w:rsidP="00B54511">
      <w:pPr>
        <w:ind w:left="5670"/>
        <w:rPr>
          <w:lang w:eastAsia="uk-UA"/>
        </w:rPr>
      </w:pPr>
    </w:p>
    <w:p w14:paraId="12EC5884" w14:textId="77777777" w:rsidR="00B54511" w:rsidRPr="00761B54" w:rsidRDefault="00B54511" w:rsidP="00B54511">
      <w:pPr>
        <w:ind w:left="5670"/>
        <w:rPr>
          <w:lang w:eastAsia="uk-UA"/>
        </w:rPr>
      </w:pPr>
    </w:p>
    <w:p w14:paraId="100C89B0" w14:textId="77777777" w:rsidR="00B54511" w:rsidRPr="00761B54" w:rsidRDefault="00B54511" w:rsidP="00B54511">
      <w:pPr>
        <w:ind w:left="5670"/>
        <w:rPr>
          <w:lang w:eastAsia="uk-UA"/>
        </w:rPr>
      </w:pPr>
    </w:p>
    <w:p w14:paraId="4C0ACE39" w14:textId="77777777" w:rsidR="00B54511" w:rsidRPr="00761B54" w:rsidRDefault="00B54511" w:rsidP="00B54511">
      <w:pPr>
        <w:ind w:left="5670"/>
        <w:rPr>
          <w:lang w:eastAsia="uk-UA"/>
        </w:rPr>
      </w:pPr>
    </w:p>
    <w:p w14:paraId="55963DC4" w14:textId="77777777" w:rsidR="00B54511" w:rsidRPr="00761B54" w:rsidRDefault="00B54511" w:rsidP="00B54511">
      <w:pPr>
        <w:ind w:left="5670"/>
        <w:rPr>
          <w:lang w:eastAsia="uk-UA"/>
        </w:rPr>
      </w:pPr>
    </w:p>
    <w:p w14:paraId="7FCC78F7" w14:textId="77777777" w:rsidR="00B54511" w:rsidRPr="00761B54" w:rsidRDefault="00B54511" w:rsidP="00B54511">
      <w:pPr>
        <w:ind w:left="5670"/>
        <w:rPr>
          <w:lang w:eastAsia="uk-UA"/>
        </w:rPr>
      </w:pPr>
    </w:p>
    <w:p w14:paraId="6249AA18" w14:textId="77777777" w:rsidR="00B54511" w:rsidRPr="00761B54" w:rsidRDefault="00B54511" w:rsidP="00B54511">
      <w:pPr>
        <w:ind w:left="5670"/>
        <w:rPr>
          <w:lang w:eastAsia="uk-UA"/>
        </w:rPr>
      </w:pPr>
    </w:p>
    <w:p w14:paraId="3F0F390E" w14:textId="77777777" w:rsidR="00B54511" w:rsidRPr="00761B54" w:rsidRDefault="00B54511" w:rsidP="00B54511">
      <w:pPr>
        <w:ind w:left="5670"/>
        <w:rPr>
          <w:lang w:eastAsia="uk-UA"/>
        </w:rPr>
      </w:pPr>
    </w:p>
    <w:p w14:paraId="460C9BDD" w14:textId="77777777" w:rsidR="00B54511" w:rsidRPr="00761B54" w:rsidRDefault="00B54511" w:rsidP="00B54511">
      <w:pPr>
        <w:ind w:left="5670"/>
        <w:rPr>
          <w:lang w:eastAsia="uk-UA"/>
        </w:rPr>
      </w:pPr>
    </w:p>
    <w:p w14:paraId="6CC43597" w14:textId="77777777" w:rsidR="00B54511" w:rsidRPr="00761B54" w:rsidRDefault="00B54511" w:rsidP="00B54511">
      <w:pPr>
        <w:ind w:left="5670"/>
        <w:rPr>
          <w:lang w:eastAsia="uk-UA"/>
        </w:rPr>
      </w:pPr>
    </w:p>
    <w:p w14:paraId="3E48C68F" w14:textId="77777777" w:rsidR="00B54511" w:rsidRPr="00761B54" w:rsidRDefault="00B54511" w:rsidP="00B54511">
      <w:pPr>
        <w:ind w:left="5670"/>
        <w:rPr>
          <w:lang w:eastAsia="uk-UA"/>
        </w:rPr>
      </w:pPr>
    </w:p>
    <w:p w14:paraId="5EDA6A7B" w14:textId="77777777" w:rsidR="00BF4349" w:rsidRPr="00761B54" w:rsidRDefault="00BF4349" w:rsidP="00B54511">
      <w:pPr>
        <w:ind w:left="5670"/>
        <w:rPr>
          <w:lang w:eastAsia="uk-UA"/>
        </w:rPr>
      </w:pPr>
    </w:p>
    <w:p w14:paraId="6ED56FD5" w14:textId="77777777" w:rsidR="00BF4349" w:rsidRPr="00761B54" w:rsidRDefault="00BF4349" w:rsidP="00B54511">
      <w:pPr>
        <w:ind w:left="5670"/>
        <w:rPr>
          <w:lang w:eastAsia="uk-UA"/>
        </w:rPr>
      </w:pPr>
    </w:p>
    <w:p w14:paraId="0F22A8C6" w14:textId="77777777" w:rsidR="00BF4349" w:rsidRPr="00761B54" w:rsidRDefault="00BF4349" w:rsidP="00B54511">
      <w:pPr>
        <w:ind w:left="5670"/>
        <w:rPr>
          <w:lang w:eastAsia="uk-UA"/>
        </w:rPr>
      </w:pPr>
    </w:p>
    <w:p w14:paraId="173FCB45" w14:textId="77777777" w:rsidR="00BF4349" w:rsidRPr="00761B54" w:rsidRDefault="00BF4349" w:rsidP="00B54511">
      <w:pPr>
        <w:ind w:left="5670"/>
        <w:rPr>
          <w:lang w:eastAsia="uk-UA"/>
        </w:rPr>
      </w:pPr>
    </w:p>
    <w:p w14:paraId="2F786E12" w14:textId="77777777" w:rsidR="00BF4349" w:rsidRPr="00761B54" w:rsidRDefault="00BF4349" w:rsidP="00B54511">
      <w:pPr>
        <w:ind w:left="5670"/>
        <w:rPr>
          <w:lang w:eastAsia="uk-UA"/>
        </w:rPr>
      </w:pPr>
    </w:p>
    <w:p w14:paraId="7E4240EF" w14:textId="77777777" w:rsidR="00BF4349" w:rsidRPr="00761B54" w:rsidRDefault="00BF4349" w:rsidP="00B54511">
      <w:pPr>
        <w:ind w:left="5670"/>
        <w:rPr>
          <w:lang w:eastAsia="uk-UA"/>
        </w:rPr>
      </w:pPr>
    </w:p>
    <w:p w14:paraId="05F46CA4" w14:textId="77777777" w:rsidR="00BF4349" w:rsidRPr="00761B54" w:rsidRDefault="00BF4349" w:rsidP="00B54511">
      <w:pPr>
        <w:ind w:left="5670"/>
        <w:rPr>
          <w:lang w:eastAsia="uk-UA"/>
        </w:rPr>
      </w:pPr>
    </w:p>
    <w:p w14:paraId="35C29682" w14:textId="77777777" w:rsidR="00BF4349" w:rsidRPr="00761B54" w:rsidRDefault="00BF4349" w:rsidP="00B54511">
      <w:pPr>
        <w:ind w:left="5670"/>
        <w:rPr>
          <w:lang w:eastAsia="uk-UA"/>
        </w:rPr>
      </w:pPr>
    </w:p>
    <w:p w14:paraId="08E3FC85" w14:textId="77777777" w:rsidR="00BF4349" w:rsidRPr="00761B54" w:rsidRDefault="00BF4349" w:rsidP="00B54511">
      <w:pPr>
        <w:ind w:left="5670"/>
        <w:rPr>
          <w:lang w:eastAsia="uk-UA"/>
        </w:rPr>
      </w:pPr>
    </w:p>
    <w:p w14:paraId="1BF04DD4" w14:textId="77777777" w:rsidR="00BF4349" w:rsidRDefault="00BF4349" w:rsidP="00B54511">
      <w:pPr>
        <w:ind w:left="5670"/>
        <w:rPr>
          <w:lang w:eastAsia="uk-UA"/>
        </w:rPr>
      </w:pPr>
    </w:p>
    <w:p w14:paraId="5E350539" w14:textId="77777777" w:rsidR="0020732A" w:rsidRDefault="0020732A" w:rsidP="00B54511">
      <w:pPr>
        <w:ind w:left="5670"/>
        <w:rPr>
          <w:lang w:eastAsia="uk-UA"/>
        </w:rPr>
      </w:pPr>
    </w:p>
    <w:p w14:paraId="7AC85736" w14:textId="77777777" w:rsidR="0020732A" w:rsidRDefault="0020732A" w:rsidP="00B54511">
      <w:pPr>
        <w:ind w:left="5670"/>
        <w:rPr>
          <w:lang w:eastAsia="uk-UA"/>
        </w:rPr>
      </w:pPr>
    </w:p>
    <w:p w14:paraId="4B093C92" w14:textId="77777777" w:rsidR="0020732A" w:rsidRDefault="0020732A" w:rsidP="00B54511">
      <w:pPr>
        <w:ind w:left="5670"/>
        <w:rPr>
          <w:lang w:eastAsia="uk-UA"/>
        </w:rPr>
      </w:pPr>
    </w:p>
    <w:p w14:paraId="7EA2C532" w14:textId="77777777" w:rsidR="00153A30" w:rsidRDefault="00153A30" w:rsidP="00B54511">
      <w:pPr>
        <w:ind w:left="5670"/>
        <w:rPr>
          <w:lang w:eastAsia="uk-UA"/>
        </w:rPr>
      </w:pPr>
    </w:p>
    <w:p w14:paraId="0E78F22D" w14:textId="77777777" w:rsidR="00153A30" w:rsidRDefault="00153A30" w:rsidP="00B54511">
      <w:pPr>
        <w:ind w:left="5670"/>
        <w:rPr>
          <w:lang w:eastAsia="uk-UA"/>
        </w:rPr>
      </w:pPr>
    </w:p>
    <w:p w14:paraId="0C8AFDD5" w14:textId="77777777" w:rsidR="00153A30" w:rsidRDefault="00153A30" w:rsidP="00B54511">
      <w:pPr>
        <w:ind w:left="5670"/>
        <w:rPr>
          <w:lang w:eastAsia="uk-UA"/>
        </w:rPr>
      </w:pPr>
    </w:p>
    <w:p w14:paraId="53B5033D" w14:textId="77777777" w:rsidR="00153A30" w:rsidRDefault="00153A30" w:rsidP="00B54511">
      <w:pPr>
        <w:ind w:left="5670"/>
        <w:rPr>
          <w:lang w:eastAsia="uk-UA"/>
        </w:rPr>
      </w:pPr>
    </w:p>
    <w:p w14:paraId="4E429C1D" w14:textId="77777777" w:rsidR="00153A30" w:rsidRDefault="00153A30" w:rsidP="00B54511">
      <w:pPr>
        <w:ind w:left="5670"/>
        <w:rPr>
          <w:lang w:eastAsia="uk-UA"/>
        </w:rPr>
      </w:pPr>
    </w:p>
    <w:p w14:paraId="0044C5CD" w14:textId="77777777" w:rsidR="00153A30" w:rsidRDefault="00153A30" w:rsidP="00B54511">
      <w:pPr>
        <w:ind w:left="5670"/>
        <w:rPr>
          <w:lang w:eastAsia="uk-UA"/>
        </w:rPr>
      </w:pPr>
    </w:p>
    <w:p w14:paraId="643731B4" w14:textId="77777777" w:rsidR="00153A30" w:rsidRDefault="00153A30" w:rsidP="00B54511">
      <w:pPr>
        <w:ind w:left="5670"/>
        <w:rPr>
          <w:lang w:eastAsia="uk-UA"/>
        </w:rPr>
      </w:pPr>
    </w:p>
    <w:p w14:paraId="647ACE64" w14:textId="77777777" w:rsidR="00153A30" w:rsidRDefault="00153A30" w:rsidP="00B54511">
      <w:pPr>
        <w:ind w:left="5670"/>
        <w:rPr>
          <w:lang w:eastAsia="uk-UA"/>
        </w:rPr>
      </w:pPr>
    </w:p>
    <w:p w14:paraId="1F756615" w14:textId="77777777" w:rsidR="0020732A" w:rsidRPr="00761B54" w:rsidRDefault="0020732A" w:rsidP="00B54511">
      <w:pPr>
        <w:ind w:left="5670"/>
        <w:rPr>
          <w:lang w:eastAsia="uk-UA"/>
        </w:rPr>
      </w:pPr>
    </w:p>
    <w:p w14:paraId="15A35AA4" w14:textId="77777777" w:rsidR="00B54511" w:rsidRPr="00761B54" w:rsidRDefault="00B54511" w:rsidP="00B54511">
      <w:pPr>
        <w:ind w:left="5103"/>
        <w:jc w:val="both"/>
        <w:rPr>
          <w:lang w:eastAsia="uk-UA"/>
        </w:rPr>
      </w:pPr>
      <w:r w:rsidRPr="00761B54">
        <w:rPr>
          <w:lang w:eastAsia="uk-UA"/>
        </w:rPr>
        <w:t xml:space="preserve">Додаток </w:t>
      </w:r>
    </w:p>
    <w:p w14:paraId="36D8FADA" w14:textId="3D6BFF82" w:rsidR="00B54511" w:rsidRPr="00761B54" w:rsidRDefault="00B54511" w:rsidP="00B54511">
      <w:pPr>
        <w:ind w:left="5103"/>
        <w:jc w:val="both"/>
        <w:rPr>
          <w:shd w:val="clear" w:color="auto" w:fill="FFFFFF"/>
        </w:rPr>
      </w:pPr>
      <w:r w:rsidRPr="00761B54">
        <w:rPr>
          <w:lang w:eastAsia="uk-UA"/>
        </w:rPr>
        <w:t xml:space="preserve">до Типової інформаційної картки адміністративної послуги надання </w:t>
      </w:r>
      <w:r w:rsidRPr="00761B54">
        <w:t xml:space="preserve">відомостей з Державного земельного кадастру у формі витягу </w:t>
      </w:r>
      <w:r w:rsidRPr="00761B54">
        <w:rPr>
          <w:lang w:eastAsia="uk-UA"/>
        </w:rPr>
        <w:t>з Державного земельного кадастру про земельну ділянку</w:t>
      </w:r>
      <w:r w:rsidRPr="00761B54">
        <w:t xml:space="preserve">     </w:t>
      </w:r>
      <w:r w:rsidRPr="00761B54">
        <w:rPr>
          <w:shd w:val="clear" w:color="auto" w:fill="FFFFFF"/>
        </w:rPr>
        <w:t xml:space="preserve">з </w:t>
      </w:r>
      <w:r w:rsidRPr="00761B54">
        <w:rPr>
          <w:rFonts w:eastAsia="Calibri"/>
        </w:rPr>
        <w:t xml:space="preserve">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w:t>
      </w:r>
      <w:r w:rsidR="009416AE" w:rsidRPr="00761B54">
        <w:rPr>
          <w:rFonts w:eastAsia="Calibri"/>
        </w:rPr>
        <w:t>між Державним земельним кадастром,</w:t>
      </w:r>
      <w:r w:rsidRPr="00761B54">
        <w:rPr>
          <w:rFonts w:eastAsia="Calibri"/>
        </w:rPr>
        <w:t xml:space="preserve"> Держгеонадрами та Держпраці </w:t>
      </w:r>
      <w:r w:rsidR="00153A30">
        <w:rPr>
          <w:rFonts w:eastAsia="Calibri"/>
        </w:rPr>
        <w:t xml:space="preserve">                        </w:t>
      </w:r>
      <w:r w:rsidRPr="00761B54">
        <w:rPr>
          <w:rFonts w:eastAsia="Calibri"/>
        </w:rPr>
        <w:t xml:space="preserve">(за наявності), та посиланням на документи, на підставі яких відомості про обмеження </w:t>
      </w:r>
      <w:r w:rsidR="00153A30">
        <w:rPr>
          <w:rFonts w:eastAsia="Calibri"/>
        </w:rPr>
        <w:t xml:space="preserve">        </w:t>
      </w:r>
      <w:r w:rsidRPr="00761B54">
        <w:rPr>
          <w:rFonts w:eastAsia="Calibri"/>
        </w:rPr>
        <w:t>у використанні земель внесені до Державного земельного кадастру</w:t>
      </w:r>
    </w:p>
    <w:p w14:paraId="3D1C5CA8" w14:textId="77777777" w:rsidR="00B54511" w:rsidRPr="00761B54" w:rsidRDefault="00B54511" w:rsidP="00B54511">
      <w:pPr>
        <w:ind w:left="5387"/>
        <w:jc w:val="both"/>
      </w:pPr>
    </w:p>
    <w:tbl>
      <w:tblPr>
        <w:tblW w:w="9467" w:type="dxa"/>
        <w:jc w:val="center"/>
        <w:tblLayout w:type="fixed"/>
        <w:tblLook w:val="0000" w:firstRow="0" w:lastRow="0" w:firstColumn="0" w:lastColumn="0" w:noHBand="0" w:noVBand="0"/>
      </w:tblPr>
      <w:tblGrid>
        <w:gridCol w:w="4008"/>
        <w:gridCol w:w="5459"/>
      </w:tblGrid>
      <w:tr w:rsidR="00A636F7" w:rsidRPr="00761B54" w14:paraId="04F84B27" w14:textId="77777777" w:rsidTr="00573319">
        <w:trPr>
          <w:jc w:val="center"/>
        </w:trPr>
        <w:tc>
          <w:tcPr>
            <w:tcW w:w="4008" w:type="dxa"/>
          </w:tcPr>
          <w:p w14:paraId="4213EF91" w14:textId="77777777" w:rsidR="00A636F7" w:rsidRPr="00761B54" w:rsidRDefault="00A636F7" w:rsidP="00573319">
            <w:pPr>
              <w:pBdr>
                <w:top w:val="nil"/>
                <w:left w:val="nil"/>
                <w:bottom w:val="nil"/>
                <w:right w:val="nil"/>
                <w:between w:val="nil"/>
              </w:pBdr>
              <w:rPr>
                <w:color w:val="000000"/>
              </w:rPr>
            </w:pPr>
          </w:p>
        </w:tc>
        <w:tc>
          <w:tcPr>
            <w:tcW w:w="5459" w:type="dxa"/>
          </w:tcPr>
          <w:p w14:paraId="11DA7647" w14:textId="46EDA12A" w:rsidR="00A636F7" w:rsidRPr="00761B54" w:rsidRDefault="00A636F7"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lastRenderedPageBreak/>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4467C3FA" w14:textId="77777777" w:rsidR="00A636F7" w:rsidRPr="00761B54" w:rsidRDefault="00A636F7" w:rsidP="00A636F7">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5BD6191F" w14:textId="2AAEAE0B" w:rsidR="00A636F7" w:rsidRPr="00761B54" w:rsidRDefault="00A636F7" w:rsidP="00A636F7">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20732A">
        <w:rPr>
          <w:rFonts w:ascii="Times New Roman" w:hAnsi="Times New Roman"/>
          <w:sz w:val="24"/>
          <w:szCs w:val="24"/>
        </w:rPr>
        <w:t>«</w:t>
      </w:r>
      <w:r w:rsidRPr="00761B54">
        <w:rPr>
          <w:rFonts w:ascii="Times New Roman" w:hAnsi="Times New Roman"/>
          <w:sz w:val="24"/>
          <w:szCs w:val="24"/>
        </w:rPr>
        <w:t>Про Державний земельний кадастр</w:t>
      </w:r>
      <w:r w:rsidR="0020732A">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3F8EA928" w14:textId="77777777" w:rsidR="00A636F7" w:rsidRPr="00761B54" w:rsidRDefault="00A636F7" w:rsidP="00A636F7">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A636F7" w:rsidRPr="00761B54" w14:paraId="5FDC7915" w14:textId="77777777" w:rsidTr="00573319">
        <w:trPr>
          <w:trHeight w:val="20"/>
        </w:trPr>
        <w:tc>
          <w:tcPr>
            <w:tcW w:w="3127" w:type="dxa"/>
            <w:tcBorders>
              <w:top w:val="nil"/>
              <w:left w:val="nil"/>
              <w:bottom w:val="nil"/>
              <w:right w:val="nil"/>
            </w:tcBorders>
          </w:tcPr>
          <w:p w14:paraId="5EFC36C6" w14:textId="09E1D483" w:rsidR="00A636F7" w:rsidRPr="00761B54" w:rsidRDefault="0020732A" w:rsidP="00573319">
            <w:pPr>
              <w:pStyle w:val="ae"/>
              <w:spacing w:line="223" w:lineRule="auto"/>
              <w:ind w:firstLine="0"/>
              <w:rPr>
                <w:rFonts w:ascii="Times New Roman" w:hAnsi="Times New Roman"/>
                <w:sz w:val="24"/>
                <w:szCs w:val="24"/>
              </w:rPr>
            </w:pPr>
            <w:r w:rsidRPr="00761B54">
              <w:rPr>
                <w:noProof/>
                <w:lang w:val="en-AU"/>
              </w:rPr>
              <w:sym w:font="Wingdings" w:char="F0FE"/>
            </w:r>
            <w:r w:rsidR="00A636F7"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0CCE4291" w14:textId="77777777" w:rsidR="00A636F7" w:rsidRPr="00761B54" w:rsidRDefault="00A636F7" w:rsidP="00573319">
            <w:pPr>
              <w:pStyle w:val="ae"/>
              <w:spacing w:line="223" w:lineRule="auto"/>
              <w:ind w:firstLine="0"/>
              <w:rPr>
                <w:rFonts w:ascii="Times New Roman" w:hAnsi="Times New Roman"/>
                <w:sz w:val="24"/>
                <w:szCs w:val="24"/>
              </w:rPr>
            </w:pPr>
          </w:p>
        </w:tc>
      </w:tr>
      <w:tr w:rsidR="00A636F7" w:rsidRPr="00761B54" w14:paraId="5EA7B00C" w14:textId="77777777" w:rsidTr="00573319">
        <w:trPr>
          <w:trHeight w:val="20"/>
        </w:trPr>
        <w:tc>
          <w:tcPr>
            <w:tcW w:w="3127" w:type="dxa"/>
            <w:tcBorders>
              <w:top w:val="nil"/>
              <w:left w:val="nil"/>
              <w:bottom w:val="nil"/>
              <w:right w:val="nil"/>
            </w:tcBorders>
          </w:tcPr>
          <w:p w14:paraId="281E149D"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250999C9" w14:textId="77777777" w:rsidR="00A636F7" w:rsidRPr="00761B54" w:rsidRDefault="00A636F7"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7C5D8A2F" w14:textId="4762F16A" w:rsidR="00A636F7" w:rsidRPr="00761B54" w:rsidRDefault="00A636F7"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rPr>
              <w:t xml:space="preserve"> </w:t>
            </w:r>
            <w:r w:rsidRPr="00761B54">
              <w:rPr>
                <w:noProof/>
                <w:color w:val="000000"/>
                <w:lang w:val="ru-RU"/>
              </w:rPr>
              <w:t>землі в межах території адміністративно-територіальної одиниці</w:t>
            </w:r>
          </w:p>
          <w:p w14:paraId="2B8B28EF" w14:textId="77777777" w:rsidR="00A636F7" w:rsidRPr="00761B54" w:rsidRDefault="00A636F7" w:rsidP="00573319">
            <w:pPr>
              <w:widowControl w:val="0"/>
              <w:autoSpaceDE w:val="0"/>
              <w:autoSpaceDN w:val="0"/>
              <w:spacing w:before="120"/>
              <w:ind w:right="97"/>
              <w:jc w:val="both"/>
              <w:rPr>
                <w:noProof/>
                <w:color w:val="000000"/>
                <w:sz w:val="22"/>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14AE160B" w14:textId="77777777" w:rsidR="00A636F7" w:rsidRPr="00761B54" w:rsidRDefault="00A636F7" w:rsidP="00573319">
            <w:pPr>
              <w:spacing w:before="120"/>
              <w:ind w:left="240" w:hanging="240"/>
              <w:rPr>
                <w:noProof/>
                <w:color w:val="000000"/>
                <w:lang w:val="ru-RU"/>
              </w:rPr>
            </w:pPr>
            <w:r w:rsidRPr="00761B54">
              <w:rPr>
                <w:noProof/>
                <w:color w:val="000000"/>
                <w:lang w:val="en-AU"/>
              </w:rPr>
              <w:sym w:font="Times New Roman" w:char="F095"/>
            </w:r>
            <w:r w:rsidRPr="00761B54">
              <w:rPr>
                <w:noProof/>
                <w:color w:val="000000"/>
                <w:lang w:val="ru-RU"/>
              </w:rPr>
              <w:t xml:space="preserve"> обмеження у використанні земель </w:t>
            </w:r>
          </w:p>
          <w:p w14:paraId="759066D4" w14:textId="77777777" w:rsidR="00A636F7" w:rsidRPr="00761B54" w:rsidRDefault="00A636F7" w:rsidP="00573319">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3FC5D41E" w14:textId="77777777" w:rsidR="00A636F7" w:rsidRPr="00761B54" w:rsidRDefault="00A636F7" w:rsidP="00573319">
            <w:pPr>
              <w:spacing w:before="120"/>
              <w:jc w:val="both"/>
              <w:rPr>
                <w:noProof/>
                <w:color w:val="000000"/>
                <w:sz w:val="22"/>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23675B8A" w14:textId="15EE6DB6" w:rsidR="00A636F7" w:rsidRPr="00761B54" w:rsidRDefault="00A636F7" w:rsidP="00573319">
            <w:pPr>
              <w:widowControl w:val="0"/>
              <w:autoSpaceDE w:val="0"/>
              <w:autoSpaceDN w:val="0"/>
              <w:spacing w:before="120"/>
              <w:ind w:right="96"/>
              <w:jc w:val="both"/>
              <w:rPr>
                <w:noProof/>
                <w:color w:val="000000"/>
                <w:lang w:val="ru-RU"/>
              </w:rPr>
            </w:pPr>
            <w:r w:rsidRPr="00761B54">
              <w:rPr>
                <w:noProof/>
                <w:lang w:val="en-AU"/>
              </w:rPr>
              <w:sym w:font="Wingdings" w:char="F0FE"/>
            </w:r>
            <w:r w:rsidRPr="00761B54">
              <w:rPr>
                <w:noProof/>
                <w:color w:val="000000"/>
                <w:lang w:val="ru-RU"/>
              </w:rPr>
              <w:t xml:space="preserve"> земельну ділянку з:</w:t>
            </w:r>
          </w:p>
          <w:p w14:paraId="4F2F9267" w14:textId="77777777" w:rsidR="00A636F7" w:rsidRPr="00761B54" w:rsidRDefault="00A636F7"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6F104804" w14:textId="3C2F6FA5" w:rsidR="00A636F7" w:rsidRPr="00761B54" w:rsidRDefault="00A636F7" w:rsidP="00573319">
            <w:pPr>
              <w:widowControl w:val="0"/>
              <w:autoSpaceDE w:val="0"/>
              <w:autoSpaceDN w:val="0"/>
              <w:spacing w:before="120"/>
              <w:ind w:right="97" w:firstLine="414"/>
              <w:jc w:val="both"/>
            </w:pPr>
            <w:r w:rsidRPr="00761B54">
              <w:rPr>
                <w:noProof/>
                <w:lang w:val="en-AU"/>
              </w:rPr>
              <w:sym w:font="Wingdings" w:char="F0FE"/>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A636F7" w:rsidRPr="00761B54" w14:paraId="4F127398" w14:textId="77777777" w:rsidTr="00573319">
        <w:trPr>
          <w:trHeight w:val="20"/>
        </w:trPr>
        <w:tc>
          <w:tcPr>
            <w:tcW w:w="9475" w:type="dxa"/>
            <w:gridSpan w:val="2"/>
            <w:tcBorders>
              <w:top w:val="nil"/>
              <w:left w:val="nil"/>
              <w:bottom w:val="nil"/>
              <w:right w:val="nil"/>
            </w:tcBorders>
          </w:tcPr>
          <w:p w14:paraId="62199A18"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що містить узагальнену інформацію про землі (території);</w:t>
            </w:r>
          </w:p>
          <w:p w14:paraId="0B396D7A" w14:textId="77777777" w:rsidR="00A636F7" w:rsidRPr="00761B54" w:rsidRDefault="00A636F7"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3529A43B" w14:textId="77777777" w:rsidR="00A636F7" w:rsidRPr="00761B54" w:rsidRDefault="00A636F7"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198E4D25" w14:textId="77777777" w:rsidR="00A636F7" w:rsidRPr="00761B54" w:rsidRDefault="00A636F7"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03323287" w14:textId="77777777" w:rsidR="00A636F7" w:rsidRPr="00761B54" w:rsidRDefault="00A636F7"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37C90D5B" w14:textId="77777777" w:rsidR="00A636F7" w:rsidRPr="00761B54" w:rsidRDefault="00A636F7"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37122B43" w14:textId="77777777" w:rsidR="00A636F7" w:rsidRPr="00761B54" w:rsidRDefault="00A636F7"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11E96849" w14:textId="77777777" w:rsidR="00A636F7" w:rsidRPr="00761B54" w:rsidRDefault="00A636F7" w:rsidP="00A636F7">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A636F7" w:rsidRPr="00761B54" w14:paraId="3D43F77B"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425278BC"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70EE9152" w14:textId="6C5B4DFC" w:rsidR="00A636F7" w:rsidRPr="00761B54" w:rsidRDefault="00A636F7"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20732A">
              <w:rPr>
                <w:rStyle w:val="st42"/>
                <w:lang w:val="uk-UA"/>
              </w:rPr>
              <w:t>«</w:t>
            </w:r>
            <w:r w:rsidRPr="00761B54">
              <w:rPr>
                <w:rStyle w:val="st42"/>
              </w:rPr>
              <w:t>Про оцінку земель</w:t>
            </w:r>
            <w:r w:rsidR="0020732A">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0B49EC81" w14:textId="77777777" w:rsidR="00A636F7" w:rsidRPr="00761B54" w:rsidRDefault="00A636F7"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2E02D221" w14:textId="77777777" w:rsidR="00A636F7" w:rsidRPr="00761B54" w:rsidRDefault="00A636F7"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A636F7" w:rsidRPr="00761B54" w14:paraId="6F90669E"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37A0C10" w14:textId="73AD6826"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2C2DAE9C" w14:textId="77777777" w:rsidR="00A636F7" w:rsidRPr="00761B54" w:rsidRDefault="00A636F7" w:rsidP="00573319">
            <w:pPr>
              <w:pStyle w:val="ae"/>
              <w:ind w:firstLine="0"/>
              <w:rPr>
                <w:rFonts w:ascii="Times New Roman" w:hAnsi="Times New Roman"/>
                <w:sz w:val="24"/>
                <w:szCs w:val="24"/>
              </w:rPr>
            </w:pPr>
          </w:p>
        </w:tc>
      </w:tr>
      <w:tr w:rsidR="00A636F7" w:rsidRPr="00761B54" w14:paraId="088B2B2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1BDB456" w14:textId="77777777" w:rsidR="00A636F7" w:rsidRPr="00761B54" w:rsidRDefault="00A636F7"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35BC0150" w14:textId="77777777" w:rsidR="00A636F7" w:rsidRPr="00761B54" w:rsidRDefault="00A636F7" w:rsidP="00573319">
            <w:pPr>
              <w:pStyle w:val="ae"/>
              <w:ind w:firstLine="0"/>
              <w:rPr>
                <w:rFonts w:ascii="Times New Roman" w:hAnsi="Times New Roman"/>
                <w:sz w:val="24"/>
                <w:szCs w:val="24"/>
              </w:rPr>
            </w:pPr>
          </w:p>
        </w:tc>
      </w:tr>
      <w:tr w:rsidR="00A636F7" w:rsidRPr="00761B54" w14:paraId="5AF60F6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E02A5B8" w14:textId="28690E18"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269C730A"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A636F7" w:rsidRPr="00761B54" w14:paraId="661DF7BB"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CB9311E" w14:textId="614E6E1B"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579E11CE"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A636F7" w:rsidRPr="00761B54" w14:paraId="34A060D9"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6B5B05B"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233B4A5C"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A636F7" w:rsidRPr="00761B54" w14:paraId="7CC4EB5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7B02BDE"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lastRenderedPageBreak/>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0C8F9E9F"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29863211" w14:textId="77777777" w:rsidR="00A636F7" w:rsidRPr="00761B54" w:rsidRDefault="00A636F7" w:rsidP="00A636F7">
      <w:pPr>
        <w:pStyle w:val="ae"/>
        <w:jc w:val="both"/>
        <w:rPr>
          <w:rFonts w:ascii="Times New Roman" w:hAnsi="Times New Roman"/>
          <w:sz w:val="24"/>
          <w:szCs w:val="24"/>
        </w:rPr>
      </w:pPr>
    </w:p>
    <w:p w14:paraId="1C3B8394" w14:textId="77777777" w:rsidR="00A636F7" w:rsidRPr="00761B54" w:rsidRDefault="00A636F7" w:rsidP="00A636F7">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32339098" w14:textId="77777777" w:rsidR="00A636F7" w:rsidRPr="00761B54" w:rsidRDefault="00A636F7" w:rsidP="00A636F7">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A636F7" w:rsidRPr="00761B54" w14:paraId="3A1AD6DC" w14:textId="77777777" w:rsidTr="00573319">
        <w:tc>
          <w:tcPr>
            <w:tcW w:w="5615" w:type="dxa"/>
          </w:tcPr>
          <w:p w14:paraId="7F3EEA29"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2BAA2A05"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A636F7" w:rsidRPr="00761B54" w14:paraId="0CB2B8E8" w14:textId="77777777" w:rsidTr="00573319">
        <w:tc>
          <w:tcPr>
            <w:tcW w:w="5615" w:type="dxa"/>
          </w:tcPr>
          <w:p w14:paraId="32B195FB"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61D392C7"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A636F7" w:rsidRPr="00761B54" w14:paraId="6402F1C4" w14:textId="77777777" w:rsidTr="00573319">
        <w:tc>
          <w:tcPr>
            <w:tcW w:w="5615" w:type="dxa"/>
          </w:tcPr>
          <w:p w14:paraId="3F6C633D"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3C27F586"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A636F7" w:rsidRPr="00761B54" w14:paraId="1EEC3748" w14:textId="77777777" w:rsidTr="00573319">
        <w:tc>
          <w:tcPr>
            <w:tcW w:w="5615" w:type="dxa"/>
          </w:tcPr>
          <w:p w14:paraId="6001CF1B"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40733605" w14:textId="77777777" w:rsidR="00A636F7" w:rsidRPr="00761B54" w:rsidRDefault="00A636F7"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67119A59" w14:textId="77777777" w:rsidR="00A636F7" w:rsidRPr="00761B54" w:rsidRDefault="00A636F7" w:rsidP="00A636F7">
      <w:pPr>
        <w:pStyle w:val="ae"/>
        <w:jc w:val="both"/>
        <w:rPr>
          <w:rFonts w:ascii="Times New Roman" w:hAnsi="Times New Roman"/>
          <w:sz w:val="24"/>
          <w:szCs w:val="24"/>
        </w:rPr>
      </w:pPr>
    </w:p>
    <w:p w14:paraId="295B3654" w14:textId="77777777" w:rsidR="00A636F7" w:rsidRPr="00761B54" w:rsidRDefault="00A636F7" w:rsidP="00A636F7">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2B4000DF" w14:textId="77777777" w:rsidR="00A636F7" w:rsidRPr="00761B54" w:rsidRDefault="00A636F7" w:rsidP="00A636F7">
      <w:pPr>
        <w:pStyle w:val="ae"/>
        <w:jc w:val="both"/>
        <w:rPr>
          <w:rFonts w:ascii="Times New Roman" w:hAnsi="Times New Roman"/>
          <w:sz w:val="24"/>
          <w:szCs w:val="24"/>
        </w:rPr>
      </w:pPr>
    </w:p>
    <w:p w14:paraId="516E2202" w14:textId="77777777" w:rsidR="00A636F7" w:rsidRPr="00761B54" w:rsidRDefault="00A636F7" w:rsidP="00A636F7">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A636F7" w:rsidRPr="00761B54" w14:paraId="0D2F3593" w14:textId="77777777" w:rsidTr="00573319">
        <w:tc>
          <w:tcPr>
            <w:tcW w:w="5637" w:type="dxa"/>
          </w:tcPr>
          <w:p w14:paraId="091B8D02" w14:textId="77777777" w:rsidR="00A636F7" w:rsidRPr="00761B54" w:rsidRDefault="00A636F7"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00FD36E2" w14:textId="77777777" w:rsidR="00A636F7" w:rsidRPr="00761B54" w:rsidRDefault="00A636F7" w:rsidP="00573319">
            <w:pPr>
              <w:pStyle w:val="ae"/>
              <w:ind w:firstLine="0"/>
              <w:rPr>
                <w:rFonts w:ascii="Times New Roman" w:hAnsi="Times New Roman"/>
                <w:sz w:val="24"/>
                <w:szCs w:val="24"/>
              </w:rPr>
            </w:pPr>
          </w:p>
        </w:tc>
      </w:tr>
    </w:tbl>
    <w:p w14:paraId="67270817" w14:textId="77777777" w:rsidR="00A636F7" w:rsidRPr="00761B54" w:rsidRDefault="00A636F7" w:rsidP="00A636F7">
      <w:pPr>
        <w:pStyle w:val="ae"/>
        <w:rPr>
          <w:rFonts w:ascii="Times New Roman" w:hAnsi="Times New Roman"/>
          <w:sz w:val="24"/>
          <w:szCs w:val="24"/>
        </w:rPr>
      </w:pPr>
    </w:p>
    <w:p w14:paraId="5F6E4ED4" w14:textId="77777777" w:rsidR="00A636F7" w:rsidRPr="00761B54" w:rsidRDefault="00A636F7" w:rsidP="00A636F7">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25D315E6" w14:textId="77777777" w:rsidR="00A636F7" w:rsidRPr="00761B54" w:rsidRDefault="00A636F7" w:rsidP="00A636F7">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A636F7" w:rsidRPr="00761B54" w14:paraId="0D7CB97F" w14:textId="77777777" w:rsidTr="00573319">
        <w:tc>
          <w:tcPr>
            <w:tcW w:w="4224" w:type="dxa"/>
            <w:tcBorders>
              <w:top w:val="nil"/>
              <w:left w:val="nil"/>
              <w:bottom w:val="nil"/>
              <w:right w:val="nil"/>
            </w:tcBorders>
          </w:tcPr>
          <w:p w14:paraId="2DFBEE33" w14:textId="77777777" w:rsidR="00A636F7" w:rsidRPr="00761B54" w:rsidRDefault="00A636F7"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34EDE59B" w14:textId="77777777" w:rsidR="00A636F7" w:rsidRPr="00761B54" w:rsidRDefault="00A636F7"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258E454D" w14:textId="77777777" w:rsidR="00A636F7" w:rsidRPr="00761B54" w:rsidRDefault="00A636F7"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5E055437" w14:textId="77777777" w:rsidR="00A636F7" w:rsidRPr="00761B54" w:rsidRDefault="00A636F7"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04E4E5C0" w14:textId="77777777" w:rsidR="00A636F7" w:rsidRPr="00761B54" w:rsidRDefault="00A636F7" w:rsidP="00A636F7">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5C4EBB75" w14:textId="77777777" w:rsidR="00A636F7" w:rsidRPr="00761B54" w:rsidRDefault="00A636F7" w:rsidP="00A636F7">
      <w:pPr>
        <w:pStyle w:val="ae"/>
        <w:jc w:val="both"/>
        <w:rPr>
          <w:rFonts w:ascii="Times New Roman" w:hAnsi="Times New Roman"/>
          <w:sz w:val="24"/>
          <w:szCs w:val="24"/>
        </w:rPr>
      </w:pPr>
    </w:p>
    <w:p w14:paraId="537A66FF" w14:textId="77777777" w:rsidR="00A636F7" w:rsidRPr="00761B54" w:rsidRDefault="00A636F7" w:rsidP="00A636F7">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19CE2945" w14:textId="77777777" w:rsidR="00A636F7" w:rsidRPr="00761B54" w:rsidRDefault="00A636F7" w:rsidP="00A636F7">
      <w:pPr>
        <w:pStyle w:val="st8"/>
        <w:rPr>
          <w:rStyle w:val="st42"/>
        </w:rPr>
      </w:pPr>
      <w:r w:rsidRPr="00761B54">
        <w:rPr>
          <w:rFonts w:eastAsia="Symbol"/>
        </w:rPr>
        <w:t></w:t>
      </w:r>
      <w:r w:rsidRPr="00761B54">
        <w:rPr>
          <w:rStyle w:val="st42"/>
        </w:rPr>
        <w:t xml:space="preserve"> в електронній формі:</w:t>
      </w:r>
    </w:p>
    <w:p w14:paraId="1511ED5F" w14:textId="77777777" w:rsidR="00A636F7" w:rsidRPr="00761B54" w:rsidRDefault="00A636F7" w:rsidP="00A636F7">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6BCC1CEB" w14:textId="77777777" w:rsidR="00A636F7" w:rsidRPr="00761B54" w:rsidRDefault="00A636F7" w:rsidP="00A636F7">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107E412F" w14:textId="77777777" w:rsidR="00A636F7" w:rsidRPr="00761B54" w:rsidRDefault="00A636F7" w:rsidP="00A636F7">
      <w:pPr>
        <w:pStyle w:val="st8"/>
        <w:jc w:val="left"/>
        <w:rPr>
          <w:rStyle w:val="st42"/>
        </w:rPr>
      </w:pPr>
      <w:r w:rsidRPr="00761B54">
        <w:rPr>
          <w:rStyle w:val="st42"/>
        </w:rPr>
        <w:lastRenderedPageBreak/>
        <w:t>_________________________________________________________</w:t>
      </w:r>
    </w:p>
    <w:p w14:paraId="56976B6F" w14:textId="77777777" w:rsidR="00A636F7" w:rsidRPr="00761B54" w:rsidRDefault="00A636F7" w:rsidP="00A636F7">
      <w:pPr>
        <w:pBdr>
          <w:top w:val="nil"/>
          <w:left w:val="nil"/>
          <w:bottom w:val="nil"/>
          <w:right w:val="nil"/>
          <w:between w:val="nil"/>
        </w:pBdr>
        <w:rPr>
          <w:color w:val="000000"/>
        </w:rPr>
      </w:pPr>
    </w:p>
    <w:p w14:paraId="0A01667B" w14:textId="77777777" w:rsidR="00A636F7" w:rsidRPr="00761B54" w:rsidRDefault="00A636F7" w:rsidP="00A636F7">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A636F7" w:rsidRPr="00761B54" w14:paraId="2A3CAAB5" w14:textId="77777777" w:rsidTr="00573319">
        <w:tc>
          <w:tcPr>
            <w:tcW w:w="4453" w:type="dxa"/>
            <w:gridSpan w:val="2"/>
            <w:tcBorders>
              <w:top w:val="nil"/>
              <w:left w:val="nil"/>
              <w:bottom w:val="nil"/>
              <w:right w:val="nil"/>
            </w:tcBorders>
          </w:tcPr>
          <w:p w14:paraId="72C53866"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3119858"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50E220A"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A636F7" w:rsidRPr="00761B54" w14:paraId="04361551" w14:textId="77777777" w:rsidTr="00573319">
        <w:tc>
          <w:tcPr>
            <w:tcW w:w="4453" w:type="dxa"/>
            <w:gridSpan w:val="2"/>
            <w:tcBorders>
              <w:top w:val="nil"/>
              <w:left w:val="nil"/>
              <w:bottom w:val="nil"/>
              <w:right w:val="nil"/>
            </w:tcBorders>
          </w:tcPr>
          <w:p w14:paraId="746DA9C2"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2E1666AC"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C6D9D3E"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A636F7" w:rsidRPr="00761B54" w14:paraId="1F41B52E" w14:textId="77777777" w:rsidTr="00573319">
        <w:tc>
          <w:tcPr>
            <w:tcW w:w="4453" w:type="dxa"/>
            <w:gridSpan w:val="2"/>
            <w:tcBorders>
              <w:top w:val="nil"/>
              <w:left w:val="nil"/>
              <w:bottom w:val="nil"/>
              <w:right w:val="nil"/>
            </w:tcBorders>
          </w:tcPr>
          <w:p w14:paraId="29DC63F9"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06F40CFF"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5BA33554" w14:textId="77777777" w:rsidR="00A636F7" w:rsidRPr="00761B54" w:rsidRDefault="00A636F7" w:rsidP="00573319">
            <w:pPr>
              <w:pBdr>
                <w:top w:val="nil"/>
                <w:left w:val="nil"/>
                <w:bottom w:val="nil"/>
                <w:right w:val="nil"/>
                <w:between w:val="nil"/>
              </w:pBdr>
              <w:spacing w:line="223" w:lineRule="auto"/>
              <w:rPr>
                <w:color w:val="000000"/>
              </w:rPr>
            </w:pPr>
          </w:p>
        </w:tc>
      </w:tr>
      <w:tr w:rsidR="00A636F7" w:rsidRPr="00761B54" w14:paraId="463C9EE2" w14:textId="77777777" w:rsidTr="00573319">
        <w:tc>
          <w:tcPr>
            <w:tcW w:w="4453" w:type="dxa"/>
            <w:gridSpan w:val="2"/>
            <w:tcBorders>
              <w:top w:val="nil"/>
              <w:left w:val="nil"/>
              <w:bottom w:val="nil"/>
              <w:right w:val="nil"/>
            </w:tcBorders>
          </w:tcPr>
          <w:p w14:paraId="36D05B23"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24514BE"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F39C4B8"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A636F7" w:rsidRPr="00761B54" w14:paraId="12C5B5B7" w14:textId="77777777" w:rsidTr="00573319">
        <w:tc>
          <w:tcPr>
            <w:tcW w:w="4453" w:type="dxa"/>
            <w:gridSpan w:val="2"/>
            <w:tcBorders>
              <w:top w:val="nil"/>
              <w:left w:val="nil"/>
              <w:bottom w:val="nil"/>
              <w:right w:val="nil"/>
            </w:tcBorders>
          </w:tcPr>
          <w:p w14:paraId="1EA82E5A"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3506FBE7"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7FA9226" w14:textId="77777777" w:rsidR="00A636F7" w:rsidRPr="00761B54" w:rsidRDefault="00A636F7" w:rsidP="00573319">
            <w:pPr>
              <w:pBdr>
                <w:top w:val="nil"/>
                <w:left w:val="nil"/>
                <w:bottom w:val="nil"/>
                <w:right w:val="nil"/>
                <w:between w:val="nil"/>
              </w:pBdr>
              <w:spacing w:line="223" w:lineRule="auto"/>
              <w:rPr>
                <w:color w:val="000000"/>
              </w:rPr>
            </w:pPr>
          </w:p>
        </w:tc>
      </w:tr>
      <w:tr w:rsidR="00A636F7" w:rsidRPr="00761B54" w14:paraId="06E0EF57"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45D8F543" w14:textId="77777777" w:rsidR="00A636F7" w:rsidRPr="00761B54" w:rsidRDefault="00A636F7"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F45E5A1"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787269C"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A636F7" w:rsidRPr="00761B54" w14:paraId="2F412A89"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7E4A86B6" w14:textId="77777777" w:rsidR="00A636F7" w:rsidRPr="00761B54" w:rsidRDefault="00A636F7"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0C1EF778" w14:textId="77777777" w:rsidR="00A636F7" w:rsidRPr="00761B54" w:rsidRDefault="00A636F7"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1B087A1B" w14:textId="77777777" w:rsidR="00A636F7" w:rsidRPr="00761B54" w:rsidRDefault="00A636F7" w:rsidP="00573319">
            <w:pPr>
              <w:pBdr>
                <w:top w:val="nil"/>
                <w:left w:val="nil"/>
                <w:bottom w:val="nil"/>
                <w:right w:val="nil"/>
                <w:between w:val="nil"/>
              </w:pBdr>
              <w:spacing w:line="223" w:lineRule="auto"/>
              <w:rPr>
                <w:color w:val="000000"/>
              </w:rPr>
            </w:pPr>
          </w:p>
        </w:tc>
      </w:tr>
      <w:tr w:rsidR="00A636F7" w:rsidRPr="00761B54" w14:paraId="41C90D77" w14:textId="77777777" w:rsidTr="00573319">
        <w:tc>
          <w:tcPr>
            <w:tcW w:w="4453" w:type="dxa"/>
            <w:gridSpan w:val="2"/>
            <w:tcBorders>
              <w:top w:val="nil"/>
              <w:left w:val="nil"/>
              <w:bottom w:val="nil"/>
              <w:right w:val="nil"/>
            </w:tcBorders>
          </w:tcPr>
          <w:p w14:paraId="7209A39B"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76D66957"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A942E83"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A636F7" w:rsidRPr="00761B54" w14:paraId="4BF20CC0" w14:textId="77777777" w:rsidTr="00573319">
        <w:tc>
          <w:tcPr>
            <w:tcW w:w="2747" w:type="dxa"/>
            <w:tcBorders>
              <w:top w:val="nil"/>
              <w:left w:val="nil"/>
              <w:bottom w:val="nil"/>
              <w:right w:val="nil"/>
            </w:tcBorders>
          </w:tcPr>
          <w:p w14:paraId="591658B5"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495606B9" w14:textId="77777777" w:rsidR="00A636F7" w:rsidRPr="00761B54" w:rsidRDefault="00A636F7"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044CC16D" w14:textId="77777777" w:rsidR="00A636F7" w:rsidRPr="00761B54" w:rsidRDefault="00A636F7"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0FA51A63" w14:textId="77777777" w:rsidR="00A636F7" w:rsidRPr="00761B54" w:rsidRDefault="00A636F7" w:rsidP="00573319">
            <w:pPr>
              <w:pBdr>
                <w:top w:val="nil"/>
                <w:left w:val="nil"/>
                <w:bottom w:val="nil"/>
                <w:right w:val="nil"/>
                <w:between w:val="nil"/>
              </w:pBdr>
              <w:spacing w:line="223" w:lineRule="auto"/>
              <w:rPr>
                <w:color w:val="000000"/>
              </w:rPr>
            </w:pPr>
          </w:p>
        </w:tc>
      </w:tr>
    </w:tbl>
    <w:p w14:paraId="1FDFF1DA" w14:textId="77777777" w:rsidR="00A636F7" w:rsidRPr="00761B54" w:rsidRDefault="00A636F7" w:rsidP="00A636F7">
      <w:pPr>
        <w:pBdr>
          <w:top w:val="nil"/>
          <w:left w:val="nil"/>
          <w:bottom w:val="nil"/>
          <w:right w:val="nil"/>
          <w:between w:val="nil"/>
        </w:pBdr>
        <w:rPr>
          <w:color w:val="000000"/>
        </w:rPr>
      </w:pPr>
    </w:p>
    <w:p w14:paraId="6D4DF256" w14:textId="77777777" w:rsidR="00A636F7" w:rsidRPr="00761B54" w:rsidRDefault="00A636F7" w:rsidP="00A636F7">
      <w:pPr>
        <w:pBdr>
          <w:top w:val="nil"/>
          <w:left w:val="nil"/>
          <w:bottom w:val="nil"/>
          <w:right w:val="nil"/>
          <w:between w:val="nil"/>
        </w:pBdr>
        <w:rPr>
          <w:color w:val="000000"/>
        </w:rPr>
      </w:pPr>
      <w:r w:rsidRPr="00761B54">
        <w:rPr>
          <w:color w:val="000000"/>
        </w:rPr>
        <w:t>МП</w:t>
      </w:r>
    </w:p>
    <w:p w14:paraId="1E0689E3" w14:textId="77777777" w:rsidR="00B54511" w:rsidRPr="00761B54" w:rsidRDefault="00B54511" w:rsidP="00B54511">
      <w:pPr>
        <w:pBdr>
          <w:top w:val="nil"/>
          <w:left w:val="nil"/>
          <w:bottom w:val="nil"/>
          <w:right w:val="nil"/>
          <w:between w:val="nil"/>
        </w:pBdr>
      </w:pPr>
    </w:p>
    <w:p w14:paraId="7BE47C7D" w14:textId="77777777" w:rsidR="00B54511" w:rsidRPr="00761B54" w:rsidRDefault="00B54511" w:rsidP="00B54511">
      <w:pPr>
        <w:pBdr>
          <w:top w:val="nil"/>
          <w:left w:val="nil"/>
          <w:bottom w:val="nil"/>
          <w:right w:val="nil"/>
          <w:between w:val="nil"/>
        </w:pBdr>
      </w:pPr>
    </w:p>
    <w:p w14:paraId="0788BC01" w14:textId="77777777" w:rsidR="00B54511" w:rsidRPr="00761B54" w:rsidRDefault="00B54511" w:rsidP="00B54511">
      <w:pPr>
        <w:pBdr>
          <w:top w:val="nil"/>
          <w:left w:val="nil"/>
          <w:bottom w:val="nil"/>
          <w:right w:val="nil"/>
          <w:between w:val="nil"/>
        </w:pBdr>
      </w:pPr>
    </w:p>
    <w:p w14:paraId="23A117C1" w14:textId="77777777" w:rsidR="00B54511" w:rsidRPr="00761B54" w:rsidRDefault="00B54511" w:rsidP="00B54511">
      <w:pPr>
        <w:pBdr>
          <w:top w:val="nil"/>
          <w:left w:val="nil"/>
          <w:bottom w:val="nil"/>
          <w:right w:val="nil"/>
          <w:between w:val="nil"/>
        </w:pBdr>
      </w:pPr>
    </w:p>
    <w:p w14:paraId="76191316" w14:textId="77777777" w:rsidR="00B54511" w:rsidRPr="00761B54" w:rsidRDefault="00B54511" w:rsidP="00B54511">
      <w:pPr>
        <w:pBdr>
          <w:top w:val="nil"/>
          <w:left w:val="nil"/>
          <w:bottom w:val="nil"/>
          <w:right w:val="nil"/>
          <w:between w:val="nil"/>
        </w:pBdr>
      </w:pPr>
    </w:p>
    <w:p w14:paraId="3AFE3A3D" w14:textId="77777777" w:rsidR="00B54511" w:rsidRPr="00761B54" w:rsidRDefault="00B54511" w:rsidP="00B54511">
      <w:pPr>
        <w:pBdr>
          <w:top w:val="nil"/>
          <w:left w:val="nil"/>
          <w:bottom w:val="nil"/>
          <w:right w:val="nil"/>
          <w:between w:val="nil"/>
        </w:pBdr>
      </w:pPr>
    </w:p>
    <w:p w14:paraId="460D0AC1" w14:textId="77777777" w:rsidR="00B54511" w:rsidRPr="00761B54" w:rsidRDefault="00B54511" w:rsidP="00B54511">
      <w:pPr>
        <w:pBdr>
          <w:top w:val="nil"/>
          <w:left w:val="nil"/>
          <w:bottom w:val="nil"/>
          <w:right w:val="nil"/>
          <w:between w:val="nil"/>
        </w:pBdr>
      </w:pPr>
    </w:p>
    <w:p w14:paraId="7D626AB9" w14:textId="77777777" w:rsidR="00B54511" w:rsidRPr="00761B54" w:rsidRDefault="00B54511" w:rsidP="00B54511">
      <w:pPr>
        <w:pBdr>
          <w:top w:val="nil"/>
          <w:left w:val="nil"/>
          <w:bottom w:val="nil"/>
          <w:right w:val="nil"/>
          <w:between w:val="nil"/>
        </w:pBdr>
      </w:pPr>
    </w:p>
    <w:p w14:paraId="43A52887" w14:textId="77777777" w:rsidR="00B54511" w:rsidRPr="00761B54" w:rsidRDefault="00B54511" w:rsidP="00B54511">
      <w:pPr>
        <w:pBdr>
          <w:top w:val="nil"/>
          <w:left w:val="nil"/>
          <w:bottom w:val="nil"/>
          <w:right w:val="nil"/>
          <w:between w:val="nil"/>
        </w:pBdr>
      </w:pPr>
    </w:p>
    <w:p w14:paraId="32109D7C" w14:textId="77777777" w:rsidR="00B54511" w:rsidRPr="00761B54" w:rsidRDefault="00B54511" w:rsidP="00B54511">
      <w:pPr>
        <w:pBdr>
          <w:top w:val="nil"/>
          <w:left w:val="nil"/>
          <w:bottom w:val="nil"/>
          <w:right w:val="nil"/>
          <w:between w:val="nil"/>
        </w:pBdr>
      </w:pPr>
    </w:p>
    <w:p w14:paraId="42765ABD" w14:textId="77777777" w:rsidR="00B54511" w:rsidRPr="00761B54" w:rsidRDefault="00B54511" w:rsidP="00B54511">
      <w:pPr>
        <w:pBdr>
          <w:top w:val="nil"/>
          <w:left w:val="nil"/>
          <w:bottom w:val="nil"/>
          <w:right w:val="nil"/>
          <w:between w:val="nil"/>
        </w:pBdr>
      </w:pPr>
    </w:p>
    <w:p w14:paraId="5183E372" w14:textId="77777777" w:rsidR="00B54511" w:rsidRPr="00761B54" w:rsidRDefault="00B54511" w:rsidP="00B54511">
      <w:pPr>
        <w:pBdr>
          <w:top w:val="nil"/>
          <w:left w:val="nil"/>
          <w:bottom w:val="nil"/>
          <w:right w:val="nil"/>
          <w:between w:val="nil"/>
        </w:pBdr>
      </w:pPr>
    </w:p>
    <w:p w14:paraId="4BB95DA3" w14:textId="77777777" w:rsidR="00B54511" w:rsidRPr="00761B54" w:rsidRDefault="00B54511" w:rsidP="00B54511">
      <w:pPr>
        <w:pBdr>
          <w:top w:val="nil"/>
          <w:left w:val="nil"/>
          <w:bottom w:val="nil"/>
          <w:right w:val="nil"/>
          <w:between w:val="nil"/>
        </w:pBdr>
      </w:pPr>
    </w:p>
    <w:p w14:paraId="214A0C29" w14:textId="77777777" w:rsidR="00B54511" w:rsidRPr="00761B54" w:rsidRDefault="00B54511" w:rsidP="00B54511">
      <w:pPr>
        <w:pBdr>
          <w:top w:val="nil"/>
          <w:left w:val="nil"/>
          <w:bottom w:val="nil"/>
          <w:right w:val="nil"/>
          <w:between w:val="nil"/>
        </w:pBdr>
      </w:pPr>
    </w:p>
    <w:p w14:paraId="30C1417C" w14:textId="77777777" w:rsidR="00B54511" w:rsidRPr="00761B54" w:rsidRDefault="00B54511" w:rsidP="00B54511">
      <w:pPr>
        <w:pBdr>
          <w:top w:val="nil"/>
          <w:left w:val="nil"/>
          <w:bottom w:val="nil"/>
          <w:right w:val="nil"/>
          <w:between w:val="nil"/>
        </w:pBdr>
      </w:pPr>
    </w:p>
    <w:p w14:paraId="00F9FB8E" w14:textId="77777777" w:rsidR="00B54511" w:rsidRPr="00761B54" w:rsidRDefault="00B54511" w:rsidP="00B54511">
      <w:pPr>
        <w:pBdr>
          <w:top w:val="nil"/>
          <w:left w:val="nil"/>
          <w:bottom w:val="nil"/>
          <w:right w:val="nil"/>
          <w:between w:val="nil"/>
        </w:pBdr>
      </w:pPr>
    </w:p>
    <w:p w14:paraId="11343155" w14:textId="77777777" w:rsidR="00B54511" w:rsidRPr="00761B54" w:rsidRDefault="00B54511" w:rsidP="00B54511">
      <w:pPr>
        <w:pBdr>
          <w:top w:val="nil"/>
          <w:left w:val="nil"/>
          <w:bottom w:val="nil"/>
          <w:right w:val="nil"/>
          <w:between w:val="nil"/>
        </w:pBdr>
      </w:pPr>
    </w:p>
    <w:p w14:paraId="1A554CF2" w14:textId="77777777" w:rsidR="00B54511" w:rsidRPr="00761B54" w:rsidRDefault="00B54511" w:rsidP="00B54511">
      <w:pPr>
        <w:pBdr>
          <w:top w:val="nil"/>
          <w:left w:val="nil"/>
          <w:bottom w:val="nil"/>
          <w:right w:val="nil"/>
          <w:between w:val="nil"/>
        </w:pBdr>
      </w:pPr>
    </w:p>
    <w:p w14:paraId="55758E55" w14:textId="77777777" w:rsidR="00B54511" w:rsidRPr="00761B54" w:rsidRDefault="00B54511" w:rsidP="00B54511">
      <w:pPr>
        <w:pBdr>
          <w:top w:val="nil"/>
          <w:left w:val="nil"/>
          <w:bottom w:val="nil"/>
          <w:right w:val="nil"/>
          <w:between w:val="nil"/>
        </w:pBdr>
      </w:pPr>
    </w:p>
    <w:p w14:paraId="19E22DBB" w14:textId="77777777" w:rsidR="00B54511" w:rsidRPr="00761B54" w:rsidRDefault="00B54511" w:rsidP="00B54511">
      <w:pPr>
        <w:pBdr>
          <w:top w:val="nil"/>
          <w:left w:val="nil"/>
          <w:bottom w:val="nil"/>
          <w:right w:val="nil"/>
          <w:between w:val="nil"/>
        </w:pBdr>
      </w:pPr>
    </w:p>
    <w:p w14:paraId="15012ECF" w14:textId="77777777" w:rsidR="00B54511" w:rsidRPr="00761B54" w:rsidRDefault="00B54511" w:rsidP="00B54511">
      <w:pPr>
        <w:pBdr>
          <w:top w:val="nil"/>
          <w:left w:val="nil"/>
          <w:bottom w:val="nil"/>
          <w:right w:val="nil"/>
          <w:between w:val="nil"/>
        </w:pBdr>
      </w:pPr>
    </w:p>
    <w:p w14:paraId="696D86CD" w14:textId="77777777" w:rsidR="00B54511" w:rsidRPr="00761B54" w:rsidRDefault="00B54511" w:rsidP="00B54511">
      <w:pPr>
        <w:pBdr>
          <w:top w:val="nil"/>
          <w:left w:val="nil"/>
          <w:bottom w:val="nil"/>
          <w:right w:val="nil"/>
          <w:between w:val="nil"/>
        </w:pBdr>
      </w:pPr>
    </w:p>
    <w:p w14:paraId="29D94AE1" w14:textId="77777777" w:rsidR="00B54511" w:rsidRPr="00761B54" w:rsidRDefault="00B54511" w:rsidP="00B54511">
      <w:pPr>
        <w:pBdr>
          <w:top w:val="nil"/>
          <w:left w:val="nil"/>
          <w:bottom w:val="nil"/>
          <w:right w:val="nil"/>
          <w:between w:val="nil"/>
        </w:pBdr>
      </w:pPr>
    </w:p>
    <w:p w14:paraId="101A5C81" w14:textId="77777777" w:rsidR="00B54511" w:rsidRPr="00761B54" w:rsidRDefault="00B54511" w:rsidP="00B54511">
      <w:pPr>
        <w:pBdr>
          <w:top w:val="nil"/>
          <w:left w:val="nil"/>
          <w:bottom w:val="nil"/>
          <w:right w:val="nil"/>
          <w:between w:val="nil"/>
        </w:pBdr>
      </w:pPr>
    </w:p>
    <w:p w14:paraId="5E5B6E45" w14:textId="77777777" w:rsidR="00B54511" w:rsidRPr="00761B54" w:rsidRDefault="00B54511" w:rsidP="00B54511">
      <w:pPr>
        <w:pBdr>
          <w:top w:val="nil"/>
          <w:left w:val="nil"/>
          <w:bottom w:val="nil"/>
          <w:right w:val="nil"/>
          <w:between w:val="nil"/>
        </w:pBdr>
      </w:pPr>
    </w:p>
    <w:p w14:paraId="74A229C0" w14:textId="77777777" w:rsidR="00B54511" w:rsidRPr="00761B54" w:rsidRDefault="00B54511" w:rsidP="00B54511">
      <w:pPr>
        <w:pBdr>
          <w:top w:val="nil"/>
          <w:left w:val="nil"/>
          <w:bottom w:val="nil"/>
          <w:right w:val="nil"/>
          <w:between w:val="nil"/>
        </w:pBdr>
      </w:pPr>
    </w:p>
    <w:p w14:paraId="0C289F0B" w14:textId="77777777" w:rsidR="00B54511" w:rsidRPr="00761B54" w:rsidRDefault="00B54511" w:rsidP="00B54511">
      <w:pPr>
        <w:pBdr>
          <w:top w:val="nil"/>
          <w:left w:val="nil"/>
          <w:bottom w:val="nil"/>
          <w:right w:val="nil"/>
          <w:between w:val="nil"/>
        </w:pBdr>
      </w:pPr>
    </w:p>
    <w:p w14:paraId="0D6A18E1" w14:textId="77777777" w:rsidR="00B54511" w:rsidRPr="00761B54" w:rsidRDefault="00B54511" w:rsidP="00B54511">
      <w:pPr>
        <w:pBdr>
          <w:top w:val="nil"/>
          <w:left w:val="nil"/>
          <w:bottom w:val="nil"/>
          <w:right w:val="nil"/>
          <w:between w:val="nil"/>
        </w:pBdr>
      </w:pPr>
    </w:p>
    <w:p w14:paraId="3A4925D6" w14:textId="77777777" w:rsidR="00B54511" w:rsidRPr="00761B54" w:rsidRDefault="00B54511" w:rsidP="00B54511">
      <w:pPr>
        <w:pBdr>
          <w:top w:val="nil"/>
          <w:left w:val="nil"/>
          <w:bottom w:val="nil"/>
          <w:right w:val="nil"/>
          <w:between w:val="nil"/>
        </w:pBdr>
      </w:pPr>
    </w:p>
    <w:p w14:paraId="233D6221" w14:textId="77777777" w:rsidR="00B54511" w:rsidRPr="00761B54" w:rsidRDefault="00B54511" w:rsidP="00B54511">
      <w:pPr>
        <w:pBdr>
          <w:top w:val="nil"/>
          <w:left w:val="nil"/>
          <w:bottom w:val="nil"/>
          <w:right w:val="nil"/>
          <w:between w:val="nil"/>
        </w:pBdr>
      </w:pPr>
    </w:p>
    <w:p w14:paraId="04EA483C" w14:textId="77777777" w:rsidR="00B54511" w:rsidRPr="00761B54" w:rsidRDefault="00B54511" w:rsidP="00B54511">
      <w:pPr>
        <w:pBdr>
          <w:top w:val="nil"/>
          <w:left w:val="nil"/>
          <w:bottom w:val="nil"/>
          <w:right w:val="nil"/>
          <w:between w:val="nil"/>
        </w:pBdr>
      </w:pPr>
    </w:p>
    <w:p w14:paraId="2AE1DAC6" w14:textId="77777777" w:rsidR="00B54511" w:rsidRPr="00761B54" w:rsidRDefault="00B54511" w:rsidP="00B54511">
      <w:pPr>
        <w:pBdr>
          <w:top w:val="nil"/>
          <w:left w:val="nil"/>
          <w:bottom w:val="nil"/>
          <w:right w:val="nil"/>
          <w:between w:val="nil"/>
        </w:pBdr>
      </w:pPr>
    </w:p>
    <w:p w14:paraId="3592A184" w14:textId="77777777" w:rsidR="00B54511" w:rsidRPr="00761B54" w:rsidRDefault="00B54511" w:rsidP="00B54511">
      <w:pPr>
        <w:pBdr>
          <w:top w:val="nil"/>
          <w:left w:val="nil"/>
          <w:bottom w:val="nil"/>
          <w:right w:val="nil"/>
          <w:between w:val="nil"/>
        </w:pBdr>
      </w:pPr>
    </w:p>
    <w:p w14:paraId="554B18A6" w14:textId="77777777" w:rsidR="00B54511" w:rsidRPr="00761B54" w:rsidRDefault="00B54511" w:rsidP="00B54511">
      <w:pPr>
        <w:pBdr>
          <w:top w:val="nil"/>
          <w:left w:val="nil"/>
          <w:bottom w:val="nil"/>
          <w:right w:val="nil"/>
          <w:between w:val="nil"/>
        </w:pBdr>
      </w:pPr>
    </w:p>
    <w:p w14:paraId="3CFD6E06" w14:textId="77777777" w:rsidR="00B54511" w:rsidRPr="00761B54" w:rsidRDefault="00B54511" w:rsidP="00B54511">
      <w:pPr>
        <w:pBdr>
          <w:top w:val="nil"/>
          <w:left w:val="nil"/>
          <w:bottom w:val="nil"/>
          <w:right w:val="nil"/>
          <w:between w:val="nil"/>
        </w:pBdr>
      </w:pPr>
    </w:p>
    <w:p w14:paraId="6172AE39" w14:textId="77777777" w:rsidR="00B54511" w:rsidRPr="00761B54" w:rsidRDefault="00B54511" w:rsidP="00B54511">
      <w:pPr>
        <w:pBdr>
          <w:top w:val="nil"/>
          <w:left w:val="nil"/>
          <w:bottom w:val="nil"/>
          <w:right w:val="nil"/>
          <w:between w:val="nil"/>
        </w:pBdr>
      </w:pPr>
    </w:p>
    <w:p w14:paraId="0792BCF1" w14:textId="77777777" w:rsidR="00B54511" w:rsidRPr="00761B54" w:rsidRDefault="00B54511" w:rsidP="00B54511">
      <w:pPr>
        <w:pBdr>
          <w:top w:val="nil"/>
          <w:left w:val="nil"/>
          <w:bottom w:val="nil"/>
          <w:right w:val="nil"/>
          <w:between w:val="nil"/>
        </w:pBdr>
      </w:pPr>
    </w:p>
    <w:p w14:paraId="2367232C" w14:textId="77777777" w:rsidR="00B54511" w:rsidRPr="00761B54" w:rsidRDefault="00B54511" w:rsidP="00B54511">
      <w:pPr>
        <w:pBdr>
          <w:top w:val="nil"/>
          <w:left w:val="nil"/>
          <w:bottom w:val="nil"/>
          <w:right w:val="nil"/>
          <w:between w:val="nil"/>
        </w:pBdr>
      </w:pPr>
    </w:p>
    <w:p w14:paraId="46BD1C9C" w14:textId="77777777" w:rsidR="00B54511" w:rsidRPr="00761B54" w:rsidRDefault="00B54511" w:rsidP="00B54511">
      <w:pPr>
        <w:pBdr>
          <w:top w:val="nil"/>
          <w:left w:val="nil"/>
          <w:bottom w:val="nil"/>
          <w:right w:val="nil"/>
          <w:between w:val="nil"/>
        </w:pBdr>
      </w:pPr>
    </w:p>
    <w:p w14:paraId="5FFF6D67" w14:textId="77777777" w:rsidR="00B54511" w:rsidRPr="00761B54" w:rsidRDefault="00B54511" w:rsidP="00B54511">
      <w:pPr>
        <w:pBdr>
          <w:top w:val="nil"/>
          <w:left w:val="nil"/>
          <w:bottom w:val="nil"/>
          <w:right w:val="nil"/>
          <w:between w:val="nil"/>
        </w:pBdr>
      </w:pPr>
    </w:p>
    <w:p w14:paraId="6514F55D" w14:textId="77777777" w:rsidR="00B54511" w:rsidRPr="00761B54" w:rsidRDefault="00B54511" w:rsidP="00B54511">
      <w:pPr>
        <w:pBdr>
          <w:top w:val="nil"/>
          <w:left w:val="nil"/>
          <w:bottom w:val="nil"/>
          <w:right w:val="nil"/>
          <w:between w:val="nil"/>
        </w:pBdr>
      </w:pP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40ADE7D2" w14:textId="77777777" w:rsidTr="00573319">
        <w:tc>
          <w:tcPr>
            <w:tcW w:w="9891" w:type="dxa"/>
            <w:gridSpan w:val="3"/>
            <w:tcBorders>
              <w:top w:val="nil"/>
              <w:left w:val="nil"/>
              <w:bottom w:val="nil"/>
              <w:right w:val="nil"/>
            </w:tcBorders>
          </w:tcPr>
          <w:p w14:paraId="70928965" w14:textId="77777777"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2DBD2EA7" w14:textId="77777777" w:rsidTr="00573319">
        <w:tc>
          <w:tcPr>
            <w:tcW w:w="9891" w:type="dxa"/>
            <w:gridSpan w:val="3"/>
            <w:tcBorders>
              <w:top w:val="nil"/>
              <w:left w:val="nil"/>
              <w:bottom w:val="nil"/>
              <w:right w:val="nil"/>
            </w:tcBorders>
          </w:tcPr>
          <w:p w14:paraId="112E0687" w14:textId="4234D96D" w:rsidR="00B54511" w:rsidRPr="00761B54" w:rsidRDefault="00B54511" w:rsidP="00153A30">
            <w:pPr>
              <w:jc w:val="center"/>
              <w:rPr>
                <w:u w:val="single"/>
              </w:rPr>
            </w:pPr>
            <w:r w:rsidRPr="00761B54">
              <w:rPr>
                <w:u w:val="single"/>
              </w:rPr>
              <w:t>НАДАННЯ ВІДОМОСТЕЙ З ДЕРЖАВНОГО ЗЕМЕЛЬНОГО КАДАСТРУ У ФОРМІ ВИТЯГ</w:t>
            </w:r>
            <w:r w:rsidRPr="00761B54">
              <w:rPr>
                <w:caps/>
                <w:u w:val="single"/>
              </w:rPr>
              <w:t>У</w:t>
            </w:r>
            <w:r w:rsidRPr="00761B54">
              <w:rPr>
                <w:u w:val="single"/>
              </w:rPr>
              <w:t xml:space="preserve"> З ДЕРЖАВНОГО ЗЕМЕЛЬНОГО КАДАСТРУ ПРО ЗЕМЛІ В МЕЖАХ</w:t>
            </w:r>
            <w:r w:rsidR="00416136" w:rsidRPr="00761B54">
              <w:rPr>
                <w:caps/>
                <w:u w:val="single"/>
              </w:rPr>
              <w:t xml:space="preserve"> територій</w:t>
            </w:r>
            <w:r w:rsidR="00416136" w:rsidRPr="00761B54">
              <w:rPr>
                <w:u w:val="single"/>
              </w:rPr>
              <w:t xml:space="preserve"> </w:t>
            </w:r>
            <w:r w:rsidRPr="00761B54">
              <w:rPr>
                <w:u w:val="single"/>
              </w:rPr>
              <w:t>АДМІНІСТРАТИВНО-ТЕРИТОРІАЛЬНИХ ОДИНИЦЬ</w:t>
            </w:r>
          </w:p>
        </w:tc>
      </w:tr>
      <w:tr w:rsidR="00B54511" w:rsidRPr="00761B54" w14:paraId="1D5DB1BB" w14:textId="77777777" w:rsidTr="00573319">
        <w:tc>
          <w:tcPr>
            <w:tcW w:w="9891" w:type="dxa"/>
            <w:gridSpan w:val="3"/>
            <w:tcBorders>
              <w:top w:val="nil"/>
              <w:left w:val="nil"/>
              <w:bottom w:val="single" w:sz="4" w:space="0" w:color="auto"/>
              <w:right w:val="nil"/>
            </w:tcBorders>
          </w:tcPr>
          <w:p w14:paraId="4DB38CB1"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78D12EC0" w14:textId="77777777" w:rsidR="002B0ED3" w:rsidRDefault="002B0ED3" w:rsidP="002B0ED3">
            <w:pPr>
              <w:autoSpaceDE w:val="0"/>
              <w:autoSpaceDN w:val="0"/>
              <w:adjustRightInd w:val="0"/>
              <w:jc w:val="center"/>
            </w:pPr>
            <w:r>
              <w:rPr>
                <w:u w:val="single"/>
              </w:rPr>
              <w:t>Головне управління Держгеокадастру у Чернівецькій області</w:t>
            </w:r>
          </w:p>
          <w:p w14:paraId="54E98344" w14:textId="0BFB68B3" w:rsidR="00B54511" w:rsidRPr="00761B54" w:rsidRDefault="002B0ED3" w:rsidP="002B0ED3">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4DBA5A65" w14:textId="77777777" w:rsidTr="00573319">
        <w:tc>
          <w:tcPr>
            <w:tcW w:w="9891" w:type="dxa"/>
            <w:gridSpan w:val="3"/>
            <w:tcBorders>
              <w:top w:val="single" w:sz="4" w:space="0" w:color="auto"/>
            </w:tcBorders>
          </w:tcPr>
          <w:p w14:paraId="2E78073C"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7D6F0A7A" w14:textId="77777777" w:rsidTr="00573319">
        <w:tc>
          <w:tcPr>
            <w:tcW w:w="4320" w:type="dxa"/>
            <w:gridSpan w:val="2"/>
          </w:tcPr>
          <w:p w14:paraId="012AA71E"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1D8ADBB3" w14:textId="77777777" w:rsidR="002B0ED3" w:rsidRDefault="002B0ED3" w:rsidP="002B0ED3">
            <w:pPr>
              <w:autoSpaceDE w:val="0"/>
              <w:autoSpaceDN w:val="0"/>
              <w:adjustRightInd w:val="0"/>
              <w:jc w:val="center"/>
              <w:rPr>
                <w:b/>
                <w:bCs/>
                <w:sz w:val="20"/>
                <w:szCs w:val="20"/>
              </w:rPr>
            </w:pPr>
            <w:r>
              <w:rPr>
                <w:b/>
                <w:bCs/>
                <w:sz w:val="20"/>
                <w:szCs w:val="20"/>
              </w:rPr>
              <w:t>Центр надання адміністративних послуг</w:t>
            </w:r>
          </w:p>
          <w:p w14:paraId="711A6B14" w14:textId="731B1833" w:rsidR="00B54511" w:rsidRDefault="002B0ED3" w:rsidP="002B0ED3">
            <w:pPr>
              <w:jc w:val="center"/>
              <w:rPr>
                <w:b/>
                <w:sz w:val="20"/>
                <w:szCs w:val="20"/>
              </w:rPr>
            </w:pPr>
            <w:r>
              <w:rPr>
                <w:b/>
                <w:bCs/>
                <w:sz w:val="20"/>
                <w:szCs w:val="20"/>
              </w:rPr>
              <w:t>Чернівецької міської ради</w:t>
            </w:r>
          </w:p>
          <w:p w14:paraId="5C59D5E1" w14:textId="36A8498D" w:rsidR="002B0ED3" w:rsidRPr="002B0ED3" w:rsidRDefault="002B0ED3" w:rsidP="002B0ED3">
            <w:pPr>
              <w:jc w:val="center"/>
              <w:rPr>
                <w:sz w:val="20"/>
                <w:szCs w:val="20"/>
              </w:rPr>
            </w:pPr>
          </w:p>
        </w:tc>
      </w:tr>
      <w:tr w:rsidR="00B54511" w:rsidRPr="00761B54" w14:paraId="3F97070A" w14:textId="77777777" w:rsidTr="00573319">
        <w:tc>
          <w:tcPr>
            <w:tcW w:w="720" w:type="dxa"/>
          </w:tcPr>
          <w:p w14:paraId="27F1EBA6" w14:textId="0BA6E33E" w:rsidR="00B54511" w:rsidRPr="00666295" w:rsidRDefault="00B54511" w:rsidP="00573319">
            <w:pPr>
              <w:jc w:val="center"/>
              <w:rPr>
                <w:sz w:val="20"/>
                <w:szCs w:val="20"/>
              </w:rPr>
            </w:pPr>
            <w:r w:rsidRPr="00666295">
              <w:rPr>
                <w:sz w:val="20"/>
                <w:szCs w:val="20"/>
              </w:rPr>
              <w:t>1</w:t>
            </w:r>
          </w:p>
        </w:tc>
        <w:tc>
          <w:tcPr>
            <w:tcW w:w="3600" w:type="dxa"/>
          </w:tcPr>
          <w:p w14:paraId="06EA0691" w14:textId="77777777" w:rsidR="00B54511" w:rsidRPr="00761B54" w:rsidRDefault="00B54511" w:rsidP="005B0CAB">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5B0A922F" w14:textId="33AE73F1" w:rsidR="00B54511" w:rsidRPr="00761B54" w:rsidRDefault="002B0ED3"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5D3C668D" w14:textId="77777777" w:rsidTr="00573319">
        <w:tc>
          <w:tcPr>
            <w:tcW w:w="720" w:type="dxa"/>
          </w:tcPr>
          <w:p w14:paraId="1FF5EF0A" w14:textId="1C6872FB" w:rsidR="00B54511" w:rsidRPr="00666295" w:rsidRDefault="00B54511" w:rsidP="00573319">
            <w:pPr>
              <w:jc w:val="center"/>
              <w:rPr>
                <w:sz w:val="20"/>
                <w:szCs w:val="20"/>
              </w:rPr>
            </w:pPr>
            <w:r w:rsidRPr="00666295">
              <w:rPr>
                <w:sz w:val="20"/>
                <w:szCs w:val="20"/>
              </w:rPr>
              <w:t>2</w:t>
            </w:r>
          </w:p>
        </w:tc>
        <w:tc>
          <w:tcPr>
            <w:tcW w:w="3600" w:type="dxa"/>
          </w:tcPr>
          <w:p w14:paraId="38E01565" w14:textId="69210044" w:rsidR="00B54511" w:rsidRPr="00761B54" w:rsidRDefault="00B54511" w:rsidP="005B0CAB">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07A19777"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4FC2606F" w14:textId="77777777" w:rsidTr="00573319">
        <w:tc>
          <w:tcPr>
            <w:tcW w:w="720" w:type="dxa"/>
          </w:tcPr>
          <w:p w14:paraId="71372382" w14:textId="6E0FB629" w:rsidR="00B54511" w:rsidRPr="00666295" w:rsidRDefault="00B54511" w:rsidP="00573319">
            <w:pPr>
              <w:jc w:val="center"/>
              <w:rPr>
                <w:sz w:val="20"/>
                <w:szCs w:val="20"/>
              </w:rPr>
            </w:pPr>
            <w:r w:rsidRPr="00666295">
              <w:rPr>
                <w:sz w:val="20"/>
                <w:szCs w:val="20"/>
              </w:rPr>
              <w:t>3</w:t>
            </w:r>
          </w:p>
        </w:tc>
        <w:tc>
          <w:tcPr>
            <w:tcW w:w="3600" w:type="dxa"/>
          </w:tcPr>
          <w:p w14:paraId="6B5A2ED4" w14:textId="77777777" w:rsidR="00B54511" w:rsidRPr="00761B54" w:rsidRDefault="00B54511" w:rsidP="005B0CAB">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11999362" w14:textId="77777777" w:rsidR="002B0ED3" w:rsidRPr="00F24B2D" w:rsidRDefault="002B0ED3" w:rsidP="002B0ED3">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4BB7E3C7" w14:textId="77777777" w:rsidR="002B0ED3" w:rsidRDefault="002B0ED3" w:rsidP="002B0ED3">
            <w:pPr>
              <w:autoSpaceDE w:val="0"/>
              <w:autoSpaceDN w:val="0"/>
              <w:adjustRightInd w:val="0"/>
              <w:rPr>
                <w:sz w:val="20"/>
                <w:szCs w:val="20"/>
              </w:rPr>
            </w:pPr>
            <w:r>
              <w:rPr>
                <w:sz w:val="20"/>
                <w:szCs w:val="20"/>
              </w:rPr>
              <w:t xml:space="preserve"> факс: (0372) 51-26-78 </w:t>
            </w:r>
          </w:p>
          <w:p w14:paraId="68AA2694" w14:textId="77777777" w:rsidR="002B0ED3" w:rsidRPr="00983859" w:rsidRDefault="002B0ED3" w:rsidP="002B0ED3">
            <w:pPr>
              <w:tabs>
                <w:tab w:val="left" w:pos="2640"/>
              </w:tabs>
              <w:autoSpaceDE w:val="0"/>
              <w:autoSpaceDN w:val="0"/>
              <w:adjustRightInd w:val="0"/>
              <w:rPr>
                <w:sz w:val="20"/>
                <w:szCs w:val="20"/>
              </w:rPr>
            </w:pPr>
            <w:r>
              <w:rPr>
                <w:sz w:val="20"/>
                <w:szCs w:val="20"/>
              </w:rPr>
              <w:t>Е-mail:</w:t>
            </w:r>
            <w:hyperlink r:id="rId52" w:history="1">
              <w:r>
                <w:rPr>
                  <w:color w:val="0000FF"/>
                  <w:sz w:val="20"/>
                  <w:szCs w:val="20"/>
                  <w:u w:val="single"/>
                </w:rPr>
                <w:t>admincnap@ukr.net</w:t>
              </w:r>
            </w:hyperlink>
            <w:r w:rsidRPr="00983859">
              <w:rPr>
                <w:sz w:val="20"/>
                <w:szCs w:val="20"/>
              </w:rPr>
              <w:tab/>
            </w:r>
          </w:p>
          <w:p w14:paraId="6296DB13" w14:textId="77777777" w:rsidR="002B0ED3" w:rsidRDefault="002B0ED3" w:rsidP="002B0ED3">
            <w:pPr>
              <w:jc w:val="both"/>
              <w:rPr>
                <w:color w:val="0000FF"/>
                <w:sz w:val="20"/>
                <w:szCs w:val="20"/>
                <w:u w:val="single"/>
              </w:rPr>
            </w:pPr>
            <w:r>
              <w:rPr>
                <w:sz w:val="20"/>
                <w:szCs w:val="20"/>
              </w:rPr>
              <w:t>Веб-сторінка: </w:t>
            </w:r>
            <w:hyperlink r:id="rId53" w:history="1">
              <w:r>
                <w:rPr>
                  <w:color w:val="0000FF"/>
                  <w:sz w:val="20"/>
                  <w:szCs w:val="20"/>
                  <w:u w:val="single"/>
                </w:rPr>
                <w:t>http://dozvil.city.cv.ua</w:t>
              </w:r>
            </w:hyperlink>
          </w:p>
          <w:p w14:paraId="7DC37DE9" w14:textId="57311904" w:rsidR="00B54511" w:rsidRPr="00761B54" w:rsidRDefault="00B54511" w:rsidP="00573319">
            <w:pPr>
              <w:jc w:val="both"/>
              <w:rPr>
                <w:sz w:val="20"/>
                <w:szCs w:val="20"/>
              </w:rPr>
            </w:pPr>
          </w:p>
        </w:tc>
      </w:tr>
      <w:tr w:rsidR="00B54511" w:rsidRPr="00761B54" w14:paraId="176EF4C2" w14:textId="77777777" w:rsidTr="00573319">
        <w:tc>
          <w:tcPr>
            <w:tcW w:w="9891" w:type="dxa"/>
            <w:gridSpan w:val="3"/>
          </w:tcPr>
          <w:p w14:paraId="6EFA67D9"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6A4785B2" w14:textId="77777777" w:rsidTr="00573319">
        <w:tc>
          <w:tcPr>
            <w:tcW w:w="720" w:type="dxa"/>
          </w:tcPr>
          <w:p w14:paraId="16B072F2" w14:textId="6BCC3ED3" w:rsidR="00B54511" w:rsidRPr="00666295" w:rsidRDefault="00B54511" w:rsidP="00573319">
            <w:pPr>
              <w:spacing w:before="60" w:after="60"/>
              <w:jc w:val="center"/>
              <w:rPr>
                <w:sz w:val="20"/>
                <w:szCs w:val="20"/>
              </w:rPr>
            </w:pPr>
            <w:r w:rsidRPr="00666295">
              <w:rPr>
                <w:sz w:val="20"/>
                <w:szCs w:val="20"/>
              </w:rPr>
              <w:t>4</w:t>
            </w:r>
          </w:p>
        </w:tc>
        <w:tc>
          <w:tcPr>
            <w:tcW w:w="3600" w:type="dxa"/>
          </w:tcPr>
          <w:p w14:paraId="0A3677CC" w14:textId="321426F1" w:rsidR="00B54511" w:rsidRPr="00761B54" w:rsidRDefault="00B54511" w:rsidP="005B0CAB">
            <w:pPr>
              <w:spacing w:before="60" w:after="60"/>
              <w:jc w:val="center"/>
              <w:rPr>
                <w:sz w:val="20"/>
                <w:szCs w:val="20"/>
              </w:rPr>
            </w:pPr>
            <w:r w:rsidRPr="00761B54">
              <w:rPr>
                <w:sz w:val="20"/>
                <w:szCs w:val="20"/>
              </w:rPr>
              <w:t>Закони України</w:t>
            </w:r>
          </w:p>
        </w:tc>
        <w:tc>
          <w:tcPr>
            <w:tcW w:w="5571" w:type="dxa"/>
          </w:tcPr>
          <w:p w14:paraId="669E8454"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54"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55" w:anchor="n3760" w:tgtFrame="_blank" w:history="1">
              <w:r w:rsidRPr="00761B54">
                <w:rPr>
                  <w:rStyle w:val="af1"/>
                  <w:rFonts w:eastAsiaTheme="majorEastAsia"/>
                  <w:color w:val="auto"/>
                  <w:sz w:val="20"/>
                  <w:szCs w:val="20"/>
                  <w:u w:val="none"/>
                </w:rPr>
                <w:t>стаття 17</w:t>
              </w:r>
            </w:hyperlink>
            <w:hyperlink r:id="rId56"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59C2FE9E" w14:textId="77777777" w:rsidTr="00573319">
        <w:tc>
          <w:tcPr>
            <w:tcW w:w="720" w:type="dxa"/>
          </w:tcPr>
          <w:p w14:paraId="54E0EF2E" w14:textId="15930F47" w:rsidR="00B54511" w:rsidRPr="00666295" w:rsidRDefault="00B54511" w:rsidP="00573319">
            <w:pPr>
              <w:spacing w:before="60" w:after="60"/>
              <w:jc w:val="center"/>
              <w:rPr>
                <w:sz w:val="20"/>
                <w:szCs w:val="20"/>
              </w:rPr>
            </w:pPr>
            <w:r w:rsidRPr="00666295">
              <w:rPr>
                <w:sz w:val="20"/>
                <w:szCs w:val="20"/>
              </w:rPr>
              <w:t>5</w:t>
            </w:r>
          </w:p>
        </w:tc>
        <w:tc>
          <w:tcPr>
            <w:tcW w:w="3600" w:type="dxa"/>
          </w:tcPr>
          <w:p w14:paraId="544498AB" w14:textId="4A26B727" w:rsidR="00B54511" w:rsidRPr="00761B54" w:rsidRDefault="00B54511" w:rsidP="005B0CAB">
            <w:pPr>
              <w:spacing w:before="60" w:after="60"/>
              <w:jc w:val="center"/>
              <w:rPr>
                <w:sz w:val="20"/>
                <w:szCs w:val="20"/>
              </w:rPr>
            </w:pPr>
            <w:r w:rsidRPr="00761B54">
              <w:rPr>
                <w:sz w:val="20"/>
                <w:szCs w:val="20"/>
              </w:rPr>
              <w:t>Акти Кабінету Міністрів України</w:t>
            </w:r>
          </w:p>
        </w:tc>
        <w:tc>
          <w:tcPr>
            <w:tcW w:w="5571" w:type="dxa"/>
          </w:tcPr>
          <w:p w14:paraId="66A1B39B" w14:textId="188BCBFC" w:rsidR="00B54511" w:rsidRPr="00EB5FD4" w:rsidRDefault="00B54511" w:rsidP="00573319">
            <w:pPr>
              <w:jc w:val="both"/>
              <w:rPr>
                <w:sz w:val="20"/>
                <w:szCs w:val="20"/>
              </w:rPr>
            </w:pPr>
            <w:r w:rsidRPr="00761B54">
              <w:rPr>
                <w:sz w:val="20"/>
                <w:szCs w:val="20"/>
              </w:rPr>
              <w:t xml:space="preserve">Пункти </w:t>
            </w:r>
            <w:r w:rsidRPr="00EB5FD4">
              <w:rPr>
                <w:sz w:val="20"/>
                <w:szCs w:val="20"/>
              </w:rPr>
              <w:t>166</w:t>
            </w:r>
            <w:r w:rsidR="002865D4" w:rsidRPr="00EB5FD4">
              <w:rPr>
                <w:sz w:val="20"/>
                <w:szCs w:val="20"/>
              </w:rPr>
              <w:t> </w:t>
            </w:r>
            <w:r w:rsidR="007D2C96" w:rsidRPr="00EB5FD4">
              <w:rPr>
                <w:sz w:val="20"/>
                <w:szCs w:val="20"/>
              </w:rPr>
              <w:t>–</w:t>
            </w:r>
            <w:r w:rsidR="004C79BB" w:rsidRPr="00EB5FD4">
              <w:rPr>
                <w:sz w:val="20"/>
                <w:szCs w:val="20"/>
              </w:rPr>
              <w:t> </w:t>
            </w:r>
            <w:r w:rsidR="00F73FED" w:rsidRPr="00EB5FD4">
              <w:rPr>
                <w:sz w:val="20"/>
                <w:szCs w:val="20"/>
              </w:rPr>
              <w:t>170</w:t>
            </w:r>
            <w:r w:rsidR="007D2C96" w:rsidRPr="00EB5FD4">
              <w:rPr>
                <w:sz w:val="20"/>
                <w:szCs w:val="20"/>
              </w:rPr>
              <w:t>,</w:t>
            </w:r>
            <w:r w:rsidR="004C79BB" w:rsidRPr="00EB5FD4">
              <w:rPr>
                <w:sz w:val="20"/>
                <w:szCs w:val="20"/>
              </w:rPr>
              <w:t xml:space="preserve"> 171</w:t>
            </w:r>
            <w:r w:rsidR="007D2C96" w:rsidRPr="00EB5FD4">
              <w:rPr>
                <w:sz w:val="20"/>
                <w:szCs w:val="20"/>
              </w:rPr>
              <w:t>,</w:t>
            </w:r>
            <w:r w:rsidRPr="00EB5FD4">
              <w:rPr>
                <w:sz w:val="20"/>
                <w:szCs w:val="20"/>
              </w:rPr>
              <w:t xml:space="preserve"> 173, </w:t>
            </w:r>
            <w:r w:rsidR="004C79BB" w:rsidRPr="00EB5FD4">
              <w:rPr>
                <w:sz w:val="20"/>
                <w:szCs w:val="20"/>
              </w:rPr>
              <w:t>176</w:t>
            </w:r>
            <w:r w:rsidR="007D2C96" w:rsidRPr="00EB5FD4">
              <w:rPr>
                <w:sz w:val="20"/>
                <w:szCs w:val="20"/>
              </w:rPr>
              <w:t>,</w:t>
            </w:r>
            <w:r w:rsidR="004C79BB" w:rsidRPr="00EB5FD4">
              <w:rPr>
                <w:sz w:val="20"/>
                <w:szCs w:val="20"/>
              </w:rPr>
              <w:t xml:space="preserve"> </w:t>
            </w:r>
            <w:r w:rsidRPr="00EB5FD4">
              <w:rPr>
                <w:sz w:val="20"/>
                <w:szCs w:val="20"/>
              </w:rPr>
              <w:t xml:space="preserve">177 Порядку ведення Державного земельного кадастру, затвердженого постановою Кабінету Міністрів України від 17 жовтня 2012 р. № 1051. </w:t>
            </w:r>
          </w:p>
          <w:p w14:paraId="7AFF18B1" w14:textId="2C3BA832" w:rsidR="00967564" w:rsidRPr="00761B54" w:rsidRDefault="00967564" w:rsidP="00967564">
            <w:pPr>
              <w:jc w:val="both"/>
              <w:rPr>
                <w:sz w:val="20"/>
                <w:szCs w:val="20"/>
              </w:rPr>
            </w:pPr>
            <w:r w:rsidRPr="00EB5FD4">
              <w:rPr>
                <w:sz w:val="20"/>
                <w:szCs w:val="20"/>
              </w:rPr>
              <w:t xml:space="preserve">Постанова Кабінету Міністрів України від 1 серпня 2011 р. </w:t>
            </w:r>
            <w:r w:rsidR="00EB5FD4">
              <w:rPr>
                <w:sz w:val="20"/>
                <w:szCs w:val="20"/>
              </w:rPr>
              <w:t xml:space="preserve">         </w:t>
            </w:r>
            <w:r w:rsidRPr="00EB5FD4">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64743931" w14:textId="294FA539"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38590B"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22CBCCAB" w14:textId="77777777" w:rsidTr="00573319">
        <w:tc>
          <w:tcPr>
            <w:tcW w:w="720" w:type="dxa"/>
          </w:tcPr>
          <w:p w14:paraId="28AEC9DE" w14:textId="45BDDC8D" w:rsidR="00B54511" w:rsidRPr="00666295" w:rsidRDefault="00B54511" w:rsidP="00573319">
            <w:pPr>
              <w:spacing w:before="60" w:after="60"/>
              <w:jc w:val="center"/>
              <w:rPr>
                <w:sz w:val="20"/>
                <w:szCs w:val="20"/>
              </w:rPr>
            </w:pPr>
            <w:r w:rsidRPr="00666295">
              <w:rPr>
                <w:sz w:val="20"/>
                <w:szCs w:val="20"/>
              </w:rPr>
              <w:t>6</w:t>
            </w:r>
          </w:p>
        </w:tc>
        <w:tc>
          <w:tcPr>
            <w:tcW w:w="3600" w:type="dxa"/>
          </w:tcPr>
          <w:p w14:paraId="548314A7" w14:textId="77777777" w:rsidR="00B54511" w:rsidRPr="00761B54" w:rsidRDefault="00B54511" w:rsidP="005B0CAB">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43BC1DB0" w14:textId="77777777" w:rsidR="00B54511" w:rsidRPr="00761B54" w:rsidRDefault="00B54511" w:rsidP="00573319">
            <w:pPr>
              <w:jc w:val="center"/>
              <w:rPr>
                <w:sz w:val="20"/>
                <w:szCs w:val="20"/>
              </w:rPr>
            </w:pPr>
          </w:p>
        </w:tc>
      </w:tr>
      <w:tr w:rsidR="00B54511" w:rsidRPr="00761B54" w14:paraId="535E50BD" w14:textId="77777777" w:rsidTr="00573319">
        <w:tc>
          <w:tcPr>
            <w:tcW w:w="720" w:type="dxa"/>
          </w:tcPr>
          <w:p w14:paraId="7F778CE4" w14:textId="1FC2EB2F" w:rsidR="00B54511" w:rsidRPr="00666295" w:rsidRDefault="00B54511" w:rsidP="00573319">
            <w:pPr>
              <w:spacing w:before="60" w:after="60"/>
              <w:jc w:val="center"/>
              <w:rPr>
                <w:sz w:val="20"/>
                <w:szCs w:val="20"/>
              </w:rPr>
            </w:pPr>
            <w:r w:rsidRPr="00666295">
              <w:rPr>
                <w:sz w:val="20"/>
                <w:szCs w:val="20"/>
              </w:rPr>
              <w:t>7</w:t>
            </w:r>
          </w:p>
        </w:tc>
        <w:tc>
          <w:tcPr>
            <w:tcW w:w="3600" w:type="dxa"/>
          </w:tcPr>
          <w:p w14:paraId="2864FFB0" w14:textId="77777777" w:rsidR="00B54511" w:rsidRPr="00761B54" w:rsidRDefault="00B54511" w:rsidP="005B0CAB">
            <w:pPr>
              <w:spacing w:before="60" w:after="60"/>
              <w:jc w:val="center"/>
              <w:rPr>
                <w:sz w:val="20"/>
                <w:szCs w:val="20"/>
              </w:rPr>
            </w:pPr>
            <w:r w:rsidRPr="00761B54">
              <w:rPr>
                <w:sz w:val="20"/>
                <w:szCs w:val="20"/>
              </w:rPr>
              <w:t>Акти місцевих органів виконавчої влади / органів місцевого самоврядування</w:t>
            </w:r>
          </w:p>
        </w:tc>
        <w:tc>
          <w:tcPr>
            <w:tcW w:w="5571" w:type="dxa"/>
          </w:tcPr>
          <w:p w14:paraId="45B1DC54" w14:textId="77777777" w:rsidR="00B54511" w:rsidRPr="00761B54" w:rsidRDefault="00B54511" w:rsidP="00573319">
            <w:pPr>
              <w:jc w:val="center"/>
              <w:rPr>
                <w:sz w:val="20"/>
                <w:szCs w:val="20"/>
              </w:rPr>
            </w:pPr>
          </w:p>
        </w:tc>
      </w:tr>
      <w:tr w:rsidR="00B54511" w:rsidRPr="00761B54" w14:paraId="5F5D2245" w14:textId="77777777" w:rsidTr="00573319">
        <w:tc>
          <w:tcPr>
            <w:tcW w:w="9891" w:type="dxa"/>
            <w:gridSpan w:val="3"/>
          </w:tcPr>
          <w:p w14:paraId="644C54C6"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74CAA530" w14:textId="77777777" w:rsidTr="00573319">
        <w:tc>
          <w:tcPr>
            <w:tcW w:w="720" w:type="dxa"/>
          </w:tcPr>
          <w:p w14:paraId="12F891F4" w14:textId="13C53B60" w:rsidR="00B54511" w:rsidRPr="00666295" w:rsidRDefault="00B54511" w:rsidP="00573319">
            <w:pPr>
              <w:spacing w:before="60" w:after="60"/>
              <w:jc w:val="center"/>
              <w:rPr>
                <w:sz w:val="20"/>
                <w:szCs w:val="20"/>
              </w:rPr>
            </w:pPr>
            <w:r w:rsidRPr="00666295">
              <w:rPr>
                <w:sz w:val="20"/>
                <w:szCs w:val="20"/>
              </w:rPr>
              <w:t>8</w:t>
            </w:r>
          </w:p>
        </w:tc>
        <w:tc>
          <w:tcPr>
            <w:tcW w:w="3600" w:type="dxa"/>
          </w:tcPr>
          <w:p w14:paraId="6503EBCB" w14:textId="77777777" w:rsidR="00B54511" w:rsidRPr="00761B54" w:rsidRDefault="00B54511" w:rsidP="005B0CAB">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6279C6C0" w14:textId="77777777" w:rsidR="00B54511" w:rsidRPr="00761B54" w:rsidRDefault="00B54511" w:rsidP="00573319">
            <w:pPr>
              <w:jc w:val="both"/>
              <w:rPr>
                <w:sz w:val="20"/>
                <w:szCs w:val="20"/>
              </w:rPr>
            </w:pPr>
            <w:r w:rsidRPr="00761B54">
              <w:rPr>
                <w:sz w:val="20"/>
                <w:szCs w:val="20"/>
              </w:rPr>
              <w:t xml:space="preserve">Заява про надання відомостей з Державного земельного кадастру </w:t>
            </w:r>
          </w:p>
        </w:tc>
      </w:tr>
      <w:tr w:rsidR="00B54511" w:rsidRPr="00761B54" w14:paraId="0341D405" w14:textId="77777777" w:rsidTr="00573319">
        <w:tc>
          <w:tcPr>
            <w:tcW w:w="720" w:type="dxa"/>
          </w:tcPr>
          <w:p w14:paraId="1D3022CB" w14:textId="1083886D" w:rsidR="00B54511" w:rsidRPr="00666295" w:rsidRDefault="00B54511" w:rsidP="00573319">
            <w:pPr>
              <w:spacing w:before="60" w:after="60"/>
              <w:jc w:val="center"/>
              <w:rPr>
                <w:sz w:val="20"/>
                <w:szCs w:val="20"/>
              </w:rPr>
            </w:pPr>
            <w:r w:rsidRPr="00666295">
              <w:rPr>
                <w:sz w:val="20"/>
                <w:szCs w:val="20"/>
              </w:rPr>
              <w:t>9</w:t>
            </w:r>
          </w:p>
        </w:tc>
        <w:tc>
          <w:tcPr>
            <w:tcW w:w="3600" w:type="dxa"/>
          </w:tcPr>
          <w:p w14:paraId="5AB37F11" w14:textId="77777777" w:rsidR="00B54511" w:rsidRPr="00761B54" w:rsidRDefault="00B54511" w:rsidP="005B0CAB">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331E874B" w14:textId="3A80E873"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про надання відомостей з  Державного земельного кадастру</w:t>
            </w:r>
            <w:r w:rsidRPr="00761B54">
              <w:rPr>
                <w:bCs/>
                <w:iCs/>
                <w:sz w:val="20"/>
                <w:szCs w:val="20"/>
              </w:rPr>
              <w:t xml:space="preserve"> за </w:t>
            </w:r>
            <w:r w:rsidRPr="00761B54">
              <w:rPr>
                <w:sz w:val="20"/>
                <w:szCs w:val="20"/>
                <w:lang w:eastAsia="uk-UA"/>
              </w:rPr>
              <w:t>формою, встановленою</w:t>
            </w:r>
            <w:r w:rsidRPr="00761B54">
              <w:rPr>
                <w:sz w:val="20"/>
                <w:szCs w:val="20"/>
              </w:rPr>
              <w:t xml:space="preserve"> Порядком ведення Державного земельного кадастру, затвердженим постановою Кабінету Міністрів України від 17 жовтня 2012 р. №</w:t>
            </w:r>
            <w:r w:rsidR="00EB5FD4">
              <w:rPr>
                <w:sz w:val="20"/>
                <w:szCs w:val="20"/>
              </w:rPr>
              <w:t> </w:t>
            </w:r>
            <w:r w:rsidRPr="00761B54">
              <w:rPr>
                <w:sz w:val="20"/>
                <w:szCs w:val="20"/>
              </w:rPr>
              <w:t xml:space="preserve">1051 </w:t>
            </w:r>
            <w:r w:rsidRPr="00761B54">
              <w:rPr>
                <w:sz w:val="20"/>
                <w:szCs w:val="20"/>
                <w:lang w:eastAsia="uk-UA"/>
              </w:rPr>
              <w:t xml:space="preserve"> </w:t>
            </w:r>
            <w:r w:rsidRPr="00761B54">
              <w:rPr>
                <w:sz w:val="20"/>
                <w:szCs w:val="20"/>
              </w:rPr>
              <w:t>(форма заяви додається)*.</w:t>
            </w:r>
          </w:p>
          <w:p w14:paraId="3539131A" w14:textId="77777777" w:rsidR="00B54511" w:rsidRPr="00761B54" w:rsidRDefault="00B54511" w:rsidP="00573319">
            <w:pPr>
              <w:jc w:val="both"/>
              <w:rPr>
                <w:sz w:val="20"/>
                <w:szCs w:val="20"/>
                <w:shd w:val="clear" w:color="auto" w:fill="FFFFFF"/>
              </w:rPr>
            </w:pPr>
            <w:r w:rsidRPr="00761B54">
              <w:rPr>
                <w:sz w:val="20"/>
                <w:szCs w:val="20"/>
              </w:rPr>
              <w:lastRenderedPageBreak/>
              <w:t xml:space="preserve">2. Документ, що підтверджує оплату послуг з надання витягу     з Державного земельного кадастру про землі в межах території адміністративно-територіальних одиниць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699E9187"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0456A707" w14:textId="77777777" w:rsidTr="00573319">
        <w:tc>
          <w:tcPr>
            <w:tcW w:w="720" w:type="dxa"/>
          </w:tcPr>
          <w:p w14:paraId="0F6F6D7B" w14:textId="21157A11" w:rsidR="00B54511" w:rsidRPr="00666295" w:rsidRDefault="00B54511" w:rsidP="00573319">
            <w:pPr>
              <w:spacing w:before="60" w:after="60"/>
              <w:jc w:val="center"/>
              <w:rPr>
                <w:sz w:val="20"/>
                <w:szCs w:val="20"/>
              </w:rPr>
            </w:pPr>
            <w:r w:rsidRPr="00666295">
              <w:rPr>
                <w:sz w:val="20"/>
                <w:szCs w:val="20"/>
              </w:rPr>
              <w:lastRenderedPageBreak/>
              <w:t>10</w:t>
            </w:r>
          </w:p>
        </w:tc>
        <w:tc>
          <w:tcPr>
            <w:tcW w:w="3600" w:type="dxa"/>
          </w:tcPr>
          <w:p w14:paraId="40C7BADD" w14:textId="77777777" w:rsidR="00B54511" w:rsidRPr="00761B54" w:rsidRDefault="00B54511" w:rsidP="005B0CAB">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7E419428" w14:textId="4D8B08AB" w:rsidR="002738DC" w:rsidRPr="00761B54" w:rsidRDefault="002738DC" w:rsidP="002738DC">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5B0CAB">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w:t>
            </w:r>
            <w:r w:rsidRPr="00CF1F6C">
              <w:rPr>
                <w:sz w:val="20"/>
                <w:szCs w:val="20"/>
                <w:shd w:val="clear" w:color="auto" w:fill="FFFFFF"/>
                <w:lang w:val="ru-RU"/>
              </w:rPr>
              <w:t xml:space="preserve"> </w:t>
            </w:r>
            <w:hyperlink r:id="rId57"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62C395CC"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5C2BD969" w14:textId="77777777" w:rsidTr="00573319">
        <w:tc>
          <w:tcPr>
            <w:tcW w:w="720" w:type="dxa"/>
          </w:tcPr>
          <w:p w14:paraId="0B526AF3" w14:textId="4FF8A80E" w:rsidR="00B54511" w:rsidRPr="00666295" w:rsidRDefault="00B54511" w:rsidP="00573319">
            <w:pPr>
              <w:spacing w:before="60" w:after="60"/>
              <w:jc w:val="center"/>
              <w:rPr>
                <w:sz w:val="20"/>
                <w:szCs w:val="20"/>
              </w:rPr>
            </w:pPr>
            <w:r w:rsidRPr="00666295">
              <w:rPr>
                <w:sz w:val="20"/>
                <w:szCs w:val="20"/>
              </w:rPr>
              <w:t>11</w:t>
            </w:r>
          </w:p>
        </w:tc>
        <w:tc>
          <w:tcPr>
            <w:tcW w:w="3600" w:type="dxa"/>
          </w:tcPr>
          <w:p w14:paraId="73DD909D" w14:textId="77777777" w:rsidR="00B54511" w:rsidRPr="00761B54" w:rsidRDefault="00B54511" w:rsidP="005B0CAB">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1601DAE9"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p w14:paraId="6037EA7E" w14:textId="77777777" w:rsidR="00B54511" w:rsidRPr="00761B54" w:rsidRDefault="00B54511" w:rsidP="00573319">
            <w:pPr>
              <w:rPr>
                <w:sz w:val="20"/>
                <w:szCs w:val="20"/>
              </w:rPr>
            </w:pPr>
          </w:p>
        </w:tc>
      </w:tr>
      <w:tr w:rsidR="00B54511" w:rsidRPr="00761B54" w14:paraId="3B29D2E5" w14:textId="77777777" w:rsidTr="00573319">
        <w:tc>
          <w:tcPr>
            <w:tcW w:w="720" w:type="dxa"/>
          </w:tcPr>
          <w:p w14:paraId="194071BB" w14:textId="77777777" w:rsidR="00B54511" w:rsidRPr="00761B54" w:rsidRDefault="00B54511" w:rsidP="00573319">
            <w:pPr>
              <w:rPr>
                <w:sz w:val="20"/>
                <w:szCs w:val="20"/>
              </w:rPr>
            </w:pPr>
          </w:p>
        </w:tc>
        <w:tc>
          <w:tcPr>
            <w:tcW w:w="9171" w:type="dxa"/>
            <w:gridSpan w:val="2"/>
          </w:tcPr>
          <w:p w14:paraId="5857CB94"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2441C8C2" w14:textId="77777777" w:rsidTr="00573319">
        <w:tc>
          <w:tcPr>
            <w:tcW w:w="720" w:type="dxa"/>
          </w:tcPr>
          <w:p w14:paraId="4E8C64C5" w14:textId="1153FEAD" w:rsidR="00B54511" w:rsidRPr="00666295" w:rsidRDefault="00B54511" w:rsidP="00573319">
            <w:pPr>
              <w:spacing w:before="60" w:after="60"/>
              <w:jc w:val="center"/>
              <w:rPr>
                <w:sz w:val="20"/>
                <w:szCs w:val="20"/>
              </w:rPr>
            </w:pPr>
            <w:r w:rsidRPr="00666295">
              <w:rPr>
                <w:sz w:val="20"/>
                <w:szCs w:val="20"/>
              </w:rPr>
              <w:t>11.1</w:t>
            </w:r>
          </w:p>
        </w:tc>
        <w:tc>
          <w:tcPr>
            <w:tcW w:w="3600" w:type="dxa"/>
          </w:tcPr>
          <w:p w14:paraId="7B02C1A3" w14:textId="77777777" w:rsidR="00B54511" w:rsidRPr="00761B54" w:rsidRDefault="00B54511" w:rsidP="005B0CAB">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571" w:type="dxa"/>
          </w:tcPr>
          <w:p w14:paraId="33CB95E2"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618F70C9" w14:textId="77777777" w:rsidTr="00573319">
        <w:tc>
          <w:tcPr>
            <w:tcW w:w="720" w:type="dxa"/>
          </w:tcPr>
          <w:p w14:paraId="0ABF8329" w14:textId="5E5DE14D" w:rsidR="00B54511" w:rsidRPr="00666295" w:rsidRDefault="00B54511" w:rsidP="00573319">
            <w:pPr>
              <w:spacing w:before="60" w:after="60"/>
              <w:jc w:val="center"/>
              <w:rPr>
                <w:sz w:val="20"/>
                <w:szCs w:val="20"/>
              </w:rPr>
            </w:pPr>
            <w:r w:rsidRPr="00666295">
              <w:rPr>
                <w:sz w:val="20"/>
                <w:szCs w:val="20"/>
              </w:rPr>
              <w:t>11.2</w:t>
            </w:r>
          </w:p>
        </w:tc>
        <w:tc>
          <w:tcPr>
            <w:tcW w:w="3600" w:type="dxa"/>
          </w:tcPr>
          <w:p w14:paraId="701776B6" w14:textId="77777777" w:rsidR="00B54511" w:rsidRPr="00761B54" w:rsidRDefault="00B54511" w:rsidP="005B0CAB">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4F321482" w14:textId="77777777" w:rsidR="00B54511" w:rsidRPr="00EB5FD4" w:rsidRDefault="00B54511" w:rsidP="00573319">
            <w:pPr>
              <w:jc w:val="both"/>
              <w:rPr>
                <w:sz w:val="20"/>
                <w:szCs w:val="20"/>
              </w:rPr>
            </w:pPr>
            <w:r w:rsidRPr="00EB5FD4">
              <w:rPr>
                <w:sz w:val="20"/>
                <w:szCs w:val="20"/>
              </w:rPr>
              <w:t xml:space="preserve">Розмір плати за надання послуги – </w:t>
            </w:r>
            <w:r w:rsidRPr="00EB5FD4">
              <w:rPr>
                <w:bCs/>
                <w:sz w:val="20"/>
                <w:szCs w:val="20"/>
              </w:rPr>
              <w:t>0,06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p>
          <w:p w14:paraId="4F49AAC0" w14:textId="77777777" w:rsidR="00B54511" w:rsidRPr="00EB5FD4" w:rsidRDefault="00B54511" w:rsidP="00573319">
            <w:pPr>
              <w:jc w:val="both"/>
              <w:rPr>
                <w:sz w:val="20"/>
                <w:szCs w:val="20"/>
              </w:rPr>
            </w:pPr>
            <w:r w:rsidRPr="00EB5FD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EB5FD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58285453" w14:textId="33D57234" w:rsidR="00B54511" w:rsidRPr="00EB5FD4" w:rsidRDefault="00B54511" w:rsidP="00573319">
            <w:pPr>
              <w:jc w:val="both"/>
              <w:rPr>
                <w:sz w:val="20"/>
                <w:szCs w:val="20"/>
              </w:rPr>
            </w:pPr>
            <w:r w:rsidRPr="00EB5FD4">
              <w:rPr>
                <w:sz w:val="20"/>
                <w:szCs w:val="20"/>
              </w:rPr>
              <w:t xml:space="preserve">Оплата послуг здійснюється з урахуванням вимог Закону України </w:t>
            </w:r>
            <w:r w:rsidR="00C103A7" w:rsidRPr="00EB5FD4">
              <w:rPr>
                <w:sz w:val="20"/>
                <w:szCs w:val="20"/>
              </w:rPr>
              <w:t>«Про платіжні послуги»</w:t>
            </w:r>
            <w:r w:rsidR="002865D4" w:rsidRPr="00EB5FD4">
              <w:rPr>
                <w:sz w:val="20"/>
                <w:szCs w:val="20"/>
              </w:rPr>
              <w:t>.</w:t>
            </w:r>
          </w:p>
          <w:p w14:paraId="1E37E66C" w14:textId="5A25C725" w:rsidR="00B54511" w:rsidRPr="00EB5FD4" w:rsidRDefault="00264600" w:rsidP="00573319">
            <w:pPr>
              <w:jc w:val="both"/>
              <w:rPr>
                <w:sz w:val="20"/>
                <w:szCs w:val="20"/>
              </w:rPr>
            </w:pPr>
            <w:r w:rsidRPr="00EB5FD4">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58" w:tgtFrame="_blank" w:history="1">
              <w:r w:rsidRPr="00EB5FD4">
                <w:rPr>
                  <w:rStyle w:val="af1"/>
                  <w:color w:val="auto"/>
                  <w:sz w:val="20"/>
                  <w:szCs w:val="20"/>
                  <w:u w:val="none"/>
                  <w:shd w:val="clear" w:color="auto" w:fill="FFFFFF"/>
                </w:rPr>
                <w:t>Закону України</w:t>
              </w:r>
            </w:hyperlink>
            <w:r w:rsidRPr="00EB5FD4">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 </w:t>
            </w:r>
            <w:hyperlink r:id="rId59" w:tgtFrame="_blank" w:history="1">
              <w:r w:rsidRPr="00EB5FD4">
                <w:rPr>
                  <w:rStyle w:val="af1"/>
                  <w:color w:val="auto"/>
                  <w:sz w:val="20"/>
                  <w:szCs w:val="20"/>
                  <w:u w:val="none"/>
                  <w:shd w:val="clear" w:color="auto" w:fill="FFFFFF"/>
                </w:rPr>
                <w:t>Закону України</w:t>
              </w:r>
            </w:hyperlink>
            <w:r w:rsidRPr="00EB5FD4">
              <w:rPr>
                <w:sz w:val="20"/>
                <w:szCs w:val="20"/>
                <w:shd w:val="clear" w:color="auto" w:fill="FFFFFF"/>
              </w:rPr>
              <w:t> </w:t>
            </w:r>
            <w:r w:rsidR="00C103A7" w:rsidRPr="00EB5FD4">
              <w:rPr>
                <w:sz w:val="20"/>
                <w:szCs w:val="20"/>
              </w:rPr>
              <w:t>«Про платіжні послуги»</w:t>
            </w:r>
            <w:r w:rsidRPr="00EB5FD4">
              <w:rPr>
                <w:sz w:val="20"/>
                <w:szCs w:val="20"/>
                <w:shd w:val="clear" w:color="auto" w:fill="FFFFFF"/>
              </w:rPr>
              <w:t xml:space="preserve"> за допомогою програмного забезпечення Державного земельного кадастру.</w:t>
            </w:r>
          </w:p>
        </w:tc>
      </w:tr>
      <w:tr w:rsidR="00B54511" w:rsidRPr="00761B54" w14:paraId="052964A8" w14:textId="77777777" w:rsidTr="00573319">
        <w:tc>
          <w:tcPr>
            <w:tcW w:w="720" w:type="dxa"/>
          </w:tcPr>
          <w:p w14:paraId="56E6A7A9" w14:textId="5299387D" w:rsidR="00B54511" w:rsidRPr="00666295" w:rsidRDefault="00B54511" w:rsidP="00573319">
            <w:pPr>
              <w:spacing w:before="60" w:after="60"/>
              <w:jc w:val="center"/>
              <w:rPr>
                <w:sz w:val="20"/>
                <w:szCs w:val="20"/>
              </w:rPr>
            </w:pPr>
            <w:r w:rsidRPr="00666295">
              <w:rPr>
                <w:sz w:val="20"/>
                <w:szCs w:val="20"/>
              </w:rPr>
              <w:t>11.3</w:t>
            </w:r>
          </w:p>
        </w:tc>
        <w:tc>
          <w:tcPr>
            <w:tcW w:w="3600" w:type="dxa"/>
          </w:tcPr>
          <w:p w14:paraId="69BAD3A9" w14:textId="77777777" w:rsidR="00B54511" w:rsidRPr="00761B54" w:rsidRDefault="00B54511" w:rsidP="005B0CAB">
            <w:pPr>
              <w:spacing w:before="60" w:after="60"/>
              <w:jc w:val="center"/>
              <w:rPr>
                <w:sz w:val="20"/>
                <w:szCs w:val="20"/>
              </w:rPr>
            </w:pPr>
            <w:r w:rsidRPr="00761B54">
              <w:rPr>
                <w:sz w:val="20"/>
                <w:szCs w:val="20"/>
              </w:rPr>
              <w:t>Розрахунковий рахунок для внесення плати</w:t>
            </w:r>
          </w:p>
        </w:tc>
        <w:tc>
          <w:tcPr>
            <w:tcW w:w="5571" w:type="dxa"/>
          </w:tcPr>
          <w:p w14:paraId="3F56EF5C" w14:textId="77777777" w:rsidR="00B54511" w:rsidRPr="00EB5FD4" w:rsidRDefault="00B54511" w:rsidP="00573319">
            <w:pPr>
              <w:jc w:val="both"/>
              <w:rPr>
                <w:sz w:val="20"/>
                <w:szCs w:val="20"/>
              </w:rPr>
            </w:pPr>
            <w:r w:rsidRPr="00EB5FD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21FD1CAF" w14:textId="77777777" w:rsidTr="00573319">
        <w:tc>
          <w:tcPr>
            <w:tcW w:w="720" w:type="dxa"/>
          </w:tcPr>
          <w:p w14:paraId="20073868" w14:textId="5B18F45E" w:rsidR="00B54511" w:rsidRPr="00666295" w:rsidRDefault="00B54511" w:rsidP="00573319">
            <w:pPr>
              <w:spacing w:before="60" w:after="60"/>
              <w:jc w:val="center"/>
              <w:rPr>
                <w:sz w:val="20"/>
                <w:szCs w:val="20"/>
              </w:rPr>
            </w:pPr>
            <w:r w:rsidRPr="00666295">
              <w:rPr>
                <w:sz w:val="20"/>
                <w:szCs w:val="20"/>
              </w:rPr>
              <w:lastRenderedPageBreak/>
              <w:t>12</w:t>
            </w:r>
          </w:p>
        </w:tc>
        <w:tc>
          <w:tcPr>
            <w:tcW w:w="3600" w:type="dxa"/>
          </w:tcPr>
          <w:p w14:paraId="500BAA2C" w14:textId="77777777" w:rsidR="00B54511" w:rsidRPr="00761B54" w:rsidRDefault="00B54511" w:rsidP="005B0CAB">
            <w:pPr>
              <w:spacing w:before="60" w:after="60"/>
              <w:jc w:val="center"/>
              <w:rPr>
                <w:sz w:val="20"/>
                <w:szCs w:val="20"/>
              </w:rPr>
            </w:pPr>
            <w:r w:rsidRPr="00761B54">
              <w:rPr>
                <w:sz w:val="20"/>
                <w:szCs w:val="20"/>
              </w:rPr>
              <w:t>Строк надання адміністративної послуги</w:t>
            </w:r>
          </w:p>
        </w:tc>
        <w:tc>
          <w:tcPr>
            <w:tcW w:w="5571" w:type="dxa"/>
          </w:tcPr>
          <w:p w14:paraId="3F340921" w14:textId="77777777" w:rsidR="009D5E94" w:rsidRPr="00EB5FD4" w:rsidRDefault="009D5E94" w:rsidP="009D5E94">
            <w:pPr>
              <w:jc w:val="both"/>
              <w:rPr>
                <w:sz w:val="20"/>
                <w:szCs w:val="20"/>
              </w:rPr>
            </w:pPr>
            <w:r w:rsidRPr="00EB5FD4">
              <w:rPr>
                <w:sz w:val="20"/>
                <w:szCs w:val="20"/>
              </w:rPr>
              <w:t xml:space="preserve">У день реєстрації відповідної заяви у Державному земельному кадастрі </w:t>
            </w:r>
            <w:r w:rsidRPr="00EB5FD4">
              <w:rPr>
                <w:bCs/>
                <w:sz w:val="20"/>
                <w:szCs w:val="20"/>
              </w:rPr>
              <w:t>або більший строк, який відповідає строку залишення заяви без руху.</w:t>
            </w:r>
          </w:p>
          <w:p w14:paraId="6A8C4342" w14:textId="66772F5D" w:rsidR="000D0108" w:rsidRPr="00EB5FD4" w:rsidRDefault="000D0108" w:rsidP="00573319">
            <w:pPr>
              <w:jc w:val="both"/>
              <w:rPr>
                <w:sz w:val="20"/>
                <w:szCs w:val="20"/>
              </w:rPr>
            </w:pPr>
            <w:r w:rsidRPr="00EB5FD4">
              <w:rPr>
                <w:sz w:val="20"/>
                <w:szCs w:val="20"/>
              </w:rPr>
              <w:t>У разі подання заяви в електронній формі витяг з Державного земельного кадастру в електронній формі або мотивована 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768BB0DF" w14:textId="77777777" w:rsidTr="00573319">
        <w:tc>
          <w:tcPr>
            <w:tcW w:w="720" w:type="dxa"/>
          </w:tcPr>
          <w:p w14:paraId="06423A06" w14:textId="676395A2" w:rsidR="00B54511" w:rsidRPr="00666295" w:rsidRDefault="00B54511" w:rsidP="00573319">
            <w:pPr>
              <w:spacing w:before="60" w:after="60"/>
              <w:jc w:val="center"/>
              <w:rPr>
                <w:sz w:val="20"/>
                <w:szCs w:val="20"/>
              </w:rPr>
            </w:pPr>
            <w:r w:rsidRPr="00666295">
              <w:rPr>
                <w:sz w:val="20"/>
                <w:szCs w:val="20"/>
              </w:rPr>
              <w:t>13</w:t>
            </w:r>
          </w:p>
        </w:tc>
        <w:tc>
          <w:tcPr>
            <w:tcW w:w="3600" w:type="dxa"/>
          </w:tcPr>
          <w:p w14:paraId="35B8A07E" w14:textId="77777777" w:rsidR="00B54511" w:rsidRPr="00761B54" w:rsidRDefault="00B54511" w:rsidP="005B0CAB">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06F1D0FA" w14:textId="77777777" w:rsidR="00B54511" w:rsidRPr="00761B54" w:rsidRDefault="00B54511" w:rsidP="00573319">
            <w:pPr>
              <w:jc w:val="both"/>
              <w:rPr>
                <w:sz w:val="20"/>
                <w:szCs w:val="20"/>
                <w:lang w:eastAsia="uk-UA"/>
              </w:rPr>
            </w:pPr>
            <w:r w:rsidRPr="00761B54">
              <w:rPr>
                <w:sz w:val="20"/>
                <w:szCs w:val="20"/>
              </w:rPr>
              <w:t>1. У Державному земельному кадастрі відсутні запитувані відомості.</w:t>
            </w:r>
          </w:p>
          <w:p w14:paraId="05EABA13" w14:textId="77777777" w:rsidR="00B54511" w:rsidRPr="00761B54" w:rsidRDefault="00B54511" w:rsidP="00573319">
            <w:pPr>
              <w:jc w:val="both"/>
              <w:rPr>
                <w:sz w:val="20"/>
                <w:szCs w:val="20"/>
              </w:rPr>
            </w:pPr>
            <w:r w:rsidRPr="00761B54">
              <w:rPr>
                <w:sz w:val="20"/>
                <w:szCs w:val="20"/>
              </w:rPr>
              <w:t>2. Із заявою про надання відомостей з Державного земельного кадастру звернулася неналежна особа (право на отримання витягу з Державного земельного кадастру про землі в межах території адміністративно-територіальних одиниць</w:t>
            </w:r>
            <w:r w:rsidRPr="00761B54">
              <w:rPr>
                <w:bCs/>
                <w:iCs/>
                <w:sz w:val="20"/>
                <w:szCs w:val="20"/>
              </w:rPr>
              <w:t xml:space="preserve"> </w:t>
            </w:r>
            <w:r w:rsidRPr="00761B54">
              <w:rPr>
                <w:sz w:val="20"/>
                <w:szCs w:val="20"/>
              </w:rPr>
              <w:t>надано органам державної влади, органам місцевого самоврядування для здійснення своїх повноважень, визначених законом).</w:t>
            </w:r>
          </w:p>
          <w:p w14:paraId="18F127AC" w14:textId="77777777" w:rsidR="00B54511" w:rsidRPr="00761B54" w:rsidRDefault="00B54511" w:rsidP="00573319">
            <w:pPr>
              <w:jc w:val="both"/>
              <w:rPr>
                <w:sz w:val="20"/>
                <w:szCs w:val="20"/>
              </w:rPr>
            </w:pPr>
            <w:r w:rsidRPr="00761B54">
              <w:rPr>
                <w:sz w:val="20"/>
                <w:szCs w:val="20"/>
              </w:rPr>
              <w:t xml:space="preserve">3. Документи подано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витягу </w:t>
            </w:r>
            <w:r w:rsidRPr="00761B54">
              <w:rPr>
                <w:sz w:val="20"/>
                <w:szCs w:val="20"/>
                <w:shd w:val="clear" w:color="auto" w:fill="FFFFFF"/>
              </w:rPr>
              <w:t>(або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B54511" w:rsidRPr="00761B54" w14:paraId="4DA12318" w14:textId="77777777" w:rsidTr="00573319">
        <w:tc>
          <w:tcPr>
            <w:tcW w:w="720" w:type="dxa"/>
          </w:tcPr>
          <w:p w14:paraId="680D4E79" w14:textId="72705FBC" w:rsidR="00B54511" w:rsidRPr="00666295" w:rsidRDefault="00B54511" w:rsidP="00573319">
            <w:pPr>
              <w:spacing w:before="60" w:after="60"/>
              <w:jc w:val="center"/>
              <w:rPr>
                <w:sz w:val="20"/>
                <w:szCs w:val="20"/>
              </w:rPr>
            </w:pPr>
            <w:r w:rsidRPr="00666295">
              <w:rPr>
                <w:sz w:val="20"/>
                <w:szCs w:val="20"/>
              </w:rPr>
              <w:t>14</w:t>
            </w:r>
          </w:p>
        </w:tc>
        <w:tc>
          <w:tcPr>
            <w:tcW w:w="3600" w:type="dxa"/>
          </w:tcPr>
          <w:p w14:paraId="618874B6" w14:textId="77777777" w:rsidR="00B54511" w:rsidRPr="00761B54" w:rsidRDefault="00B54511" w:rsidP="005B0CAB">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237BDF7C" w14:textId="77777777" w:rsidR="00A37A70" w:rsidRDefault="00B54511" w:rsidP="00573319">
            <w:pPr>
              <w:jc w:val="both"/>
              <w:rPr>
                <w:bCs/>
                <w:iCs/>
                <w:sz w:val="20"/>
                <w:szCs w:val="20"/>
              </w:rPr>
            </w:pPr>
            <w:r w:rsidRPr="00761B54">
              <w:rPr>
                <w:sz w:val="20"/>
                <w:szCs w:val="20"/>
              </w:rPr>
              <w:t>Витяг з Державного земельного кадастру про землі в межах території адміністративно-територіальних одиниць</w:t>
            </w:r>
            <w:r w:rsidRPr="00761B54">
              <w:rPr>
                <w:bCs/>
                <w:iCs/>
                <w:sz w:val="20"/>
                <w:szCs w:val="20"/>
              </w:rPr>
              <w:t xml:space="preserve"> </w:t>
            </w:r>
          </w:p>
          <w:p w14:paraId="2E72135F" w14:textId="6C2C9673" w:rsidR="00B54511" w:rsidRDefault="00A37A70" w:rsidP="00573319">
            <w:pPr>
              <w:jc w:val="both"/>
              <w:rPr>
                <w:sz w:val="20"/>
                <w:szCs w:val="20"/>
              </w:rPr>
            </w:pPr>
            <w:r>
              <w:rPr>
                <w:sz w:val="20"/>
                <w:szCs w:val="20"/>
              </w:rPr>
              <w:t>П</w:t>
            </w:r>
            <w:r w:rsidR="00B54511" w:rsidRPr="00761B54">
              <w:rPr>
                <w:sz w:val="20"/>
                <w:szCs w:val="20"/>
              </w:rPr>
              <w:t>овідомлення про відмову у наданні відомостей з Державного земельного кадастру</w:t>
            </w:r>
          </w:p>
          <w:p w14:paraId="695DFBB3" w14:textId="77777777" w:rsidR="00A37A70" w:rsidRPr="00EB5FD4" w:rsidRDefault="00A37A70" w:rsidP="00A37A70">
            <w:pPr>
              <w:jc w:val="both"/>
              <w:rPr>
                <w:sz w:val="20"/>
                <w:szCs w:val="20"/>
              </w:rPr>
            </w:pPr>
            <w:r w:rsidRPr="00EB5FD4">
              <w:rPr>
                <w:sz w:val="20"/>
                <w:szCs w:val="20"/>
              </w:rPr>
              <w:t xml:space="preserve">Повідомлення про залишення заяви без руху </w:t>
            </w:r>
          </w:p>
          <w:p w14:paraId="558DFA36" w14:textId="39B1689E" w:rsidR="00A37A70" w:rsidRPr="00EB5FD4" w:rsidRDefault="00A37A70" w:rsidP="00A37A70">
            <w:pPr>
              <w:jc w:val="both"/>
              <w:rPr>
                <w:sz w:val="20"/>
                <w:szCs w:val="20"/>
              </w:rPr>
            </w:pPr>
            <w:r w:rsidRPr="00EB5FD4">
              <w:rPr>
                <w:sz w:val="20"/>
                <w:szCs w:val="20"/>
              </w:rPr>
              <w:t>Повідомлення про продовження строку усунення виявлених недоліків</w:t>
            </w:r>
          </w:p>
          <w:p w14:paraId="42C4D0F2" w14:textId="77777777" w:rsidR="00A37A70" w:rsidRPr="00EB5FD4" w:rsidRDefault="00A37A70" w:rsidP="00A37A70">
            <w:pPr>
              <w:jc w:val="both"/>
              <w:rPr>
                <w:sz w:val="20"/>
                <w:szCs w:val="20"/>
              </w:rPr>
            </w:pPr>
            <w:r w:rsidRPr="00EB5FD4">
              <w:rPr>
                <w:sz w:val="20"/>
                <w:szCs w:val="20"/>
              </w:rPr>
              <w:t>Повідомлення про відмову у продовженні строку усунення виявлених недоліків</w:t>
            </w:r>
          </w:p>
          <w:p w14:paraId="139099E6" w14:textId="77777777" w:rsidR="00A37A70" w:rsidRPr="00EB5FD4" w:rsidRDefault="00A37A70" w:rsidP="00A37A70">
            <w:pPr>
              <w:jc w:val="both"/>
              <w:rPr>
                <w:sz w:val="20"/>
                <w:szCs w:val="20"/>
              </w:rPr>
            </w:pPr>
            <w:r w:rsidRPr="00EB5FD4">
              <w:rPr>
                <w:sz w:val="20"/>
                <w:szCs w:val="20"/>
              </w:rPr>
              <w:t xml:space="preserve">Рішення про </w:t>
            </w:r>
            <w:r w:rsidRPr="00EB5FD4">
              <w:rPr>
                <w:sz w:val="20"/>
                <w:szCs w:val="20"/>
                <w:shd w:val="clear" w:color="auto" w:fill="FFFFFF"/>
              </w:rPr>
              <w:t>продовження розгляду заяви</w:t>
            </w:r>
          </w:p>
          <w:p w14:paraId="4AF25484" w14:textId="2D6CD90F" w:rsidR="00A37A70" w:rsidRPr="00761B54" w:rsidRDefault="00A37A70" w:rsidP="00A37A70">
            <w:pPr>
              <w:jc w:val="both"/>
              <w:rPr>
                <w:sz w:val="20"/>
                <w:szCs w:val="20"/>
              </w:rPr>
            </w:pPr>
            <w:r w:rsidRPr="00EB5FD4">
              <w:rPr>
                <w:sz w:val="20"/>
                <w:szCs w:val="20"/>
              </w:rPr>
              <w:t>Рішення про відмову у прийнятті заяви до розгляду</w:t>
            </w:r>
          </w:p>
        </w:tc>
      </w:tr>
      <w:tr w:rsidR="00B54511" w:rsidRPr="00761B54" w14:paraId="0F5A8D26" w14:textId="77777777" w:rsidTr="00573319">
        <w:tc>
          <w:tcPr>
            <w:tcW w:w="720" w:type="dxa"/>
          </w:tcPr>
          <w:p w14:paraId="39CC3313" w14:textId="5C15A11D" w:rsidR="00B54511" w:rsidRPr="00666295" w:rsidRDefault="00B54511" w:rsidP="00573319">
            <w:pPr>
              <w:spacing w:before="60" w:after="60"/>
              <w:jc w:val="center"/>
              <w:rPr>
                <w:sz w:val="20"/>
                <w:szCs w:val="20"/>
              </w:rPr>
            </w:pPr>
            <w:r w:rsidRPr="00666295">
              <w:rPr>
                <w:sz w:val="20"/>
                <w:szCs w:val="20"/>
              </w:rPr>
              <w:t>15</w:t>
            </w:r>
          </w:p>
        </w:tc>
        <w:tc>
          <w:tcPr>
            <w:tcW w:w="3600" w:type="dxa"/>
          </w:tcPr>
          <w:p w14:paraId="69D03432" w14:textId="77777777" w:rsidR="00B54511" w:rsidRPr="00761B54" w:rsidRDefault="00B54511" w:rsidP="005B0CAB">
            <w:pPr>
              <w:spacing w:before="60" w:after="60"/>
              <w:jc w:val="center"/>
              <w:rPr>
                <w:sz w:val="20"/>
                <w:szCs w:val="20"/>
              </w:rPr>
            </w:pPr>
            <w:r w:rsidRPr="00761B54">
              <w:rPr>
                <w:sz w:val="20"/>
                <w:szCs w:val="20"/>
              </w:rPr>
              <w:t>Способи отримання відповіді (результату)</w:t>
            </w:r>
          </w:p>
        </w:tc>
        <w:tc>
          <w:tcPr>
            <w:tcW w:w="5571" w:type="dxa"/>
          </w:tcPr>
          <w:p w14:paraId="736F4943" w14:textId="7E625B11" w:rsidR="00B54511" w:rsidRPr="00761B54" w:rsidRDefault="00837637" w:rsidP="00573319">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54511" w:rsidRPr="00761B54" w14:paraId="0715D094" w14:textId="77777777" w:rsidTr="00573319">
        <w:tc>
          <w:tcPr>
            <w:tcW w:w="720" w:type="dxa"/>
          </w:tcPr>
          <w:p w14:paraId="1FE59D62" w14:textId="44D2AC14" w:rsidR="00B54511" w:rsidRPr="00666295" w:rsidRDefault="00B54511" w:rsidP="00573319">
            <w:pPr>
              <w:spacing w:before="60" w:after="60"/>
              <w:jc w:val="center"/>
              <w:rPr>
                <w:sz w:val="20"/>
                <w:szCs w:val="20"/>
              </w:rPr>
            </w:pPr>
            <w:r w:rsidRPr="00666295">
              <w:rPr>
                <w:sz w:val="20"/>
                <w:szCs w:val="20"/>
              </w:rPr>
              <w:t>16</w:t>
            </w:r>
          </w:p>
        </w:tc>
        <w:tc>
          <w:tcPr>
            <w:tcW w:w="3600" w:type="dxa"/>
          </w:tcPr>
          <w:p w14:paraId="46D38361" w14:textId="77777777" w:rsidR="00B54511" w:rsidRPr="00761B54" w:rsidRDefault="00B54511" w:rsidP="005B0CAB">
            <w:pPr>
              <w:spacing w:before="60" w:after="60"/>
              <w:jc w:val="center"/>
              <w:rPr>
                <w:sz w:val="20"/>
                <w:szCs w:val="20"/>
              </w:rPr>
            </w:pPr>
            <w:r w:rsidRPr="00761B54">
              <w:rPr>
                <w:sz w:val="20"/>
                <w:szCs w:val="20"/>
              </w:rPr>
              <w:t>Примітка</w:t>
            </w:r>
          </w:p>
        </w:tc>
        <w:tc>
          <w:tcPr>
            <w:tcW w:w="5571" w:type="dxa"/>
          </w:tcPr>
          <w:p w14:paraId="3B6404B8" w14:textId="3657CD94" w:rsidR="00B54511" w:rsidRPr="00761B54" w:rsidRDefault="00B54511" w:rsidP="00573319">
            <w:pPr>
              <w:jc w:val="both"/>
              <w:rPr>
                <w:sz w:val="20"/>
                <w:szCs w:val="20"/>
              </w:rPr>
            </w:pPr>
            <w:r w:rsidRPr="00761B54">
              <w:rPr>
                <w:sz w:val="20"/>
                <w:szCs w:val="20"/>
              </w:rPr>
              <w:t xml:space="preserve">*Форму заяви про надання відомостей з Державного земельного кадастру наведено у додатку до </w:t>
            </w:r>
            <w:r w:rsidRPr="00761B54">
              <w:rPr>
                <w:sz w:val="20"/>
                <w:szCs w:val="20"/>
                <w:lang w:eastAsia="uk-UA"/>
              </w:rPr>
              <w:t>Типової і</w:t>
            </w:r>
            <w:r w:rsidRPr="00761B54">
              <w:rPr>
                <w:sz w:val="20"/>
                <w:szCs w:val="20"/>
              </w:rPr>
              <w:t>нформаційної картки адміністративної послуги</w:t>
            </w:r>
          </w:p>
        </w:tc>
      </w:tr>
    </w:tbl>
    <w:p w14:paraId="6AEF670C" w14:textId="77777777" w:rsidR="00B54511" w:rsidRPr="00761B54" w:rsidRDefault="00B54511" w:rsidP="00B54511">
      <w:pPr>
        <w:ind w:left="5670"/>
      </w:pPr>
    </w:p>
    <w:p w14:paraId="7D513AC8" w14:textId="77777777" w:rsidR="00B54511" w:rsidRPr="00761B54" w:rsidRDefault="00B54511" w:rsidP="00B54511">
      <w:pPr>
        <w:ind w:left="5670"/>
        <w:rPr>
          <w:lang w:eastAsia="uk-UA"/>
        </w:rPr>
      </w:pPr>
    </w:p>
    <w:p w14:paraId="3048FB93" w14:textId="77777777" w:rsidR="00B54511" w:rsidRPr="00761B54" w:rsidRDefault="00B54511" w:rsidP="00B54511">
      <w:pPr>
        <w:ind w:left="5670"/>
        <w:rPr>
          <w:lang w:eastAsia="uk-UA"/>
        </w:rPr>
      </w:pPr>
    </w:p>
    <w:p w14:paraId="7AE8060C" w14:textId="77777777" w:rsidR="00B54511" w:rsidRPr="00761B54" w:rsidRDefault="00B54511" w:rsidP="00B54511">
      <w:pPr>
        <w:ind w:left="5670"/>
        <w:rPr>
          <w:lang w:eastAsia="uk-UA"/>
        </w:rPr>
      </w:pPr>
    </w:p>
    <w:p w14:paraId="323CFDC9" w14:textId="77777777" w:rsidR="00B54511" w:rsidRPr="00761B54" w:rsidRDefault="00B54511" w:rsidP="00B54511">
      <w:pPr>
        <w:ind w:left="5670"/>
        <w:rPr>
          <w:lang w:eastAsia="uk-UA"/>
        </w:rPr>
      </w:pPr>
    </w:p>
    <w:p w14:paraId="68E0D292" w14:textId="77777777" w:rsidR="00B54511" w:rsidRPr="00761B54" w:rsidRDefault="00B54511" w:rsidP="00B54511">
      <w:pPr>
        <w:ind w:left="5670"/>
        <w:rPr>
          <w:lang w:eastAsia="uk-UA"/>
        </w:rPr>
      </w:pPr>
    </w:p>
    <w:p w14:paraId="13FB20FB" w14:textId="77777777" w:rsidR="00B54511" w:rsidRPr="00761B54" w:rsidRDefault="00B54511" w:rsidP="00B54511">
      <w:pPr>
        <w:ind w:left="5670"/>
        <w:rPr>
          <w:lang w:eastAsia="uk-UA"/>
        </w:rPr>
      </w:pPr>
    </w:p>
    <w:p w14:paraId="242CECEA" w14:textId="77777777" w:rsidR="00B54511" w:rsidRPr="00761B54" w:rsidRDefault="00B54511" w:rsidP="00B54511">
      <w:pPr>
        <w:ind w:left="5670"/>
        <w:rPr>
          <w:lang w:eastAsia="uk-UA"/>
        </w:rPr>
      </w:pPr>
    </w:p>
    <w:p w14:paraId="6A899B88" w14:textId="77777777" w:rsidR="00B54511" w:rsidRPr="00761B54" w:rsidRDefault="00B54511" w:rsidP="00B54511">
      <w:pPr>
        <w:ind w:left="5670"/>
        <w:rPr>
          <w:lang w:eastAsia="uk-UA"/>
        </w:rPr>
      </w:pPr>
    </w:p>
    <w:p w14:paraId="3C209808" w14:textId="77777777" w:rsidR="00B54511" w:rsidRPr="00761B54" w:rsidRDefault="00B54511" w:rsidP="00B54511">
      <w:pPr>
        <w:ind w:left="5670"/>
        <w:rPr>
          <w:lang w:eastAsia="uk-UA"/>
        </w:rPr>
      </w:pPr>
    </w:p>
    <w:p w14:paraId="49754CC3" w14:textId="77777777" w:rsidR="00B54511" w:rsidRPr="00761B54" w:rsidRDefault="00B54511" w:rsidP="00B54511">
      <w:pPr>
        <w:ind w:left="5670"/>
        <w:rPr>
          <w:lang w:eastAsia="uk-UA"/>
        </w:rPr>
      </w:pPr>
    </w:p>
    <w:p w14:paraId="340EB739" w14:textId="77777777" w:rsidR="00B54511" w:rsidRPr="00761B54" w:rsidRDefault="00B54511" w:rsidP="00B54511">
      <w:pPr>
        <w:ind w:left="5670"/>
        <w:rPr>
          <w:lang w:eastAsia="uk-UA"/>
        </w:rPr>
      </w:pPr>
    </w:p>
    <w:p w14:paraId="3397CC24" w14:textId="77777777" w:rsidR="00B54511" w:rsidRPr="00761B54" w:rsidRDefault="00B54511" w:rsidP="00B54511">
      <w:pPr>
        <w:ind w:left="5670"/>
        <w:rPr>
          <w:lang w:eastAsia="uk-UA"/>
        </w:rPr>
      </w:pPr>
    </w:p>
    <w:p w14:paraId="617F5106" w14:textId="77777777" w:rsidR="00B54511" w:rsidRPr="00761B54" w:rsidRDefault="00B54511" w:rsidP="00B54511">
      <w:pPr>
        <w:ind w:left="5670"/>
        <w:rPr>
          <w:lang w:eastAsia="uk-UA"/>
        </w:rPr>
      </w:pPr>
    </w:p>
    <w:p w14:paraId="6C544C1D" w14:textId="77777777" w:rsidR="00B54511" w:rsidRPr="00761B54" w:rsidRDefault="00B54511" w:rsidP="00B54511">
      <w:pPr>
        <w:ind w:left="5670"/>
        <w:rPr>
          <w:lang w:eastAsia="uk-UA"/>
        </w:rPr>
      </w:pPr>
    </w:p>
    <w:p w14:paraId="78F8D4D1" w14:textId="77777777" w:rsidR="00B54511" w:rsidRPr="00761B54" w:rsidRDefault="00B54511" w:rsidP="00B54511">
      <w:pPr>
        <w:ind w:left="5670"/>
        <w:rPr>
          <w:lang w:eastAsia="uk-UA"/>
        </w:rPr>
      </w:pPr>
    </w:p>
    <w:p w14:paraId="7D093F7F" w14:textId="77777777" w:rsidR="00B54511" w:rsidRPr="00761B54" w:rsidRDefault="00B54511" w:rsidP="00B54511">
      <w:pPr>
        <w:ind w:left="5670"/>
        <w:rPr>
          <w:lang w:eastAsia="uk-UA"/>
        </w:rPr>
      </w:pPr>
    </w:p>
    <w:p w14:paraId="66D5E8CA" w14:textId="77777777" w:rsidR="00B54511" w:rsidRPr="00761B54" w:rsidRDefault="00B54511" w:rsidP="00B54511">
      <w:pPr>
        <w:ind w:left="5670"/>
        <w:rPr>
          <w:lang w:eastAsia="uk-UA"/>
        </w:rPr>
      </w:pPr>
    </w:p>
    <w:p w14:paraId="37507EC0" w14:textId="77777777" w:rsidR="00B54511" w:rsidRPr="00761B54" w:rsidRDefault="00B54511" w:rsidP="00B54511">
      <w:pPr>
        <w:ind w:left="5670"/>
        <w:rPr>
          <w:lang w:eastAsia="uk-UA"/>
        </w:rPr>
      </w:pPr>
    </w:p>
    <w:p w14:paraId="261B5EC6" w14:textId="77777777" w:rsidR="00B54511" w:rsidRPr="00761B54" w:rsidRDefault="00B54511" w:rsidP="00B54511">
      <w:pPr>
        <w:ind w:left="5670"/>
        <w:rPr>
          <w:lang w:eastAsia="uk-UA"/>
        </w:rPr>
      </w:pPr>
    </w:p>
    <w:p w14:paraId="030F8F4D" w14:textId="77777777" w:rsidR="00B54511" w:rsidRPr="00761B54" w:rsidRDefault="00B54511" w:rsidP="00B54511">
      <w:pPr>
        <w:ind w:left="5670"/>
        <w:rPr>
          <w:lang w:eastAsia="uk-UA"/>
        </w:rPr>
      </w:pPr>
    </w:p>
    <w:p w14:paraId="06F92763" w14:textId="77777777" w:rsidR="00B54511" w:rsidRPr="00761B54" w:rsidRDefault="00B54511" w:rsidP="00B54511">
      <w:pPr>
        <w:ind w:left="5670"/>
        <w:rPr>
          <w:lang w:eastAsia="uk-UA"/>
        </w:rPr>
      </w:pPr>
    </w:p>
    <w:p w14:paraId="1F68AD1A" w14:textId="77777777" w:rsidR="00B54511" w:rsidRPr="00761B54" w:rsidRDefault="00B54511" w:rsidP="00B54511">
      <w:pPr>
        <w:ind w:left="5670"/>
        <w:rPr>
          <w:lang w:eastAsia="uk-UA"/>
        </w:rPr>
      </w:pPr>
    </w:p>
    <w:p w14:paraId="0DC11EEE" w14:textId="77777777" w:rsidR="00B54511" w:rsidRPr="00761B54" w:rsidRDefault="00B54511" w:rsidP="00D92924">
      <w:pPr>
        <w:ind w:left="5103" w:right="-142"/>
        <w:jc w:val="both"/>
        <w:rPr>
          <w:lang w:eastAsia="uk-UA"/>
        </w:rPr>
      </w:pPr>
      <w:r w:rsidRPr="00761B54">
        <w:rPr>
          <w:lang w:eastAsia="uk-UA"/>
        </w:rPr>
        <w:t xml:space="preserve">Додаток </w:t>
      </w:r>
    </w:p>
    <w:p w14:paraId="24B5A013" w14:textId="7335EFF8" w:rsidR="00F731AE" w:rsidRPr="00761B54" w:rsidRDefault="00B54511" w:rsidP="00D92924">
      <w:pPr>
        <w:ind w:left="5103" w:firstLine="5"/>
        <w:jc w:val="both"/>
        <w:rPr>
          <w:lang w:eastAsia="uk-UA"/>
        </w:rPr>
      </w:pPr>
      <w:r w:rsidRPr="00761B54">
        <w:rPr>
          <w:lang w:eastAsia="uk-UA"/>
        </w:rPr>
        <w:t xml:space="preserve">до Типової інформаційної картки </w:t>
      </w:r>
      <w:r w:rsidR="00F731AE" w:rsidRPr="00761B54">
        <w:rPr>
          <w:lang w:eastAsia="uk-UA"/>
        </w:rPr>
        <w:t xml:space="preserve">адміністративної послуги </w:t>
      </w:r>
      <w:r w:rsidR="00F731AE" w:rsidRPr="00761B54">
        <w:t>надання відомостей з Державного</w:t>
      </w:r>
      <w:r w:rsidR="009B77A6" w:rsidRPr="00761B54">
        <w:t xml:space="preserve"> </w:t>
      </w:r>
      <w:r w:rsidR="00F731AE" w:rsidRPr="00761B54">
        <w:t>земельного</w:t>
      </w:r>
      <w:r w:rsidR="00D92924" w:rsidRPr="00761B54">
        <w:t xml:space="preserve"> </w:t>
      </w:r>
      <w:hyperlink r:id="rId60" w:anchor="w1_9" w:history="1">
        <w:r w:rsidR="00F731AE" w:rsidRPr="00761B54">
          <w:rPr>
            <w:rStyle w:val="af1"/>
            <w:color w:val="auto"/>
            <w:u w:val="none"/>
          </w:rPr>
          <w:t>кадастр</w:t>
        </w:r>
      </w:hyperlink>
      <w:r w:rsidR="00F731AE" w:rsidRPr="00761B54">
        <w:t>у у формі витягу з Державного земельного </w:t>
      </w:r>
      <w:hyperlink r:id="rId61" w:anchor="w1_10" w:history="1">
        <w:r w:rsidR="00F731AE" w:rsidRPr="00761B54">
          <w:rPr>
            <w:rStyle w:val="af1"/>
            <w:color w:val="auto"/>
            <w:u w:val="none"/>
          </w:rPr>
          <w:t>кадастр</w:t>
        </w:r>
      </w:hyperlink>
      <w:r w:rsidR="00F731AE" w:rsidRPr="00761B54">
        <w:t>у про землі в межах територій</w:t>
      </w:r>
      <w:r w:rsidR="00D92924" w:rsidRPr="00761B54">
        <w:t xml:space="preserve"> </w:t>
      </w:r>
      <w:r w:rsidR="00F731AE" w:rsidRPr="00761B54">
        <w:t>адміністративно-територіальних одиниць</w:t>
      </w:r>
    </w:p>
    <w:p w14:paraId="69DBB0EE" w14:textId="77777777" w:rsidR="00B54511" w:rsidRPr="00761B54" w:rsidRDefault="00B54511" w:rsidP="00B54511">
      <w:pPr>
        <w:ind w:left="5387" w:right="-142"/>
      </w:pPr>
    </w:p>
    <w:tbl>
      <w:tblPr>
        <w:tblW w:w="9467" w:type="dxa"/>
        <w:jc w:val="center"/>
        <w:tblLayout w:type="fixed"/>
        <w:tblLook w:val="0000" w:firstRow="0" w:lastRow="0" w:firstColumn="0" w:lastColumn="0" w:noHBand="0" w:noVBand="0"/>
      </w:tblPr>
      <w:tblGrid>
        <w:gridCol w:w="4008"/>
        <w:gridCol w:w="5459"/>
      </w:tblGrid>
      <w:tr w:rsidR="009A5D1A" w:rsidRPr="00761B54" w14:paraId="62BA067B" w14:textId="77777777" w:rsidTr="00573319">
        <w:trPr>
          <w:jc w:val="center"/>
        </w:trPr>
        <w:tc>
          <w:tcPr>
            <w:tcW w:w="4008" w:type="dxa"/>
          </w:tcPr>
          <w:p w14:paraId="28077CE2" w14:textId="77777777" w:rsidR="009A5D1A" w:rsidRPr="00761B54" w:rsidRDefault="009A5D1A" w:rsidP="009A5D1A">
            <w:pPr>
              <w:pBdr>
                <w:top w:val="nil"/>
                <w:left w:val="nil"/>
                <w:bottom w:val="nil"/>
                <w:right w:val="nil"/>
                <w:between w:val="nil"/>
              </w:pBdr>
              <w:rPr>
                <w:color w:val="000000"/>
              </w:rPr>
            </w:pPr>
          </w:p>
        </w:tc>
        <w:tc>
          <w:tcPr>
            <w:tcW w:w="5459" w:type="dxa"/>
          </w:tcPr>
          <w:p w14:paraId="424EC3CA" w14:textId="55D283D9" w:rsidR="009A5D1A" w:rsidRPr="00761B54" w:rsidRDefault="009A5D1A" w:rsidP="009A5D1A">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15977E51" w14:textId="77777777" w:rsidR="009A5D1A" w:rsidRPr="00761B54" w:rsidRDefault="009A5D1A" w:rsidP="00573319">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6FD5B6E6" w14:textId="65E882CE" w:rsidR="009A5D1A" w:rsidRPr="00761B54" w:rsidRDefault="009A5D1A" w:rsidP="00573319">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2865D4">
        <w:rPr>
          <w:rFonts w:ascii="Times New Roman" w:hAnsi="Times New Roman"/>
          <w:sz w:val="24"/>
          <w:szCs w:val="24"/>
        </w:rPr>
        <w:t>«</w:t>
      </w:r>
      <w:r w:rsidRPr="00761B54">
        <w:rPr>
          <w:rFonts w:ascii="Times New Roman" w:hAnsi="Times New Roman"/>
          <w:sz w:val="24"/>
          <w:szCs w:val="24"/>
        </w:rPr>
        <w:t>Про Державний земельний кадастр</w:t>
      </w:r>
      <w:r w:rsidR="002865D4">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74D68EB6" w14:textId="77777777" w:rsidR="009A5D1A" w:rsidRPr="00761B54" w:rsidRDefault="009A5D1A"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9A5D1A" w:rsidRPr="00761B54" w14:paraId="02878F18" w14:textId="77777777" w:rsidTr="00573319">
        <w:trPr>
          <w:trHeight w:val="20"/>
        </w:trPr>
        <w:tc>
          <w:tcPr>
            <w:tcW w:w="3127" w:type="dxa"/>
            <w:tcBorders>
              <w:top w:val="nil"/>
              <w:left w:val="nil"/>
              <w:bottom w:val="nil"/>
              <w:right w:val="nil"/>
            </w:tcBorders>
          </w:tcPr>
          <w:p w14:paraId="662DD161" w14:textId="4341BA60" w:rsidR="009A5D1A" w:rsidRPr="00761B54" w:rsidRDefault="002865D4" w:rsidP="009A5D1A">
            <w:pPr>
              <w:pStyle w:val="ae"/>
              <w:spacing w:line="223" w:lineRule="auto"/>
              <w:ind w:firstLine="0"/>
              <w:rPr>
                <w:rFonts w:ascii="Times New Roman" w:hAnsi="Times New Roman"/>
                <w:sz w:val="24"/>
                <w:szCs w:val="24"/>
              </w:rPr>
            </w:pPr>
            <w:r w:rsidRPr="00761B54">
              <w:rPr>
                <w:noProof/>
                <w:lang w:val="en-AU"/>
              </w:rPr>
              <w:sym w:font="Wingdings" w:char="F0FE"/>
            </w:r>
            <w:r w:rsidR="009A5D1A"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06C65A6C" w14:textId="77777777" w:rsidR="009A5D1A" w:rsidRPr="00761B54" w:rsidRDefault="009A5D1A" w:rsidP="009A5D1A">
            <w:pPr>
              <w:pStyle w:val="ae"/>
              <w:spacing w:line="223" w:lineRule="auto"/>
              <w:ind w:firstLine="0"/>
              <w:rPr>
                <w:rFonts w:ascii="Times New Roman" w:hAnsi="Times New Roman"/>
                <w:sz w:val="24"/>
                <w:szCs w:val="24"/>
              </w:rPr>
            </w:pPr>
          </w:p>
        </w:tc>
      </w:tr>
      <w:tr w:rsidR="009A5D1A" w:rsidRPr="00761B54" w14:paraId="5BF03519" w14:textId="77777777" w:rsidTr="00573319">
        <w:trPr>
          <w:trHeight w:val="20"/>
        </w:trPr>
        <w:tc>
          <w:tcPr>
            <w:tcW w:w="3127" w:type="dxa"/>
            <w:tcBorders>
              <w:top w:val="nil"/>
              <w:left w:val="nil"/>
              <w:bottom w:val="nil"/>
              <w:right w:val="nil"/>
            </w:tcBorders>
          </w:tcPr>
          <w:p w14:paraId="2589457E"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1E3BA7FA" w14:textId="77777777" w:rsidR="009A5D1A" w:rsidRPr="00761B54" w:rsidRDefault="009A5D1A" w:rsidP="009A5D1A">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71A7EAF3" w14:textId="77777777" w:rsidR="009A5D1A" w:rsidRPr="00761B54" w:rsidRDefault="009A5D1A" w:rsidP="009A5D1A">
            <w:pPr>
              <w:widowControl w:val="0"/>
              <w:autoSpaceDE w:val="0"/>
              <w:autoSpaceDN w:val="0"/>
              <w:spacing w:before="120"/>
              <w:ind w:right="97"/>
              <w:jc w:val="both"/>
              <w:rPr>
                <w:noProof/>
                <w:color w:val="000000"/>
                <w:lang w:val="ru-RU"/>
              </w:rPr>
            </w:pPr>
            <w:r w:rsidRPr="00761B54">
              <w:rPr>
                <w:noProof/>
                <w:lang w:val="en-AU"/>
              </w:rPr>
              <w:sym w:font="Wingdings" w:char="F0FE"/>
            </w:r>
            <w:r w:rsidRPr="00761B54">
              <w:rPr>
                <w:noProof/>
                <w:color w:val="000000"/>
                <w:lang w:val="ru-RU"/>
              </w:rPr>
              <w:t xml:space="preserve"> землі в межах території адміністративно-територіальної одиниці</w:t>
            </w:r>
          </w:p>
          <w:p w14:paraId="51ED50E8" w14:textId="77777777" w:rsidR="009A5D1A" w:rsidRPr="00761B54" w:rsidRDefault="009A5D1A" w:rsidP="009A5D1A">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1845AC06" w14:textId="77777777" w:rsidR="009A5D1A" w:rsidRPr="00761B54" w:rsidRDefault="009A5D1A" w:rsidP="009A5D1A">
            <w:pPr>
              <w:spacing w:before="120"/>
              <w:ind w:left="240" w:hanging="240"/>
              <w:rPr>
                <w:noProof/>
                <w:color w:val="000000"/>
                <w:lang w:val="ru-RU"/>
              </w:rPr>
            </w:pPr>
            <w:r w:rsidRPr="00761B54">
              <w:rPr>
                <w:noProof/>
                <w:color w:val="000000"/>
                <w:lang w:val="en-AU"/>
              </w:rPr>
              <w:sym w:font="Times New Roman" w:char="F095"/>
            </w:r>
            <w:r w:rsidRPr="00761B54">
              <w:rPr>
                <w:noProof/>
                <w:color w:val="000000"/>
                <w:lang w:val="ru-RU"/>
              </w:rPr>
              <w:t xml:space="preserve"> обмеження у використанні земель </w:t>
            </w:r>
          </w:p>
          <w:p w14:paraId="43E5308E" w14:textId="77777777" w:rsidR="009A5D1A" w:rsidRPr="00761B54" w:rsidRDefault="009A5D1A" w:rsidP="009A5D1A">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4A849146" w14:textId="77777777" w:rsidR="009A5D1A" w:rsidRPr="00761B54" w:rsidRDefault="009A5D1A" w:rsidP="009A5D1A">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5AC61487" w14:textId="77777777" w:rsidR="009A5D1A" w:rsidRPr="00761B54" w:rsidRDefault="009A5D1A" w:rsidP="009A5D1A">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7C0E60AC" w14:textId="77777777" w:rsidR="009A5D1A" w:rsidRPr="00761B54" w:rsidRDefault="009A5D1A" w:rsidP="009A5D1A">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4E9F9A53" w14:textId="77777777" w:rsidR="009A5D1A" w:rsidRPr="00761B54" w:rsidRDefault="009A5D1A" w:rsidP="009A5D1A">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9A5D1A" w:rsidRPr="00761B54" w14:paraId="51F689F8" w14:textId="77777777" w:rsidTr="00573319">
        <w:trPr>
          <w:trHeight w:val="20"/>
        </w:trPr>
        <w:tc>
          <w:tcPr>
            <w:tcW w:w="9475" w:type="dxa"/>
            <w:gridSpan w:val="2"/>
            <w:tcBorders>
              <w:top w:val="nil"/>
              <w:left w:val="nil"/>
              <w:bottom w:val="nil"/>
              <w:right w:val="nil"/>
            </w:tcBorders>
          </w:tcPr>
          <w:p w14:paraId="2931DCD8"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78F21F5C" w14:textId="77777777" w:rsidR="009A5D1A" w:rsidRPr="00761B54" w:rsidRDefault="009A5D1A" w:rsidP="009A5D1A">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7BAA04E7" w14:textId="77777777" w:rsidR="009A5D1A" w:rsidRPr="00761B54" w:rsidRDefault="009A5D1A" w:rsidP="009A5D1A">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448B151E" w14:textId="77777777" w:rsidR="009A5D1A" w:rsidRPr="00761B54" w:rsidRDefault="009A5D1A" w:rsidP="009A5D1A">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26B5FBD6" w14:textId="77777777" w:rsidR="009A5D1A" w:rsidRPr="00761B54" w:rsidRDefault="009A5D1A" w:rsidP="009A5D1A">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2E8B15B6" w14:textId="77777777" w:rsidR="009A5D1A" w:rsidRPr="00761B54" w:rsidRDefault="009A5D1A" w:rsidP="009A5D1A">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28CCC035" w14:textId="77777777" w:rsidR="009A5D1A" w:rsidRPr="00761B54" w:rsidRDefault="009A5D1A" w:rsidP="009A5D1A">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7A17CB54" w14:textId="77777777" w:rsidR="009A5D1A" w:rsidRPr="00761B54" w:rsidRDefault="009A5D1A"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9A5D1A" w:rsidRPr="00761B54" w14:paraId="2009E592"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7DE0465B"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1FF8002E" w14:textId="0E66789D" w:rsidR="009A5D1A" w:rsidRPr="00761B54" w:rsidRDefault="009A5D1A" w:rsidP="009A5D1A">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2865D4">
              <w:rPr>
                <w:rStyle w:val="st42"/>
                <w:lang w:val="uk-UA"/>
              </w:rPr>
              <w:t>«</w:t>
            </w:r>
            <w:r w:rsidRPr="00761B54">
              <w:rPr>
                <w:rStyle w:val="st42"/>
              </w:rPr>
              <w:t>Про оцінку земель</w:t>
            </w:r>
            <w:r w:rsidR="002865D4">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082BA694" w14:textId="77777777" w:rsidR="009A5D1A" w:rsidRPr="00761B54" w:rsidRDefault="009A5D1A" w:rsidP="009A5D1A">
            <w:pPr>
              <w:pStyle w:val="st2"/>
              <w:ind w:firstLine="0"/>
              <w:jc w:val="left"/>
              <w:rPr>
                <w:rStyle w:val="st42"/>
              </w:rPr>
            </w:pPr>
            <w:r w:rsidRPr="00761B54">
              <w:rPr>
                <w:rStyle w:val="st42"/>
              </w:rPr>
              <w:t>члена організації водокористувачів або уповноважену ним особу;</w:t>
            </w:r>
          </w:p>
          <w:p w14:paraId="0DA22248" w14:textId="77777777" w:rsidR="009A5D1A" w:rsidRPr="00761B54" w:rsidRDefault="009A5D1A" w:rsidP="009A5D1A">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9A5D1A" w:rsidRPr="00761B54" w14:paraId="5ECD477A"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6B8DB78" w14:textId="533CD0EB"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CC864BB" w14:textId="77777777" w:rsidR="009A5D1A" w:rsidRPr="00761B54" w:rsidRDefault="009A5D1A" w:rsidP="009A5D1A">
            <w:pPr>
              <w:pStyle w:val="ae"/>
              <w:ind w:firstLine="0"/>
              <w:rPr>
                <w:rFonts w:ascii="Times New Roman" w:hAnsi="Times New Roman"/>
                <w:sz w:val="24"/>
                <w:szCs w:val="24"/>
              </w:rPr>
            </w:pPr>
          </w:p>
        </w:tc>
      </w:tr>
      <w:tr w:rsidR="009A5D1A" w:rsidRPr="00761B54" w14:paraId="34C7279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43C02BE" w14:textId="77777777" w:rsidR="009A5D1A" w:rsidRPr="00761B54" w:rsidRDefault="009A5D1A" w:rsidP="009A5D1A">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0D41EA53" w14:textId="77777777" w:rsidR="009A5D1A" w:rsidRPr="00761B54" w:rsidRDefault="009A5D1A" w:rsidP="009A5D1A">
            <w:pPr>
              <w:pStyle w:val="ae"/>
              <w:ind w:firstLine="0"/>
              <w:rPr>
                <w:rFonts w:ascii="Times New Roman" w:hAnsi="Times New Roman"/>
                <w:sz w:val="24"/>
                <w:szCs w:val="24"/>
              </w:rPr>
            </w:pPr>
          </w:p>
        </w:tc>
      </w:tr>
      <w:tr w:rsidR="009A5D1A" w:rsidRPr="00761B54" w14:paraId="58E9E50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7461FCC" w14:textId="1032115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383EB671"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 </w:t>
            </w:r>
          </w:p>
        </w:tc>
      </w:tr>
      <w:tr w:rsidR="009A5D1A" w:rsidRPr="00761B54" w14:paraId="7A9908FB"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003ADBC" w14:textId="6BD0008F"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482CD29F"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 </w:t>
            </w:r>
          </w:p>
        </w:tc>
      </w:tr>
      <w:tr w:rsidR="009A5D1A" w:rsidRPr="00761B54" w14:paraId="05B6D065"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BFA829D"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34719D93"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 </w:t>
            </w:r>
          </w:p>
        </w:tc>
      </w:tr>
      <w:tr w:rsidR="009A5D1A" w:rsidRPr="00761B54" w14:paraId="610228DB"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1656AD0"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3ABF8946"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 </w:t>
            </w:r>
          </w:p>
        </w:tc>
      </w:tr>
    </w:tbl>
    <w:p w14:paraId="2AE63F03" w14:textId="77777777" w:rsidR="009A5D1A" w:rsidRPr="00761B54" w:rsidRDefault="009A5D1A" w:rsidP="00573319">
      <w:pPr>
        <w:pStyle w:val="ae"/>
        <w:jc w:val="both"/>
        <w:rPr>
          <w:rFonts w:ascii="Times New Roman" w:hAnsi="Times New Roman"/>
          <w:sz w:val="24"/>
          <w:szCs w:val="24"/>
        </w:rPr>
      </w:pPr>
    </w:p>
    <w:p w14:paraId="5E0C2DAE" w14:textId="77777777" w:rsidR="009A5D1A" w:rsidRPr="00761B54" w:rsidRDefault="009A5D1A" w:rsidP="00573319">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14415304" w14:textId="77777777" w:rsidR="009A5D1A" w:rsidRPr="00761B54" w:rsidRDefault="009A5D1A" w:rsidP="00573319">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9A5D1A" w:rsidRPr="00761B54" w14:paraId="4D76F4EF" w14:textId="77777777" w:rsidTr="00573319">
        <w:tc>
          <w:tcPr>
            <w:tcW w:w="5615" w:type="dxa"/>
          </w:tcPr>
          <w:p w14:paraId="291A7C06"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lastRenderedPageBreak/>
              <w:t>Дані про земельну ділянку</w:t>
            </w:r>
          </w:p>
        </w:tc>
        <w:tc>
          <w:tcPr>
            <w:tcW w:w="3860" w:type="dxa"/>
          </w:tcPr>
          <w:p w14:paraId="7814B52A"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9A5D1A" w:rsidRPr="00761B54" w14:paraId="0B2AB421" w14:textId="77777777" w:rsidTr="00573319">
        <w:tc>
          <w:tcPr>
            <w:tcW w:w="5615" w:type="dxa"/>
          </w:tcPr>
          <w:p w14:paraId="679F4538"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642F71B9"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9A5D1A" w:rsidRPr="00761B54" w14:paraId="48D3B22D" w14:textId="77777777" w:rsidTr="00573319">
        <w:tc>
          <w:tcPr>
            <w:tcW w:w="5615" w:type="dxa"/>
          </w:tcPr>
          <w:p w14:paraId="004D1B60"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291FECFF"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9A5D1A" w:rsidRPr="00761B54" w14:paraId="29CAFDF9" w14:textId="77777777" w:rsidTr="00573319">
        <w:tc>
          <w:tcPr>
            <w:tcW w:w="5615" w:type="dxa"/>
          </w:tcPr>
          <w:p w14:paraId="7C6751C5"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22B8E236" w14:textId="77777777" w:rsidR="009A5D1A" w:rsidRPr="00761B54" w:rsidRDefault="009A5D1A" w:rsidP="009A5D1A">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6B7DF074" w14:textId="77777777" w:rsidR="009A5D1A" w:rsidRPr="00761B54" w:rsidRDefault="009A5D1A" w:rsidP="00573319">
      <w:pPr>
        <w:pStyle w:val="ae"/>
        <w:jc w:val="both"/>
        <w:rPr>
          <w:rFonts w:ascii="Times New Roman" w:hAnsi="Times New Roman"/>
          <w:sz w:val="24"/>
          <w:szCs w:val="24"/>
        </w:rPr>
      </w:pPr>
    </w:p>
    <w:p w14:paraId="597E786B" w14:textId="77777777" w:rsidR="009A5D1A" w:rsidRPr="00761B54" w:rsidRDefault="009A5D1A" w:rsidP="00573319">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63DE7876" w14:textId="77777777" w:rsidR="009A5D1A" w:rsidRPr="00761B54" w:rsidRDefault="009A5D1A" w:rsidP="00573319">
      <w:pPr>
        <w:pStyle w:val="ae"/>
        <w:jc w:val="both"/>
        <w:rPr>
          <w:rFonts w:ascii="Times New Roman" w:hAnsi="Times New Roman"/>
          <w:sz w:val="24"/>
          <w:szCs w:val="24"/>
        </w:rPr>
      </w:pPr>
    </w:p>
    <w:p w14:paraId="68C02DAB" w14:textId="77777777" w:rsidR="009A5D1A" w:rsidRPr="00761B54" w:rsidRDefault="009A5D1A" w:rsidP="00573319">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9A5D1A" w:rsidRPr="00761B54" w14:paraId="273C7A37" w14:textId="77777777" w:rsidTr="00573319">
        <w:tc>
          <w:tcPr>
            <w:tcW w:w="5637" w:type="dxa"/>
          </w:tcPr>
          <w:p w14:paraId="2FA4DB0E" w14:textId="77777777" w:rsidR="009A5D1A" w:rsidRPr="00761B54" w:rsidRDefault="009A5D1A" w:rsidP="009A5D1A">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62746B12" w14:textId="77777777" w:rsidR="009A5D1A" w:rsidRPr="00761B54" w:rsidRDefault="009A5D1A" w:rsidP="009A5D1A">
            <w:pPr>
              <w:pStyle w:val="ae"/>
              <w:ind w:firstLine="0"/>
              <w:rPr>
                <w:rFonts w:ascii="Times New Roman" w:hAnsi="Times New Roman"/>
                <w:sz w:val="24"/>
                <w:szCs w:val="24"/>
              </w:rPr>
            </w:pPr>
          </w:p>
        </w:tc>
      </w:tr>
    </w:tbl>
    <w:p w14:paraId="5629604D" w14:textId="77777777" w:rsidR="009A5D1A" w:rsidRPr="00761B54" w:rsidRDefault="009A5D1A" w:rsidP="00573319">
      <w:pPr>
        <w:pStyle w:val="ae"/>
        <w:rPr>
          <w:rFonts w:ascii="Times New Roman" w:hAnsi="Times New Roman"/>
          <w:sz w:val="24"/>
          <w:szCs w:val="24"/>
        </w:rPr>
      </w:pPr>
    </w:p>
    <w:p w14:paraId="0C605F64" w14:textId="77777777" w:rsidR="009A5D1A" w:rsidRPr="00761B54" w:rsidRDefault="009A5D1A" w:rsidP="00573319">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683824A4" w14:textId="77777777" w:rsidR="009A5D1A" w:rsidRPr="00761B54" w:rsidRDefault="009A5D1A" w:rsidP="00573319">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9A5D1A" w:rsidRPr="00761B54" w14:paraId="0136E067" w14:textId="77777777" w:rsidTr="00573319">
        <w:tc>
          <w:tcPr>
            <w:tcW w:w="4224" w:type="dxa"/>
            <w:tcBorders>
              <w:top w:val="nil"/>
              <w:left w:val="nil"/>
              <w:bottom w:val="nil"/>
              <w:right w:val="nil"/>
            </w:tcBorders>
          </w:tcPr>
          <w:p w14:paraId="4CE292F3" w14:textId="77777777" w:rsidR="009A5D1A" w:rsidRPr="00761B54" w:rsidRDefault="009A5D1A" w:rsidP="009A5D1A">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2B2C5948" w14:textId="77777777" w:rsidR="009A5D1A" w:rsidRPr="00761B54" w:rsidRDefault="009A5D1A" w:rsidP="009A5D1A">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5F69F34D" w14:textId="77777777" w:rsidR="009A5D1A" w:rsidRPr="00761B54" w:rsidRDefault="009A5D1A" w:rsidP="009A5D1A">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7EA7AA22" w14:textId="77777777" w:rsidR="009A5D1A" w:rsidRPr="00761B54" w:rsidRDefault="009A5D1A" w:rsidP="009A5D1A">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314B813F" w14:textId="77777777" w:rsidR="009A5D1A" w:rsidRPr="00761B54" w:rsidRDefault="009A5D1A" w:rsidP="00573319">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38AA1FB6" w14:textId="77777777" w:rsidR="009A5D1A" w:rsidRPr="00761B54" w:rsidRDefault="009A5D1A" w:rsidP="00573319">
      <w:pPr>
        <w:pStyle w:val="ae"/>
        <w:jc w:val="both"/>
        <w:rPr>
          <w:rFonts w:ascii="Times New Roman" w:hAnsi="Times New Roman"/>
          <w:sz w:val="24"/>
          <w:szCs w:val="24"/>
        </w:rPr>
      </w:pPr>
    </w:p>
    <w:p w14:paraId="718F5594" w14:textId="77777777" w:rsidR="009A5D1A" w:rsidRPr="00761B54" w:rsidRDefault="009A5D1A" w:rsidP="00573319">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22D309CD" w14:textId="77777777" w:rsidR="009A5D1A" w:rsidRPr="00761B54" w:rsidRDefault="009A5D1A" w:rsidP="00573319">
      <w:pPr>
        <w:pStyle w:val="st8"/>
        <w:rPr>
          <w:rStyle w:val="st42"/>
        </w:rPr>
      </w:pPr>
      <w:r w:rsidRPr="00761B54">
        <w:rPr>
          <w:rFonts w:eastAsia="Symbol"/>
        </w:rPr>
        <w:t></w:t>
      </w:r>
      <w:r w:rsidRPr="00761B54">
        <w:rPr>
          <w:rStyle w:val="st42"/>
        </w:rPr>
        <w:t xml:space="preserve"> в електронній формі:</w:t>
      </w:r>
    </w:p>
    <w:p w14:paraId="152BBAD8" w14:textId="77777777" w:rsidR="009A5D1A" w:rsidRPr="00761B54" w:rsidRDefault="009A5D1A" w:rsidP="00573319">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49AB9AE1" w14:textId="77777777" w:rsidR="009A5D1A" w:rsidRPr="00761B54" w:rsidRDefault="009A5D1A" w:rsidP="00573319">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57617C3C" w14:textId="77777777" w:rsidR="009A5D1A" w:rsidRPr="00761B54" w:rsidRDefault="009A5D1A" w:rsidP="00573319">
      <w:pPr>
        <w:pStyle w:val="st8"/>
        <w:jc w:val="left"/>
        <w:rPr>
          <w:rStyle w:val="st42"/>
        </w:rPr>
      </w:pPr>
      <w:r w:rsidRPr="00761B54">
        <w:rPr>
          <w:rStyle w:val="st42"/>
        </w:rPr>
        <w:t>_________________________________________________________</w:t>
      </w:r>
    </w:p>
    <w:p w14:paraId="51E7E31C" w14:textId="77777777" w:rsidR="009A5D1A" w:rsidRPr="00761B54" w:rsidRDefault="009A5D1A" w:rsidP="00573319">
      <w:pPr>
        <w:pBdr>
          <w:top w:val="nil"/>
          <w:left w:val="nil"/>
          <w:bottom w:val="nil"/>
          <w:right w:val="nil"/>
          <w:between w:val="nil"/>
        </w:pBdr>
        <w:rPr>
          <w:color w:val="000000"/>
        </w:rPr>
      </w:pPr>
    </w:p>
    <w:p w14:paraId="480096CB" w14:textId="77777777" w:rsidR="009A5D1A" w:rsidRPr="00761B54" w:rsidRDefault="009A5D1A"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9A5D1A" w:rsidRPr="00761B54" w14:paraId="1D339290" w14:textId="77777777" w:rsidTr="00573319">
        <w:tc>
          <w:tcPr>
            <w:tcW w:w="4453" w:type="dxa"/>
            <w:gridSpan w:val="2"/>
            <w:tcBorders>
              <w:top w:val="nil"/>
              <w:left w:val="nil"/>
              <w:bottom w:val="nil"/>
              <w:right w:val="nil"/>
            </w:tcBorders>
          </w:tcPr>
          <w:p w14:paraId="59A5B99E"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5CED45D"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AB5D831"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Службова інформація</w:t>
            </w:r>
          </w:p>
        </w:tc>
      </w:tr>
      <w:tr w:rsidR="009A5D1A" w:rsidRPr="00761B54" w14:paraId="2DBFABF1" w14:textId="77777777" w:rsidTr="00573319">
        <w:tc>
          <w:tcPr>
            <w:tcW w:w="4453" w:type="dxa"/>
            <w:gridSpan w:val="2"/>
            <w:tcBorders>
              <w:top w:val="nil"/>
              <w:left w:val="nil"/>
              <w:bottom w:val="nil"/>
              <w:right w:val="nil"/>
            </w:tcBorders>
          </w:tcPr>
          <w:p w14:paraId="5E8A7215"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00476C52"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F132D5A"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9A5D1A" w:rsidRPr="00761B54" w14:paraId="622681C3" w14:textId="77777777" w:rsidTr="00573319">
        <w:tc>
          <w:tcPr>
            <w:tcW w:w="4453" w:type="dxa"/>
            <w:gridSpan w:val="2"/>
            <w:tcBorders>
              <w:top w:val="nil"/>
              <w:left w:val="nil"/>
              <w:bottom w:val="nil"/>
              <w:right w:val="nil"/>
            </w:tcBorders>
          </w:tcPr>
          <w:p w14:paraId="2D340109"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F1890DC"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C7A128D" w14:textId="77777777" w:rsidR="009A5D1A" w:rsidRPr="00761B54" w:rsidRDefault="009A5D1A" w:rsidP="009A5D1A">
            <w:pPr>
              <w:pBdr>
                <w:top w:val="nil"/>
                <w:left w:val="nil"/>
                <w:bottom w:val="nil"/>
                <w:right w:val="nil"/>
                <w:between w:val="nil"/>
              </w:pBdr>
              <w:spacing w:line="223" w:lineRule="auto"/>
              <w:rPr>
                <w:color w:val="000000"/>
              </w:rPr>
            </w:pPr>
          </w:p>
        </w:tc>
      </w:tr>
      <w:tr w:rsidR="009A5D1A" w:rsidRPr="00761B54" w14:paraId="47AE3C78" w14:textId="77777777" w:rsidTr="00573319">
        <w:tc>
          <w:tcPr>
            <w:tcW w:w="4453" w:type="dxa"/>
            <w:gridSpan w:val="2"/>
            <w:tcBorders>
              <w:top w:val="nil"/>
              <w:left w:val="nil"/>
              <w:bottom w:val="nil"/>
              <w:right w:val="nil"/>
            </w:tcBorders>
          </w:tcPr>
          <w:p w14:paraId="7A4D0E2C"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925A33E"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3F48C11"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Дата реєстрації заяви</w:t>
            </w:r>
          </w:p>
        </w:tc>
      </w:tr>
      <w:tr w:rsidR="009A5D1A" w:rsidRPr="00761B54" w14:paraId="7A29A5A8" w14:textId="77777777" w:rsidTr="00573319">
        <w:tc>
          <w:tcPr>
            <w:tcW w:w="4453" w:type="dxa"/>
            <w:gridSpan w:val="2"/>
            <w:tcBorders>
              <w:top w:val="nil"/>
              <w:left w:val="nil"/>
              <w:bottom w:val="nil"/>
              <w:right w:val="nil"/>
            </w:tcBorders>
          </w:tcPr>
          <w:p w14:paraId="0252AEB3"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3904BA1B"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056476AE" w14:textId="77777777" w:rsidR="009A5D1A" w:rsidRPr="00761B54" w:rsidRDefault="009A5D1A" w:rsidP="009A5D1A">
            <w:pPr>
              <w:pBdr>
                <w:top w:val="nil"/>
                <w:left w:val="nil"/>
                <w:bottom w:val="nil"/>
                <w:right w:val="nil"/>
                <w:between w:val="nil"/>
              </w:pBdr>
              <w:spacing w:line="223" w:lineRule="auto"/>
              <w:rPr>
                <w:color w:val="000000"/>
              </w:rPr>
            </w:pPr>
          </w:p>
        </w:tc>
      </w:tr>
      <w:tr w:rsidR="009A5D1A" w:rsidRPr="00761B54" w14:paraId="5007EC13"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2AC523EE" w14:textId="77777777" w:rsidR="009A5D1A" w:rsidRPr="00761B54" w:rsidRDefault="009A5D1A" w:rsidP="009A5D1A">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68002BB6"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999E58B"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9A5D1A" w:rsidRPr="00761B54" w14:paraId="2E2C42A4"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5AF861ED" w14:textId="77777777" w:rsidR="009A5D1A" w:rsidRPr="00761B54" w:rsidRDefault="009A5D1A" w:rsidP="009A5D1A">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05D1B6D0" w14:textId="77777777" w:rsidR="009A5D1A" w:rsidRPr="00761B54" w:rsidRDefault="009A5D1A" w:rsidP="009A5D1A">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595F0AC0" w14:textId="77777777" w:rsidR="009A5D1A" w:rsidRPr="00761B54" w:rsidRDefault="009A5D1A" w:rsidP="009A5D1A">
            <w:pPr>
              <w:pBdr>
                <w:top w:val="nil"/>
                <w:left w:val="nil"/>
                <w:bottom w:val="nil"/>
                <w:right w:val="nil"/>
                <w:between w:val="nil"/>
              </w:pBdr>
              <w:spacing w:line="223" w:lineRule="auto"/>
              <w:rPr>
                <w:color w:val="000000"/>
              </w:rPr>
            </w:pPr>
          </w:p>
        </w:tc>
      </w:tr>
      <w:tr w:rsidR="009A5D1A" w:rsidRPr="00761B54" w14:paraId="24084304" w14:textId="77777777" w:rsidTr="00573319">
        <w:tc>
          <w:tcPr>
            <w:tcW w:w="4453" w:type="dxa"/>
            <w:gridSpan w:val="2"/>
            <w:tcBorders>
              <w:top w:val="nil"/>
              <w:left w:val="nil"/>
              <w:bottom w:val="nil"/>
              <w:right w:val="nil"/>
            </w:tcBorders>
          </w:tcPr>
          <w:p w14:paraId="73054DB7"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2D8351E7"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1E9DE77"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9A5D1A" w:rsidRPr="00761B54" w14:paraId="1382F238" w14:textId="77777777" w:rsidTr="00573319">
        <w:tc>
          <w:tcPr>
            <w:tcW w:w="2747" w:type="dxa"/>
            <w:tcBorders>
              <w:top w:val="nil"/>
              <w:left w:val="nil"/>
              <w:bottom w:val="nil"/>
              <w:right w:val="nil"/>
            </w:tcBorders>
          </w:tcPr>
          <w:p w14:paraId="6BFFA460"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4951F25B" w14:textId="77777777" w:rsidR="009A5D1A" w:rsidRPr="00761B54" w:rsidRDefault="009A5D1A" w:rsidP="009A5D1A">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67CB7415" w14:textId="77777777" w:rsidR="009A5D1A" w:rsidRPr="00761B54" w:rsidRDefault="009A5D1A" w:rsidP="009A5D1A">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03314078" w14:textId="77777777" w:rsidR="009A5D1A" w:rsidRPr="00761B54" w:rsidRDefault="009A5D1A" w:rsidP="009A5D1A">
            <w:pPr>
              <w:pBdr>
                <w:top w:val="nil"/>
                <w:left w:val="nil"/>
                <w:bottom w:val="nil"/>
                <w:right w:val="nil"/>
                <w:between w:val="nil"/>
              </w:pBdr>
              <w:spacing w:line="223" w:lineRule="auto"/>
              <w:rPr>
                <w:color w:val="000000"/>
              </w:rPr>
            </w:pPr>
          </w:p>
        </w:tc>
      </w:tr>
    </w:tbl>
    <w:p w14:paraId="219311C9" w14:textId="77777777" w:rsidR="009A5D1A" w:rsidRPr="00761B54" w:rsidRDefault="009A5D1A" w:rsidP="00573319">
      <w:pPr>
        <w:pBdr>
          <w:top w:val="nil"/>
          <w:left w:val="nil"/>
          <w:bottom w:val="nil"/>
          <w:right w:val="nil"/>
          <w:between w:val="nil"/>
        </w:pBdr>
        <w:rPr>
          <w:color w:val="000000"/>
        </w:rPr>
      </w:pPr>
    </w:p>
    <w:p w14:paraId="221E026B" w14:textId="77777777" w:rsidR="009A5D1A" w:rsidRPr="00761B54" w:rsidRDefault="009A5D1A" w:rsidP="009A5D1A">
      <w:pPr>
        <w:pBdr>
          <w:top w:val="nil"/>
          <w:left w:val="nil"/>
          <w:bottom w:val="nil"/>
          <w:right w:val="nil"/>
          <w:between w:val="nil"/>
        </w:pBdr>
        <w:rPr>
          <w:color w:val="000000"/>
        </w:rPr>
      </w:pPr>
      <w:r w:rsidRPr="00761B54">
        <w:rPr>
          <w:color w:val="000000"/>
        </w:rPr>
        <w:t>МП</w:t>
      </w: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00EF2E77" w14:textId="77777777" w:rsidTr="00573319">
        <w:tc>
          <w:tcPr>
            <w:tcW w:w="9891" w:type="dxa"/>
            <w:gridSpan w:val="3"/>
            <w:tcBorders>
              <w:top w:val="nil"/>
              <w:left w:val="nil"/>
              <w:bottom w:val="nil"/>
              <w:right w:val="nil"/>
            </w:tcBorders>
          </w:tcPr>
          <w:p w14:paraId="6BCEB7CC" w14:textId="77777777" w:rsidR="00B54511" w:rsidRPr="00761B54" w:rsidRDefault="00B54511" w:rsidP="00573319">
            <w:pPr>
              <w:jc w:val="center"/>
            </w:pPr>
            <w:r w:rsidRPr="00761B54">
              <w:br w:type="page"/>
            </w:r>
          </w:p>
          <w:p w14:paraId="746DEDD7" w14:textId="77777777" w:rsidR="00B54511" w:rsidRPr="00761B54" w:rsidRDefault="00B54511" w:rsidP="00573319">
            <w:pPr>
              <w:jc w:val="center"/>
            </w:pPr>
          </w:p>
          <w:p w14:paraId="384A3E20" w14:textId="77777777" w:rsidR="00B54511" w:rsidRPr="00761B54" w:rsidRDefault="00B54511" w:rsidP="00573319">
            <w:pPr>
              <w:jc w:val="center"/>
            </w:pPr>
          </w:p>
          <w:p w14:paraId="562AEB4C" w14:textId="77777777" w:rsidR="00D92924" w:rsidRPr="00761B54" w:rsidRDefault="00D92924" w:rsidP="00573319">
            <w:pPr>
              <w:jc w:val="center"/>
            </w:pPr>
          </w:p>
          <w:p w14:paraId="3A875E4B" w14:textId="77777777" w:rsidR="00D92924" w:rsidRPr="00761B54" w:rsidRDefault="00D92924" w:rsidP="00573319">
            <w:pPr>
              <w:jc w:val="center"/>
            </w:pPr>
          </w:p>
          <w:p w14:paraId="09A1EC6E" w14:textId="77777777" w:rsidR="00D92924" w:rsidRPr="00761B54" w:rsidRDefault="00D92924" w:rsidP="00573319">
            <w:pPr>
              <w:jc w:val="center"/>
            </w:pPr>
          </w:p>
          <w:p w14:paraId="7B20E18F" w14:textId="77777777" w:rsidR="00D92924" w:rsidRPr="00761B54" w:rsidRDefault="00D92924" w:rsidP="00573319">
            <w:pPr>
              <w:jc w:val="center"/>
            </w:pPr>
          </w:p>
          <w:p w14:paraId="661DFA2B" w14:textId="77777777" w:rsidR="00D92924" w:rsidRPr="00761B54" w:rsidRDefault="00D92924" w:rsidP="00573319">
            <w:pPr>
              <w:jc w:val="center"/>
            </w:pPr>
          </w:p>
          <w:p w14:paraId="28ADAC5F" w14:textId="77777777" w:rsidR="00D92924" w:rsidRPr="00761B54" w:rsidRDefault="00D92924" w:rsidP="00573319">
            <w:pPr>
              <w:jc w:val="center"/>
            </w:pPr>
          </w:p>
          <w:p w14:paraId="70D32ED0" w14:textId="77777777" w:rsidR="00D92924" w:rsidRPr="00761B54" w:rsidRDefault="00D92924" w:rsidP="00573319">
            <w:pPr>
              <w:jc w:val="center"/>
            </w:pPr>
          </w:p>
          <w:p w14:paraId="54D681FE" w14:textId="77777777" w:rsidR="00D92924" w:rsidRPr="00761B54" w:rsidRDefault="00D92924" w:rsidP="00573319">
            <w:pPr>
              <w:jc w:val="center"/>
            </w:pPr>
          </w:p>
          <w:p w14:paraId="45926296" w14:textId="77777777" w:rsidR="00D92924" w:rsidRPr="00761B54" w:rsidRDefault="00D92924" w:rsidP="00573319">
            <w:pPr>
              <w:jc w:val="center"/>
            </w:pPr>
          </w:p>
          <w:p w14:paraId="02ECE45E" w14:textId="77777777" w:rsidR="00D92924" w:rsidRPr="00761B54" w:rsidRDefault="00D92924" w:rsidP="00573319">
            <w:pPr>
              <w:jc w:val="center"/>
            </w:pPr>
          </w:p>
          <w:p w14:paraId="3C6A3962" w14:textId="77777777" w:rsidR="00D92924" w:rsidRPr="00761B54" w:rsidRDefault="00D92924" w:rsidP="00573319">
            <w:pPr>
              <w:jc w:val="center"/>
            </w:pPr>
          </w:p>
          <w:p w14:paraId="6BDF3302" w14:textId="77777777" w:rsidR="00D92924" w:rsidRPr="00761B54" w:rsidRDefault="00D92924" w:rsidP="00573319">
            <w:pPr>
              <w:jc w:val="center"/>
            </w:pPr>
          </w:p>
          <w:p w14:paraId="6B8FF8B1" w14:textId="77777777" w:rsidR="00D92924" w:rsidRPr="00761B54" w:rsidRDefault="00D92924" w:rsidP="00573319">
            <w:pPr>
              <w:jc w:val="center"/>
            </w:pPr>
          </w:p>
          <w:p w14:paraId="1AE39F3C" w14:textId="77777777" w:rsidR="00D92924" w:rsidRPr="00761B54" w:rsidRDefault="00D92924" w:rsidP="00573319">
            <w:pPr>
              <w:jc w:val="center"/>
            </w:pPr>
          </w:p>
          <w:p w14:paraId="780568CF" w14:textId="77777777" w:rsidR="00D92924" w:rsidRPr="00761B54" w:rsidRDefault="00D92924" w:rsidP="00573319">
            <w:pPr>
              <w:jc w:val="center"/>
            </w:pPr>
          </w:p>
          <w:p w14:paraId="5412A345" w14:textId="77777777" w:rsidR="00D92924" w:rsidRPr="00761B54" w:rsidRDefault="00D92924" w:rsidP="00573319">
            <w:pPr>
              <w:jc w:val="center"/>
            </w:pPr>
          </w:p>
          <w:p w14:paraId="493E8F38" w14:textId="77777777" w:rsidR="00D92924" w:rsidRPr="00761B54" w:rsidRDefault="00D92924" w:rsidP="00573319">
            <w:pPr>
              <w:jc w:val="center"/>
            </w:pPr>
          </w:p>
          <w:p w14:paraId="7B322F6F" w14:textId="77777777" w:rsidR="00D92924" w:rsidRPr="00761B54" w:rsidRDefault="00D92924" w:rsidP="00573319">
            <w:pPr>
              <w:jc w:val="center"/>
            </w:pPr>
          </w:p>
          <w:p w14:paraId="31672E4F" w14:textId="77777777" w:rsidR="00D92924" w:rsidRPr="00761B54" w:rsidRDefault="00D92924" w:rsidP="00573319">
            <w:pPr>
              <w:jc w:val="center"/>
            </w:pPr>
          </w:p>
          <w:p w14:paraId="65B1339F" w14:textId="77777777" w:rsidR="00D92924" w:rsidRPr="00761B54" w:rsidRDefault="00D92924" w:rsidP="00573319">
            <w:pPr>
              <w:jc w:val="center"/>
            </w:pPr>
          </w:p>
          <w:p w14:paraId="25A6F32C" w14:textId="77777777" w:rsidR="00D92924" w:rsidRPr="00761B54" w:rsidRDefault="00D92924" w:rsidP="00573319">
            <w:pPr>
              <w:jc w:val="center"/>
            </w:pPr>
          </w:p>
          <w:p w14:paraId="712277F8" w14:textId="77777777" w:rsidR="00D92924" w:rsidRPr="00761B54" w:rsidRDefault="00D92924" w:rsidP="00573319">
            <w:pPr>
              <w:jc w:val="center"/>
            </w:pPr>
          </w:p>
          <w:p w14:paraId="7D63C72F" w14:textId="77777777" w:rsidR="00D92924" w:rsidRPr="00761B54" w:rsidRDefault="00D92924" w:rsidP="00573319">
            <w:pPr>
              <w:jc w:val="center"/>
            </w:pPr>
          </w:p>
          <w:p w14:paraId="7FC564D0" w14:textId="77777777" w:rsidR="00D92924" w:rsidRPr="00761B54" w:rsidRDefault="00D92924" w:rsidP="00573319">
            <w:pPr>
              <w:jc w:val="center"/>
            </w:pPr>
          </w:p>
          <w:p w14:paraId="2F566BBF" w14:textId="77777777" w:rsidR="00D92924" w:rsidRPr="00761B54" w:rsidRDefault="00D92924" w:rsidP="00573319">
            <w:pPr>
              <w:jc w:val="center"/>
            </w:pPr>
          </w:p>
          <w:p w14:paraId="6D969F02" w14:textId="77777777" w:rsidR="00D92924" w:rsidRPr="00761B54" w:rsidRDefault="00D92924" w:rsidP="00573319">
            <w:pPr>
              <w:jc w:val="center"/>
            </w:pPr>
          </w:p>
          <w:p w14:paraId="4543EE0B" w14:textId="77777777" w:rsidR="00D92924" w:rsidRPr="00761B54" w:rsidRDefault="00D92924" w:rsidP="00573319">
            <w:pPr>
              <w:jc w:val="center"/>
            </w:pPr>
          </w:p>
          <w:p w14:paraId="2F659ACA" w14:textId="77777777" w:rsidR="00D92924" w:rsidRPr="00761B54" w:rsidRDefault="00D92924" w:rsidP="00573319">
            <w:pPr>
              <w:jc w:val="center"/>
            </w:pPr>
          </w:p>
          <w:p w14:paraId="7D5C05B3" w14:textId="77777777" w:rsidR="00D92924" w:rsidRPr="00761B54" w:rsidRDefault="00D92924" w:rsidP="00573319">
            <w:pPr>
              <w:jc w:val="center"/>
            </w:pPr>
          </w:p>
          <w:p w14:paraId="77047D74" w14:textId="77777777" w:rsidR="00D92924" w:rsidRPr="00761B54" w:rsidRDefault="00D92924" w:rsidP="00573319">
            <w:pPr>
              <w:jc w:val="center"/>
            </w:pPr>
          </w:p>
          <w:p w14:paraId="7E115A31" w14:textId="77777777" w:rsidR="00D92924" w:rsidRPr="00761B54" w:rsidRDefault="00D92924" w:rsidP="00573319">
            <w:pPr>
              <w:jc w:val="center"/>
            </w:pPr>
          </w:p>
          <w:p w14:paraId="66D7D984" w14:textId="77777777" w:rsidR="00D92924" w:rsidRPr="00761B54" w:rsidRDefault="00D92924" w:rsidP="00573319">
            <w:pPr>
              <w:jc w:val="center"/>
            </w:pPr>
          </w:p>
          <w:p w14:paraId="54E11EA2" w14:textId="77777777" w:rsidR="00D92924" w:rsidRPr="00761B54" w:rsidRDefault="00D92924" w:rsidP="00573319">
            <w:pPr>
              <w:jc w:val="center"/>
            </w:pPr>
          </w:p>
          <w:p w14:paraId="372A7BDE" w14:textId="77777777" w:rsidR="00D92924" w:rsidRPr="00761B54" w:rsidRDefault="00D92924" w:rsidP="00573319">
            <w:pPr>
              <w:jc w:val="center"/>
            </w:pPr>
          </w:p>
          <w:p w14:paraId="46F0D566" w14:textId="77777777" w:rsidR="00D92924" w:rsidRPr="00761B54" w:rsidRDefault="00D92924" w:rsidP="00573319">
            <w:pPr>
              <w:jc w:val="center"/>
            </w:pPr>
          </w:p>
          <w:p w14:paraId="0D8F3113" w14:textId="77777777" w:rsidR="00D92924" w:rsidRPr="00761B54" w:rsidRDefault="00D92924" w:rsidP="00573319">
            <w:pPr>
              <w:jc w:val="center"/>
            </w:pPr>
          </w:p>
          <w:p w14:paraId="285204DD" w14:textId="77777777" w:rsidR="00D92924" w:rsidRPr="00761B54" w:rsidRDefault="00D92924" w:rsidP="00573319">
            <w:pPr>
              <w:jc w:val="center"/>
            </w:pPr>
          </w:p>
          <w:p w14:paraId="7B6D01A5" w14:textId="77777777" w:rsidR="00D92924" w:rsidRPr="00761B54" w:rsidRDefault="00D92924" w:rsidP="00573319">
            <w:pPr>
              <w:jc w:val="center"/>
            </w:pPr>
          </w:p>
          <w:p w14:paraId="2FE158C8" w14:textId="77777777" w:rsidR="00D92924" w:rsidRPr="00761B54" w:rsidRDefault="00D92924" w:rsidP="00573319">
            <w:pPr>
              <w:jc w:val="center"/>
            </w:pPr>
          </w:p>
          <w:p w14:paraId="6E620E1D" w14:textId="77777777" w:rsidR="00D92924" w:rsidRPr="00761B54" w:rsidRDefault="00D92924" w:rsidP="00573319">
            <w:pPr>
              <w:jc w:val="center"/>
            </w:pPr>
          </w:p>
          <w:p w14:paraId="03916927" w14:textId="77777777" w:rsidR="00D92924" w:rsidRPr="00761B54" w:rsidRDefault="00D92924" w:rsidP="00573319">
            <w:pPr>
              <w:jc w:val="center"/>
            </w:pPr>
          </w:p>
          <w:p w14:paraId="3298C011" w14:textId="77777777" w:rsidR="00D92924" w:rsidRPr="00761B54" w:rsidRDefault="00D92924" w:rsidP="00573319">
            <w:pPr>
              <w:jc w:val="center"/>
            </w:pPr>
          </w:p>
          <w:p w14:paraId="791931E1" w14:textId="77777777" w:rsidR="00D92924" w:rsidRPr="00761B54" w:rsidRDefault="00D92924" w:rsidP="00573319">
            <w:pPr>
              <w:jc w:val="center"/>
            </w:pPr>
          </w:p>
          <w:p w14:paraId="133E368E" w14:textId="77777777" w:rsidR="00B54511" w:rsidRPr="00761B54" w:rsidRDefault="00B54511" w:rsidP="00573319">
            <w:pPr>
              <w:jc w:val="center"/>
            </w:pPr>
          </w:p>
          <w:p w14:paraId="54BFB2C3" w14:textId="77777777" w:rsidR="00B54511" w:rsidRPr="00761B54" w:rsidRDefault="00B54511" w:rsidP="00573319">
            <w:pPr>
              <w:jc w:val="center"/>
            </w:pPr>
          </w:p>
          <w:p w14:paraId="5939C020" w14:textId="77777777" w:rsidR="00B54511" w:rsidRPr="00761B54" w:rsidRDefault="00B54511" w:rsidP="00573319">
            <w:pPr>
              <w:jc w:val="center"/>
            </w:pPr>
          </w:p>
          <w:p w14:paraId="178C6AF0" w14:textId="77777777"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19A1E84D" w14:textId="77777777" w:rsidTr="00573319">
        <w:tc>
          <w:tcPr>
            <w:tcW w:w="9891" w:type="dxa"/>
            <w:gridSpan w:val="3"/>
            <w:tcBorders>
              <w:top w:val="nil"/>
              <w:left w:val="nil"/>
              <w:bottom w:val="nil"/>
              <w:right w:val="nil"/>
            </w:tcBorders>
          </w:tcPr>
          <w:p w14:paraId="72D64453" w14:textId="77777777" w:rsidR="00B54511" w:rsidRPr="00761B54" w:rsidRDefault="00B54511" w:rsidP="00214F02">
            <w:pPr>
              <w:jc w:val="center"/>
              <w:rPr>
                <w:u w:val="single"/>
              </w:rPr>
            </w:pPr>
            <w:r w:rsidRPr="00761B54">
              <w:rPr>
                <w:u w:val="single"/>
              </w:rPr>
              <w:lastRenderedPageBreak/>
              <w:t xml:space="preserve">НАДАННЯ ВІДОМОСТЕЙ З ДЕРЖАВНОГО ЗЕМЕЛЬНОГО КАДАСТРУ </w:t>
            </w:r>
          </w:p>
          <w:p w14:paraId="21080DBB" w14:textId="77777777" w:rsidR="00B54511" w:rsidRPr="00761B54" w:rsidRDefault="00B54511" w:rsidP="00214F02">
            <w:pPr>
              <w:jc w:val="center"/>
              <w:rPr>
                <w:u w:val="single"/>
              </w:rPr>
            </w:pPr>
            <w:r w:rsidRPr="00761B54">
              <w:rPr>
                <w:u w:val="single"/>
              </w:rPr>
              <w:t xml:space="preserve">У ФОРМІ ВИТЯГУ З ДЕРЖАВНОГО ЗЕМЕЛЬНОГО КАДАСТРУ </w:t>
            </w:r>
          </w:p>
          <w:p w14:paraId="4D037B66" w14:textId="77777777" w:rsidR="00B54511" w:rsidRPr="00761B54" w:rsidRDefault="00B54511" w:rsidP="00214F02">
            <w:pPr>
              <w:jc w:val="center"/>
              <w:rPr>
                <w:u w:val="single"/>
              </w:rPr>
            </w:pPr>
            <w:r w:rsidRPr="00761B54">
              <w:rPr>
                <w:u w:val="single"/>
              </w:rPr>
              <w:t>ПРО ОБМЕЖЕННЯ У ВИКОРИСТАННІ ЗЕМЕЛЬ</w:t>
            </w:r>
          </w:p>
        </w:tc>
      </w:tr>
      <w:tr w:rsidR="00B54511" w:rsidRPr="00761B54" w14:paraId="0DDF58FD" w14:textId="77777777" w:rsidTr="00573319">
        <w:tc>
          <w:tcPr>
            <w:tcW w:w="9891" w:type="dxa"/>
            <w:gridSpan w:val="3"/>
            <w:tcBorders>
              <w:top w:val="nil"/>
              <w:left w:val="nil"/>
              <w:bottom w:val="single" w:sz="4" w:space="0" w:color="auto"/>
              <w:right w:val="nil"/>
            </w:tcBorders>
          </w:tcPr>
          <w:p w14:paraId="73598931"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72431339" w14:textId="77777777" w:rsidR="002B0ED3" w:rsidRDefault="002B0ED3" w:rsidP="002B0ED3">
            <w:pPr>
              <w:autoSpaceDE w:val="0"/>
              <w:autoSpaceDN w:val="0"/>
              <w:adjustRightInd w:val="0"/>
              <w:jc w:val="center"/>
            </w:pPr>
            <w:r>
              <w:rPr>
                <w:u w:val="single"/>
              </w:rPr>
              <w:t>Головне управління Держгеокадастру у Чернівецькій області</w:t>
            </w:r>
          </w:p>
          <w:p w14:paraId="5831E9B3" w14:textId="1245579D" w:rsidR="00B54511" w:rsidRPr="00761B54" w:rsidRDefault="002B0ED3" w:rsidP="002B0ED3">
            <w:pPr>
              <w:spacing w:after="120"/>
              <w:jc w:val="cente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706005CA" w14:textId="77777777" w:rsidTr="00573319">
        <w:tc>
          <w:tcPr>
            <w:tcW w:w="9891" w:type="dxa"/>
            <w:gridSpan w:val="3"/>
            <w:tcBorders>
              <w:top w:val="single" w:sz="4" w:space="0" w:color="auto"/>
            </w:tcBorders>
          </w:tcPr>
          <w:p w14:paraId="4C659709"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адміністративної послуги</w:t>
            </w:r>
          </w:p>
        </w:tc>
      </w:tr>
      <w:tr w:rsidR="00B54511" w:rsidRPr="00761B54" w14:paraId="16137B83" w14:textId="77777777" w:rsidTr="00573319">
        <w:tc>
          <w:tcPr>
            <w:tcW w:w="4320" w:type="dxa"/>
            <w:gridSpan w:val="2"/>
          </w:tcPr>
          <w:p w14:paraId="2ECB0833"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5BBC56F6" w14:textId="77777777" w:rsidR="002B0ED3" w:rsidRDefault="002B0ED3" w:rsidP="002B0ED3">
            <w:pPr>
              <w:autoSpaceDE w:val="0"/>
              <w:autoSpaceDN w:val="0"/>
              <w:adjustRightInd w:val="0"/>
              <w:jc w:val="center"/>
              <w:rPr>
                <w:b/>
                <w:bCs/>
                <w:sz w:val="20"/>
                <w:szCs w:val="20"/>
              </w:rPr>
            </w:pPr>
            <w:r>
              <w:rPr>
                <w:b/>
                <w:bCs/>
                <w:sz w:val="20"/>
                <w:szCs w:val="20"/>
              </w:rPr>
              <w:t>Центр надання адміністративних послуг</w:t>
            </w:r>
          </w:p>
          <w:p w14:paraId="79C201DB" w14:textId="63610085" w:rsidR="00B54511" w:rsidRDefault="002B0ED3" w:rsidP="002B0ED3">
            <w:pPr>
              <w:jc w:val="center"/>
              <w:rPr>
                <w:b/>
                <w:sz w:val="20"/>
                <w:szCs w:val="20"/>
              </w:rPr>
            </w:pPr>
            <w:r>
              <w:rPr>
                <w:b/>
                <w:bCs/>
                <w:sz w:val="20"/>
                <w:szCs w:val="20"/>
              </w:rPr>
              <w:t>Чернівецької міської ради</w:t>
            </w:r>
          </w:p>
          <w:p w14:paraId="3E066312" w14:textId="22CE3462" w:rsidR="002B0ED3" w:rsidRPr="002B0ED3" w:rsidRDefault="002B0ED3" w:rsidP="002B0ED3">
            <w:pPr>
              <w:tabs>
                <w:tab w:val="left" w:pos="3270"/>
              </w:tabs>
              <w:rPr>
                <w:sz w:val="20"/>
                <w:szCs w:val="20"/>
              </w:rPr>
            </w:pPr>
            <w:r>
              <w:rPr>
                <w:sz w:val="20"/>
                <w:szCs w:val="20"/>
              </w:rPr>
              <w:tab/>
            </w:r>
          </w:p>
        </w:tc>
      </w:tr>
      <w:tr w:rsidR="00B54511" w:rsidRPr="00761B54" w14:paraId="7CC64224" w14:textId="77777777" w:rsidTr="00573319">
        <w:tc>
          <w:tcPr>
            <w:tcW w:w="720" w:type="dxa"/>
          </w:tcPr>
          <w:p w14:paraId="04761F7E" w14:textId="57062C21" w:rsidR="00B54511" w:rsidRPr="006B5223" w:rsidRDefault="00B54511" w:rsidP="00573319">
            <w:pPr>
              <w:jc w:val="center"/>
              <w:rPr>
                <w:sz w:val="20"/>
                <w:szCs w:val="20"/>
              </w:rPr>
            </w:pPr>
            <w:r w:rsidRPr="006B5223">
              <w:rPr>
                <w:sz w:val="20"/>
                <w:szCs w:val="20"/>
              </w:rPr>
              <w:t>1</w:t>
            </w:r>
          </w:p>
        </w:tc>
        <w:tc>
          <w:tcPr>
            <w:tcW w:w="3600" w:type="dxa"/>
          </w:tcPr>
          <w:p w14:paraId="42A2E284" w14:textId="77777777" w:rsidR="00B54511" w:rsidRPr="00761B54" w:rsidRDefault="00B54511" w:rsidP="00F42562">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7DD8AF33" w14:textId="395B070F" w:rsidR="00B54511" w:rsidRPr="00761B54" w:rsidRDefault="002B0ED3"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29A805F4" w14:textId="77777777" w:rsidTr="00573319">
        <w:tc>
          <w:tcPr>
            <w:tcW w:w="720" w:type="dxa"/>
          </w:tcPr>
          <w:p w14:paraId="5CE460C7" w14:textId="22D7CE0C" w:rsidR="00B54511" w:rsidRPr="006B5223" w:rsidRDefault="00B54511" w:rsidP="00573319">
            <w:pPr>
              <w:jc w:val="center"/>
              <w:rPr>
                <w:sz w:val="20"/>
                <w:szCs w:val="20"/>
              </w:rPr>
            </w:pPr>
            <w:r w:rsidRPr="006B5223">
              <w:rPr>
                <w:sz w:val="20"/>
                <w:szCs w:val="20"/>
              </w:rPr>
              <w:t>2</w:t>
            </w:r>
          </w:p>
        </w:tc>
        <w:tc>
          <w:tcPr>
            <w:tcW w:w="3600" w:type="dxa"/>
          </w:tcPr>
          <w:p w14:paraId="40619C51" w14:textId="50E65406" w:rsidR="00B54511" w:rsidRPr="00761B54" w:rsidRDefault="00B54511" w:rsidP="00F42562">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7BB6AA16"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79ADC921" w14:textId="77777777" w:rsidTr="00573319">
        <w:tc>
          <w:tcPr>
            <w:tcW w:w="720" w:type="dxa"/>
          </w:tcPr>
          <w:p w14:paraId="2DF93423" w14:textId="4C0876F4" w:rsidR="00B54511" w:rsidRPr="006B5223" w:rsidRDefault="00B54511" w:rsidP="00573319">
            <w:pPr>
              <w:jc w:val="center"/>
              <w:rPr>
                <w:sz w:val="20"/>
                <w:szCs w:val="20"/>
              </w:rPr>
            </w:pPr>
            <w:r w:rsidRPr="006B5223">
              <w:rPr>
                <w:sz w:val="20"/>
                <w:szCs w:val="20"/>
              </w:rPr>
              <w:t>3</w:t>
            </w:r>
          </w:p>
        </w:tc>
        <w:tc>
          <w:tcPr>
            <w:tcW w:w="3600" w:type="dxa"/>
          </w:tcPr>
          <w:p w14:paraId="4C51FC07" w14:textId="77777777" w:rsidR="00B54511" w:rsidRPr="00761B54" w:rsidRDefault="00B54511" w:rsidP="00F42562">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780481DD" w14:textId="77777777" w:rsidR="002B0ED3" w:rsidRPr="00F24B2D" w:rsidRDefault="002B0ED3" w:rsidP="002B0ED3">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5FF70467" w14:textId="77777777" w:rsidR="002B0ED3" w:rsidRDefault="002B0ED3" w:rsidP="002B0ED3">
            <w:pPr>
              <w:autoSpaceDE w:val="0"/>
              <w:autoSpaceDN w:val="0"/>
              <w:adjustRightInd w:val="0"/>
              <w:rPr>
                <w:sz w:val="20"/>
                <w:szCs w:val="20"/>
              </w:rPr>
            </w:pPr>
            <w:r>
              <w:rPr>
                <w:sz w:val="20"/>
                <w:szCs w:val="20"/>
              </w:rPr>
              <w:t xml:space="preserve"> факс: (0372) 51-26-78 </w:t>
            </w:r>
          </w:p>
          <w:p w14:paraId="2270CCD8" w14:textId="77777777" w:rsidR="002B0ED3" w:rsidRPr="00983859" w:rsidRDefault="002B0ED3" w:rsidP="002B0ED3">
            <w:pPr>
              <w:tabs>
                <w:tab w:val="left" w:pos="2640"/>
              </w:tabs>
              <w:autoSpaceDE w:val="0"/>
              <w:autoSpaceDN w:val="0"/>
              <w:adjustRightInd w:val="0"/>
              <w:rPr>
                <w:sz w:val="20"/>
                <w:szCs w:val="20"/>
              </w:rPr>
            </w:pPr>
            <w:r>
              <w:rPr>
                <w:sz w:val="20"/>
                <w:szCs w:val="20"/>
              </w:rPr>
              <w:t>Е-mail:</w:t>
            </w:r>
            <w:hyperlink r:id="rId62" w:history="1">
              <w:r>
                <w:rPr>
                  <w:color w:val="0000FF"/>
                  <w:sz w:val="20"/>
                  <w:szCs w:val="20"/>
                  <w:u w:val="single"/>
                </w:rPr>
                <w:t>admincnap@ukr.net</w:t>
              </w:r>
            </w:hyperlink>
            <w:r w:rsidRPr="00983859">
              <w:rPr>
                <w:sz w:val="20"/>
                <w:szCs w:val="20"/>
              </w:rPr>
              <w:tab/>
            </w:r>
          </w:p>
          <w:p w14:paraId="5C6F43BF" w14:textId="77777777" w:rsidR="002B0ED3" w:rsidRDefault="002B0ED3" w:rsidP="002B0ED3">
            <w:pPr>
              <w:jc w:val="both"/>
              <w:rPr>
                <w:color w:val="0000FF"/>
                <w:sz w:val="20"/>
                <w:szCs w:val="20"/>
                <w:u w:val="single"/>
              </w:rPr>
            </w:pPr>
            <w:r>
              <w:rPr>
                <w:sz w:val="20"/>
                <w:szCs w:val="20"/>
              </w:rPr>
              <w:t>Веб-сторінка: </w:t>
            </w:r>
            <w:hyperlink r:id="rId63" w:history="1">
              <w:r>
                <w:rPr>
                  <w:color w:val="0000FF"/>
                  <w:sz w:val="20"/>
                  <w:szCs w:val="20"/>
                  <w:u w:val="single"/>
                </w:rPr>
                <w:t>http://dozvil.city.cv.ua</w:t>
              </w:r>
            </w:hyperlink>
          </w:p>
          <w:p w14:paraId="003E862B" w14:textId="09936E8B" w:rsidR="00B54511" w:rsidRPr="00761B54" w:rsidRDefault="00B54511" w:rsidP="00573319">
            <w:pPr>
              <w:jc w:val="both"/>
              <w:rPr>
                <w:sz w:val="20"/>
                <w:szCs w:val="20"/>
              </w:rPr>
            </w:pPr>
          </w:p>
        </w:tc>
      </w:tr>
      <w:tr w:rsidR="00B54511" w:rsidRPr="00761B54" w14:paraId="663ACB81" w14:textId="77777777" w:rsidTr="00573319">
        <w:tc>
          <w:tcPr>
            <w:tcW w:w="9891" w:type="dxa"/>
            <w:gridSpan w:val="3"/>
          </w:tcPr>
          <w:p w14:paraId="1B09E8F5"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6ECB5F3A" w14:textId="77777777" w:rsidTr="00573319">
        <w:tc>
          <w:tcPr>
            <w:tcW w:w="720" w:type="dxa"/>
          </w:tcPr>
          <w:p w14:paraId="789DFF28" w14:textId="7BC84B40" w:rsidR="00B54511" w:rsidRPr="006B5223" w:rsidRDefault="00B54511" w:rsidP="00573319">
            <w:pPr>
              <w:spacing w:before="60" w:after="60"/>
              <w:jc w:val="center"/>
              <w:rPr>
                <w:sz w:val="20"/>
                <w:szCs w:val="20"/>
              </w:rPr>
            </w:pPr>
            <w:r w:rsidRPr="006B5223">
              <w:rPr>
                <w:sz w:val="20"/>
                <w:szCs w:val="20"/>
              </w:rPr>
              <w:t>4</w:t>
            </w:r>
          </w:p>
        </w:tc>
        <w:tc>
          <w:tcPr>
            <w:tcW w:w="3600" w:type="dxa"/>
          </w:tcPr>
          <w:p w14:paraId="6052A5EE" w14:textId="4A07B5F0" w:rsidR="00B54511" w:rsidRPr="00761B54" w:rsidRDefault="00B54511" w:rsidP="00F42562">
            <w:pPr>
              <w:spacing w:before="60" w:after="60"/>
              <w:jc w:val="center"/>
              <w:rPr>
                <w:sz w:val="20"/>
                <w:szCs w:val="20"/>
              </w:rPr>
            </w:pPr>
            <w:r w:rsidRPr="00761B54">
              <w:rPr>
                <w:sz w:val="20"/>
                <w:szCs w:val="20"/>
              </w:rPr>
              <w:t>Закони України</w:t>
            </w:r>
          </w:p>
        </w:tc>
        <w:tc>
          <w:tcPr>
            <w:tcW w:w="5571" w:type="dxa"/>
          </w:tcPr>
          <w:p w14:paraId="5DB473CD"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64"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65" w:anchor="n3760" w:tgtFrame="_blank" w:history="1">
              <w:r w:rsidRPr="00761B54">
                <w:rPr>
                  <w:rStyle w:val="af1"/>
                  <w:rFonts w:eastAsiaTheme="majorEastAsia"/>
                  <w:color w:val="auto"/>
                  <w:sz w:val="20"/>
                  <w:szCs w:val="20"/>
                  <w:u w:val="none"/>
                </w:rPr>
                <w:t>стаття 17</w:t>
              </w:r>
            </w:hyperlink>
            <w:hyperlink r:id="rId66"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246F59E1" w14:textId="77777777" w:rsidTr="00573319">
        <w:tc>
          <w:tcPr>
            <w:tcW w:w="720" w:type="dxa"/>
          </w:tcPr>
          <w:p w14:paraId="0B113985" w14:textId="4DFBC392" w:rsidR="00B54511" w:rsidRPr="006B5223" w:rsidRDefault="00B54511" w:rsidP="00573319">
            <w:pPr>
              <w:spacing w:before="60" w:after="60"/>
              <w:jc w:val="center"/>
              <w:rPr>
                <w:sz w:val="20"/>
                <w:szCs w:val="20"/>
              </w:rPr>
            </w:pPr>
            <w:r w:rsidRPr="006B5223">
              <w:rPr>
                <w:sz w:val="20"/>
                <w:szCs w:val="20"/>
              </w:rPr>
              <w:t>5</w:t>
            </w:r>
          </w:p>
        </w:tc>
        <w:tc>
          <w:tcPr>
            <w:tcW w:w="3600" w:type="dxa"/>
          </w:tcPr>
          <w:p w14:paraId="2ED86A20" w14:textId="24DB9434" w:rsidR="00B54511" w:rsidRPr="00761B54" w:rsidRDefault="00B54511" w:rsidP="00F42562">
            <w:pPr>
              <w:spacing w:before="60" w:after="60"/>
              <w:jc w:val="center"/>
              <w:rPr>
                <w:sz w:val="20"/>
                <w:szCs w:val="20"/>
              </w:rPr>
            </w:pPr>
            <w:r w:rsidRPr="00761B54">
              <w:rPr>
                <w:sz w:val="20"/>
                <w:szCs w:val="20"/>
              </w:rPr>
              <w:t>Акти Кабінету Міністрів України</w:t>
            </w:r>
          </w:p>
        </w:tc>
        <w:tc>
          <w:tcPr>
            <w:tcW w:w="5571" w:type="dxa"/>
          </w:tcPr>
          <w:p w14:paraId="3F6C1A0D" w14:textId="6E3AC364" w:rsidR="00B54511" w:rsidRPr="00610C51" w:rsidRDefault="00B54511" w:rsidP="00573319">
            <w:pPr>
              <w:jc w:val="both"/>
              <w:rPr>
                <w:sz w:val="20"/>
                <w:szCs w:val="20"/>
              </w:rPr>
            </w:pPr>
            <w:r w:rsidRPr="00761B54">
              <w:rPr>
                <w:sz w:val="20"/>
                <w:szCs w:val="20"/>
              </w:rPr>
              <w:t xml:space="preserve">Пункти </w:t>
            </w:r>
            <w:r w:rsidR="0008377D" w:rsidRPr="00610C51">
              <w:rPr>
                <w:sz w:val="20"/>
                <w:szCs w:val="20"/>
              </w:rPr>
              <w:t>166</w:t>
            </w:r>
            <w:r w:rsidR="00AC0A34" w:rsidRPr="00610C51">
              <w:rPr>
                <w:sz w:val="20"/>
                <w:szCs w:val="20"/>
              </w:rPr>
              <w:t> </w:t>
            </w:r>
            <w:r w:rsidR="0008377D" w:rsidRPr="00610C51">
              <w:rPr>
                <w:sz w:val="20"/>
                <w:szCs w:val="20"/>
              </w:rPr>
              <w:t>–</w:t>
            </w:r>
            <w:r w:rsidR="00AC0A34" w:rsidRPr="00610C51">
              <w:rPr>
                <w:sz w:val="20"/>
                <w:szCs w:val="20"/>
              </w:rPr>
              <w:t> </w:t>
            </w:r>
            <w:r w:rsidR="0008377D" w:rsidRPr="00610C51">
              <w:rPr>
                <w:sz w:val="20"/>
                <w:szCs w:val="20"/>
              </w:rPr>
              <w:t xml:space="preserve">170, 171, 174, 176, 177 </w:t>
            </w:r>
            <w:r w:rsidRPr="00610C51">
              <w:rPr>
                <w:sz w:val="20"/>
                <w:szCs w:val="20"/>
              </w:rPr>
              <w:t>Порядку ведення Державного земельного кадастру, затвердженого постановою Кабінету Міністрів України від 17 жовтня 2012 р. № 1051.</w:t>
            </w:r>
          </w:p>
          <w:p w14:paraId="329D611F" w14:textId="7ADB471D" w:rsidR="00BF02FD" w:rsidRPr="00761B54" w:rsidRDefault="00BF02FD" w:rsidP="00BF02FD">
            <w:pPr>
              <w:jc w:val="both"/>
              <w:rPr>
                <w:sz w:val="20"/>
                <w:szCs w:val="20"/>
              </w:rPr>
            </w:pPr>
            <w:r w:rsidRPr="00610C51">
              <w:rPr>
                <w:sz w:val="20"/>
                <w:szCs w:val="20"/>
              </w:rPr>
              <w:t xml:space="preserve">Постанова Кабінету Міністрів України від 1 серпня 2011 р. </w:t>
            </w:r>
            <w:r w:rsidR="00610C51">
              <w:rPr>
                <w:sz w:val="20"/>
                <w:szCs w:val="20"/>
              </w:rPr>
              <w:t xml:space="preserve">       </w:t>
            </w:r>
            <w:r w:rsidRPr="00610C51">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3130490E" w14:textId="1F9EDE8B"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A11E51"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02C43739" w14:textId="77777777" w:rsidTr="00573319">
        <w:tc>
          <w:tcPr>
            <w:tcW w:w="720" w:type="dxa"/>
          </w:tcPr>
          <w:p w14:paraId="5ED7E4A1" w14:textId="4E8A927A" w:rsidR="00B54511" w:rsidRPr="006B5223" w:rsidRDefault="00B54511" w:rsidP="00573319">
            <w:pPr>
              <w:spacing w:before="60" w:after="60"/>
              <w:jc w:val="center"/>
              <w:rPr>
                <w:sz w:val="20"/>
                <w:szCs w:val="20"/>
              </w:rPr>
            </w:pPr>
            <w:r w:rsidRPr="006B5223">
              <w:rPr>
                <w:sz w:val="20"/>
                <w:szCs w:val="20"/>
              </w:rPr>
              <w:t>6</w:t>
            </w:r>
          </w:p>
        </w:tc>
        <w:tc>
          <w:tcPr>
            <w:tcW w:w="3600" w:type="dxa"/>
          </w:tcPr>
          <w:p w14:paraId="1B6AD0CD" w14:textId="77777777" w:rsidR="00B54511" w:rsidRPr="00761B54" w:rsidRDefault="00B54511" w:rsidP="00F42562">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6BD919EB" w14:textId="77777777" w:rsidR="00B54511" w:rsidRPr="00761B54" w:rsidRDefault="00B54511" w:rsidP="00573319">
            <w:pPr>
              <w:jc w:val="center"/>
              <w:rPr>
                <w:sz w:val="20"/>
                <w:szCs w:val="20"/>
              </w:rPr>
            </w:pPr>
          </w:p>
        </w:tc>
      </w:tr>
      <w:tr w:rsidR="00B54511" w:rsidRPr="00761B54" w14:paraId="2A414C40" w14:textId="77777777" w:rsidTr="00573319">
        <w:tc>
          <w:tcPr>
            <w:tcW w:w="720" w:type="dxa"/>
          </w:tcPr>
          <w:p w14:paraId="3C873A15" w14:textId="35223560" w:rsidR="00B54511" w:rsidRPr="006B5223" w:rsidRDefault="00B54511" w:rsidP="00573319">
            <w:pPr>
              <w:spacing w:before="60" w:after="60"/>
              <w:jc w:val="center"/>
              <w:rPr>
                <w:sz w:val="20"/>
                <w:szCs w:val="20"/>
              </w:rPr>
            </w:pPr>
            <w:r w:rsidRPr="006B5223">
              <w:rPr>
                <w:sz w:val="20"/>
                <w:szCs w:val="20"/>
              </w:rPr>
              <w:t>7</w:t>
            </w:r>
          </w:p>
        </w:tc>
        <w:tc>
          <w:tcPr>
            <w:tcW w:w="3600" w:type="dxa"/>
          </w:tcPr>
          <w:p w14:paraId="2ACC1033" w14:textId="77777777" w:rsidR="00B54511" w:rsidRPr="00761B54" w:rsidRDefault="00B54511" w:rsidP="00F42562">
            <w:pPr>
              <w:spacing w:before="60" w:after="60"/>
              <w:jc w:val="center"/>
              <w:rPr>
                <w:sz w:val="20"/>
                <w:szCs w:val="20"/>
              </w:rPr>
            </w:pPr>
            <w:r w:rsidRPr="00761B54">
              <w:rPr>
                <w:sz w:val="20"/>
                <w:szCs w:val="20"/>
              </w:rPr>
              <w:t>Акти місцевих органів виконавчої влади / органів місцевого самоврядування</w:t>
            </w:r>
          </w:p>
        </w:tc>
        <w:tc>
          <w:tcPr>
            <w:tcW w:w="5571" w:type="dxa"/>
          </w:tcPr>
          <w:p w14:paraId="71963377" w14:textId="77777777" w:rsidR="00B54511" w:rsidRPr="00761B54" w:rsidRDefault="00B54511" w:rsidP="00573319">
            <w:pPr>
              <w:jc w:val="center"/>
              <w:rPr>
                <w:sz w:val="20"/>
                <w:szCs w:val="20"/>
              </w:rPr>
            </w:pPr>
          </w:p>
        </w:tc>
      </w:tr>
      <w:tr w:rsidR="00B54511" w:rsidRPr="00761B54" w14:paraId="5ACE9A83" w14:textId="77777777" w:rsidTr="00573319">
        <w:tc>
          <w:tcPr>
            <w:tcW w:w="9891" w:type="dxa"/>
            <w:gridSpan w:val="3"/>
          </w:tcPr>
          <w:p w14:paraId="2616FC02"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4FDE60A1" w14:textId="77777777" w:rsidTr="00573319">
        <w:tc>
          <w:tcPr>
            <w:tcW w:w="720" w:type="dxa"/>
          </w:tcPr>
          <w:p w14:paraId="430A7FDD" w14:textId="7C6682A8" w:rsidR="00B54511" w:rsidRPr="006B5223" w:rsidRDefault="00B54511" w:rsidP="00573319">
            <w:pPr>
              <w:spacing w:before="60" w:after="60"/>
              <w:jc w:val="center"/>
              <w:rPr>
                <w:sz w:val="20"/>
                <w:szCs w:val="20"/>
              </w:rPr>
            </w:pPr>
            <w:r w:rsidRPr="006B5223">
              <w:rPr>
                <w:sz w:val="20"/>
                <w:szCs w:val="20"/>
              </w:rPr>
              <w:t>8</w:t>
            </w:r>
          </w:p>
        </w:tc>
        <w:tc>
          <w:tcPr>
            <w:tcW w:w="3600" w:type="dxa"/>
          </w:tcPr>
          <w:p w14:paraId="04D806D3" w14:textId="77777777" w:rsidR="00B54511" w:rsidRPr="00761B54" w:rsidRDefault="00B54511" w:rsidP="00F42562">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6E8A6F57" w14:textId="77777777" w:rsidR="00B54511" w:rsidRPr="00761B54" w:rsidRDefault="00B54511" w:rsidP="00573319">
            <w:pPr>
              <w:jc w:val="both"/>
              <w:rPr>
                <w:sz w:val="20"/>
                <w:szCs w:val="20"/>
              </w:rPr>
            </w:pPr>
            <w:r w:rsidRPr="00761B54">
              <w:rPr>
                <w:sz w:val="20"/>
                <w:szCs w:val="20"/>
              </w:rPr>
              <w:t>Заява про надання відомостей з Державного земельного кадастру у формі витягу з Державного земельного кадастру про обмеження у використанні земель</w:t>
            </w:r>
          </w:p>
        </w:tc>
      </w:tr>
      <w:tr w:rsidR="00B54511" w:rsidRPr="00761B54" w14:paraId="53B2800A" w14:textId="77777777" w:rsidTr="00573319">
        <w:tc>
          <w:tcPr>
            <w:tcW w:w="720" w:type="dxa"/>
          </w:tcPr>
          <w:p w14:paraId="212DDC6D" w14:textId="03AF5E9F" w:rsidR="00B54511" w:rsidRPr="006B5223" w:rsidRDefault="00B54511" w:rsidP="00573319">
            <w:pPr>
              <w:spacing w:before="60" w:after="60"/>
              <w:jc w:val="center"/>
              <w:rPr>
                <w:sz w:val="20"/>
                <w:szCs w:val="20"/>
              </w:rPr>
            </w:pPr>
            <w:r w:rsidRPr="006B5223">
              <w:rPr>
                <w:sz w:val="20"/>
                <w:szCs w:val="20"/>
              </w:rPr>
              <w:t>9</w:t>
            </w:r>
          </w:p>
        </w:tc>
        <w:tc>
          <w:tcPr>
            <w:tcW w:w="3600" w:type="dxa"/>
          </w:tcPr>
          <w:p w14:paraId="776E1690" w14:textId="77777777" w:rsidR="00B54511" w:rsidRPr="00761B54" w:rsidRDefault="00B54511" w:rsidP="00F42562">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556491C4" w14:textId="52047195"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 xml:space="preserve">про надання відомостей з Державного земельного кадастру </w:t>
            </w:r>
            <w:r w:rsidRPr="00761B54">
              <w:rPr>
                <w:bCs/>
                <w:iCs/>
                <w:sz w:val="20"/>
                <w:szCs w:val="20"/>
              </w:rPr>
              <w:t xml:space="preserve">за </w:t>
            </w:r>
            <w:r w:rsidRPr="00761B54">
              <w:rPr>
                <w:sz w:val="20"/>
                <w:szCs w:val="20"/>
                <w:lang w:eastAsia="uk-UA"/>
              </w:rPr>
              <w:t>формою, встановленою</w:t>
            </w:r>
            <w:r w:rsidRPr="00761B54">
              <w:rPr>
                <w:b/>
                <w:sz w:val="20"/>
                <w:szCs w:val="20"/>
              </w:rPr>
              <w:t xml:space="preserve"> </w:t>
            </w:r>
            <w:r w:rsidRPr="00761B54">
              <w:rPr>
                <w:sz w:val="20"/>
                <w:szCs w:val="20"/>
              </w:rPr>
              <w:t>Порядком ведення Державного земельного кадастру, затвердженим постановою Кабінету Міністрів України від 17 жовтня 2012 р. №</w:t>
            </w:r>
            <w:r w:rsidR="00610C51">
              <w:rPr>
                <w:sz w:val="20"/>
                <w:szCs w:val="20"/>
              </w:rPr>
              <w:t> </w:t>
            </w:r>
            <w:r w:rsidRPr="00761B54">
              <w:rPr>
                <w:sz w:val="20"/>
                <w:szCs w:val="20"/>
              </w:rPr>
              <w:t>1051 (форма заяви додається)*.</w:t>
            </w:r>
            <w:r w:rsidRPr="00761B54">
              <w:rPr>
                <w:sz w:val="20"/>
                <w:szCs w:val="20"/>
                <w:lang w:eastAsia="uk-UA"/>
              </w:rPr>
              <w:t xml:space="preserve"> </w:t>
            </w:r>
          </w:p>
          <w:p w14:paraId="0E38E4FF" w14:textId="77777777" w:rsidR="00B54511" w:rsidRPr="00761B54" w:rsidRDefault="00B54511" w:rsidP="00573319">
            <w:pPr>
              <w:jc w:val="both"/>
              <w:rPr>
                <w:sz w:val="20"/>
                <w:szCs w:val="20"/>
              </w:rPr>
            </w:pPr>
            <w:r w:rsidRPr="00761B54">
              <w:rPr>
                <w:sz w:val="20"/>
                <w:szCs w:val="20"/>
              </w:rPr>
              <w:t>2. Документ, що підтверджує оплату послуг з надання відомостей з Державного земельного кадастру у формі витягу з Державного земельного кадастру про обмеження                             у використанні земель</w:t>
            </w:r>
            <w:r w:rsidRPr="00761B54">
              <w:rPr>
                <w:sz w:val="20"/>
                <w:szCs w:val="20"/>
                <w:shd w:val="clear" w:color="auto" w:fill="FFFFFF"/>
              </w:rPr>
              <w:t xml:space="preserve"> (або інформація (реквізити платежу) </w:t>
            </w:r>
            <w:r w:rsidRPr="00761B54">
              <w:rPr>
                <w:sz w:val="20"/>
                <w:szCs w:val="20"/>
                <w:shd w:val="clear" w:color="auto" w:fill="FFFFFF"/>
              </w:rPr>
              <w:lastRenderedPageBreak/>
              <w:t>про сплату збору (внесення плати) в будь-якій формі, надані суб’єктом звернення).</w:t>
            </w:r>
          </w:p>
          <w:p w14:paraId="37B5C77B"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44AF74AF" w14:textId="77777777" w:rsidTr="00573319">
        <w:tc>
          <w:tcPr>
            <w:tcW w:w="720" w:type="dxa"/>
          </w:tcPr>
          <w:p w14:paraId="01E6EEFB" w14:textId="79CDA957" w:rsidR="00B54511" w:rsidRPr="006B5223" w:rsidRDefault="00B54511" w:rsidP="00573319">
            <w:pPr>
              <w:spacing w:before="60" w:after="60"/>
              <w:jc w:val="center"/>
              <w:rPr>
                <w:sz w:val="20"/>
                <w:szCs w:val="20"/>
              </w:rPr>
            </w:pPr>
            <w:r w:rsidRPr="006B5223">
              <w:rPr>
                <w:sz w:val="20"/>
                <w:szCs w:val="20"/>
              </w:rPr>
              <w:lastRenderedPageBreak/>
              <w:t>10</w:t>
            </w:r>
          </w:p>
        </w:tc>
        <w:tc>
          <w:tcPr>
            <w:tcW w:w="3600" w:type="dxa"/>
          </w:tcPr>
          <w:p w14:paraId="136AC384" w14:textId="77777777" w:rsidR="00B54511" w:rsidRPr="00761B54" w:rsidRDefault="00B54511" w:rsidP="00F42562">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561DF8E3" w14:textId="4D0E4472" w:rsidR="00153313" w:rsidRPr="00761B54" w:rsidRDefault="00153313" w:rsidP="00153313">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AC0A34">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67"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56DF0429"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w:t>
            </w:r>
            <w:r w:rsidRPr="00761B54">
              <w:rPr>
                <w:sz w:val="20"/>
                <w:szCs w:val="20"/>
              </w:rPr>
              <w:t>’</w:t>
            </w:r>
            <w:r w:rsidRPr="00761B54">
              <w:rPr>
                <w:sz w:val="20"/>
                <w:szCs w:val="20"/>
                <w:shd w:val="clear" w:color="auto" w:fill="FFFFFF"/>
              </w:rPr>
              <w:t>язку з якою виникла потреба в отриманні інформації. Така заява розглядається у позачерговому порядку</w:t>
            </w:r>
          </w:p>
        </w:tc>
      </w:tr>
      <w:tr w:rsidR="00B54511" w:rsidRPr="00761B54" w14:paraId="4114AC07" w14:textId="77777777" w:rsidTr="00573319">
        <w:tc>
          <w:tcPr>
            <w:tcW w:w="720" w:type="dxa"/>
          </w:tcPr>
          <w:p w14:paraId="1A1C3B9D" w14:textId="61E6558E" w:rsidR="00B54511" w:rsidRPr="006B5223" w:rsidRDefault="00B54511" w:rsidP="00573319">
            <w:pPr>
              <w:spacing w:before="60" w:after="60"/>
              <w:jc w:val="center"/>
              <w:rPr>
                <w:sz w:val="20"/>
                <w:szCs w:val="20"/>
              </w:rPr>
            </w:pPr>
            <w:r w:rsidRPr="006B5223">
              <w:rPr>
                <w:sz w:val="20"/>
                <w:szCs w:val="20"/>
              </w:rPr>
              <w:t>11</w:t>
            </w:r>
          </w:p>
        </w:tc>
        <w:tc>
          <w:tcPr>
            <w:tcW w:w="3600" w:type="dxa"/>
          </w:tcPr>
          <w:p w14:paraId="4827A7F0" w14:textId="77777777" w:rsidR="00B54511" w:rsidRPr="00761B54" w:rsidRDefault="00B54511" w:rsidP="00F42562">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34627AFB"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tc>
      </w:tr>
      <w:tr w:rsidR="00B54511" w:rsidRPr="00761B54" w14:paraId="54369A3F" w14:textId="77777777" w:rsidTr="00573319">
        <w:tc>
          <w:tcPr>
            <w:tcW w:w="720" w:type="dxa"/>
          </w:tcPr>
          <w:p w14:paraId="51184EE6" w14:textId="77777777" w:rsidR="00B54511" w:rsidRPr="00761B54" w:rsidRDefault="00B54511" w:rsidP="00573319">
            <w:pPr>
              <w:rPr>
                <w:sz w:val="20"/>
                <w:szCs w:val="20"/>
              </w:rPr>
            </w:pPr>
          </w:p>
        </w:tc>
        <w:tc>
          <w:tcPr>
            <w:tcW w:w="9171" w:type="dxa"/>
            <w:gridSpan w:val="2"/>
          </w:tcPr>
          <w:p w14:paraId="2C97BCE6"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1AFB1BA9" w14:textId="77777777" w:rsidTr="00573319">
        <w:tc>
          <w:tcPr>
            <w:tcW w:w="720" w:type="dxa"/>
          </w:tcPr>
          <w:p w14:paraId="4DC842CB" w14:textId="5C6D189A" w:rsidR="00B54511" w:rsidRPr="006B5223" w:rsidRDefault="00B54511" w:rsidP="00573319">
            <w:pPr>
              <w:spacing w:before="60" w:after="60"/>
              <w:jc w:val="center"/>
              <w:rPr>
                <w:sz w:val="20"/>
                <w:szCs w:val="20"/>
              </w:rPr>
            </w:pPr>
            <w:r w:rsidRPr="006B5223">
              <w:rPr>
                <w:sz w:val="20"/>
                <w:szCs w:val="20"/>
              </w:rPr>
              <w:t>11.1</w:t>
            </w:r>
          </w:p>
        </w:tc>
        <w:tc>
          <w:tcPr>
            <w:tcW w:w="3600" w:type="dxa"/>
          </w:tcPr>
          <w:p w14:paraId="16B752C5" w14:textId="77777777" w:rsidR="00B54511" w:rsidRPr="00761B54" w:rsidRDefault="00B54511" w:rsidP="00F42562">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571" w:type="dxa"/>
          </w:tcPr>
          <w:p w14:paraId="11EF0E0F"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4117EAA0" w14:textId="77777777" w:rsidTr="00573319">
        <w:tc>
          <w:tcPr>
            <w:tcW w:w="720" w:type="dxa"/>
          </w:tcPr>
          <w:p w14:paraId="2E60DD70" w14:textId="6055BAFD" w:rsidR="00B54511" w:rsidRPr="006B5223" w:rsidRDefault="00B54511" w:rsidP="00573319">
            <w:pPr>
              <w:spacing w:before="60" w:after="60"/>
              <w:jc w:val="center"/>
              <w:rPr>
                <w:sz w:val="20"/>
                <w:szCs w:val="20"/>
              </w:rPr>
            </w:pPr>
            <w:r w:rsidRPr="006B5223">
              <w:rPr>
                <w:sz w:val="20"/>
                <w:szCs w:val="20"/>
              </w:rPr>
              <w:t>11.2</w:t>
            </w:r>
          </w:p>
        </w:tc>
        <w:tc>
          <w:tcPr>
            <w:tcW w:w="3600" w:type="dxa"/>
          </w:tcPr>
          <w:p w14:paraId="551BF09F" w14:textId="77777777" w:rsidR="00B54511" w:rsidRPr="00761B54" w:rsidRDefault="00B54511" w:rsidP="00F42562">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2BEAE2EC" w14:textId="77777777" w:rsidR="00B54511" w:rsidRPr="00761B54" w:rsidRDefault="00B54511" w:rsidP="00573319">
            <w:pPr>
              <w:jc w:val="both"/>
              <w:rPr>
                <w:sz w:val="20"/>
                <w:szCs w:val="20"/>
              </w:rPr>
            </w:pPr>
            <w:r w:rsidRPr="00761B54">
              <w:rPr>
                <w:sz w:val="20"/>
                <w:szCs w:val="20"/>
              </w:rPr>
              <w:t xml:space="preserve">Розмір плати за надання послуги – </w:t>
            </w:r>
            <w:r w:rsidRPr="00761B54">
              <w:rPr>
                <w:bCs/>
                <w:sz w:val="20"/>
                <w:szCs w:val="20"/>
              </w:rPr>
              <w:t>0,055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p>
          <w:p w14:paraId="6D10456F" w14:textId="77777777" w:rsidR="00B54511" w:rsidRPr="00761B54" w:rsidRDefault="00B54511" w:rsidP="00573319">
            <w:pPr>
              <w:jc w:val="both"/>
              <w:rPr>
                <w:sz w:val="20"/>
                <w:szCs w:val="20"/>
                <w:shd w:val="clear" w:color="auto" w:fill="FFFFFF"/>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24449B07" w14:textId="555B10A4" w:rsidR="00B54511" w:rsidRPr="00610C51" w:rsidRDefault="00B54511" w:rsidP="00573319">
            <w:pPr>
              <w:jc w:val="both"/>
              <w:rPr>
                <w:sz w:val="20"/>
                <w:szCs w:val="20"/>
              </w:rPr>
            </w:pPr>
            <w:r w:rsidRPr="00761B54">
              <w:rPr>
                <w:sz w:val="20"/>
                <w:szCs w:val="20"/>
              </w:rPr>
              <w:t xml:space="preserve">Оплата послуг здійснюється з урахуванням вимог Закону України </w:t>
            </w:r>
            <w:r w:rsidR="00C103A7" w:rsidRPr="00610C51">
              <w:rPr>
                <w:sz w:val="20"/>
                <w:szCs w:val="20"/>
              </w:rPr>
              <w:t>«Про платіжні послуги»</w:t>
            </w:r>
            <w:r w:rsidR="00AC0A34" w:rsidRPr="00610C51">
              <w:rPr>
                <w:sz w:val="20"/>
                <w:szCs w:val="20"/>
              </w:rPr>
              <w:t>.</w:t>
            </w:r>
          </w:p>
          <w:p w14:paraId="76FC1E00" w14:textId="477E412F" w:rsidR="00B54511" w:rsidRPr="00761B54" w:rsidRDefault="00D16D8E" w:rsidP="00573319">
            <w:pPr>
              <w:jc w:val="both"/>
              <w:rPr>
                <w:sz w:val="20"/>
                <w:szCs w:val="20"/>
              </w:rPr>
            </w:pPr>
            <w:r w:rsidRPr="00610C51">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68" w:tgtFrame="_blank" w:history="1">
              <w:r w:rsidRPr="00610C51">
                <w:rPr>
                  <w:rStyle w:val="af1"/>
                  <w:color w:val="auto"/>
                  <w:sz w:val="20"/>
                  <w:szCs w:val="20"/>
                  <w:u w:val="none"/>
                  <w:shd w:val="clear" w:color="auto" w:fill="FFFFFF"/>
                </w:rPr>
                <w:t>Закону України</w:t>
              </w:r>
            </w:hyperlink>
            <w:r w:rsidRPr="00610C51">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w:t>
            </w:r>
            <w:r w:rsidR="00AC0A34" w:rsidRPr="00610C51">
              <w:rPr>
                <w:sz w:val="20"/>
                <w:szCs w:val="20"/>
                <w:shd w:val="clear" w:color="auto" w:fill="FFFFFF"/>
              </w:rPr>
              <w:t xml:space="preserve"> </w:t>
            </w:r>
            <w:hyperlink r:id="rId69" w:tgtFrame="_blank" w:history="1">
              <w:r w:rsidRPr="00610C51">
                <w:rPr>
                  <w:rStyle w:val="af1"/>
                  <w:color w:val="auto"/>
                  <w:sz w:val="20"/>
                  <w:szCs w:val="20"/>
                  <w:u w:val="none"/>
                  <w:shd w:val="clear" w:color="auto" w:fill="FFFFFF"/>
                </w:rPr>
                <w:t>Закону України</w:t>
              </w:r>
            </w:hyperlink>
            <w:r w:rsidR="00AC0A34" w:rsidRPr="00610C51">
              <w:rPr>
                <w:sz w:val="20"/>
                <w:szCs w:val="20"/>
                <w:shd w:val="clear" w:color="auto" w:fill="FFFFFF"/>
              </w:rPr>
              <w:t xml:space="preserve"> </w:t>
            </w:r>
            <w:r w:rsidR="00C103A7" w:rsidRPr="00610C51">
              <w:rPr>
                <w:sz w:val="20"/>
                <w:szCs w:val="20"/>
              </w:rPr>
              <w:t>«Про платіжні послуги»</w:t>
            </w:r>
            <w:r w:rsidRPr="00610C51">
              <w:rPr>
                <w:sz w:val="20"/>
                <w:szCs w:val="20"/>
                <w:shd w:val="clear" w:color="auto" w:fill="FFFFFF"/>
              </w:rPr>
              <w:t xml:space="preserve"> за допомогою програмного забезпечення Державного земельного кадастру.</w:t>
            </w:r>
          </w:p>
        </w:tc>
      </w:tr>
      <w:tr w:rsidR="00B54511" w:rsidRPr="00761B54" w14:paraId="30A06E54" w14:textId="77777777" w:rsidTr="00573319">
        <w:tc>
          <w:tcPr>
            <w:tcW w:w="720" w:type="dxa"/>
          </w:tcPr>
          <w:p w14:paraId="4D90C315" w14:textId="53F35D17" w:rsidR="00B54511" w:rsidRPr="006B5223" w:rsidRDefault="00B54511" w:rsidP="00573319">
            <w:pPr>
              <w:spacing w:before="60" w:after="60"/>
              <w:jc w:val="center"/>
              <w:rPr>
                <w:sz w:val="20"/>
                <w:szCs w:val="20"/>
              </w:rPr>
            </w:pPr>
            <w:r w:rsidRPr="006B5223">
              <w:rPr>
                <w:sz w:val="20"/>
                <w:szCs w:val="20"/>
              </w:rPr>
              <w:t>11.3</w:t>
            </w:r>
          </w:p>
        </w:tc>
        <w:tc>
          <w:tcPr>
            <w:tcW w:w="3600" w:type="dxa"/>
          </w:tcPr>
          <w:p w14:paraId="4598D6FE" w14:textId="77777777" w:rsidR="00B54511" w:rsidRPr="00761B54" w:rsidRDefault="00B54511" w:rsidP="00F42562">
            <w:pPr>
              <w:spacing w:before="60" w:after="60"/>
              <w:jc w:val="center"/>
              <w:rPr>
                <w:sz w:val="20"/>
                <w:szCs w:val="20"/>
              </w:rPr>
            </w:pPr>
            <w:r w:rsidRPr="00761B54">
              <w:rPr>
                <w:sz w:val="20"/>
                <w:szCs w:val="20"/>
              </w:rPr>
              <w:t>Розрахунковий рахунок для внесення плати</w:t>
            </w:r>
          </w:p>
        </w:tc>
        <w:tc>
          <w:tcPr>
            <w:tcW w:w="5571" w:type="dxa"/>
          </w:tcPr>
          <w:p w14:paraId="137CAA5D" w14:textId="77777777" w:rsidR="00B54511" w:rsidRPr="00761B54" w:rsidRDefault="00B54511"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0FEABB0C" w14:textId="77777777" w:rsidTr="00573319">
        <w:tc>
          <w:tcPr>
            <w:tcW w:w="720" w:type="dxa"/>
          </w:tcPr>
          <w:p w14:paraId="15B55D5E" w14:textId="3A472BC0" w:rsidR="00B54511" w:rsidRPr="006B5223" w:rsidRDefault="00B54511" w:rsidP="00573319">
            <w:pPr>
              <w:spacing w:before="60" w:after="60"/>
              <w:jc w:val="center"/>
              <w:rPr>
                <w:sz w:val="20"/>
                <w:szCs w:val="20"/>
              </w:rPr>
            </w:pPr>
            <w:r w:rsidRPr="006B5223">
              <w:rPr>
                <w:sz w:val="20"/>
                <w:szCs w:val="20"/>
              </w:rPr>
              <w:t>12</w:t>
            </w:r>
          </w:p>
        </w:tc>
        <w:tc>
          <w:tcPr>
            <w:tcW w:w="3600" w:type="dxa"/>
          </w:tcPr>
          <w:p w14:paraId="69CB923F" w14:textId="77777777" w:rsidR="00B54511" w:rsidRPr="00761B54" w:rsidRDefault="00B54511" w:rsidP="00F42562">
            <w:pPr>
              <w:spacing w:before="60" w:after="60"/>
              <w:jc w:val="center"/>
              <w:rPr>
                <w:sz w:val="20"/>
                <w:szCs w:val="20"/>
              </w:rPr>
            </w:pPr>
            <w:r w:rsidRPr="00761B54">
              <w:rPr>
                <w:sz w:val="20"/>
                <w:szCs w:val="20"/>
              </w:rPr>
              <w:t>Строк надання адміністративної послуги</w:t>
            </w:r>
          </w:p>
        </w:tc>
        <w:tc>
          <w:tcPr>
            <w:tcW w:w="5571" w:type="dxa"/>
          </w:tcPr>
          <w:p w14:paraId="30986938" w14:textId="77777777" w:rsidR="006E7BC2" w:rsidRPr="00D26639" w:rsidRDefault="006E7BC2" w:rsidP="006E7BC2">
            <w:pPr>
              <w:jc w:val="both"/>
              <w:rPr>
                <w:sz w:val="20"/>
                <w:szCs w:val="20"/>
              </w:rPr>
            </w:pPr>
            <w:r w:rsidRPr="00761B54">
              <w:rPr>
                <w:sz w:val="20"/>
                <w:szCs w:val="20"/>
              </w:rPr>
              <w:t xml:space="preserve">У день реєстрації відповідної </w:t>
            </w:r>
            <w:r w:rsidRPr="008C6CCF">
              <w:rPr>
                <w:sz w:val="20"/>
                <w:szCs w:val="20"/>
              </w:rPr>
              <w:t xml:space="preserve">заяви у Державному земельному кадастрі </w:t>
            </w:r>
            <w:r w:rsidRPr="008C6CCF">
              <w:rPr>
                <w:bCs/>
                <w:sz w:val="20"/>
                <w:szCs w:val="20"/>
              </w:rPr>
              <w:t>або більший строк, який відповідає строку залишення заяви без руху.</w:t>
            </w:r>
          </w:p>
          <w:p w14:paraId="41B67672" w14:textId="0CC75499" w:rsidR="000D0108" w:rsidRPr="00761B54" w:rsidRDefault="000D0108" w:rsidP="00573319">
            <w:pPr>
              <w:jc w:val="both"/>
              <w:rPr>
                <w:sz w:val="20"/>
                <w:szCs w:val="20"/>
              </w:rPr>
            </w:pPr>
            <w:r w:rsidRPr="00761B54">
              <w:rPr>
                <w:sz w:val="20"/>
                <w:szCs w:val="20"/>
              </w:rPr>
              <w:t xml:space="preserve">У разі подання заяви в електронній формі витяг з Державного земельного кадастру в електронній формі або мотивована </w:t>
            </w:r>
            <w:r w:rsidRPr="00761B54">
              <w:rPr>
                <w:sz w:val="20"/>
                <w:szCs w:val="20"/>
              </w:rPr>
              <w:lastRenderedPageBreak/>
              <w:t>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1A987E10" w14:textId="77777777" w:rsidTr="00573319">
        <w:tc>
          <w:tcPr>
            <w:tcW w:w="720" w:type="dxa"/>
          </w:tcPr>
          <w:p w14:paraId="3B1687B6" w14:textId="576629E8" w:rsidR="00B54511" w:rsidRPr="006B5223" w:rsidRDefault="00B54511" w:rsidP="00573319">
            <w:pPr>
              <w:spacing w:before="60" w:after="60"/>
              <w:jc w:val="center"/>
              <w:rPr>
                <w:sz w:val="20"/>
                <w:szCs w:val="20"/>
              </w:rPr>
            </w:pPr>
            <w:r w:rsidRPr="006B5223">
              <w:rPr>
                <w:sz w:val="20"/>
                <w:szCs w:val="20"/>
              </w:rPr>
              <w:lastRenderedPageBreak/>
              <w:t>13</w:t>
            </w:r>
          </w:p>
        </w:tc>
        <w:tc>
          <w:tcPr>
            <w:tcW w:w="3600" w:type="dxa"/>
          </w:tcPr>
          <w:p w14:paraId="6A612E7A" w14:textId="77777777" w:rsidR="00B54511" w:rsidRPr="00761B54" w:rsidRDefault="00B54511" w:rsidP="00F42562">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2D40E499" w14:textId="77777777" w:rsidR="00B54511" w:rsidRPr="00761B54" w:rsidRDefault="00B54511" w:rsidP="00573319">
            <w:pPr>
              <w:jc w:val="both"/>
              <w:rPr>
                <w:sz w:val="20"/>
                <w:szCs w:val="20"/>
                <w:lang w:eastAsia="uk-UA"/>
              </w:rPr>
            </w:pPr>
            <w:r w:rsidRPr="00761B54">
              <w:rPr>
                <w:sz w:val="20"/>
                <w:szCs w:val="20"/>
              </w:rPr>
              <w:t>1. У Державному земельному кадастрі відсутні запитувані відомості.</w:t>
            </w:r>
          </w:p>
          <w:p w14:paraId="2D8E991A" w14:textId="42094083" w:rsidR="00B54511" w:rsidRPr="00761B54" w:rsidRDefault="00B54511" w:rsidP="00573319">
            <w:pPr>
              <w:jc w:val="both"/>
              <w:rPr>
                <w:sz w:val="20"/>
                <w:szCs w:val="20"/>
              </w:rPr>
            </w:pPr>
            <w:r w:rsidRPr="00761B54">
              <w:rPr>
                <w:sz w:val="20"/>
                <w:szCs w:val="20"/>
              </w:rPr>
              <w:t xml:space="preserve">2. Із заявою про надання відомостей з Державного земельного кадастру звернулася неналежна особа (право на отримання </w:t>
            </w:r>
            <w:r w:rsidRPr="00761B54">
              <w:rPr>
                <w:sz w:val="20"/>
                <w:szCs w:val="20"/>
                <w:shd w:val="clear" w:color="auto" w:fill="FFFFFF"/>
              </w:rPr>
              <w:t>витягу з Державного земельного кадастру про обмеження             у використанні земель </w:t>
            </w:r>
            <w:r w:rsidRPr="00761B54">
              <w:rPr>
                <w:sz w:val="20"/>
                <w:szCs w:val="20"/>
              </w:rPr>
              <w:t>надано органам державної влади, органам місцевого самоврядування для здійснення своїх повноважень, визначених законом; власникам, користувачам земельних ділянок або уповноваженим ними особам, земельні ділянки яких розташовані в межах або перетинаються межами обмежень у використанні земель та/або межами їх режимоутворюючих об'єктів (за наявності таких об</w:t>
            </w:r>
            <w:r w:rsidR="00AC0A34" w:rsidRPr="00CF1F6C">
              <w:rPr>
                <w:sz w:val="20"/>
                <w:szCs w:val="20"/>
                <w:lang w:val="ru-RU"/>
              </w:rPr>
              <w:t>’</w:t>
            </w:r>
            <w:r w:rsidRPr="00761B54">
              <w:rPr>
                <w:sz w:val="20"/>
                <w:szCs w:val="20"/>
              </w:rPr>
              <w:t>єктів);</w:t>
            </w:r>
            <w:bookmarkStart w:id="73" w:name="n830"/>
            <w:bookmarkEnd w:id="73"/>
            <w:r w:rsidRPr="00761B54">
              <w:rPr>
                <w:sz w:val="20"/>
                <w:szCs w:val="20"/>
              </w:rPr>
              <w:t xml:space="preserve"> особам, в інтересах яких встановлено обмеження, або уповноваженим ними особам).</w:t>
            </w:r>
          </w:p>
          <w:p w14:paraId="529433EA" w14:textId="77777777" w:rsidR="00B54511" w:rsidRPr="00761B54" w:rsidRDefault="00B54511" w:rsidP="00573319">
            <w:pPr>
              <w:jc w:val="both"/>
              <w:rPr>
                <w:sz w:val="20"/>
                <w:szCs w:val="20"/>
              </w:rPr>
            </w:pPr>
            <w:r w:rsidRPr="00761B54">
              <w:rPr>
                <w:sz w:val="20"/>
                <w:szCs w:val="20"/>
              </w:rPr>
              <w:t xml:space="preserve">3. Документи подані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витягу </w:t>
            </w:r>
            <w:r w:rsidRPr="00761B54">
              <w:rPr>
                <w:sz w:val="20"/>
                <w:szCs w:val="20"/>
                <w:shd w:val="clear" w:color="auto" w:fill="FFFFFF"/>
              </w:rPr>
              <w:t>(або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B54511" w:rsidRPr="00761B54" w14:paraId="64A0B101" w14:textId="77777777" w:rsidTr="00573319">
        <w:tc>
          <w:tcPr>
            <w:tcW w:w="720" w:type="dxa"/>
          </w:tcPr>
          <w:p w14:paraId="6728EE6C" w14:textId="05629C3A" w:rsidR="00B54511" w:rsidRPr="006B5223" w:rsidRDefault="00B54511" w:rsidP="00573319">
            <w:pPr>
              <w:spacing w:before="60" w:after="60"/>
              <w:jc w:val="center"/>
              <w:rPr>
                <w:sz w:val="20"/>
                <w:szCs w:val="20"/>
              </w:rPr>
            </w:pPr>
            <w:r w:rsidRPr="006B5223">
              <w:rPr>
                <w:sz w:val="20"/>
                <w:szCs w:val="20"/>
              </w:rPr>
              <w:t>14</w:t>
            </w:r>
          </w:p>
        </w:tc>
        <w:tc>
          <w:tcPr>
            <w:tcW w:w="3600" w:type="dxa"/>
          </w:tcPr>
          <w:p w14:paraId="284F916F" w14:textId="77777777" w:rsidR="00B54511" w:rsidRPr="00761B54" w:rsidRDefault="00B54511" w:rsidP="00F42562">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05CF7152" w14:textId="77777777" w:rsidR="00D109F0" w:rsidRDefault="00B54511" w:rsidP="00573319">
            <w:pPr>
              <w:jc w:val="both"/>
              <w:rPr>
                <w:sz w:val="20"/>
                <w:szCs w:val="20"/>
              </w:rPr>
            </w:pPr>
            <w:r w:rsidRPr="00761B54">
              <w:rPr>
                <w:sz w:val="20"/>
                <w:szCs w:val="20"/>
              </w:rPr>
              <w:t xml:space="preserve">Витяг з Державного земельного кадастру про обмеження              у використанні земель </w:t>
            </w:r>
          </w:p>
          <w:p w14:paraId="03D52DF9" w14:textId="40CF86CD" w:rsidR="00B54511" w:rsidRDefault="00D109F0" w:rsidP="00573319">
            <w:pPr>
              <w:jc w:val="both"/>
              <w:rPr>
                <w:sz w:val="20"/>
                <w:szCs w:val="20"/>
              </w:rPr>
            </w:pPr>
            <w:r w:rsidRPr="00D109F0">
              <w:rPr>
                <w:sz w:val="20"/>
                <w:szCs w:val="20"/>
              </w:rPr>
              <w:t>Повідомлення</w:t>
            </w:r>
            <w:r>
              <w:rPr>
                <w:sz w:val="20"/>
                <w:szCs w:val="20"/>
              </w:rPr>
              <w:t xml:space="preserve"> </w:t>
            </w:r>
            <w:r w:rsidR="00B54511" w:rsidRPr="00761B54">
              <w:rPr>
                <w:sz w:val="20"/>
                <w:szCs w:val="20"/>
              </w:rPr>
              <w:t>про відмову у наданні відомостей з Державного земельного кадастру</w:t>
            </w:r>
          </w:p>
          <w:p w14:paraId="24514D0D" w14:textId="77777777" w:rsidR="00D109F0" w:rsidRPr="008C6CCF" w:rsidRDefault="00D109F0" w:rsidP="00D109F0">
            <w:pPr>
              <w:jc w:val="both"/>
              <w:rPr>
                <w:sz w:val="20"/>
                <w:szCs w:val="20"/>
              </w:rPr>
            </w:pPr>
            <w:r w:rsidRPr="008C6CCF">
              <w:rPr>
                <w:sz w:val="20"/>
                <w:szCs w:val="20"/>
              </w:rPr>
              <w:t xml:space="preserve">Повідомлення про залишення заяви без руху </w:t>
            </w:r>
          </w:p>
          <w:p w14:paraId="5E05A9E9" w14:textId="77777777" w:rsidR="00D109F0" w:rsidRPr="008C6CCF" w:rsidRDefault="00D109F0" w:rsidP="00D109F0">
            <w:pPr>
              <w:jc w:val="both"/>
              <w:rPr>
                <w:sz w:val="20"/>
                <w:szCs w:val="20"/>
              </w:rPr>
            </w:pPr>
            <w:r w:rsidRPr="008C6CCF">
              <w:rPr>
                <w:sz w:val="20"/>
                <w:szCs w:val="20"/>
              </w:rPr>
              <w:t>Повідомлення про продовження строку усунення виявлених недоліків</w:t>
            </w:r>
          </w:p>
          <w:p w14:paraId="1A5446B5" w14:textId="77777777" w:rsidR="00D109F0" w:rsidRPr="008C6CCF" w:rsidRDefault="00D109F0" w:rsidP="00D109F0">
            <w:pPr>
              <w:jc w:val="both"/>
              <w:rPr>
                <w:sz w:val="20"/>
                <w:szCs w:val="20"/>
              </w:rPr>
            </w:pPr>
            <w:r w:rsidRPr="008C6CCF">
              <w:rPr>
                <w:sz w:val="20"/>
                <w:szCs w:val="20"/>
              </w:rPr>
              <w:t>Повідомлення про відмову у продовженні строку усунення виявлених недоліків</w:t>
            </w:r>
          </w:p>
          <w:p w14:paraId="2E295948" w14:textId="77777777" w:rsidR="00D109F0" w:rsidRPr="008C6CCF" w:rsidRDefault="00D109F0" w:rsidP="00D109F0">
            <w:pPr>
              <w:jc w:val="both"/>
              <w:rPr>
                <w:sz w:val="20"/>
                <w:szCs w:val="20"/>
              </w:rPr>
            </w:pPr>
            <w:r w:rsidRPr="008C6CCF">
              <w:rPr>
                <w:sz w:val="20"/>
                <w:szCs w:val="20"/>
              </w:rPr>
              <w:t xml:space="preserve">Рішення про </w:t>
            </w:r>
            <w:r w:rsidRPr="008C6CCF">
              <w:rPr>
                <w:sz w:val="20"/>
                <w:szCs w:val="20"/>
                <w:shd w:val="clear" w:color="auto" w:fill="FFFFFF"/>
              </w:rPr>
              <w:t>продовження розгляду заяви</w:t>
            </w:r>
          </w:p>
          <w:p w14:paraId="0F8B0DE5" w14:textId="0352FC99" w:rsidR="00D109F0" w:rsidRPr="00761B54" w:rsidRDefault="00D109F0" w:rsidP="00D109F0">
            <w:pPr>
              <w:jc w:val="both"/>
              <w:rPr>
                <w:sz w:val="20"/>
                <w:szCs w:val="20"/>
              </w:rPr>
            </w:pPr>
            <w:r w:rsidRPr="008C6CCF">
              <w:rPr>
                <w:sz w:val="20"/>
                <w:szCs w:val="20"/>
              </w:rPr>
              <w:t>Рішення про відмову у прийнятті заяви до розгляду</w:t>
            </w:r>
          </w:p>
        </w:tc>
      </w:tr>
      <w:tr w:rsidR="00B54511" w:rsidRPr="00761B54" w14:paraId="2690C6F2" w14:textId="77777777" w:rsidTr="00573319">
        <w:tc>
          <w:tcPr>
            <w:tcW w:w="720" w:type="dxa"/>
          </w:tcPr>
          <w:p w14:paraId="03B350A7" w14:textId="3310029C" w:rsidR="00B54511" w:rsidRPr="006B5223" w:rsidRDefault="00B54511" w:rsidP="00573319">
            <w:pPr>
              <w:spacing w:before="60" w:after="60"/>
              <w:jc w:val="center"/>
              <w:rPr>
                <w:sz w:val="20"/>
                <w:szCs w:val="20"/>
              </w:rPr>
            </w:pPr>
            <w:r w:rsidRPr="006B5223">
              <w:rPr>
                <w:sz w:val="20"/>
                <w:szCs w:val="20"/>
              </w:rPr>
              <w:t>15</w:t>
            </w:r>
          </w:p>
        </w:tc>
        <w:tc>
          <w:tcPr>
            <w:tcW w:w="3600" w:type="dxa"/>
          </w:tcPr>
          <w:p w14:paraId="1129CF9E" w14:textId="77777777" w:rsidR="00B54511" w:rsidRPr="00761B54" w:rsidRDefault="00B54511" w:rsidP="00F42562">
            <w:pPr>
              <w:spacing w:before="60" w:after="60"/>
              <w:jc w:val="center"/>
              <w:rPr>
                <w:sz w:val="20"/>
                <w:szCs w:val="20"/>
              </w:rPr>
            </w:pPr>
            <w:r w:rsidRPr="00761B54">
              <w:rPr>
                <w:sz w:val="20"/>
                <w:szCs w:val="20"/>
              </w:rPr>
              <w:t>Способи отримання відповіді (результату)</w:t>
            </w:r>
          </w:p>
        </w:tc>
        <w:tc>
          <w:tcPr>
            <w:tcW w:w="5571" w:type="dxa"/>
          </w:tcPr>
          <w:p w14:paraId="0C0E95AD" w14:textId="0DC1E76C" w:rsidR="00B54511" w:rsidRPr="00761B54" w:rsidRDefault="003256B9" w:rsidP="00573319">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54511" w:rsidRPr="00761B54" w14:paraId="6749A122" w14:textId="77777777" w:rsidTr="00573319">
        <w:tc>
          <w:tcPr>
            <w:tcW w:w="720" w:type="dxa"/>
          </w:tcPr>
          <w:p w14:paraId="1B2CF521" w14:textId="0840F497" w:rsidR="00B54511" w:rsidRPr="006B5223" w:rsidRDefault="00B54511" w:rsidP="00573319">
            <w:pPr>
              <w:spacing w:before="60" w:after="60"/>
              <w:jc w:val="center"/>
              <w:rPr>
                <w:sz w:val="20"/>
                <w:szCs w:val="20"/>
              </w:rPr>
            </w:pPr>
            <w:r w:rsidRPr="006B5223">
              <w:rPr>
                <w:sz w:val="20"/>
                <w:szCs w:val="20"/>
              </w:rPr>
              <w:t>16</w:t>
            </w:r>
          </w:p>
        </w:tc>
        <w:tc>
          <w:tcPr>
            <w:tcW w:w="3600" w:type="dxa"/>
          </w:tcPr>
          <w:p w14:paraId="26C4A3D8" w14:textId="77777777" w:rsidR="00B54511" w:rsidRPr="00761B54" w:rsidRDefault="00B54511" w:rsidP="00F42562">
            <w:pPr>
              <w:spacing w:before="60" w:after="60"/>
              <w:jc w:val="center"/>
              <w:rPr>
                <w:sz w:val="20"/>
                <w:szCs w:val="20"/>
              </w:rPr>
            </w:pPr>
            <w:r w:rsidRPr="00761B54">
              <w:rPr>
                <w:sz w:val="20"/>
                <w:szCs w:val="20"/>
              </w:rPr>
              <w:t>Примітка</w:t>
            </w:r>
          </w:p>
        </w:tc>
        <w:tc>
          <w:tcPr>
            <w:tcW w:w="5571" w:type="dxa"/>
          </w:tcPr>
          <w:p w14:paraId="60CE596D" w14:textId="474A5762" w:rsidR="00B54511" w:rsidRPr="00761B54" w:rsidRDefault="00B54511" w:rsidP="00573319">
            <w:pPr>
              <w:jc w:val="both"/>
              <w:rPr>
                <w:sz w:val="20"/>
                <w:szCs w:val="20"/>
              </w:rPr>
            </w:pPr>
            <w:r w:rsidRPr="00761B54">
              <w:rPr>
                <w:sz w:val="20"/>
                <w:szCs w:val="20"/>
              </w:rPr>
              <w:t>*Форму заяви про надання відомостей з Державного земельного кадастру у формі витягу з Державного земельного кадастру про обмеження у використанні земель</w:t>
            </w:r>
            <w:r w:rsidRPr="00761B54">
              <w:rPr>
                <w:sz w:val="20"/>
                <w:szCs w:val="20"/>
                <w:shd w:val="clear" w:color="auto" w:fill="FFFFFF"/>
              </w:rPr>
              <w:t xml:space="preserve"> </w:t>
            </w:r>
            <w:r w:rsidRPr="00761B54">
              <w:rPr>
                <w:sz w:val="20"/>
                <w:szCs w:val="20"/>
              </w:rPr>
              <w:t xml:space="preserve">наведено </w:t>
            </w:r>
            <w:r w:rsidR="008C6CCF">
              <w:rPr>
                <w:sz w:val="20"/>
                <w:szCs w:val="20"/>
              </w:rPr>
              <w:t xml:space="preserve">            </w:t>
            </w:r>
            <w:r w:rsidRPr="00761B54">
              <w:rPr>
                <w:sz w:val="20"/>
                <w:szCs w:val="20"/>
              </w:rPr>
              <w:t>в додатку до Інформаційної картки адміністративної послуги</w:t>
            </w:r>
          </w:p>
        </w:tc>
      </w:tr>
    </w:tbl>
    <w:p w14:paraId="0EB77CD5" w14:textId="77777777" w:rsidR="00B54511" w:rsidRPr="00761B54" w:rsidRDefault="00B54511" w:rsidP="00B54511">
      <w:pPr>
        <w:ind w:left="5670"/>
        <w:rPr>
          <w:lang w:eastAsia="uk-UA"/>
        </w:rPr>
      </w:pPr>
    </w:p>
    <w:p w14:paraId="303CA4F0" w14:textId="77777777" w:rsidR="00B54511" w:rsidRPr="00761B54" w:rsidRDefault="00B54511" w:rsidP="00B54511">
      <w:pPr>
        <w:ind w:left="5670"/>
        <w:rPr>
          <w:lang w:eastAsia="uk-UA"/>
        </w:rPr>
      </w:pPr>
    </w:p>
    <w:p w14:paraId="21904F73" w14:textId="77777777" w:rsidR="00B54511" w:rsidRPr="00761B54" w:rsidRDefault="00B54511" w:rsidP="00B54511">
      <w:pPr>
        <w:ind w:left="5670"/>
        <w:rPr>
          <w:lang w:eastAsia="uk-UA"/>
        </w:rPr>
      </w:pPr>
    </w:p>
    <w:p w14:paraId="3844B476" w14:textId="77777777" w:rsidR="00B54511" w:rsidRPr="00761B54" w:rsidRDefault="00B54511" w:rsidP="00B54511">
      <w:pPr>
        <w:ind w:left="5670"/>
        <w:rPr>
          <w:lang w:eastAsia="uk-UA"/>
        </w:rPr>
      </w:pPr>
    </w:p>
    <w:p w14:paraId="3ECBE9DC" w14:textId="77777777" w:rsidR="00B54511" w:rsidRPr="00761B54" w:rsidRDefault="00B54511" w:rsidP="00B54511">
      <w:pPr>
        <w:ind w:left="5670"/>
        <w:rPr>
          <w:lang w:eastAsia="uk-UA"/>
        </w:rPr>
      </w:pPr>
    </w:p>
    <w:p w14:paraId="2FD77257" w14:textId="77777777" w:rsidR="00B54511" w:rsidRPr="00761B54" w:rsidRDefault="00B54511" w:rsidP="00B54511">
      <w:pPr>
        <w:ind w:left="5670"/>
        <w:rPr>
          <w:lang w:eastAsia="uk-UA"/>
        </w:rPr>
      </w:pPr>
    </w:p>
    <w:p w14:paraId="774A5024" w14:textId="77777777" w:rsidR="00B54511" w:rsidRPr="00761B54" w:rsidRDefault="00B54511" w:rsidP="00B54511">
      <w:pPr>
        <w:ind w:left="5670"/>
        <w:rPr>
          <w:lang w:eastAsia="uk-UA"/>
        </w:rPr>
      </w:pPr>
    </w:p>
    <w:p w14:paraId="78F15B6D" w14:textId="77777777" w:rsidR="00B54511" w:rsidRPr="00761B54" w:rsidRDefault="00B54511" w:rsidP="00B54511">
      <w:pPr>
        <w:ind w:left="5670"/>
        <w:rPr>
          <w:lang w:eastAsia="uk-UA"/>
        </w:rPr>
      </w:pPr>
    </w:p>
    <w:p w14:paraId="5E4D6998" w14:textId="77777777" w:rsidR="00B54511" w:rsidRPr="00761B54" w:rsidRDefault="00B54511" w:rsidP="00B54511">
      <w:pPr>
        <w:ind w:left="5670"/>
        <w:rPr>
          <w:lang w:eastAsia="uk-UA"/>
        </w:rPr>
      </w:pPr>
    </w:p>
    <w:p w14:paraId="5AD8D5F1" w14:textId="77777777" w:rsidR="00B54511" w:rsidRPr="00761B54" w:rsidRDefault="00B54511" w:rsidP="00B54511">
      <w:pPr>
        <w:ind w:left="5670"/>
        <w:rPr>
          <w:lang w:eastAsia="uk-UA"/>
        </w:rPr>
      </w:pPr>
    </w:p>
    <w:p w14:paraId="4B9463B4" w14:textId="77777777" w:rsidR="00B54511" w:rsidRPr="00761B54" w:rsidRDefault="00B54511" w:rsidP="00B54511">
      <w:pPr>
        <w:ind w:left="5670"/>
        <w:rPr>
          <w:lang w:eastAsia="uk-UA"/>
        </w:rPr>
      </w:pPr>
    </w:p>
    <w:p w14:paraId="16C1D279" w14:textId="77777777" w:rsidR="00B54511" w:rsidRPr="00761B54" w:rsidRDefault="00B54511" w:rsidP="00B54511">
      <w:pPr>
        <w:ind w:left="5670"/>
        <w:rPr>
          <w:lang w:eastAsia="uk-UA"/>
        </w:rPr>
      </w:pPr>
    </w:p>
    <w:p w14:paraId="24B43CE2" w14:textId="77777777" w:rsidR="00B54511" w:rsidRPr="00761B54" w:rsidRDefault="00B54511" w:rsidP="00B54511">
      <w:pPr>
        <w:ind w:left="5670"/>
        <w:rPr>
          <w:lang w:eastAsia="uk-UA"/>
        </w:rPr>
      </w:pPr>
    </w:p>
    <w:p w14:paraId="3190642C" w14:textId="77777777" w:rsidR="00B54511" w:rsidRPr="00761B54" w:rsidRDefault="00B54511" w:rsidP="00B54511">
      <w:pPr>
        <w:ind w:left="5670"/>
        <w:rPr>
          <w:lang w:eastAsia="uk-UA"/>
        </w:rPr>
      </w:pPr>
    </w:p>
    <w:p w14:paraId="0B5FBD0F" w14:textId="77777777" w:rsidR="00B54511" w:rsidRPr="00761B54" w:rsidRDefault="00B54511" w:rsidP="00B54511">
      <w:pPr>
        <w:ind w:left="5387" w:firstLine="6"/>
      </w:pPr>
    </w:p>
    <w:p w14:paraId="72E4B074" w14:textId="77777777" w:rsidR="00B54511" w:rsidRPr="00761B54" w:rsidRDefault="00B54511" w:rsidP="00B54511">
      <w:pPr>
        <w:ind w:left="5387" w:firstLine="6"/>
      </w:pPr>
    </w:p>
    <w:p w14:paraId="4A524155" w14:textId="77777777" w:rsidR="00B54511" w:rsidRPr="00761B54" w:rsidRDefault="00B54511" w:rsidP="00B54511">
      <w:pPr>
        <w:ind w:left="5387" w:firstLine="6"/>
      </w:pPr>
    </w:p>
    <w:p w14:paraId="50A148FF" w14:textId="77777777" w:rsidR="00B54511" w:rsidRPr="00761B54" w:rsidRDefault="00B54511" w:rsidP="00B54511">
      <w:pPr>
        <w:ind w:left="5387" w:firstLine="6"/>
      </w:pPr>
    </w:p>
    <w:p w14:paraId="567A46C9" w14:textId="77777777" w:rsidR="00B54511" w:rsidRPr="00761B54" w:rsidRDefault="00B54511" w:rsidP="00B54511">
      <w:pPr>
        <w:ind w:left="5387" w:firstLine="6"/>
      </w:pPr>
    </w:p>
    <w:p w14:paraId="3A5A899A" w14:textId="77777777" w:rsidR="00B54511" w:rsidRPr="00761B54" w:rsidRDefault="00B54511" w:rsidP="00B54511">
      <w:pPr>
        <w:ind w:left="5387" w:firstLine="6"/>
        <w:jc w:val="both"/>
      </w:pPr>
      <w:r w:rsidRPr="00761B54">
        <w:t xml:space="preserve">Додаток </w:t>
      </w:r>
    </w:p>
    <w:p w14:paraId="3E5DAE4A" w14:textId="77777777" w:rsidR="00B54511" w:rsidRPr="00761B54" w:rsidRDefault="00B54511" w:rsidP="00B54511">
      <w:pPr>
        <w:ind w:left="5387" w:firstLine="6"/>
        <w:jc w:val="both"/>
      </w:pPr>
      <w:r w:rsidRPr="00761B54">
        <w:t>до</w:t>
      </w:r>
      <w:r w:rsidRPr="00761B54">
        <w:rPr>
          <w:lang w:eastAsia="uk-UA"/>
        </w:rPr>
        <w:t xml:space="preserve"> Типової інформаційної картки </w:t>
      </w:r>
      <w:r w:rsidRPr="00761B54">
        <w:t xml:space="preserve">адміністративної послуги надання відомостей з Державного земельного кадастру у формі витягу з Державного земельного кадастру про обмеження </w:t>
      </w:r>
      <w:r w:rsidRPr="00761B54">
        <w:br/>
        <w:t>у використанні земель</w:t>
      </w:r>
    </w:p>
    <w:p w14:paraId="2AF42274" w14:textId="77777777" w:rsidR="00B54511" w:rsidRPr="00761B54" w:rsidRDefault="00B54511" w:rsidP="00B54511">
      <w:pPr>
        <w:ind w:left="4956" w:firstLine="708"/>
      </w:pPr>
    </w:p>
    <w:tbl>
      <w:tblPr>
        <w:tblW w:w="9467" w:type="dxa"/>
        <w:jc w:val="center"/>
        <w:tblLayout w:type="fixed"/>
        <w:tblLook w:val="0000" w:firstRow="0" w:lastRow="0" w:firstColumn="0" w:lastColumn="0" w:noHBand="0" w:noVBand="0"/>
      </w:tblPr>
      <w:tblGrid>
        <w:gridCol w:w="4008"/>
        <w:gridCol w:w="5459"/>
      </w:tblGrid>
      <w:tr w:rsidR="009A6F87" w:rsidRPr="00761B54" w14:paraId="06889DCA" w14:textId="77777777" w:rsidTr="00573319">
        <w:trPr>
          <w:jc w:val="center"/>
        </w:trPr>
        <w:tc>
          <w:tcPr>
            <w:tcW w:w="4008" w:type="dxa"/>
          </w:tcPr>
          <w:p w14:paraId="636A4735" w14:textId="77777777" w:rsidR="009A6F87" w:rsidRPr="00761B54" w:rsidRDefault="009A6F87" w:rsidP="009A6F87">
            <w:pPr>
              <w:pBdr>
                <w:top w:val="nil"/>
                <w:left w:val="nil"/>
                <w:bottom w:val="nil"/>
                <w:right w:val="nil"/>
                <w:between w:val="nil"/>
              </w:pBdr>
              <w:rPr>
                <w:color w:val="000000"/>
              </w:rPr>
            </w:pPr>
          </w:p>
        </w:tc>
        <w:tc>
          <w:tcPr>
            <w:tcW w:w="5459" w:type="dxa"/>
          </w:tcPr>
          <w:p w14:paraId="7F3A9C3C" w14:textId="2895B7F5" w:rsidR="009A6F87" w:rsidRPr="00761B54" w:rsidRDefault="009A6F87" w:rsidP="009A6F87">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421A08C1" w14:textId="77777777" w:rsidR="009A6F87" w:rsidRPr="00761B54" w:rsidRDefault="009A6F87" w:rsidP="00573319">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7BCE9AB1" w14:textId="727E0BDB" w:rsidR="009A6F87" w:rsidRPr="00761B54" w:rsidRDefault="009A6F87" w:rsidP="00573319">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AC0A34">
        <w:rPr>
          <w:rFonts w:ascii="Times New Roman" w:hAnsi="Times New Roman"/>
          <w:sz w:val="24"/>
          <w:szCs w:val="24"/>
        </w:rPr>
        <w:t>«</w:t>
      </w:r>
      <w:r w:rsidRPr="00761B54">
        <w:rPr>
          <w:rFonts w:ascii="Times New Roman" w:hAnsi="Times New Roman"/>
          <w:sz w:val="24"/>
          <w:szCs w:val="24"/>
        </w:rPr>
        <w:t>Про Державний земельний кадастр</w:t>
      </w:r>
      <w:r w:rsidR="00AC0A34">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40117C8D" w14:textId="77777777" w:rsidR="009A6F87" w:rsidRPr="00761B54" w:rsidRDefault="009A6F87"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9A6F87" w:rsidRPr="00761B54" w14:paraId="3B5BB2F6" w14:textId="77777777" w:rsidTr="00573319">
        <w:trPr>
          <w:trHeight w:val="20"/>
        </w:trPr>
        <w:tc>
          <w:tcPr>
            <w:tcW w:w="3127" w:type="dxa"/>
            <w:tcBorders>
              <w:top w:val="nil"/>
              <w:left w:val="nil"/>
              <w:bottom w:val="nil"/>
              <w:right w:val="nil"/>
            </w:tcBorders>
          </w:tcPr>
          <w:p w14:paraId="79E3F7A0" w14:textId="6DAE943F" w:rsidR="009A6F87" w:rsidRPr="00761B54" w:rsidRDefault="00AC0A34" w:rsidP="009A6F87">
            <w:pPr>
              <w:pStyle w:val="ae"/>
              <w:spacing w:line="223" w:lineRule="auto"/>
              <w:ind w:firstLine="0"/>
              <w:rPr>
                <w:rFonts w:ascii="Times New Roman" w:hAnsi="Times New Roman"/>
                <w:sz w:val="24"/>
                <w:szCs w:val="24"/>
              </w:rPr>
            </w:pPr>
            <w:r w:rsidRPr="00EF160C">
              <w:rPr>
                <w:noProof/>
                <w:sz w:val="24"/>
                <w:szCs w:val="24"/>
                <w:lang w:val="en-AU"/>
              </w:rPr>
              <w:sym w:font="Wingdings" w:char="F0FE"/>
            </w:r>
            <w:r w:rsidR="009A6F87"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399F9D20" w14:textId="77777777" w:rsidR="009A6F87" w:rsidRPr="00761B54" w:rsidRDefault="009A6F87" w:rsidP="009A6F87">
            <w:pPr>
              <w:pStyle w:val="ae"/>
              <w:spacing w:line="223" w:lineRule="auto"/>
              <w:ind w:firstLine="0"/>
              <w:rPr>
                <w:rFonts w:ascii="Times New Roman" w:hAnsi="Times New Roman"/>
                <w:sz w:val="24"/>
                <w:szCs w:val="24"/>
              </w:rPr>
            </w:pPr>
          </w:p>
        </w:tc>
      </w:tr>
      <w:tr w:rsidR="009A6F87" w:rsidRPr="00761B54" w14:paraId="23727E97" w14:textId="77777777" w:rsidTr="00573319">
        <w:trPr>
          <w:trHeight w:val="20"/>
        </w:trPr>
        <w:tc>
          <w:tcPr>
            <w:tcW w:w="3127" w:type="dxa"/>
            <w:tcBorders>
              <w:top w:val="nil"/>
              <w:left w:val="nil"/>
              <w:bottom w:val="nil"/>
              <w:right w:val="nil"/>
            </w:tcBorders>
          </w:tcPr>
          <w:p w14:paraId="47ED5525"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lastRenderedPageBreak/>
              <w:t>про:</w:t>
            </w:r>
          </w:p>
        </w:tc>
        <w:tc>
          <w:tcPr>
            <w:tcW w:w="6348" w:type="dxa"/>
            <w:tcBorders>
              <w:top w:val="nil"/>
              <w:left w:val="nil"/>
              <w:bottom w:val="nil"/>
              <w:right w:val="nil"/>
            </w:tcBorders>
          </w:tcPr>
          <w:p w14:paraId="76E834BF" w14:textId="77777777" w:rsidR="009A6F87" w:rsidRPr="00761B54" w:rsidRDefault="009A6F87" w:rsidP="009A6F87">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453C6817" w14:textId="77777777" w:rsidR="009A6F87" w:rsidRPr="00761B54" w:rsidRDefault="009A6F87" w:rsidP="009A6F87">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397218FE" w14:textId="77777777" w:rsidR="009A6F87" w:rsidRPr="00761B54" w:rsidRDefault="009A6F87" w:rsidP="009A6F87">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69358B8F" w14:textId="77777777" w:rsidR="009A6F87" w:rsidRPr="00761B54" w:rsidRDefault="009A6F87" w:rsidP="009A6F87">
            <w:pPr>
              <w:spacing w:before="120"/>
              <w:ind w:left="240" w:hanging="240"/>
              <w:rPr>
                <w:noProof/>
                <w:color w:val="000000"/>
                <w:lang w:val="ru-RU"/>
              </w:rPr>
            </w:pPr>
            <w:r w:rsidRPr="00761B54">
              <w:rPr>
                <w:noProof/>
                <w:lang w:val="en-AU"/>
              </w:rPr>
              <w:sym w:font="Wingdings" w:char="F0FE"/>
            </w:r>
            <w:r w:rsidRPr="00761B54">
              <w:rPr>
                <w:noProof/>
                <w:color w:val="000000"/>
                <w:lang w:val="ru-RU"/>
              </w:rPr>
              <w:t xml:space="preserve"> обмеження у використанні земель </w:t>
            </w:r>
          </w:p>
          <w:p w14:paraId="4637CB22" w14:textId="77777777" w:rsidR="009A6F87" w:rsidRPr="00761B54" w:rsidRDefault="009A6F87" w:rsidP="009A6F87">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6578BD8D" w14:textId="77777777" w:rsidR="009A6F87" w:rsidRPr="00761B54" w:rsidRDefault="009A6F87" w:rsidP="009A6F87">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640CC122" w14:textId="77777777" w:rsidR="009A6F87" w:rsidRPr="00761B54" w:rsidRDefault="009A6F87" w:rsidP="009A6F87">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585A194E" w14:textId="77777777" w:rsidR="009A6F87" w:rsidRPr="00761B54" w:rsidRDefault="009A6F87" w:rsidP="009A6F87">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1389AB04" w14:textId="77777777" w:rsidR="009A6F87" w:rsidRPr="00761B54" w:rsidRDefault="009A6F87" w:rsidP="009A6F87">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9A6F87" w:rsidRPr="00761B54" w14:paraId="5EF77E93" w14:textId="77777777" w:rsidTr="00573319">
        <w:trPr>
          <w:trHeight w:val="20"/>
        </w:trPr>
        <w:tc>
          <w:tcPr>
            <w:tcW w:w="9475" w:type="dxa"/>
            <w:gridSpan w:val="2"/>
            <w:tcBorders>
              <w:top w:val="nil"/>
              <w:left w:val="nil"/>
              <w:bottom w:val="nil"/>
              <w:right w:val="nil"/>
            </w:tcBorders>
          </w:tcPr>
          <w:p w14:paraId="7A6F1AED"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1368FF85" w14:textId="77777777" w:rsidR="009A6F87" w:rsidRPr="00761B54" w:rsidRDefault="009A6F87" w:rsidP="009A6F87">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3E1F49E3" w14:textId="77777777" w:rsidR="009A6F87" w:rsidRPr="00761B54" w:rsidRDefault="009A6F87" w:rsidP="009A6F87">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5162689F" w14:textId="77777777" w:rsidR="009A6F87" w:rsidRPr="00761B54" w:rsidRDefault="009A6F87" w:rsidP="009A6F87">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47548FD3" w14:textId="77777777" w:rsidR="009A6F87" w:rsidRPr="00761B54" w:rsidRDefault="009A6F87" w:rsidP="009A6F87">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121E795B" w14:textId="77777777" w:rsidR="009A6F87" w:rsidRPr="00761B54" w:rsidRDefault="009A6F87" w:rsidP="009A6F87">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36225A85" w14:textId="77777777" w:rsidR="009A6F87" w:rsidRPr="00761B54" w:rsidRDefault="009A6F87" w:rsidP="009A6F87">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57BFBA92" w14:textId="77777777" w:rsidR="009A6F87" w:rsidRPr="00761B54" w:rsidRDefault="009A6F87"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9A6F87" w:rsidRPr="00761B54" w14:paraId="28152928"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716565D4"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lastRenderedPageBreak/>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5A005A58" w14:textId="7761E572" w:rsidR="009A6F87" w:rsidRPr="00761B54" w:rsidRDefault="009A6F87" w:rsidP="009A6F87">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7D3E2A">
              <w:rPr>
                <w:rStyle w:val="st42"/>
                <w:lang w:val="uk-UA"/>
              </w:rPr>
              <w:t>«</w:t>
            </w:r>
            <w:r w:rsidRPr="00761B54">
              <w:rPr>
                <w:rStyle w:val="st42"/>
              </w:rPr>
              <w:t>Про оцінку земель</w:t>
            </w:r>
            <w:r w:rsidR="007D3E2A">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5A96C433" w14:textId="77777777" w:rsidR="009A6F87" w:rsidRPr="00761B54" w:rsidRDefault="009A6F87" w:rsidP="009A6F87">
            <w:pPr>
              <w:pStyle w:val="st2"/>
              <w:ind w:firstLine="0"/>
              <w:jc w:val="left"/>
              <w:rPr>
                <w:rStyle w:val="st42"/>
              </w:rPr>
            </w:pPr>
            <w:r w:rsidRPr="00761B54">
              <w:rPr>
                <w:rStyle w:val="st42"/>
              </w:rPr>
              <w:t>члена організації водокористувачів або уповноважену ним особу;</w:t>
            </w:r>
          </w:p>
          <w:p w14:paraId="64F1B762" w14:textId="77777777" w:rsidR="009A6F87" w:rsidRPr="00761B54" w:rsidRDefault="009A6F87" w:rsidP="009A6F87">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9A6F87" w:rsidRPr="00761B54" w14:paraId="4F431D29"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ED8B55A" w14:textId="4733D33C"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AB22505" w14:textId="77777777" w:rsidR="009A6F87" w:rsidRPr="00761B54" w:rsidRDefault="009A6F87" w:rsidP="009A6F87">
            <w:pPr>
              <w:pStyle w:val="ae"/>
              <w:ind w:firstLine="0"/>
              <w:rPr>
                <w:rFonts w:ascii="Times New Roman" w:hAnsi="Times New Roman"/>
                <w:sz w:val="24"/>
                <w:szCs w:val="24"/>
              </w:rPr>
            </w:pPr>
          </w:p>
        </w:tc>
      </w:tr>
      <w:tr w:rsidR="009A6F87" w:rsidRPr="00761B54" w14:paraId="19E912F8"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CC2A0C2" w14:textId="77777777" w:rsidR="009A6F87" w:rsidRPr="00761B54" w:rsidRDefault="009A6F87" w:rsidP="009A6F87">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319E1DC6" w14:textId="77777777" w:rsidR="009A6F87" w:rsidRPr="00761B54" w:rsidRDefault="009A6F87" w:rsidP="009A6F87">
            <w:pPr>
              <w:pStyle w:val="ae"/>
              <w:ind w:firstLine="0"/>
              <w:rPr>
                <w:rFonts w:ascii="Times New Roman" w:hAnsi="Times New Roman"/>
                <w:sz w:val="24"/>
                <w:szCs w:val="24"/>
              </w:rPr>
            </w:pPr>
          </w:p>
        </w:tc>
      </w:tr>
      <w:tr w:rsidR="009A6F87" w:rsidRPr="00761B54" w14:paraId="0C54F8CE"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D896600" w14:textId="450657F4"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3B1AC06D"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 </w:t>
            </w:r>
          </w:p>
        </w:tc>
      </w:tr>
      <w:tr w:rsidR="009A6F87" w:rsidRPr="00761B54" w14:paraId="2478922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2D9BD32" w14:textId="1F6907E1"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63BF024"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 </w:t>
            </w:r>
          </w:p>
        </w:tc>
      </w:tr>
      <w:tr w:rsidR="009A6F87" w:rsidRPr="00761B54" w14:paraId="20FB3D7E"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08B0243"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2FE28B00"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 </w:t>
            </w:r>
          </w:p>
        </w:tc>
      </w:tr>
      <w:tr w:rsidR="009A6F87" w:rsidRPr="00761B54" w14:paraId="71E495C9"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6172D0FB"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0CC80E98"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 </w:t>
            </w:r>
          </w:p>
        </w:tc>
      </w:tr>
    </w:tbl>
    <w:p w14:paraId="6953458A" w14:textId="77777777" w:rsidR="009A6F87" w:rsidRPr="00761B54" w:rsidRDefault="009A6F87" w:rsidP="00573319">
      <w:pPr>
        <w:pStyle w:val="ae"/>
        <w:jc w:val="both"/>
        <w:rPr>
          <w:rFonts w:ascii="Times New Roman" w:hAnsi="Times New Roman"/>
          <w:sz w:val="24"/>
          <w:szCs w:val="24"/>
        </w:rPr>
      </w:pPr>
    </w:p>
    <w:p w14:paraId="3A9FB359" w14:textId="77777777" w:rsidR="009A6F87" w:rsidRPr="00761B54" w:rsidRDefault="009A6F87" w:rsidP="00573319">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1BB02C9C" w14:textId="77777777" w:rsidR="009A6F87" w:rsidRPr="00761B54" w:rsidRDefault="009A6F87" w:rsidP="00573319">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9A6F87" w:rsidRPr="00761B54" w14:paraId="43F482DF" w14:textId="77777777" w:rsidTr="00573319">
        <w:tc>
          <w:tcPr>
            <w:tcW w:w="5615" w:type="dxa"/>
          </w:tcPr>
          <w:p w14:paraId="50AC16E4"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lastRenderedPageBreak/>
              <w:t>Дані про земельну ділянку</w:t>
            </w:r>
          </w:p>
        </w:tc>
        <w:tc>
          <w:tcPr>
            <w:tcW w:w="3860" w:type="dxa"/>
          </w:tcPr>
          <w:p w14:paraId="74F707D6"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9A6F87" w:rsidRPr="00761B54" w14:paraId="6A90BFA7" w14:textId="77777777" w:rsidTr="00573319">
        <w:tc>
          <w:tcPr>
            <w:tcW w:w="5615" w:type="dxa"/>
          </w:tcPr>
          <w:p w14:paraId="164D6EAB"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339B5ECD"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9A6F87" w:rsidRPr="00761B54" w14:paraId="68260908" w14:textId="77777777" w:rsidTr="00573319">
        <w:tc>
          <w:tcPr>
            <w:tcW w:w="5615" w:type="dxa"/>
          </w:tcPr>
          <w:p w14:paraId="4E155A0F"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242CDCF9"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9A6F87" w:rsidRPr="00761B54" w14:paraId="49379732" w14:textId="77777777" w:rsidTr="00573319">
        <w:tc>
          <w:tcPr>
            <w:tcW w:w="5615" w:type="dxa"/>
          </w:tcPr>
          <w:p w14:paraId="16356A2D"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1A36F3E7" w14:textId="77777777" w:rsidR="009A6F87" w:rsidRPr="00761B54" w:rsidRDefault="009A6F87" w:rsidP="009A6F87">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74B02E6E" w14:textId="77777777" w:rsidR="009A6F87" w:rsidRPr="00761B54" w:rsidRDefault="009A6F87" w:rsidP="00573319">
      <w:pPr>
        <w:pStyle w:val="ae"/>
        <w:jc w:val="both"/>
        <w:rPr>
          <w:rFonts w:ascii="Times New Roman" w:hAnsi="Times New Roman"/>
          <w:sz w:val="24"/>
          <w:szCs w:val="24"/>
        </w:rPr>
      </w:pPr>
    </w:p>
    <w:p w14:paraId="25F226ED" w14:textId="77777777" w:rsidR="009A6F87" w:rsidRPr="00761B54" w:rsidRDefault="009A6F87" w:rsidP="00573319">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55CC1A67" w14:textId="77777777" w:rsidR="009A6F87" w:rsidRPr="00761B54" w:rsidRDefault="009A6F87" w:rsidP="00573319">
      <w:pPr>
        <w:pStyle w:val="ae"/>
        <w:jc w:val="both"/>
        <w:rPr>
          <w:rFonts w:ascii="Times New Roman" w:hAnsi="Times New Roman"/>
          <w:sz w:val="24"/>
          <w:szCs w:val="24"/>
        </w:rPr>
      </w:pPr>
    </w:p>
    <w:p w14:paraId="121DC620" w14:textId="77777777" w:rsidR="009A6F87" w:rsidRPr="00761B54" w:rsidRDefault="009A6F87" w:rsidP="00573319">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9A6F87" w:rsidRPr="00761B54" w14:paraId="38ACE14B" w14:textId="77777777" w:rsidTr="00573319">
        <w:tc>
          <w:tcPr>
            <w:tcW w:w="5637" w:type="dxa"/>
          </w:tcPr>
          <w:p w14:paraId="1B4671E6" w14:textId="77777777" w:rsidR="009A6F87" w:rsidRPr="00761B54" w:rsidRDefault="009A6F87" w:rsidP="009A6F87">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788C47D6" w14:textId="77777777" w:rsidR="009A6F87" w:rsidRPr="00761B54" w:rsidRDefault="009A6F87" w:rsidP="009A6F87">
            <w:pPr>
              <w:pStyle w:val="ae"/>
              <w:ind w:firstLine="0"/>
              <w:rPr>
                <w:rFonts w:ascii="Times New Roman" w:hAnsi="Times New Roman"/>
                <w:sz w:val="24"/>
                <w:szCs w:val="24"/>
              </w:rPr>
            </w:pPr>
          </w:p>
        </w:tc>
      </w:tr>
    </w:tbl>
    <w:p w14:paraId="5B4BBA29" w14:textId="77777777" w:rsidR="009A6F87" w:rsidRPr="00761B54" w:rsidRDefault="009A6F87" w:rsidP="00573319">
      <w:pPr>
        <w:pStyle w:val="ae"/>
        <w:rPr>
          <w:rFonts w:ascii="Times New Roman" w:hAnsi="Times New Roman"/>
          <w:sz w:val="24"/>
          <w:szCs w:val="24"/>
        </w:rPr>
      </w:pPr>
    </w:p>
    <w:p w14:paraId="03318E6A" w14:textId="77777777" w:rsidR="009A6F87" w:rsidRPr="00761B54" w:rsidRDefault="009A6F87" w:rsidP="00573319">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1F3131FB" w14:textId="77777777" w:rsidR="009A6F87" w:rsidRPr="00761B54" w:rsidRDefault="009A6F87" w:rsidP="00573319">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9A6F87" w:rsidRPr="00761B54" w14:paraId="4FEFD437" w14:textId="77777777" w:rsidTr="00573319">
        <w:tc>
          <w:tcPr>
            <w:tcW w:w="4224" w:type="dxa"/>
            <w:tcBorders>
              <w:top w:val="nil"/>
              <w:left w:val="nil"/>
              <w:bottom w:val="nil"/>
              <w:right w:val="nil"/>
            </w:tcBorders>
          </w:tcPr>
          <w:p w14:paraId="3D5729E0" w14:textId="77777777" w:rsidR="009A6F87" w:rsidRPr="00761B54" w:rsidRDefault="009A6F87" w:rsidP="009A6F87">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53EE4FFD" w14:textId="77777777" w:rsidR="009A6F87" w:rsidRPr="00761B54" w:rsidRDefault="009A6F87" w:rsidP="009A6F87">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787F800A" w14:textId="77777777" w:rsidR="009A6F87" w:rsidRPr="00761B54" w:rsidRDefault="009A6F87" w:rsidP="009A6F87">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4E5FE563" w14:textId="77777777" w:rsidR="009A6F87" w:rsidRPr="00761B54" w:rsidRDefault="009A6F87" w:rsidP="009A6F87">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3EAD263C" w14:textId="77777777" w:rsidR="009A6F87" w:rsidRPr="00761B54" w:rsidRDefault="009A6F87" w:rsidP="00573319">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13A0A6FD" w14:textId="77777777" w:rsidR="009A6F87" w:rsidRPr="00761B54" w:rsidRDefault="009A6F87" w:rsidP="00573319">
      <w:pPr>
        <w:pStyle w:val="ae"/>
        <w:jc w:val="both"/>
        <w:rPr>
          <w:rFonts w:ascii="Times New Roman" w:hAnsi="Times New Roman"/>
          <w:sz w:val="24"/>
          <w:szCs w:val="24"/>
        </w:rPr>
      </w:pPr>
    </w:p>
    <w:p w14:paraId="1532ED90" w14:textId="77777777" w:rsidR="009A6F87" w:rsidRPr="00761B54" w:rsidRDefault="009A6F87" w:rsidP="00573319">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5DD062E2" w14:textId="77777777" w:rsidR="009A6F87" w:rsidRPr="00761B54" w:rsidRDefault="009A6F87" w:rsidP="00573319">
      <w:pPr>
        <w:pStyle w:val="st8"/>
        <w:rPr>
          <w:rStyle w:val="st42"/>
        </w:rPr>
      </w:pPr>
      <w:r w:rsidRPr="00761B54">
        <w:rPr>
          <w:rFonts w:eastAsia="Symbol"/>
        </w:rPr>
        <w:t></w:t>
      </w:r>
      <w:r w:rsidRPr="00761B54">
        <w:rPr>
          <w:rStyle w:val="st42"/>
        </w:rPr>
        <w:t xml:space="preserve"> в електронній формі:</w:t>
      </w:r>
    </w:p>
    <w:p w14:paraId="1E6E7370" w14:textId="77777777" w:rsidR="009A6F87" w:rsidRPr="00761B54" w:rsidRDefault="009A6F87" w:rsidP="00573319">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0E4F426B" w14:textId="77777777" w:rsidR="009A6F87" w:rsidRPr="00761B54" w:rsidRDefault="009A6F87" w:rsidP="00573319">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11B3B53A" w14:textId="77777777" w:rsidR="009A6F87" w:rsidRPr="00761B54" w:rsidRDefault="009A6F87" w:rsidP="00573319">
      <w:pPr>
        <w:pStyle w:val="st8"/>
        <w:jc w:val="left"/>
        <w:rPr>
          <w:rStyle w:val="st42"/>
        </w:rPr>
      </w:pPr>
      <w:r w:rsidRPr="00761B54">
        <w:rPr>
          <w:rStyle w:val="st42"/>
        </w:rPr>
        <w:t>_________________________________________________________</w:t>
      </w:r>
    </w:p>
    <w:p w14:paraId="363C27F2" w14:textId="77777777" w:rsidR="009A6F87" w:rsidRPr="00761B54" w:rsidRDefault="009A6F87" w:rsidP="00573319">
      <w:pPr>
        <w:pBdr>
          <w:top w:val="nil"/>
          <w:left w:val="nil"/>
          <w:bottom w:val="nil"/>
          <w:right w:val="nil"/>
          <w:between w:val="nil"/>
        </w:pBdr>
        <w:rPr>
          <w:color w:val="000000"/>
        </w:rPr>
      </w:pPr>
    </w:p>
    <w:p w14:paraId="3CD53965" w14:textId="77777777" w:rsidR="009A6F87" w:rsidRPr="00761B54" w:rsidRDefault="009A6F87" w:rsidP="00573319">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9A6F87" w:rsidRPr="00761B54" w14:paraId="5C8DE49E" w14:textId="77777777" w:rsidTr="00573319">
        <w:tc>
          <w:tcPr>
            <w:tcW w:w="4453" w:type="dxa"/>
            <w:gridSpan w:val="2"/>
            <w:tcBorders>
              <w:top w:val="nil"/>
              <w:left w:val="nil"/>
              <w:bottom w:val="nil"/>
              <w:right w:val="nil"/>
            </w:tcBorders>
          </w:tcPr>
          <w:p w14:paraId="5B07A04C"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E9D5DD3"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062535CE"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Службова інформація</w:t>
            </w:r>
          </w:p>
        </w:tc>
      </w:tr>
      <w:tr w:rsidR="009A6F87" w:rsidRPr="00761B54" w14:paraId="4D455953" w14:textId="77777777" w:rsidTr="00573319">
        <w:tc>
          <w:tcPr>
            <w:tcW w:w="4453" w:type="dxa"/>
            <w:gridSpan w:val="2"/>
            <w:tcBorders>
              <w:top w:val="nil"/>
              <w:left w:val="nil"/>
              <w:bottom w:val="nil"/>
              <w:right w:val="nil"/>
            </w:tcBorders>
          </w:tcPr>
          <w:p w14:paraId="4A8877DC"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06B136D"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6D53B00"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9A6F87" w:rsidRPr="00761B54" w14:paraId="76CF3C59" w14:textId="77777777" w:rsidTr="00573319">
        <w:tc>
          <w:tcPr>
            <w:tcW w:w="4453" w:type="dxa"/>
            <w:gridSpan w:val="2"/>
            <w:tcBorders>
              <w:top w:val="nil"/>
              <w:left w:val="nil"/>
              <w:bottom w:val="nil"/>
              <w:right w:val="nil"/>
            </w:tcBorders>
          </w:tcPr>
          <w:p w14:paraId="78809553"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7ED78A0"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C398C7B" w14:textId="77777777" w:rsidR="009A6F87" w:rsidRPr="00761B54" w:rsidRDefault="009A6F87" w:rsidP="009A6F87">
            <w:pPr>
              <w:pBdr>
                <w:top w:val="nil"/>
                <w:left w:val="nil"/>
                <w:bottom w:val="nil"/>
                <w:right w:val="nil"/>
                <w:between w:val="nil"/>
              </w:pBdr>
              <w:spacing w:line="223" w:lineRule="auto"/>
              <w:rPr>
                <w:color w:val="000000"/>
              </w:rPr>
            </w:pPr>
          </w:p>
        </w:tc>
      </w:tr>
      <w:tr w:rsidR="009A6F87" w:rsidRPr="00761B54" w14:paraId="08414B89" w14:textId="77777777" w:rsidTr="00573319">
        <w:tc>
          <w:tcPr>
            <w:tcW w:w="4453" w:type="dxa"/>
            <w:gridSpan w:val="2"/>
            <w:tcBorders>
              <w:top w:val="nil"/>
              <w:left w:val="nil"/>
              <w:bottom w:val="nil"/>
              <w:right w:val="nil"/>
            </w:tcBorders>
          </w:tcPr>
          <w:p w14:paraId="074B114E"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5E39142"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6488C75"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Дата реєстрації заяви</w:t>
            </w:r>
          </w:p>
        </w:tc>
      </w:tr>
      <w:tr w:rsidR="009A6F87" w:rsidRPr="00761B54" w14:paraId="6341AD7C" w14:textId="77777777" w:rsidTr="00573319">
        <w:tc>
          <w:tcPr>
            <w:tcW w:w="4453" w:type="dxa"/>
            <w:gridSpan w:val="2"/>
            <w:tcBorders>
              <w:top w:val="nil"/>
              <w:left w:val="nil"/>
              <w:bottom w:val="nil"/>
              <w:right w:val="nil"/>
            </w:tcBorders>
          </w:tcPr>
          <w:p w14:paraId="4BFB70E1"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082644BA"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3F275702" w14:textId="77777777" w:rsidR="009A6F87" w:rsidRPr="00761B54" w:rsidRDefault="009A6F87" w:rsidP="009A6F87">
            <w:pPr>
              <w:pBdr>
                <w:top w:val="nil"/>
                <w:left w:val="nil"/>
                <w:bottom w:val="nil"/>
                <w:right w:val="nil"/>
                <w:between w:val="nil"/>
              </w:pBdr>
              <w:spacing w:line="223" w:lineRule="auto"/>
              <w:rPr>
                <w:color w:val="000000"/>
              </w:rPr>
            </w:pPr>
          </w:p>
        </w:tc>
      </w:tr>
      <w:tr w:rsidR="009A6F87" w:rsidRPr="00761B54" w14:paraId="40233630"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69A94C01" w14:textId="77777777" w:rsidR="009A6F87" w:rsidRPr="00761B54" w:rsidRDefault="009A6F87" w:rsidP="009A6F87">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ED5BA07"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084E5518" w14:textId="505B5B11" w:rsidR="009A6F87" w:rsidRPr="00761B54" w:rsidRDefault="009A6F87" w:rsidP="009A6F87">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 xml:space="preserve">власне ім’я, по батькові </w:t>
            </w:r>
            <w:r w:rsidR="008C6CCF">
              <w:rPr>
                <w:rStyle w:val="st42"/>
                <w:lang w:val="x-none" w:eastAsia="uk-UA"/>
              </w:rPr>
              <w:t xml:space="preserve">       </w:t>
            </w:r>
            <w:r w:rsidRPr="00761B54">
              <w:rPr>
                <w:rStyle w:val="st42"/>
                <w:lang w:val="x-none" w:eastAsia="uk-UA"/>
              </w:rPr>
              <w:t>(</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9A6F87" w:rsidRPr="00761B54" w14:paraId="2EE046CD"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21E29952" w14:textId="77777777" w:rsidR="009A6F87" w:rsidRPr="00761B54" w:rsidRDefault="009A6F87" w:rsidP="009A6F87">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0D209604" w14:textId="77777777" w:rsidR="009A6F87" w:rsidRPr="00761B54" w:rsidRDefault="009A6F87" w:rsidP="009A6F87">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3627C5E9" w14:textId="77777777" w:rsidR="009A6F87" w:rsidRPr="00761B54" w:rsidRDefault="009A6F87" w:rsidP="009A6F87">
            <w:pPr>
              <w:pBdr>
                <w:top w:val="nil"/>
                <w:left w:val="nil"/>
                <w:bottom w:val="nil"/>
                <w:right w:val="nil"/>
                <w:between w:val="nil"/>
              </w:pBdr>
              <w:spacing w:line="223" w:lineRule="auto"/>
              <w:rPr>
                <w:color w:val="000000"/>
              </w:rPr>
            </w:pPr>
          </w:p>
        </w:tc>
      </w:tr>
      <w:tr w:rsidR="009A6F87" w:rsidRPr="00761B54" w14:paraId="223CF87B" w14:textId="77777777" w:rsidTr="00573319">
        <w:tc>
          <w:tcPr>
            <w:tcW w:w="4453" w:type="dxa"/>
            <w:gridSpan w:val="2"/>
            <w:tcBorders>
              <w:top w:val="nil"/>
              <w:left w:val="nil"/>
              <w:bottom w:val="nil"/>
              <w:right w:val="nil"/>
            </w:tcBorders>
          </w:tcPr>
          <w:p w14:paraId="6D08E110"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08AF24AB"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21E5F5B"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9A6F87" w:rsidRPr="00761B54" w14:paraId="3089E533" w14:textId="77777777" w:rsidTr="00573319">
        <w:tc>
          <w:tcPr>
            <w:tcW w:w="2747" w:type="dxa"/>
            <w:tcBorders>
              <w:top w:val="nil"/>
              <w:left w:val="nil"/>
              <w:bottom w:val="nil"/>
              <w:right w:val="nil"/>
            </w:tcBorders>
          </w:tcPr>
          <w:p w14:paraId="18155908"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0605534A" w14:textId="77777777" w:rsidR="009A6F87" w:rsidRPr="00761B54" w:rsidRDefault="009A6F87" w:rsidP="009A6F87">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558E705" w14:textId="77777777" w:rsidR="009A6F87" w:rsidRPr="00761B54" w:rsidRDefault="009A6F87" w:rsidP="009A6F87">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0EA379F2" w14:textId="77777777" w:rsidR="009A6F87" w:rsidRPr="00761B54" w:rsidRDefault="009A6F87" w:rsidP="009A6F87">
            <w:pPr>
              <w:pBdr>
                <w:top w:val="nil"/>
                <w:left w:val="nil"/>
                <w:bottom w:val="nil"/>
                <w:right w:val="nil"/>
                <w:between w:val="nil"/>
              </w:pBdr>
              <w:spacing w:line="223" w:lineRule="auto"/>
              <w:rPr>
                <w:color w:val="000000"/>
              </w:rPr>
            </w:pPr>
          </w:p>
        </w:tc>
      </w:tr>
    </w:tbl>
    <w:p w14:paraId="352A966B" w14:textId="77777777" w:rsidR="009A6F87" w:rsidRPr="00761B54" w:rsidRDefault="009A6F87" w:rsidP="00573319">
      <w:pPr>
        <w:pBdr>
          <w:top w:val="nil"/>
          <w:left w:val="nil"/>
          <w:bottom w:val="nil"/>
          <w:right w:val="nil"/>
          <w:between w:val="nil"/>
        </w:pBdr>
        <w:rPr>
          <w:color w:val="000000"/>
        </w:rPr>
      </w:pPr>
    </w:p>
    <w:p w14:paraId="3DD945E3" w14:textId="77777777" w:rsidR="009A6F87" w:rsidRPr="00761B54" w:rsidRDefault="009A6F87" w:rsidP="00573319">
      <w:pPr>
        <w:pBdr>
          <w:top w:val="nil"/>
          <w:left w:val="nil"/>
          <w:bottom w:val="nil"/>
          <w:right w:val="nil"/>
          <w:between w:val="nil"/>
        </w:pBdr>
        <w:rPr>
          <w:color w:val="000000"/>
        </w:rPr>
      </w:pPr>
      <w:r w:rsidRPr="00761B54">
        <w:rPr>
          <w:color w:val="000000"/>
        </w:rPr>
        <w:t>МП</w:t>
      </w:r>
    </w:p>
    <w:p w14:paraId="535AE616" w14:textId="77777777" w:rsidR="009A6F87" w:rsidRPr="00761B54" w:rsidRDefault="009A6F87" w:rsidP="009A6F87">
      <w:pPr>
        <w:ind w:left="5670" w:firstLine="6"/>
      </w:pP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734A9A34" w14:textId="77777777" w:rsidTr="00573319">
        <w:tc>
          <w:tcPr>
            <w:tcW w:w="9891" w:type="dxa"/>
            <w:gridSpan w:val="3"/>
            <w:tcBorders>
              <w:top w:val="nil"/>
              <w:left w:val="nil"/>
              <w:bottom w:val="nil"/>
              <w:right w:val="nil"/>
            </w:tcBorders>
          </w:tcPr>
          <w:p w14:paraId="6DC3BD40" w14:textId="77777777" w:rsidR="00B54511" w:rsidRPr="00761B54" w:rsidRDefault="00B54511" w:rsidP="00573319">
            <w:pPr>
              <w:jc w:val="center"/>
            </w:pPr>
            <w:r w:rsidRPr="00761B54">
              <w:br w:type="page"/>
            </w:r>
          </w:p>
          <w:p w14:paraId="01960501" w14:textId="77777777"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574E3C1E" w14:textId="77777777" w:rsidTr="00573319">
        <w:tc>
          <w:tcPr>
            <w:tcW w:w="9891" w:type="dxa"/>
            <w:gridSpan w:val="3"/>
            <w:tcBorders>
              <w:top w:val="nil"/>
              <w:left w:val="nil"/>
              <w:bottom w:val="nil"/>
              <w:right w:val="nil"/>
            </w:tcBorders>
          </w:tcPr>
          <w:p w14:paraId="100AA87E" w14:textId="77777777" w:rsidR="00B54511" w:rsidRPr="00761B54" w:rsidRDefault="00B54511" w:rsidP="006D5AFC">
            <w:pPr>
              <w:jc w:val="center"/>
              <w:rPr>
                <w:u w:val="single"/>
              </w:rPr>
            </w:pPr>
            <w:r w:rsidRPr="00761B54">
              <w:rPr>
                <w:u w:val="single"/>
              </w:rPr>
              <w:t xml:space="preserve">НАДАННЯ ВІДОМОСТЕЙ З ДЕРЖАВНОГО ЗЕМЕЛЬНОГО КАДАСТРУ </w:t>
            </w:r>
          </w:p>
          <w:p w14:paraId="03EEA280" w14:textId="77777777" w:rsidR="00B54511" w:rsidRPr="00761B54" w:rsidRDefault="00B54511" w:rsidP="006D5AFC">
            <w:pPr>
              <w:jc w:val="center"/>
              <w:rPr>
                <w:u w:val="single"/>
              </w:rPr>
            </w:pPr>
            <w:r w:rsidRPr="00761B54">
              <w:rPr>
                <w:u w:val="single"/>
              </w:rPr>
              <w:t>У ФОРМІ ВИТЯГ</w:t>
            </w:r>
            <w:r w:rsidRPr="00761B54">
              <w:rPr>
                <w:caps/>
                <w:u w:val="single"/>
              </w:rPr>
              <w:t>У</w:t>
            </w:r>
            <w:r w:rsidRPr="00761B54">
              <w:rPr>
                <w:u w:val="single"/>
              </w:rPr>
              <w:t xml:space="preserve"> З ДЕРЖАВНОГО ЗЕМЕЛЬНОГО КАДАСТРУ ПРО </w:t>
            </w:r>
          </w:p>
          <w:p w14:paraId="74DCA8DE" w14:textId="77777777" w:rsidR="00B54511" w:rsidRPr="00761B54" w:rsidRDefault="00B54511" w:rsidP="006D5AFC">
            <w:pPr>
              <w:jc w:val="center"/>
              <w:rPr>
                <w:caps/>
                <w:u w:val="single"/>
                <w:shd w:val="clear" w:color="auto" w:fill="FFFFFF"/>
              </w:rPr>
            </w:pPr>
            <w:r w:rsidRPr="00761B54">
              <w:rPr>
                <w:u w:val="single"/>
              </w:rPr>
              <w:t xml:space="preserve">ОБМЕЖЕННЯ У ВИКОРИСТАННІ ЗЕМЕЛЬ </w:t>
            </w:r>
            <w:r w:rsidRPr="00761B54">
              <w:rPr>
                <w:caps/>
                <w:u w:val="single"/>
                <w:shd w:val="clear" w:color="auto" w:fill="FFFFFF"/>
              </w:rPr>
              <w:t xml:space="preserve">з посиланням на документи, </w:t>
            </w:r>
          </w:p>
          <w:p w14:paraId="50473878" w14:textId="77777777" w:rsidR="00B54511" w:rsidRPr="00761B54" w:rsidRDefault="00B54511" w:rsidP="006D5AFC">
            <w:pPr>
              <w:jc w:val="center"/>
              <w:rPr>
                <w:u w:val="single"/>
              </w:rPr>
            </w:pPr>
            <w:r w:rsidRPr="00761B54">
              <w:rPr>
                <w:caps/>
                <w:u w:val="single"/>
                <w:shd w:val="clear" w:color="auto" w:fill="FFFFFF"/>
              </w:rPr>
              <w:t>на підставі яких відомості про обмеження у використанні земель внесені до Державного земельного кадастру</w:t>
            </w:r>
          </w:p>
        </w:tc>
      </w:tr>
      <w:tr w:rsidR="00B54511" w:rsidRPr="00761B54" w14:paraId="3BF6D383" w14:textId="77777777" w:rsidTr="00573319">
        <w:tc>
          <w:tcPr>
            <w:tcW w:w="9891" w:type="dxa"/>
            <w:gridSpan w:val="3"/>
            <w:tcBorders>
              <w:top w:val="nil"/>
              <w:left w:val="nil"/>
              <w:bottom w:val="single" w:sz="4" w:space="0" w:color="auto"/>
              <w:right w:val="nil"/>
            </w:tcBorders>
          </w:tcPr>
          <w:p w14:paraId="6F6533A5"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1F67276C" w14:textId="77777777" w:rsidR="003C4D9C" w:rsidRDefault="003C4D9C" w:rsidP="003C4D9C">
            <w:pPr>
              <w:autoSpaceDE w:val="0"/>
              <w:autoSpaceDN w:val="0"/>
              <w:adjustRightInd w:val="0"/>
              <w:jc w:val="center"/>
            </w:pPr>
            <w:r>
              <w:rPr>
                <w:u w:val="single"/>
              </w:rPr>
              <w:t>Головне управління Держгеокадастру у Чернівецькій області</w:t>
            </w:r>
          </w:p>
          <w:p w14:paraId="4B1D3E96" w14:textId="53600F0F" w:rsidR="00B54511" w:rsidRPr="00761B54" w:rsidRDefault="003C4D9C" w:rsidP="003C4D9C">
            <w:pPr>
              <w:spacing w:after="120"/>
              <w:jc w:val="cente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053A1691" w14:textId="77777777" w:rsidTr="00573319">
        <w:tc>
          <w:tcPr>
            <w:tcW w:w="9891" w:type="dxa"/>
            <w:gridSpan w:val="3"/>
            <w:tcBorders>
              <w:top w:val="single" w:sz="4" w:space="0" w:color="auto"/>
            </w:tcBorders>
          </w:tcPr>
          <w:p w14:paraId="071D2C53"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адміністративної послуги</w:t>
            </w:r>
          </w:p>
        </w:tc>
      </w:tr>
      <w:tr w:rsidR="00B54511" w:rsidRPr="00761B54" w14:paraId="67A6B935" w14:textId="77777777" w:rsidTr="00573319">
        <w:tc>
          <w:tcPr>
            <w:tcW w:w="4320" w:type="dxa"/>
            <w:gridSpan w:val="2"/>
          </w:tcPr>
          <w:p w14:paraId="208064D0"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363F02D0" w14:textId="77777777" w:rsidR="003C4D9C" w:rsidRDefault="003C4D9C" w:rsidP="003C4D9C">
            <w:pPr>
              <w:autoSpaceDE w:val="0"/>
              <w:autoSpaceDN w:val="0"/>
              <w:adjustRightInd w:val="0"/>
              <w:jc w:val="center"/>
              <w:rPr>
                <w:b/>
                <w:bCs/>
                <w:sz w:val="20"/>
                <w:szCs w:val="20"/>
              </w:rPr>
            </w:pPr>
            <w:r>
              <w:rPr>
                <w:b/>
                <w:bCs/>
                <w:sz w:val="20"/>
                <w:szCs w:val="20"/>
              </w:rPr>
              <w:t>Центр надання адміністративних послуг</w:t>
            </w:r>
          </w:p>
          <w:p w14:paraId="78A83283" w14:textId="2A5BC1CD" w:rsidR="00B54511" w:rsidRPr="00761B54" w:rsidRDefault="003C4D9C" w:rsidP="003C4D9C">
            <w:pPr>
              <w:jc w:val="center"/>
              <w:rPr>
                <w:b/>
                <w:sz w:val="20"/>
                <w:szCs w:val="20"/>
              </w:rPr>
            </w:pPr>
            <w:r>
              <w:rPr>
                <w:b/>
                <w:bCs/>
                <w:sz w:val="20"/>
                <w:szCs w:val="20"/>
              </w:rPr>
              <w:t>Чернівецької міської ради</w:t>
            </w:r>
          </w:p>
        </w:tc>
      </w:tr>
      <w:tr w:rsidR="00B54511" w:rsidRPr="00761B54" w14:paraId="59DB201D" w14:textId="77777777" w:rsidTr="00573319">
        <w:tc>
          <w:tcPr>
            <w:tcW w:w="720" w:type="dxa"/>
          </w:tcPr>
          <w:p w14:paraId="021C1C92" w14:textId="675BABCD" w:rsidR="00B54511" w:rsidRPr="00F15804" w:rsidRDefault="00B54511" w:rsidP="00573319">
            <w:pPr>
              <w:jc w:val="center"/>
              <w:rPr>
                <w:sz w:val="20"/>
                <w:szCs w:val="20"/>
              </w:rPr>
            </w:pPr>
            <w:r w:rsidRPr="00F15804">
              <w:rPr>
                <w:sz w:val="20"/>
                <w:szCs w:val="20"/>
              </w:rPr>
              <w:t>1</w:t>
            </w:r>
          </w:p>
        </w:tc>
        <w:tc>
          <w:tcPr>
            <w:tcW w:w="3600" w:type="dxa"/>
          </w:tcPr>
          <w:p w14:paraId="0B80B940" w14:textId="77777777" w:rsidR="00B54511" w:rsidRPr="00761B54" w:rsidRDefault="00B54511" w:rsidP="006A6032">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644F862C" w14:textId="41676E3F" w:rsidR="00B54511" w:rsidRPr="00761B54" w:rsidRDefault="003C4D9C"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1A59D371" w14:textId="77777777" w:rsidTr="00573319">
        <w:tc>
          <w:tcPr>
            <w:tcW w:w="720" w:type="dxa"/>
          </w:tcPr>
          <w:p w14:paraId="466BD6CB" w14:textId="42DABBF4" w:rsidR="00B54511" w:rsidRPr="00F15804" w:rsidRDefault="00B54511" w:rsidP="00573319">
            <w:pPr>
              <w:jc w:val="center"/>
              <w:rPr>
                <w:sz w:val="20"/>
                <w:szCs w:val="20"/>
              </w:rPr>
            </w:pPr>
            <w:r w:rsidRPr="00F15804">
              <w:rPr>
                <w:sz w:val="20"/>
                <w:szCs w:val="20"/>
              </w:rPr>
              <w:t>2</w:t>
            </w:r>
          </w:p>
        </w:tc>
        <w:tc>
          <w:tcPr>
            <w:tcW w:w="3600" w:type="dxa"/>
          </w:tcPr>
          <w:p w14:paraId="321C16EB" w14:textId="16E28DEC" w:rsidR="00B54511" w:rsidRPr="00761B54" w:rsidRDefault="00B54511" w:rsidP="006A6032">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7AA801CB"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469D50F3" w14:textId="77777777" w:rsidTr="00573319">
        <w:tc>
          <w:tcPr>
            <w:tcW w:w="720" w:type="dxa"/>
          </w:tcPr>
          <w:p w14:paraId="031151EC" w14:textId="5C69495E" w:rsidR="00B54511" w:rsidRPr="00F15804" w:rsidRDefault="00B54511" w:rsidP="00573319">
            <w:pPr>
              <w:jc w:val="center"/>
              <w:rPr>
                <w:sz w:val="20"/>
                <w:szCs w:val="20"/>
              </w:rPr>
            </w:pPr>
            <w:r w:rsidRPr="00F15804">
              <w:rPr>
                <w:sz w:val="20"/>
                <w:szCs w:val="20"/>
              </w:rPr>
              <w:t>3</w:t>
            </w:r>
          </w:p>
        </w:tc>
        <w:tc>
          <w:tcPr>
            <w:tcW w:w="3600" w:type="dxa"/>
          </w:tcPr>
          <w:p w14:paraId="4A80833B" w14:textId="77777777" w:rsidR="00B54511" w:rsidRPr="00761B54" w:rsidRDefault="00B54511" w:rsidP="006A6032">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4029B74C" w14:textId="77777777" w:rsidR="003C4D9C" w:rsidRPr="00F24B2D" w:rsidRDefault="003C4D9C" w:rsidP="003C4D9C">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1B69C603" w14:textId="77777777" w:rsidR="003C4D9C" w:rsidRDefault="003C4D9C" w:rsidP="003C4D9C">
            <w:pPr>
              <w:autoSpaceDE w:val="0"/>
              <w:autoSpaceDN w:val="0"/>
              <w:adjustRightInd w:val="0"/>
              <w:rPr>
                <w:sz w:val="20"/>
                <w:szCs w:val="20"/>
              </w:rPr>
            </w:pPr>
            <w:r>
              <w:rPr>
                <w:sz w:val="20"/>
                <w:szCs w:val="20"/>
              </w:rPr>
              <w:t xml:space="preserve"> факс: (0372) 51-26-78 </w:t>
            </w:r>
          </w:p>
          <w:p w14:paraId="43DE2E0B" w14:textId="77777777" w:rsidR="003C4D9C" w:rsidRPr="00983859" w:rsidRDefault="003C4D9C" w:rsidP="003C4D9C">
            <w:pPr>
              <w:tabs>
                <w:tab w:val="left" w:pos="2640"/>
              </w:tabs>
              <w:autoSpaceDE w:val="0"/>
              <w:autoSpaceDN w:val="0"/>
              <w:adjustRightInd w:val="0"/>
              <w:rPr>
                <w:sz w:val="20"/>
                <w:szCs w:val="20"/>
              </w:rPr>
            </w:pPr>
            <w:r>
              <w:rPr>
                <w:sz w:val="20"/>
                <w:szCs w:val="20"/>
              </w:rPr>
              <w:t>Е-mail:</w:t>
            </w:r>
            <w:hyperlink r:id="rId70" w:history="1">
              <w:r>
                <w:rPr>
                  <w:color w:val="0000FF"/>
                  <w:sz w:val="20"/>
                  <w:szCs w:val="20"/>
                  <w:u w:val="single"/>
                </w:rPr>
                <w:t>admincnap@ukr.net</w:t>
              </w:r>
            </w:hyperlink>
            <w:r w:rsidRPr="00983859">
              <w:rPr>
                <w:sz w:val="20"/>
                <w:szCs w:val="20"/>
              </w:rPr>
              <w:tab/>
            </w:r>
          </w:p>
          <w:p w14:paraId="3D992461" w14:textId="77777777" w:rsidR="003C4D9C" w:rsidRDefault="003C4D9C" w:rsidP="003C4D9C">
            <w:pPr>
              <w:jc w:val="both"/>
              <w:rPr>
                <w:color w:val="0000FF"/>
                <w:sz w:val="20"/>
                <w:szCs w:val="20"/>
                <w:u w:val="single"/>
              </w:rPr>
            </w:pPr>
            <w:r>
              <w:rPr>
                <w:sz w:val="20"/>
                <w:szCs w:val="20"/>
              </w:rPr>
              <w:t>Веб-сторінка: </w:t>
            </w:r>
            <w:hyperlink r:id="rId71" w:history="1">
              <w:r>
                <w:rPr>
                  <w:color w:val="0000FF"/>
                  <w:sz w:val="20"/>
                  <w:szCs w:val="20"/>
                  <w:u w:val="single"/>
                </w:rPr>
                <w:t>http://dozvil.city.cv.ua</w:t>
              </w:r>
            </w:hyperlink>
          </w:p>
          <w:p w14:paraId="3F3746A0" w14:textId="5825E0B0" w:rsidR="00B54511" w:rsidRPr="00761B54" w:rsidRDefault="00B54511" w:rsidP="00573319">
            <w:pPr>
              <w:jc w:val="both"/>
              <w:rPr>
                <w:sz w:val="20"/>
                <w:szCs w:val="20"/>
              </w:rPr>
            </w:pPr>
          </w:p>
        </w:tc>
      </w:tr>
      <w:tr w:rsidR="00B54511" w:rsidRPr="00761B54" w14:paraId="124C6CF1" w14:textId="77777777" w:rsidTr="00573319">
        <w:tc>
          <w:tcPr>
            <w:tcW w:w="9891" w:type="dxa"/>
            <w:gridSpan w:val="3"/>
          </w:tcPr>
          <w:p w14:paraId="1C37588A"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18504843" w14:textId="77777777" w:rsidTr="00573319">
        <w:tc>
          <w:tcPr>
            <w:tcW w:w="720" w:type="dxa"/>
          </w:tcPr>
          <w:p w14:paraId="18FC25FB" w14:textId="4E309129" w:rsidR="00B54511" w:rsidRPr="00F15804" w:rsidRDefault="00B54511" w:rsidP="00573319">
            <w:pPr>
              <w:spacing w:before="60" w:after="60"/>
              <w:jc w:val="center"/>
              <w:rPr>
                <w:sz w:val="20"/>
                <w:szCs w:val="20"/>
              </w:rPr>
            </w:pPr>
            <w:r w:rsidRPr="00F15804">
              <w:rPr>
                <w:sz w:val="20"/>
                <w:szCs w:val="20"/>
              </w:rPr>
              <w:t>4</w:t>
            </w:r>
          </w:p>
        </w:tc>
        <w:tc>
          <w:tcPr>
            <w:tcW w:w="3600" w:type="dxa"/>
          </w:tcPr>
          <w:p w14:paraId="1C49CC27" w14:textId="1D84F8EC" w:rsidR="00B54511" w:rsidRPr="00761B54" w:rsidRDefault="00B54511" w:rsidP="006A6032">
            <w:pPr>
              <w:spacing w:before="60" w:after="60"/>
              <w:jc w:val="center"/>
              <w:rPr>
                <w:sz w:val="20"/>
                <w:szCs w:val="20"/>
              </w:rPr>
            </w:pPr>
            <w:r w:rsidRPr="00761B54">
              <w:rPr>
                <w:sz w:val="20"/>
                <w:szCs w:val="20"/>
              </w:rPr>
              <w:t>Закони України</w:t>
            </w:r>
          </w:p>
        </w:tc>
        <w:tc>
          <w:tcPr>
            <w:tcW w:w="5571" w:type="dxa"/>
          </w:tcPr>
          <w:p w14:paraId="5629AFF6"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72"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73" w:anchor="n3760" w:tgtFrame="_blank" w:history="1">
              <w:r w:rsidRPr="00761B54">
                <w:rPr>
                  <w:rStyle w:val="af1"/>
                  <w:rFonts w:eastAsiaTheme="majorEastAsia"/>
                  <w:color w:val="auto"/>
                  <w:sz w:val="20"/>
                  <w:szCs w:val="20"/>
                  <w:u w:val="none"/>
                </w:rPr>
                <w:t>стаття 17</w:t>
              </w:r>
            </w:hyperlink>
            <w:hyperlink r:id="rId74"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60D2C880" w14:textId="77777777" w:rsidTr="00573319">
        <w:tc>
          <w:tcPr>
            <w:tcW w:w="720" w:type="dxa"/>
          </w:tcPr>
          <w:p w14:paraId="5AF0E849" w14:textId="383DAEF5" w:rsidR="00B54511" w:rsidRPr="00F15804" w:rsidRDefault="00B54511" w:rsidP="00573319">
            <w:pPr>
              <w:spacing w:before="60" w:after="60"/>
              <w:jc w:val="center"/>
              <w:rPr>
                <w:sz w:val="20"/>
                <w:szCs w:val="20"/>
              </w:rPr>
            </w:pPr>
            <w:r w:rsidRPr="00F15804">
              <w:rPr>
                <w:sz w:val="20"/>
                <w:szCs w:val="20"/>
              </w:rPr>
              <w:t>5</w:t>
            </w:r>
          </w:p>
        </w:tc>
        <w:tc>
          <w:tcPr>
            <w:tcW w:w="3600" w:type="dxa"/>
          </w:tcPr>
          <w:p w14:paraId="670C3054" w14:textId="114E252B" w:rsidR="00B54511" w:rsidRPr="00761B54" w:rsidRDefault="00B54511" w:rsidP="006A6032">
            <w:pPr>
              <w:spacing w:before="60" w:after="60"/>
              <w:jc w:val="center"/>
              <w:rPr>
                <w:sz w:val="20"/>
                <w:szCs w:val="20"/>
              </w:rPr>
            </w:pPr>
            <w:r w:rsidRPr="00761B54">
              <w:rPr>
                <w:sz w:val="20"/>
                <w:szCs w:val="20"/>
              </w:rPr>
              <w:t>Акти Кабінету Міністрів України</w:t>
            </w:r>
          </w:p>
        </w:tc>
        <w:tc>
          <w:tcPr>
            <w:tcW w:w="5571" w:type="dxa"/>
          </w:tcPr>
          <w:p w14:paraId="59A6F15D" w14:textId="4F4130EC" w:rsidR="00B54511" w:rsidRPr="00F15804" w:rsidRDefault="00B54511" w:rsidP="00573319">
            <w:pPr>
              <w:jc w:val="both"/>
              <w:rPr>
                <w:sz w:val="20"/>
                <w:szCs w:val="20"/>
              </w:rPr>
            </w:pPr>
            <w:r w:rsidRPr="00761B54">
              <w:rPr>
                <w:sz w:val="20"/>
                <w:szCs w:val="20"/>
              </w:rPr>
              <w:t xml:space="preserve">Пункти </w:t>
            </w:r>
            <w:r w:rsidR="0082724D" w:rsidRPr="00F15804">
              <w:rPr>
                <w:sz w:val="20"/>
                <w:szCs w:val="20"/>
              </w:rPr>
              <w:t>166</w:t>
            </w:r>
            <w:r w:rsidR="007D3E2A" w:rsidRPr="00F15804">
              <w:rPr>
                <w:sz w:val="20"/>
                <w:szCs w:val="20"/>
              </w:rPr>
              <w:t> </w:t>
            </w:r>
            <w:r w:rsidR="0082724D" w:rsidRPr="00F15804">
              <w:rPr>
                <w:sz w:val="20"/>
                <w:szCs w:val="20"/>
              </w:rPr>
              <w:t>– 170, 171, 174, 176, 177</w:t>
            </w:r>
            <w:r w:rsidRPr="00F15804">
              <w:rPr>
                <w:sz w:val="20"/>
                <w:szCs w:val="20"/>
              </w:rPr>
              <w:t xml:space="preserve"> Порядку ведення Державного земельного кадастру, затвердженого постановою Кабінету Міністрів України від 17 жовтня 2012 р. № 1051.</w:t>
            </w:r>
          </w:p>
          <w:p w14:paraId="4030E60F" w14:textId="210B22DB" w:rsidR="00BF02FD" w:rsidRPr="00761B54" w:rsidRDefault="00BF02FD" w:rsidP="00BF02FD">
            <w:pPr>
              <w:jc w:val="both"/>
              <w:rPr>
                <w:sz w:val="20"/>
                <w:szCs w:val="20"/>
              </w:rPr>
            </w:pPr>
            <w:r w:rsidRPr="00F15804">
              <w:rPr>
                <w:sz w:val="20"/>
                <w:szCs w:val="20"/>
              </w:rPr>
              <w:t xml:space="preserve">Постанова Кабінету Міністрів України від 1 серпня 2011 р. </w:t>
            </w:r>
            <w:r w:rsidR="00F15804">
              <w:rPr>
                <w:sz w:val="20"/>
                <w:szCs w:val="20"/>
              </w:rPr>
              <w:t xml:space="preserve">       </w:t>
            </w:r>
            <w:r w:rsidRPr="00F15804">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7486575F" w14:textId="2CEA51FC"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2D1457"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3A164432" w14:textId="77777777" w:rsidTr="00573319">
        <w:tc>
          <w:tcPr>
            <w:tcW w:w="720" w:type="dxa"/>
          </w:tcPr>
          <w:p w14:paraId="1162D369" w14:textId="316DB769" w:rsidR="00B54511" w:rsidRPr="00F15804" w:rsidRDefault="00B54511" w:rsidP="00573319">
            <w:pPr>
              <w:spacing w:before="60" w:after="60"/>
              <w:jc w:val="center"/>
              <w:rPr>
                <w:sz w:val="20"/>
                <w:szCs w:val="20"/>
              </w:rPr>
            </w:pPr>
            <w:r w:rsidRPr="00F15804">
              <w:rPr>
                <w:sz w:val="20"/>
                <w:szCs w:val="20"/>
              </w:rPr>
              <w:t>6</w:t>
            </w:r>
          </w:p>
        </w:tc>
        <w:tc>
          <w:tcPr>
            <w:tcW w:w="3600" w:type="dxa"/>
          </w:tcPr>
          <w:p w14:paraId="17550EC1" w14:textId="77777777" w:rsidR="00B54511" w:rsidRPr="00761B54" w:rsidRDefault="00B54511" w:rsidP="006A6032">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3523D104" w14:textId="77777777" w:rsidR="00B54511" w:rsidRPr="00761B54" w:rsidRDefault="00B54511" w:rsidP="00573319">
            <w:pPr>
              <w:jc w:val="center"/>
              <w:rPr>
                <w:sz w:val="20"/>
                <w:szCs w:val="20"/>
              </w:rPr>
            </w:pPr>
          </w:p>
        </w:tc>
      </w:tr>
      <w:tr w:rsidR="00B54511" w:rsidRPr="00761B54" w14:paraId="0E9BB490" w14:textId="77777777" w:rsidTr="00573319">
        <w:tc>
          <w:tcPr>
            <w:tcW w:w="720" w:type="dxa"/>
          </w:tcPr>
          <w:p w14:paraId="0342FF6B" w14:textId="5921F8C8" w:rsidR="00B54511" w:rsidRPr="00F15804" w:rsidRDefault="00B54511" w:rsidP="00573319">
            <w:pPr>
              <w:spacing w:before="60" w:after="60"/>
              <w:jc w:val="center"/>
              <w:rPr>
                <w:sz w:val="20"/>
                <w:szCs w:val="20"/>
              </w:rPr>
            </w:pPr>
            <w:r w:rsidRPr="00F15804">
              <w:rPr>
                <w:sz w:val="20"/>
                <w:szCs w:val="20"/>
              </w:rPr>
              <w:t>7</w:t>
            </w:r>
          </w:p>
        </w:tc>
        <w:tc>
          <w:tcPr>
            <w:tcW w:w="3600" w:type="dxa"/>
          </w:tcPr>
          <w:p w14:paraId="3C4D69C3" w14:textId="46DF0EE7" w:rsidR="00B54511" w:rsidRPr="00761B54" w:rsidRDefault="00B54511" w:rsidP="006A6032">
            <w:pPr>
              <w:spacing w:before="60" w:after="60"/>
              <w:jc w:val="center"/>
              <w:rPr>
                <w:sz w:val="20"/>
                <w:szCs w:val="20"/>
              </w:rPr>
            </w:pPr>
            <w:r w:rsidRPr="00761B54">
              <w:rPr>
                <w:sz w:val="20"/>
                <w:szCs w:val="20"/>
              </w:rPr>
              <w:t>Акти місцевих органів виконавчої влади/органів місцевого самоврядування</w:t>
            </w:r>
          </w:p>
        </w:tc>
        <w:tc>
          <w:tcPr>
            <w:tcW w:w="5571" w:type="dxa"/>
          </w:tcPr>
          <w:p w14:paraId="00DF3909" w14:textId="77777777" w:rsidR="00B54511" w:rsidRPr="00761B54" w:rsidRDefault="00B54511" w:rsidP="00573319">
            <w:pPr>
              <w:jc w:val="center"/>
              <w:rPr>
                <w:sz w:val="20"/>
                <w:szCs w:val="20"/>
              </w:rPr>
            </w:pPr>
          </w:p>
        </w:tc>
      </w:tr>
      <w:tr w:rsidR="00B54511" w:rsidRPr="00761B54" w14:paraId="4441ED95" w14:textId="77777777" w:rsidTr="00573319">
        <w:tc>
          <w:tcPr>
            <w:tcW w:w="9891" w:type="dxa"/>
            <w:gridSpan w:val="3"/>
          </w:tcPr>
          <w:p w14:paraId="066AA4D3"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26B8F6E9" w14:textId="77777777" w:rsidTr="00573319">
        <w:tc>
          <w:tcPr>
            <w:tcW w:w="720" w:type="dxa"/>
          </w:tcPr>
          <w:p w14:paraId="304454CB" w14:textId="764B95B2" w:rsidR="00B54511" w:rsidRPr="00F15804" w:rsidRDefault="00B54511" w:rsidP="00573319">
            <w:pPr>
              <w:spacing w:before="60" w:after="60"/>
              <w:jc w:val="center"/>
              <w:rPr>
                <w:sz w:val="20"/>
                <w:szCs w:val="20"/>
              </w:rPr>
            </w:pPr>
            <w:r w:rsidRPr="00F15804">
              <w:rPr>
                <w:sz w:val="20"/>
                <w:szCs w:val="20"/>
              </w:rPr>
              <w:t>8</w:t>
            </w:r>
          </w:p>
        </w:tc>
        <w:tc>
          <w:tcPr>
            <w:tcW w:w="3600" w:type="dxa"/>
          </w:tcPr>
          <w:p w14:paraId="4875C1DE" w14:textId="77777777" w:rsidR="00B54511" w:rsidRPr="00761B54" w:rsidRDefault="00B54511" w:rsidP="006A6032">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689B3E7C" w14:textId="77777777" w:rsidR="00B54511" w:rsidRPr="00761B54" w:rsidRDefault="00B54511" w:rsidP="00573319">
            <w:pPr>
              <w:jc w:val="both"/>
              <w:rPr>
                <w:sz w:val="20"/>
                <w:szCs w:val="20"/>
              </w:rPr>
            </w:pPr>
            <w:r w:rsidRPr="00761B54">
              <w:rPr>
                <w:sz w:val="20"/>
                <w:szCs w:val="20"/>
              </w:rPr>
              <w:t>Заява про надання відомостей з Державного земельного кадастру у формі витягу з Державного земельного кадастру про обмеження у використанні земель</w:t>
            </w:r>
            <w:r w:rsidRPr="00761B54">
              <w:rPr>
                <w:sz w:val="20"/>
                <w:szCs w:val="20"/>
                <w:shd w:val="clear" w:color="auto" w:fill="FFFFFF"/>
              </w:rPr>
              <w:t xml:space="preserve"> з посиланням на документи, на підставі яких відомості про обмеження                     </w:t>
            </w:r>
            <w:r w:rsidRPr="00761B54">
              <w:rPr>
                <w:sz w:val="20"/>
                <w:szCs w:val="20"/>
                <w:shd w:val="clear" w:color="auto" w:fill="FFFFFF"/>
              </w:rPr>
              <w:lastRenderedPageBreak/>
              <w:t>у використанні земель внесені до Державного земельного кадастру</w:t>
            </w:r>
          </w:p>
        </w:tc>
      </w:tr>
      <w:tr w:rsidR="00B54511" w:rsidRPr="00761B54" w14:paraId="54006653" w14:textId="77777777" w:rsidTr="00573319">
        <w:tc>
          <w:tcPr>
            <w:tcW w:w="720" w:type="dxa"/>
          </w:tcPr>
          <w:p w14:paraId="20E516A6" w14:textId="4CBACF70" w:rsidR="00B54511" w:rsidRPr="00F15804" w:rsidRDefault="00B54511" w:rsidP="00573319">
            <w:pPr>
              <w:spacing w:before="60" w:after="60"/>
              <w:jc w:val="center"/>
              <w:rPr>
                <w:sz w:val="20"/>
                <w:szCs w:val="20"/>
              </w:rPr>
            </w:pPr>
            <w:r w:rsidRPr="00F15804">
              <w:rPr>
                <w:sz w:val="20"/>
                <w:szCs w:val="20"/>
              </w:rPr>
              <w:lastRenderedPageBreak/>
              <w:t>9</w:t>
            </w:r>
          </w:p>
        </w:tc>
        <w:tc>
          <w:tcPr>
            <w:tcW w:w="3600" w:type="dxa"/>
          </w:tcPr>
          <w:p w14:paraId="0FA29528" w14:textId="77777777" w:rsidR="00B54511" w:rsidRPr="00761B54" w:rsidRDefault="00B54511" w:rsidP="006A6032">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6B40D182"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 xml:space="preserve">про надання відомостей з Державного земельного кадастру </w:t>
            </w:r>
            <w:r w:rsidRPr="00761B54">
              <w:rPr>
                <w:bCs/>
                <w:iCs/>
                <w:sz w:val="20"/>
                <w:szCs w:val="20"/>
              </w:rPr>
              <w:t xml:space="preserve">за </w:t>
            </w:r>
            <w:r w:rsidRPr="00761B54">
              <w:rPr>
                <w:sz w:val="20"/>
                <w:szCs w:val="20"/>
                <w:lang w:eastAsia="uk-UA"/>
              </w:rPr>
              <w:t>формою, встановленою</w:t>
            </w:r>
            <w:r w:rsidRPr="00761B54">
              <w:rPr>
                <w:b/>
                <w:sz w:val="20"/>
                <w:szCs w:val="20"/>
              </w:rPr>
              <w:t xml:space="preserve"> </w:t>
            </w:r>
            <w:r w:rsidRPr="00761B54">
              <w:rPr>
                <w:sz w:val="20"/>
                <w:szCs w:val="20"/>
              </w:rPr>
              <w:t>Порядком ведення Державного земельного кадастру, затвердженим постановою Кабінету Міністрів України від 17 жовтня 2012 р. № 1051 (форма заяви додається)*.</w:t>
            </w:r>
            <w:r w:rsidRPr="00761B54">
              <w:rPr>
                <w:sz w:val="20"/>
                <w:szCs w:val="20"/>
                <w:lang w:eastAsia="uk-UA"/>
              </w:rPr>
              <w:t xml:space="preserve"> </w:t>
            </w:r>
          </w:p>
          <w:p w14:paraId="30B247FC" w14:textId="77777777" w:rsidR="00B54511" w:rsidRPr="00761B54" w:rsidRDefault="00B54511" w:rsidP="00573319">
            <w:pPr>
              <w:jc w:val="both"/>
              <w:rPr>
                <w:sz w:val="20"/>
                <w:szCs w:val="20"/>
              </w:rPr>
            </w:pPr>
            <w:r w:rsidRPr="00761B54">
              <w:rPr>
                <w:sz w:val="20"/>
                <w:szCs w:val="20"/>
              </w:rPr>
              <w:t>2. Документ, що підтверджує оплату послуг з надання відомостей з Державного земельного кадастру у формі витягу з Державного земельного кадастру про обмеження                            у використанні земель</w:t>
            </w:r>
            <w:r w:rsidRPr="00761B54">
              <w:rPr>
                <w:sz w:val="20"/>
                <w:szCs w:val="20"/>
                <w:shd w:val="clear" w:color="auto" w:fill="FFFFFF"/>
              </w:rPr>
              <w:t xml:space="preserve"> (або інформація (реквізити платежу) про сплату збору (внесення плати) в будь-якій формі, надані суб’єктом звернення).</w:t>
            </w:r>
          </w:p>
          <w:p w14:paraId="42806DC8"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3C72B52F" w14:textId="77777777" w:rsidTr="00573319">
        <w:tc>
          <w:tcPr>
            <w:tcW w:w="720" w:type="dxa"/>
          </w:tcPr>
          <w:p w14:paraId="2E6261BC" w14:textId="35B4EC9B" w:rsidR="00B54511" w:rsidRPr="00F15804" w:rsidRDefault="00B54511" w:rsidP="00573319">
            <w:pPr>
              <w:spacing w:before="60" w:after="60"/>
              <w:jc w:val="center"/>
              <w:rPr>
                <w:sz w:val="20"/>
                <w:szCs w:val="20"/>
              </w:rPr>
            </w:pPr>
            <w:r w:rsidRPr="00F15804">
              <w:rPr>
                <w:sz w:val="20"/>
                <w:szCs w:val="20"/>
              </w:rPr>
              <w:t>10</w:t>
            </w:r>
          </w:p>
        </w:tc>
        <w:tc>
          <w:tcPr>
            <w:tcW w:w="3600" w:type="dxa"/>
          </w:tcPr>
          <w:p w14:paraId="0F4C2C23" w14:textId="77777777" w:rsidR="00B54511" w:rsidRPr="00761B54" w:rsidRDefault="00B54511" w:rsidP="006A6032">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3E3D8608" w14:textId="035D6B7C" w:rsidR="00BC6FD0" w:rsidRPr="00761B54" w:rsidRDefault="00BC6FD0" w:rsidP="00BC6FD0">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7D3E2A">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w:t>
            </w:r>
            <w:r w:rsidR="00D17E1F" w:rsidRPr="00CF1F6C">
              <w:rPr>
                <w:sz w:val="20"/>
                <w:szCs w:val="20"/>
                <w:shd w:val="clear" w:color="auto" w:fill="FFFFFF"/>
                <w:lang w:val="ru-RU"/>
              </w:rPr>
              <w:t xml:space="preserve"> </w:t>
            </w:r>
            <w:hyperlink r:id="rId75" w:tgtFrame="_blank" w:history="1">
              <w:r w:rsidRPr="00761B54">
                <w:rPr>
                  <w:rStyle w:val="af1"/>
                  <w:color w:val="auto"/>
                  <w:sz w:val="20"/>
                  <w:szCs w:val="20"/>
                  <w:u w:val="none"/>
                  <w:shd w:val="clear" w:color="auto" w:fill="FFFFFF"/>
                </w:rPr>
                <w:t>Закону України</w:t>
              </w:r>
            </w:hyperlink>
            <w:r w:rsidR="00D17E1F" w:rsidRPr="00CF1F6C">
              <w:rPr>
                <w:sz w:val="20"/>
                <w:szCs w:val="20"/>
                <w:shd w:val="clear" w:color="auto" w:fill="FFFFFF"/>
                <w:lang w:val="ru-RU"/>
              </w:rPr>
              <w:t xml:space="preserve"> </w:t>
            </w:r>
            <w:r w:rsidRPr="00761B54">
              <w:rPr>
                <w:sz w:val="20"/>
                <w:szCs w:val="20"/>
                <w:shd w:val="clear" w:color="auto" w:fill="FFFFFF"/>
              </w:rPr>
              <w:t>«Про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2DF21DEC"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w:t>
            </w:r>
            <w:r w:rsidRPr="00761B54">
              <w:rPr>
                <w:sz w:val="20"/>
                <w:szCs w:val="20"/>
              </w:rPr>
              <w:t>’</w:t>
            </w:r>
            <w:r w:rsidRPr="00761B54">
              <w:rPr>
                <w:sz w:val="20"/>
                <w:szCs w:val="20"/>
                <w:shd w:val="clear" w:color="auto" w:fill="FFFFFF"/>
              </w:rPr>
              <w:t>язку з якою виникла потреба в отриманні інформації. Така заява розглядається у позачерговому порядку</w:t>
            </w:r>
          </w:p>
        </w:tc>
      </w:tr>
      <w:tr w:rsidR="00B54511" w:rsidRPr="00761B54" w14:paraId="59DECB9F" w14:textId="77777777" w:rsidTr="00573319">
        <w:tc>
          <w:tcPr>
            <w:tcW w:w="720" w:type="dxa"/>
          </w:tcPr>
          <w:p w14:paraId="179DACBC" w14:textId="78E5C5E1" w:rsidR="00B54511" w:rsidRPr="00F15804" w:rsidRDefault="00B54511" w:rsidP="00573319">
            <w:pPr>
              <w:spacing w:before="60" w:after="60"/>
              <w:jc w:val="center"/>
              <w:rPr>
                <w:sz w:val="20"/>
                <w:szCs w:val="20"/>
              </w:rPr>
            </w:pPr>
            <w:r w:rsidRPr="00F15804">
              <w:rPr>
                <w:sz w:val="20"/>
                <w:szCs w:val="20"/>
              </w:rPr>
              <w:t>11</w:t>
            </w:r>
          </w:p>
        </w:tc>
        <w:tc>
          <w:tcPr>
            <w:tcW w:w="3600" w:type="dxa"/>
          </w:tcPr>
          <w:p w14:paraId="16F867EA" w14:textId="77777777" w:rsidR="00B54511" w:rsidRPr="00761B54" w:rsidRDefault="00B54511" w:rsidP="006A6032">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52B737A6"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tc>
      </w:tr>
      <w:tr w:rsidR="00B54511" w:rsidRPr="00761B54" w14:paraId="7BF8AA26" w14:textId="77777777" w:rsidTr="00573319">
        <w:tc>
          <w:tcPr>
            <w:tcW w:w="720" w:type="dxa"/>
          </w:tcPr>
          <w:p w14:paraId="53367751" w14:textId="77777777" w:rsidR="00B54511" w:rsidRPr="00761B54" w:rsidRDefault="00B54511" w:rsidP="00573319">
            <w:pPr>
              <w:rPr>
                <w:sz w:val="20"/>
                <w:szCs w:val="20"/>
              </w:rPr>
            </w:pPr>
          </w:p>
        </w:tc>
        <w:tc>
          <w:tcPr>
            <w:tcW w:w="9171" w:type="dxa"/>
            <w:gridSpan w:val="2"/>
          </w:tcPr>
          <w:p w14:paraId="6B8C2F1F"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57408369" w14:textId="77777777" w:rsidTr="00573319">
        <w:tc>
          <w:tcPr>
            <w:tcW w:w="720" w:type="dxa"/>
          </w:tcPr>
          <w:p w14:paraId="0DA4779B" w14:textId="21E54532" w:rsidR="00B54511" w:rsidRPr="00F15804" w:rsidRDefault="00B54511" w:rsidP="00573319">
            <w:pPr>
              <w:spacing w:before="60" w:after="60"/>
              <w:jc w:val="center"/>
              <w:rPr>
                <w:sz w:val="20"/>
                <w:szCs w:val="20"/>
              </w:rPr>
            </w:pPr>
            <w:r w:rsidRPr="00F15804">
              <w:rPr>
                <w:sz w:val="20"/>
                <w:szCs w:val="20"/>
              </w:rPr>
              <w:t>11.1</w:t>
            </w:r>
          </w:p>
        </w:tc>
        <w:tc>
          <w:tcPr>
            <w:tcW w:w="3600" w:type="dxa"/>
          </w:tcPr>
          <w:p w14:paraId="798D3C43" w14:textId="77777777" w:rsidR="00B54511" w:rsidRPr="00761B54" w:rsidRDefault="00B54511" w:rsidP="006A6032">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571" w:type="dxa"/>
          </w:tcPr>
          <w:p w14:paraId="3A4DD711"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72009C45" w14:textId="77777777" w:rsidTr="00573319">
        <w:tc>
          <w:tcPr>
            <w:tcW w:w="720" w:type="dxa"/>
          </w:tcPr>
          <w:p w14:paraId="60FE43FC" w14:textId="739C5DC3" w:rsidR="00B54511" w:rsidRPr="00F15804" w:rsidRDefault="00B54511" w:rsidP="00573319">
            <w:pPr>
              <w:spacing w:before="60" w:after="60"/>
              <w:jc w:val="center"/>
              <w:rPr>
                <w:sz w:val="20"/>
                <w:szCs w:val="20"/>
              </w:rPr>
            </w:pPr>
            <w:r w:rsidRPr="00F15804">
              <w:rPr>
                <w:sz w:val="20"/>
                <w:szCs w:val="20"/>
              </w:rPr>
              <w:t>11.2</w:t>
            </w:r>
          </w:p>
        </w:tc>
        <w:tc>
          <w:tcPr>
            <w:tcW w:w="3600" w:type="dxa"/>
          </w:tcPr>
          <w:p w14:paraId="15830985" w14:textId="77777777" w:rsidR="00B54511" w:rsidRPr="00761B54" w:rsidRDefault="00B54511" w:rsidP="006A6032">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5F10E72A" w14:textId="77777777" w:rsidR="00B54511" w:rsidRPr="00761B54" w:rsidRDefault="00B54511" w:rsidP="00573319">
            <w:pPr>
              <w:jc w:val="both"/>
              <w:rPr>
                <w:sz w:val="20"/>
                <w:szCs w:val="20"/>
              </w:rPr>
            </w:pPr>
            <w:r w:rsidRPr="00761B54">
              <w:rPr>
                <w:sz w:val="20"/>
                <w:szCs w:val="20"/>
              </w:rPr>
              <w:t xml:space="preserve">Розмір плати за надання послуги – </w:t>
            </w:r>
            <w:r w:rsidRPr="00761B54">
              <w:rPr>
                <w:bCs/>
                <w:sz w:val="20"/>
                <w:szCs w:val="20"/>
              </w:rPr>
              <w:t>0,055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p>
          <w:p w14:paraId="26812AC6" w14:textId="77777777" w:rsidR="00B54511" w:rsidRPr="00761B54" w:rsidRDefault="00B54511" w:rsidP="00573319">
            <w:pPr>
              <w:jc w:val="both"/>
              <w:rPr>
                <w:sz w:val="20"/>
                <w:szCs w:val="20"/>
                <w:shd w:val="clear" w:color="auto" w:fill="FFFFFF"/>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5C5624B1" w14:textId="55A46DC8" w:rsidR="00D56F35" w:rsidRPr="00F15804" w:rsidRDefault="00B54511" w:rsidP="00573319">
            <w:pPr>
              <w:jc w:val="both"/>
              <w:rPr>
                <w:sz w:val="20"/>
                <w:szCs w:val="20"/>
              </w:rPr>
            </w:pPr>
            <w:r w:rsidRPr="00761B54">
              <w:rPr>
                <w:sz w:val="20"/>
                <w:szCs w:val="20"/>
              </w:rPr>
              <w:t xml:space="preserve">Оплата послуг здійснюється з урахуванням вимог Закону України </w:t>
            </w:r>
            <w:r w:rsidR="00D56F35" w:rsidRPr="00F15804">
              <w:rPr>
                <w:sz w:val="20"/>
                <w:szCs w:val="20"/>
              </w:rPr>
              <w:t>«Про платіжні послуги»</w:t>
            </w:r>
            <w:r w:rsidR="007D3E2A" w:rsidRPr="00F15804">
              <w:rPr>
                <w:sz w:val="20"/>
                <w:szCs w:val="20"/>
              </w:rPr>
              <w:t>.</w:t>
            </w:r>
          </w:p>
          <w:p w14:paraId="339EE694" w14:textId="20147DC8" w:rsidR="00B54511" w:rsidRPr="00761B54" w:rsidRDefault="005A4042" w:rsidP="00573319">
            <w:pPr>
              <w:jc w:val="both"/>
              <w:rPr>
                <w:sz w:val="20"/>
                <w:szCs w:val="20"/>
              </w:rPr>
            </w:pPr>
            <w:r w:rsidRPr="00F15804">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76" w:tgtFrame="_blank" w:history="1">
              <w:r w:rsidRPr="00F15804">
                <w:rPr>
                  <w:rStyle w:val="af1"/>
                  <w:color w:val="auto"/>
                  <w:sz w:val="20"/>
                  <w:szCs w:val="20"/>
                  <w:u w:val="none"/>
                  <w:shd w:val="clear" w:color="auto" w:fill="FFFFFF"/>
                </w:rPr>
                <w:t>Закону України</w:t>
              </w:r>
            </w:hyperlink>
            <w:r w:rsidRPr="00F15804">
              <w:rPr>
                <w:sz w:val="20"/>
                <w:szCs w:val="20"/>
                <w:shd w:val="clear" w:color="auto" w:fill="FFFFFF"/>
              </w:rPr>
              <w:t xml:space="preserve">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w:t>
            </w:r>
            <w:r w:rsidRPr="00F15804">
              <w:rPr>
                <w:sz w:val="20"/>
                <w:szCs w:val="20"/>
                <w:shd w:val="clear" w:color="auto" w:fill="FFFFFF"/>
              </w:rPr>
              <w:lastRenderedPageBreak/>
              <w:t>платіжних засобів відповідно до </w:t>
            </w:r>
            <w:hyperlink r:id="rId77" w:tgtFrame="_blank" w:history="1">
              <w:r w:rsidRPr="00F15804">
                <w:rPr>
                  <w:rStyle w:val="af1"/>
                  <w:color w:val="auto"/>
                  <w:sz w:val="20"/>
                  <w:szCs w:val="20"/>
                  <w:u w:val="none"/>
                  <w:shd w:val="clear" w:color="auto" w:fill="FFFFFF"/>
                </w:rPr>
                <w:t>Закону України</w:t>
              </w:r>
            </w:hyperlink>
            <w:r w:rsidRPr="00F15804">
              <w:rPr>
                <w:sz w:val="20"/>
                <w:szCs w:val="20"/>
                <w:shd w:val="clear" w:color="auto" w:fill="FFFFFF"/>
              </w:rPr>
              <w:t> </w:t>
            </w:r>
            <w:r w:rsidR="00D56F35" w:rsidRPr="00F15804">
              <w:rPr>
                <w:sz w:val="20"/>
                <w:szCs w:val="20"/>
              </w:rPr>
              <w:t>«Про платіжні послуги»</w:t>
            </w:r>
            <w:r w:rsidRPr="00761B54">
              <w:rPr>
                <w:sz w:val="20"/>
                <w:szCs w:val="20"/>
                <w:shd w:val="clear" w:color="auto" w:fill="FFFFFF"/>
              </w:rPr>
              <w:t xml:space="preserve"> за допомогою програмного забезпечення Державного земельного кадастру</w:t>
            </w:r>
          </w:p>
        </w:tc>
      </w:tr>
      <w:tr w:rsidR="00B54511" w:rsidRPr="00761B54" w14:paraId="341118F9" w14:textId="77777777" w:rsidTr="00573319">
        <w:tc>
          <w:tcPr>
            <w:tcW w:w="720" w:type="dxa"/>
          </w:tcPr>
          <w:p w14:paraId="1C780179" w14:textId="50C5F06F" w:rsidR="00B54511" w:rsidRPr="00F15804" w:rsidRDefault="00B54511" w:rsidP="00573319">
            <w:pPr>
              <w:spacing w:before="60" w:after="60"/>
              <w:jc w:val="center"/>
              <w:rPr>
                <w:sz w:val="20"/>
                <w:szCs w:val="20"/>
              </w:rPr>
            </w:pPr>
            <w:r w:rsidRPr="00F15804">
              <w:rPr>
                <w:sz w:val="20"/>
                <w:szCs w:val="20"/>
              </w:rPr>
              <w:lastRenderedPageBreak/>
              <w:t>11.3</w:t>
            </w:r>
          </w:p>
        </w:tc>
        <w:tc>
          <w:tcPr>
            <w:tcW w:w="3600" w:type="dxa"/>
          </w:tcPr>
          <w:p w14:paraId="42DD42EB" w14:textId="77777777" w:rsidR="00B54511" w:rsidRPr="00761B54" w:rsidRDefault="00B54511" w:rsidP="006A6032">
            <w:pPr>
              <w:spacing w:before="60" w:after="60"/>
              <w:jc w:val="center"/>
              <w:rPr>
                <w:sz w:val="20"/>
                <w:szCs w:val="20"/>
              </w:rPr>
            </w:pPr>
            <w:r w:rsidRPr="00761B54">
              <w:rPr>
                <w:sz w:val="20"/>
                <w:szCs w:val="20"/>
              </w:rPr>
              <w:t>Розрахунковий рахунок для внесення плати</w:t>
            </w:r>
          </w:p>
        </w:tc>
        <w:tc>
          <w:tcPr>
            <w:tcW w:w="5571" w:type="dxa"/>
          </w:tcPr>
          <w:p w14:paraId="3D5D018B" w14:textId="77777777" w:rsidR="00B54511" w:rsidRPr="00761B54" w:rsidRDefault="00B54511"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59E74711" w14:textId="77777777" w:rsidTr="00573319">
        <w:tc>
          <w:tcPr>
            <w:tcW w:w="720" w:type="dxa"/>
          </w:tcPr>
          <w:p w14:paraId="0EF7DC61" w14:textId="54A5B00F" w:rsidR="00B54511" w:rsidRPr="00F15804" w:rsidRDefault="00B54511" w:rsidP="00573319">
            <w:pPr>
              <w:spacing w:before="60" w:after="60"/>
              <w:jc w:val="center"/>
              <w:rPr>
                <w:sz w:val="20"/>
                <w:szCs w:val="20"/>
              </w:rPr>
            </w:pPr>
            <w:r w:rsidRPr="00F15804">
              <w:rPr>
                <w:sz w:val="20"/>
                <w:szCs w:val="20"/>
              </w:rPr>
              <w:t>12</w:t>
            </w:r>
          </w:p>
        </w:tc>
        <w:tc>
          <w:tcPr>
            <w:tcW w:w="3600" w:type="dxa"/>
          </w:tcPr>
          <w:p w14:paraId="55CE397F" w14:textId="77777777" w:rsidR="00B54511" w:rsidRPr="00761B54" w:rsidRDefault="00B54511" w:rsidP="006A6032">
            <w:pPr>
              <w:spacing w:before="60" w:after="60"/>
              <w:jc w:val="center"/>
              <w:rPr>
                <w:sz w:val="20"/>
                <w:szCs w:val="20"/>
              </w:rPr>
            </w:pPr>
            <w:r w:rsidRPr="00761B54">
              <w:rPr>
                <w:sz w:val="20"/>
                <w:szCs w:val="20"/>
              </w:rPr>
              <w:t>Строк надання адміністративної послуги</w:t>
            </w:r>
          </w:p>
        </w:tc>
        <w:tc>
          <w:tcPr>
            <w:tcW w:w="5571" w:type="dxa"/>
          </w:tcPr>
          <w:p w14:paraId="2A9EE5DE" w14:textId="77777777" w:rsidR="00553198" w:rsidRPr="00D26639" w:rsidRDefault="00553198" w:rsidP="00553198">
            <w:pPr>
              <w:jc w:val="both"/>
              <w:rPr>
                <w:sz w:val="20"/>
                <w:szCs w:val="20"/>
              </w:rPr>
            </w:pPr>
            <w:r w:rsidRPr="00761B54">
              <w:rPr>
                <w:sz w:val="20"/>
                <w:szCs w:val="20"/>
              </w:rPr>
              <w:t xml:space="preserve">У день реєстрації відповідної заяви </w:t>
            </w:r>
            <w:r w:rsidRPr="00F15804">
              <w:rPr>
                <w:sz w:val="20"/>
                <w:szCs w:val="20"/>
              </w:rPr>
              <w:t xml:space="preserve">у Державному земельному кадастрі </w:t>
            </w:r>
            <w:r w:rsidRPr="00F15804">
              <w:rPr>
                <w:bCs/>
                <w:sz w:val="20"/>
                <w:szCs w:val="20"/>
              </w:rPr>
              <w:t>або більший строк, який відповідає строку залишення заяви без руху.</w:t>
            </w:r>
          </w:p>
          <w:p w14:paraId="6380A92E" w14:textId="0EA180DB" w:rsidR="000D0108" w:rsidRPr="00761B54" w:rsidRDefault="000D0108" w:rsidP="00573319">
            <w:pPr>
              <w:jc w:val="both"/>
              <w:rPr>
                <w:sz w:val="20"/>
                <w:szCs w:val="20"/>
              </w:rPr>
            </w:pPr>
            <w:r w:rsidRPr="00761B54">
              <w:rPr>
                <w:sz w:val="20"/>
                <w:szCs w:val="20"/>
              </w:rPr>
              <w:t>У разі подання заяви в електронній формі витяг з Державного земельного кадастру в електронній формі або мотивована 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78F4DA39" w14:textId="77777777" w:rsidTr="00573319">
        <w:tc>
          <w:tcPr>
            <w:tcW w:w="720" w:type="dxa"/>
          </w:tcPr>
          <w:p w14:paraId="189E2C99" w14:textId="73601234" w:rsidR="00B54511" w:rsidRPr="00F15804" w:rsidRDefault="00B54511" w:rsidP="00573319">
            <w:pPr>
              <w:spacing w:before="60" w:after="60"/>
              <w:jc w:val="center"/>
              <w:rPr>
                <w:sz w:val="20"/>
                <w:szCs w:val="20"/>
              </w:rPr>
            </w:pPr>
            <w:r w:rsidRPr="00F15804">
              <w:rPr>
                <w:sz w:val="20"/>
                <w:szCs w:val="20"/>
              </w:rPr>
              <w:t>13</w:t>
            </w:r>
          </w:p>
        </w:tc>
        <w:tc>
          <w:tcPr>
            <w:tcW w:w="3600" w:type="dxa"/>
          </w:tcPr>
          <w:p w14:paraId="07219FC2" w14:textId="77777777" w:rsidR="00B54511" w:rsidRPr="00761B54" w:rsidRDefault="00B54511" w:rsidP="006A6032">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2FFA9577" w14:textId="77777777" w:rsidR="00B54511" w:rsidRPr="00761B54" w:rsidRDefault="00B54511" w:rsidP="00573319">
            <w:pPr>
              <w:jc w:val="both"/>
              <w:rPr>
                <w:sz w:val="20"/>
                <w:szCs w:val="20"/>
                <w:lang w:eastAsia="uk-UA"/>
              </w:rPr>
            </w:pPr>
            <w:r w:rsidRPr="00761B54">
              <w:rPr>
                <w:sz w:val="20"/>
                <w:szCs w:val="20"/>
              </w:rPr>
              <w:t>1. У Державному земельному кадастрі відсутні запитувані відомості.</w:t>
            </w:r>
          </w:p>
          <w:p w14:paraId="3B44D4B7" w14:textId="78DB81B2" w:rsidR="00B54511" w:rsidRPr="00761B54" w:rsidRDefault="00B54511" w:rsidP="00573319">
            <w:pPr>
              <w:jc w:val="both"/>
              <w:rPr>
                <w:sz w:val="20"/>
                <w:szCs w:val="20"/>
              </w:rPr>
            </w:pPr>
            <w:r w:rsidRPr="00761B54">
              <w:rPr>
                <w:sz w:val="20"/>
                <w:szCs w:val="20"/>
              </w:rPr>
              <w:t xml:space="preserve">2. Із заявою про надання відомостей з Державного земельного кадастру звернулася неналежна особа (право на отримання </w:t>
            </w:r>
            <w:r w:rsidRPr="00761B54">
              <w:rPr>
                <w:sz w:val="20"/>
                <w:szCs w:val="20"/>
                <w:shd w:val="clear" w:color="auto" w:fill="FFFFFF"/>
              </w:rPr>
              <w:t>витягу з Державного земельного кадастру про обмеження             у використанні земель </w:t>
            </w:r>
            <w:r w:rsidRPr="00761B54">
              <w:rPr>
                <w:sz w:val="20"/>
                <w:szCs w:val="20"/>
              </w:rPr>
              <w:t>надано органам державної влади, органам місцевого самоврядування для здійснення своїх повноважень, визначених законом; власникам, користувачам земельних ділянок або уповноваженим ними особам, земельні ділянки яких розташовані в межах або перетинаються межами обмежень у використанні земель та/або межами їх режимоутворюючих об</w:t>
            </w:r>
            <w:r w:rsidR="007D3E2A" w:rsidRPr="00CF1F6C">
              <w:rPr>
                <w:sz w:val="20"/>
                <w:szCs w:val="20"/>
                <w:lang w:val="ru-RU"/>
              </w:rPr>
              <w:t>’</w:t>
            </w:r>
            <w:r w:rsidRPr="00761B54">
              <w:rPr>
                <w:sz w:val="20"/>
                <w:szCs w:val="20"/>
              </w:rPr>
              <w:t>єктів (за наявності таких об</w:t>
            </w:r>
            <w:r w:rsidR="007D3E2A" w:rsidRPr="00CF1F6C">
              <w:rPr>
                <w:sz w:val="20"/>
                <w:szCs w:val="20"/>
                <w:lang w:val="ru-RU"/>
              </w:rPr>
              <w:t>’</w:t>
            </w:r>
            <w:r w:rsidRPr="00761B54">
              <w:rPr>
                <w:sz w:val="20"/>
                <w:szCs w:val="20"/>
              </w:rPr>
              <w:t>єктів); особам, в інтересах яких встановлено обмеження, або уповноваженим ними особам).</w:t>
            </w:r>
          </w:p>
          <w:p w14:paraId="5AA14C31" w14:textId="77777777" w:rsidR="00B54511" w:rsidRPr="00761B54" w:rsidRDefault="00B54511" w:rsidP="00573319">
            <w:pPr>
              <w:jc w:val="both"/>
              <w:rPr>
                <w:sz w:val="20"/>
                <w:szCs w:val="20"/>
              </w:rPr>
            </w:pPr>
            <w:r w:rsidRPr="00761B54">
              <w:rPr>
                <w:sz w:val="20"/>
                <w:szCs w:val="20"/>
              </w:rPr>
              <w:t xml:space="preserve">3. Документи поданщ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витягу </w:t>
            </w:r>
            <w:r w:rsidRPr="00761B54">
              <w:rPr>
                <w:sz w:val="20"/>
                <w:szCs w:val="20"/>
                <w:shd w:val="clear" w:color="auto" w:fill="FFFFFF"/>
              </w:rPr>
              <w:t>(або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7E7D6E" w:rsidRPr="00761B54" w14:paraId="7B87575C" w14:textId="77777777" w:rsidTr="00573319">
        <w:tc>
          <w:tcPr>
            <w:tcW w:w="720" w:type="dxa"/>
          </w:tcPr>
          <w:p w14:paraId="6464C885" w14:textId="47A73E2A" w:rsidR="007E7D6E" w:rsidRPr="00F15804" w:rsidRDefault="007E7D6E" w:rsidP="007E7D6E">
            <w:pPr>
              <w:spacing w:before="60" w:after="60"/>
              <w:jc w:val="center"/>
              <w:rPr>
                <w:sz w:val="20"/>
                <w:szCs w:val="20"/>
              </w:rPr>
            </w:pPr>
            <w:r w:rsidRPr="00F15804">
              <w:rPr>
                <w:sz w:val="20"/>
                <w:szCs w:val="20"/>
              </w:rPr>
              <w:t>14</w:t>
            </w:r>
          </w:p>
        </w:tc>
        <w:tc>
          <w:tcPr>
            <w:tcW w:w="3600" w:type="dxa"/>
          </w:tcPr>
          <w:p w14:paraId="096D946D" w14:textId="77777777" w:rsidR="007E7D6E" w:rsidRPr="00761B54" w:rsidRDefault="007E7D6E" w:rsidP="006A6032">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74EE4F4B" w14:textId="77777777" w:rsidR="007E7D6E" w:rsidRPr="00F15804" w:rsidRDefault="007E7D6E" w:rsidP="007E7D6E">
            <w:pPr>
              <w:jc w:val="both"/>
              <w:rPr>
                <w:sz w:val="20"/>
                <w:szCs w:val="20"/>
              </w:rPr>
            </w:pPr>
            <w:r w:rsidRPr="00F15804">
              <w:rPr>
                <w:sz w:val="20"/>
                <w:szCs w:val="20"/>
              </w:rPr>
              <w:t xml:space="preserve">Витяг з Державного земельного кадастру про обмеження              у використанні земель </w:t>
            </w:r>
          </w:p>
          <w:p w14:paraId="7564DAA4" w14:textId="77777777" w:rsidR="007E7D6E" w:rsidRPr="00F15804" w:rsidRDefault="007E7D6E" w:rsidP="007E7D6E">
            <w:pPr>
              <w:jc w:val="both"/>
              <w:rPr>
                <w:sz w:val="20"/>
                <w:szCs w:val="20"/>
              </w:rPr>
            </w:pPr>
            <w:r w:rsidRPr="00F15804">
              <w:rPr>
                <w:sz w:val="20"/>
                <w:szCs w:val="20"/>
              </w:rPr>
              <w:t>Повідомлення про відмову у наданні відомостей з Державного земельного кадастру</w:t>
            </w:r>
          </w:p>
          <w:p w14:paraId="3924C315" w14:textId="77777777" w:rsidR="007E7D6E" w:rsidRPr="00F15804" w:rsidRDefault="007E7D6E" w:rsidP="007E7D6E">
            <w:pPr>
              <w:jc w:val="both"/>
              <w:rPr>
                <w:sz w:val="20"/>
                <w:szCs w:val="20"/>
              </w:rPr>
            </w:pPr>
            <w:r w:rsidRPr="00F15804">
              <w:rPr>
                <w:sz w:val="20"/>
                <w:szCs w:val="20"/>
              </w:rPr>
              <w:t xml:space="preserve">Повідомлення про залишення заяви без руху </w:t>
            </w:r>
          </w:p>
          <w:p w14:paraId="525CE00F" w14:textId="77777777" w:rsidR="007E7D6E" w:rsidRPr="00F15804" w:rsidRDefault="007E7D6E" w:rsidP="007E7D6E">
            <w:pPr>
              <w:jc w:val="both"/>
              <w:rPr>
                <w:sz w:val="20"/>
                <w:szCs w:val="20"/>
              </w:rPr>
            </w:pPr>
            <w:r w:rsidRPr="00F15804">
              <w:rPr>
                <w:sz w:val="20"/>
                <w:szCs w:val="20"/>
              </w:rPr>
              <w:t>Повідомлення про продовження строку усунення виявлених недоліків</w:t>
            </w:r>
          </w:p>
          <w:p w14:paraId="500C7AB6" w14:textId="77777777" w:rsidR="007E7D6E" w:rsidRPr="00F15804" w:rsidRDefault="007E7D6E" w:rsidP="007E7D6E">
            <w:pPr>
              <w:jc w:val="both"/>
              <w:rPr>
                <w:sz w:val="20"/>
                <w:szCs w:val="20"/>
              </w:rPr>
            </w:pPr>
            <w:r w:rsidRPr="00F15804">
              <w:rPr>
                <w:sz w:val="20"/>
                <w:szCs w:val="20"/>
              </w:rPr>
              <w:t>Повідомлення про відмову у продовженні строку усунення виявлених недоліків</w:t>
            </w:r>
          </w:p>
          <w:p w14:paraId="09CC7B1A" w14:textId="77777777" w:rsidR="007E7D6E" w:rsidRPr="00F15804" w:rsidRDefault="007E7D6E" w:rsidP="007E7D6E">
            <w:pPr>
              <w:jc w:val="both"/>
              <w:rPr>
                <w:sz w:val="20"/>
                <w:szCs w:val="20"/>
              </w:rPr>
            </w:pPr>
            <w:r w:rsidRPr="00F15804">
              <w:rPr>
                <w:sz w:val="20"/>
                <w:szCs w:val="20"/>
              </w:rPr>
              <w:t xml:space="preserve">Рішення про </w:t>
            </w:r>
            <w:r w:rsidRPr="00F15804">
              <w:rPr>
                <w:sz w:val="20"/>
                <w:szCs w:val="20"/>
                <w:shd w:val="clear" w:color="auto" w:fill="FFFFFF"/>
              </w:rPr>
              <w:t>продовження розгляду заяви</w:t>
            </w:r>
          </w:p>
          <w:p w14:paraId="4BE3C19C" w14:textId="049B45E7" w:rsidR="007E7D6E" w:rsidRPr="00F15804" w:rsidRDefault="007E7D6E" w:rsidP="007E7D6E">
            <w:pPr>
              <w:jc w:val="both"/>
              <w:rPr>
                <w:sz w:val="20"/>
                <w:szCs w:val="20"/>
              </w:rPr>
            </w:pPr>
            <w:r w:rsidRPr="00F15804">
              <w:rPr>
                <w:sz w:val="20"/>
                <w:szCs w:val="20"/>
              </w:rPr>
              <w:t>Рішення про відмову у прийнятті заяви до розгляду</w:t>
            </w:r>
          </w:p>
        </w:tc>
      </w:tr>
      <w:tr w:rsidR="007E7D6E" w:rsidRPr="00761B54" w14:paraId="5AA6C6E8" w14:textId="77777777" w:rsidTr="00573319">
        <w:tc>
          <w:tcPr>
            <w:tcW w:w="720" w:type="dxa"/>
          </w:tcPr>
          <w:p w14:paraId="122F4E86" w14:textId="7608B309" w:rsidR="007E7D6E" w:rsidRPr="00F15804" w:rsidRDefault="007E7D6E" w:rsidP="007E7D6E">
            <w:pPr>
              <w:spacing w:before="60" w:after="60"/>
              <w:jc w:val="center"/>
              <w:rPr>
                <w:sz w:val="20"/>
                <w:szCs w:val="20"/>
              </w:rPr>
            </w:pPr>
            <w:r w:rsidRPr="00F15804">
              <w:rPr>
                <w:sz w:val="20"/>
                <w:szCs w:val="20"/>
              </w:rPr>
              <w:t>15</w:t>
            </w:r>
          </w:p>
        </w:tc>
        <w:tc>
          <w:tcPr>
            <w:tcW w:w="3600" w:type="dxa"/>
          </w:tcPr>
          <w:p w14:paraId="3BE425F3" w14:textId="77777777" w:rsidR="007E7D6E" w:rsidRPr="00761B54" w:rsidRDefault="007E7D6E" w:rsidP="006A6032">
            <w:pPr>
              <w:spacing w:before="60" w:after="60"/>
              <w:jc w:val="center"/>
              <w:rPr>
                <w:sz w:val="20"/>
                <w:szCs w:val="20"/>
              </w:rPr>
            </w:pPr>
            <w:r w:rsidRPr="00761B54">
              <w:rPr>
                <w:sz w:val="20"/>
                <w:szCs w:val="20"/>
              </w:rPr>
              <w:t>Способи отримання відповіді (результату)</w:t>
            </w:r>
          </w:p>
        </w:tc>
        <w:tc>
          <w:tcPr>
            <w:tcW w:w="5571" w:type="dxa"/>
          </w:tcPr>
          <w:p w14:paraId="3A90A8C1" w14:textId="36C330EA" w:rsidR="007E7D6E" w:rsidRPr="00761B54" w:rsidRDefault="007E7D6E" w:rsidP="007E7D6E">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54511" w:rsidRPr="00761B54" w14:paraId="68D08A37" w14:textId="77777777" w:rsidTr="00573319">
        <w:tc>
          <w:tcPr>
            <w:tcW w:w="720" w:type="dxa"/>
          </w:tcPr>
          <w:p w14:paraId="4B29A778" w14:textId="46C9620C" w:rsidR="00B54511" w:rsidRPr="00F15804" w:rsidRDefault="00B54511" w:rsidP="00573319">
            <w:pPr>
              <w:spacing w:before="60" w:after="60"/>
              <w:jc w:val="center"/>
              <w:rPr>
                <w:sz w:val="20"/>
                <w:szCs w:val="20"/>
              </w:rPr>
            </w:pPr>
            <w:r w:rsidRPr="00F15804">
              <w:rPr>
                <w:sz w:val="20"/>
                <w:szCs w:val="20"/>
              </w:rPr>
              <w:t>16</w:t>
            </w:r>
          </w:p>
        </w:tc>
        <w:tc>
          <w:tcPr>
            <w:tcW w:w="3600" w:type="dxa"/>
          </w:tcPr>
          <w:p w14:paraId="180A83BB" w14:textId="77777777" w:rsidR="00B54511" w:rsidRPr="00761B54" w:rsidRDefault="00B54511" w:rsidP="006A6032">
            <w:pPr>
              <w:spacing w:before="60" w:after="60"/>
              <w:jc w:val="center"/>
              <w:rPr>
                <w:sz w:val="20"/>
                <w:szCs w:val="20"/>
              </w:rPr>
            </w:pPr>
            <w:r w:rsidRPr="00761B54">
              <w:rPr>
                <w:sz w:val="20"/>
                <w:szCs w:val="20"/>
              </w:rPr>
              <w:t>Примітка</w:t>
            </w:r>
          </w:p>
        </w:tc>
        <w:tc>
          <w:tcPr>
            <w:tcW w:w="5571" w:type="dxa"/>
          </w:tcPr>
          <w:p w14:paraId="666C6E4E" w14:textId="180B7F61" w:rsidR="00B54511" w:rsidRPr="00761B54" w:rsidRDefault="00B54511" w:rsidP="00573319">
            <w:pPr>
              <w:jc w:val="both"/>
              <w:rPr>
                <w:sz w:val="20"/>
                <w:szCs w:val="20"/>
              </w:rPr>
            </w:pPr>
            <w:r w:rsidRPr="00761B54">
              <w:rPr>
                <w:sz w:val="20"/>
                <w:szCs w:val="20"/>
              </w:rPr>
              <w:t>*Форму заяви про надання відомостей з Державного земельного кадастру у формі витягу з Державного земельного кадастру про обмеження у використанні земель</w:t>
            </w:r>
            <w:r w:rsidRPr="00761B54">
              <w:rPr>
                <w:sz w:val="20"/>
                <w:szCs w:val="20"/>
                <w:shd w:val="clear" w:color="auto" w:fill="FFFFFF"/>
              </w:rPr>
              <w:t xml:space="preserve"> з посиланням на документи, на підставі яких відомості про обмеження               у використанні земель внесені до Державного земельного кадастру, </w:t>
            </w:r>
            <w:r w:rsidRPr="00761B54">
              <w:rPr>
                <w:sz w:val="20"/>
                <w:szCs w:val="20"/>
              </w:rPr>
              <w:t xml:space="preserve">наведено в додатку до Інформаційної картки адміністративної послуги </w:t>
            </w:r>
          </w:p>
        </w:tc>
      </w:tr>
    </w:tbl>
    <w:p w14:paraId="23533EB1" w14:textId="77777777" w:rsidR="00B54511" w:rsidRPr="00761B54" w:rsidRDefault="00B54511" w:rsidP="00B54511">
      <w:pPr>
        <w:pBdr>
          <w:top w:val="nil"/>
          <w:left w:val="nil"/>
          <w:bottom w:val="nil"/>
          <w:right w:val="nil"/>
          <w:between w:val="nil"/>
        </w:pBdr>
      </w:pPr>
    </w:p>
    <w:p w14:paraId="4B98D68E" w14:textId="77777777" w:rsidR="00B54511" w:rsidRPr="00761B54" w:rsidRDefault="00B54511" w:rsidP="00B54511">
      <w:pPr>
        <w:pBdr>
          <w:top w:val="nil"/>
          <w:left w:val="nil"/>
          <w:bottom w:val="nil"/>
          <w:right w:val="nil"/>
          <w:between w:val="nil"/>
        </w:pBdr>
      </w:pPr>
    </w:p>
    <w:p w14:paraId="416BDFA6" w14:textId="77777777" w:rsidR="00B54511" w:rsidRPr="00761B54" w:rsidRDefault="00B54511" w:rsidP="00B54511">
      <w:pPr>
        <w:pBdr>
          <w:top w:val="nil"/>
          <w:left w:val="nil"/>
          <w:bottom w:val="nil"/>
          <w:right w:val="nil"/>
          <w:between w:val="nil"/>
        </w:pBdr>
      </w:pPr>
    </w:p>
    <w:p w14:paraId="626FC9E1" w14:textId="77777777" w:rsidR="00B54511" w:rsidRPr="00761B54" w:rsidRDefault="00B54511" w:rsidP="00B54511">
      <w:pPr>
        <w:pBdr>
          <w:top w:val="nil"/>
          <w:left w:val="nil"/>
          <w:bottom w:val="nil"/>
          <w:right w:val="nil"/>
          <w:between w:val="nil"/>
        </w:pBdr>
      </w:pPr>
    </w:p>
    <w:p w14:paraId="75A0B020" w14:textId="77777777" w:rsidR="00B54511" w:rsidRPr="00761B54" w:rsidRDefault="00B54511" w:rsidP="00B54511">
      <w:pPr>
        <w:pBdr>
          <w:top w:val="nil"/>
          <w:left w:val="nil"/>
          <w:bottom w:val="nil"/>
          <w:right w:val="nil"/>
          <w:between w:val="nil"/>
        </w:pBdr>
      </w:pPr>
    </w:p>
    <w:p w14:paraId="3091B157" w14:textId="77777777" w:rsidR="00B54511" w:rsidRPr="00761B54" w:rsidRDefault="00B54511" w:rsidP="00B54511">
      <w:pPr>
        <w:pBdr>
          <w:top w:val="nil"/>
          <w:left w:val="nil"/>
          <w:bottom w:val="nil"/>
          <w:right w:val="nil"/>
          <w:between w:val="nil"/>
        </w:pBdr>
      </w:pPr>
    </w:p>
    <w:p w14:paraId="604D17DE" w14:textId="77777777" w:rsidR="00B54511" w:rsidRPr="00761B54" w:rsidRDefault="00B54511" w:rsidP="00B54511">
      <w:pPr>
        <w:pBdr>
          <w:top w:val="nil"/>
          <w:left w:val="nil"/>
          <w:bottom w:val="nil"/>
          <w:right w:val="nil"/>
          <w:between w:val="nil"/>
        </w:pBdr>
      </w:pPr>
    </w:p>
    <w:p w14:paraId="08998182" w14:textId="77777777" w:rsidR="00B54511" w:rsidRPr="00761B54" w:rsidRDefault="00B54511" w:rsidP="00B54511">
      <w:pPr>
        <w:pBdr>
          <w:top w:val="nil"/>
          <w:left w:val="nil"/>
          <w:bottom w:val="nil"/>
          <w:right w:val="nil"/>
          <w:between w:val="nil"/>
        </w:pBdr>
      </w:pPr>
    </w:p>
    <w:p w14:paraId="040A1440" w14:textId="77777777" w:rsidR="00B54511" w:rsidRDefault="00B54511" w:rsidP="00B54511">
      <w:pPr>
        <w:pBdr>
          <w:top w:val="nil"/>
          <w:left w:val="nil"/>
          <w:bottom w:val="nil"/>
          <w:right w:val="nil"/>
          <w:between w:val="nil"/>
        </w:pBdr>
      </w:pPr>
    </w:p>
    <w:p w14:paraId="613F31B3" w14:textId="77777777" w:rsidR="00AF1FC6" w:rsidRDefault="00AF1FC6" w:rsidP="00B54511">
      <w:pPr>
        <w:pBdr>
          <w:top w:val="nil"/>
          <w:left w:val="nil"/>
          <w:bottom w:val="nil"/>
          <w:right w:val="nil"/>
          <w:between w:val="nil"/>
        </w:pBdr>
      </w:pPr>
    </w:p>
    <w:p w14:paraId="7006477F" w14:textId="77777777" w:rsidR="00AF1FC6" w:rsidRPr="00761B54" w:rsidRDefault="00AF1FC6" w:rsidP="00B54511">
      <w:pPr>
        <w:pBdr>
          <w:top w:val="nil"/>
          <w:left w:val="nil"/>
          <w:bottom w:val="nil"/>
          <w:right w:val="nil"/>
          <w:between w:val="nil"/>
        </w:pBdr>
      </w:pPr>
    </w:p>
    <w:p w14:paraId="11B77B53" w14:textId="77777777" w:rsidR="00B54511" w:rsidRPr="00761B54" w:rsidRDefault="00B54511" w:rsidP="00B54511">
      <w:pPr>
        <w:pBdr>
          <w:top w:val="nil"/>
          <w:left w:val="nil"/>
          <w:bottom w:val="nil"/>
          <w:right w:val="nil"/>
          <w:between w:val="nil"/>
        </w:pBdr>
      </w:pPr>
    </w:p>
    <w:p w14:paraId="7195F9C3" w14:textId="77777777" w:rsidR="00B54511" w:rsidRPr="00761B54" w:rsidRDefault="00B54511" w:rsidP="00B54511">
      <w:pPr>
        <w:ind w:left="5103" w:firstLine="6"/>
        <w:jc w:val="both"/>
      </w:pPr>
      <w:r w:rsidRPr="00761B54">
        <w:t xml:space="preserve">Додаток </w:t>
      </w:r>
    </w:p>
    <w:p w14:paraId="219B965E" w14:textId="774403D0" w:rsidR="00B54511" w:rsidRPr="00761B54" w:rsidRDefault="00B54511" w:rsidP="00B54511">
      <w:pPr>
        <w:ind w:left="5103" w:firstLine="6"/>
        <w:jc w:val="both"/>
      </w:pPr>
      <w:r w:rsidRPr="00761B54">
        <w:t xml:space="preserve">до Інформаційної картки адміністративної послуги надання відомостей з Державного земельного кадастру у формі витягу                    з Державного земельного кадастру про обмеження у використанні земель                       </w:t>
      </w:r>
      <w:r w:rsidRPr="00761B54">
        <w:rPr>
          <w:shd w:val="clear" w:color="auto" w:fill="FFFFFF"/>
        </w:rPr>
        <w:t>з посиланням на</w:t>
      </w:r>
      <w:r w:rsidRPr="00761B54">
        <w:rPr>
          <w:caps/>
          <w:u w:val="single"/>
          <w:shd w:val="clear" w:color="auto" w:fill="FFFFFF"/>
        </w:rPr>
        <w:t xml:space="preserve"> </w:t>
      </w:r>
      <w:r w:rsidRPr="00761B54">
        <w:rPr>
          <w:shd w:val="clear" w:color="auto" w:fill="FFFFFF"/>
        </w:rPr>
        <w:t>документи, на підставі яких відомості про обмеження у використанні земель внесені до Державного земельного кадастру</w:t>
      </w:r>
    </w:p>
    <w:p w14:paraId="68E4569C" w14:textId="77777777" w:rsidR="00B54511" w:rsidRPr="00761B54" w:rsidRDefault="00B54511" w:rsidP="00B54511">
      <w:pPr>
        <w:ind w:left="5670"/>
      </w:pPr>
    </w:p>
    <w:tbl>
      <w:tblPr>
        <w:tblW w:w="9467" w:type="dxa"/>
        <w:jc w:val="center"/>
        <w:tblLayout w:type="fixed"/>
        <w:tblLook w:val="0000" w:firstRow="0" w:lastRow="0" w:firstColumn="0" w:lastColumn="0" w:noHBand="0" w:noVBand="0"/>
      </w:tblPr>
      <w:tblGrid>
        <w:gridCol w:w="4008"/>
        <w:gridCol w:w="5459"/>
      </w:tblGrid>
      <w:tr w:rsidR="004D705B" w:rsidRPr="00761B54" w14:paraId="0CEB03D0" w14:textId="77777777" w:rsidTr="00573319">
        <w:trPr>
          <w:jc w:val="center"/>
        </w:trPr>
        <w:tc>
          <w:tcPr>
            <w:tcW w:w="4008" w:type="dxa"/>
          </w:tcPr>
          <w:p w14:paraId="1240B747" w14:textId="77777777" w:rsidR="004D705B" w:rsidRPr="00761B54" w:rsidRDefault="004D705B" w:rsidP="00573319">
            <w:pPr>
              <w:pBdr>
                <w:top w:val="nil"/>
                <w:left w:val="nil"/>
                <w:bottom w:val="nil"/>
                <w:right w:val="nil"/>
                <w:between w:val="nil"/>
              </w:pBdr>
              <w:rPr>
                <w:color w:val="000000"/>
              </w:rPr>
            </w:pPr>
          </w:p>
        </w:tc>
        <w:tc>
          <w:tcPr>
            <w:tcW w:w="5459" w:type="dxa"/>
          </w:tcPr>
          <w:p w14:paraId="57C3C861" w14:textId="573E5E97" w:rsidR="004D705B" w:rsidRPr="00761B54" w:rsidRDefault="004D705B"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2EFDFC7C" w14:textId="77777777" w:rsidR="004D705B" w:rsidRPr="00761B54" w:rsidRDefault="004D705B" w:rsidP="004D705B">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60CBE42E" w14:textId="3723254C" w:rsidR="004D705B" w:rsidRPr="00761B54" w:rsidRDefault="004D705B" w:rsidP="004D705B">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1F7B0B">
        <w:rPr>
          <w:rFonts w:ascii="Times New Roman" w:hAnsi="Times New Roman"/>
          <w:sz w:val="24"/>
          <w:szCs w:val="24"/>
        </w:rPr>
        <w:t>«</w:t>
      </w:r>
      <w:r w:rsidRPr="00761B54">
        <w:rPr>
          <w:rFonts w:ascii="Times New Roman" w:hAnsi="Times New Roman"/>
          <w:sz w:val="24"/>
          <w:szCs w:val="24"/>
        </w:rPr>
        <w:t>Про Державний земельний кадастр</w:t>
      </w:r>
      <w:r w:rsidR="001F7B0B">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08FDAF53" w14:textId="77777777" w:rsidR="004D705B" w:rsidRPr="00761B54" w:rsidRDefault="004D705B" w:rsidP="004D705B">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4D705B" w:rsidRPr="00761B54" w14:paraId="764E8E37" w14:textId="77777777" w:rsidTr="00573319">
        <w:trPr>
          <w:trHeight w:val="20"/>
        </w:trPr>
        <w:tc>
          <w:tcPr>
            <w:tcW w:w="3127" w:type="dxa"/>
            <w:tcBorders>
              <w:top w:val="nil"/>
              <w:left w:val="nil"/>
              <w:bottom w:val="nil"/>
              <w:right w:val="nil"/>
            </w:tcBorders>
          </w:tcPr>
          <w:p w14:paraId="073BCB3D" w14:textId="64B7F9E1" w:rsidR="004D705B" w:rsidRPr="00761B54" w:rsidRDefault="001F7B0B" w:rsidP="00573319">
            <w:pPr>
              <w:pStyle w:val="ae"/>
              <w:spacing w:line="223" w:lineRule="auto"/>
              <w:ind w:firstLine="0"/>
              <w:rPr>
                <w:rFonts w:ascii="Times New Roman" w:hAnsi="Times New Roman"/>
                <w:sz w:val="24"/>
                <w:szCs w:val="24"/>
              </w:rPr>
            </w:pPr>
            <w:r w:rsidRPr="001F7B0B">
              <w:rPr>
                <w:noProof/>
                <w:sz w:val="24"/>
                <w:szCs w:val="24"/>
                <w:lang w:val="en-AU"/>
              </w:rPr>
              <w:sym w:font="Wingdings" w:char="F0FE"/>
            </w:r>
            <w:r w:rsidR="004D705B"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1BF08C99" w14:textId="77777777" w:rsidR="004D705B" w:rsidRPr="00761B54" w:rsidRDefault="004D705B" w:rsidP="00573319">
            <w:pPr>
              <w:pStyle w:val="ae"/>
              <w:spacing w:line="223" w:lineRule="auto"/>
              <w:ind w:firstLine="0"/>
              <w:rPr>
                <w:rFonts w:ascii="Times New Roman" w:hAnsi="Times New Roman"/>
                <w:sz w:val="24"/>
                <w:szCs w:val="24"/>
              </w:rPr>
            </w:pPr>
          </w:p>
        </w:tc>
      </w:tr>
      <w:tr w:rsidR="004D705B" w:rsidRPr="00761B54" w14:paraId="28C6DDBA" w14:textId="77777777" w:rsidTr="00573319">
        <w:trPr>
          <w:trHeight w:val="20"/>
        </w:trPr>
        <w:tc>
          <w:tcPr>
            <w:tcW w:w="3127" w:type="dxa"/>
            <w:tcBorders>
              <w:top w:val="nil"/>
              <w:left w:val="nil"/>
              <w:bottom w:val="nil"/>
              <w:right w:val="nil"/>
            </w:tcBorders>
          </w:tcPr>
          <w:p w14:paraId="3EB2BC81"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69F689B0" w14:textId="77777777" w:rsidR="004D705B" w:rsidRPr="00761B54" w:rsidRDefault="004D705B"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320D0333" w14:textId="77777777" w:rsidR="004D705B" w:rsidRPr="00761B54" w:rsidRDefault="004D705B"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38408256" w14:textId="77777777" w:rsidR="004D705B" w:rsidRPr="00761B54" w:rsidRDefault="004D705B"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1DD4E9AC" w14:textId="77777777" w:rsidR="004D705B" w:rsidRPr="00761B54" w:rsidRDefault="004D705B" w:rsidP="00573319">
            <w:pPr>
              <w:spacing w:before="120"/>
              <w:ind w:left="240" w:hanging="240"/>
              <w:rPr>
                <w:noProof/>
                <w:color w:val="000000"/>
                <w:lang w:val="ru-RU"/>
              </w:rPr>
            </w:pPr>
            <w:r w:rsidRPr="00761B54">
              <w:rPr>
                <w:noProof/>
                <w:lang w:val="en-AU"/>
              </w:rPr>
              <w:sym w:font="Wingdings" w:char="F0FE"/>
            </w:r>
            <w:r w:rsidRPr="00761B54">
              <w:rPr>
                <w:noProof/>
                <w:color w:val="000000"/>
                <w:lang w:val="ru-RU"/>
              </w:rPr>
              <w:t xml:space="preserve"> обмеження у використанні земель </w:t>
            </w:r>
          </w:p>
          <w:p w14:paraId="0C152974" w14:textId="77777777" w:rsidR="004D705B" w:rsidRPr="00761B54" w:rsidRDefault="004D705B" w:rsidP="00573319">
            <w:pPr>
              <w:spacing w:before="120"/>
              <w:ind w:left="240" w:firstLine="174"/>
              <w:jc w:val="both"/>
              <w:rPr>
                <w:noProof/>
                <w:color w:val="000000"/>
                <w:lang w:val="ru-RU"/>
              </w:rPr>
            </w:pPr>
            <w:r w:rsidRPr="00761B54">
              <w:rPr>
                <w:noProof/>
                <w:lang w:val="en-AU"/>
              </w:rPr>
              <w:sym w:font="Wingdings" w:char="F0FE"/>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22E402EF" w14:textId="77777777" w:rsidR="004D705B" w:rsidRPr="00761B54" w:rsidRDefault="004D705B"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205162B8" w14:textId="77777777" w:rsidR="004D705B" w:rsidRPr="00761B54" w:rsidRDefault="004D705B"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6D44E2CA" w14:textId="77777777" w:rsidR="004D705B" w:rsidRPr="00761B54" w:rsidRDefault="004D705B"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06BD5732" w14:textId="77777777" w:rsidR="004D705B" w:rsidRPr="00761B54" w:rsidRDefault="004D705B"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4D705B" w:rsidRPr="00761B54" w14:paraId="4BE2C460" w14:textId="77777777" w:rsidTr="00573319">
        <w:trPr>
          <w:trHeight w:val="20"/>
        </w:trPr>
        <w:tc>
          <w:tcPr>
            <w:tcW w:w="9475" w:type="dxa"/>
            <w:gridSpan w:val="2"/>
            <w:tcBorders>
              <w:top w:val="nil"/>
              <w:left w:val="nil"/>
              <w:bottom w:val="nil"/>
              <w:right w:val="nil"/>
            </w:tcBorders>
          </w:tcPr>
          <w:p w14:paraId="7034E3C3"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38129CB6" w14:textId="77777777" w:rsidR="004D705B" w:rsidRPr="00761B54" w:rsidRDefault="004D705B"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3D12C91C" w14:textId="77777777" w:rsidR="004D705B" w:rsidRPr="00761B54" w:rsidRDefault="004D705B"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14BA0C98" w14:textId="77777777" w:rsidR="004D705B" w:rsidRPr="00761B54" w:rsidRDefault="004D705B"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4081D964" w14:textId="77777777" w:rsidR="004D705B" w:rsidRPr="00761B54" w:rsidRDefault="004D705B"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507DB7AE" w14:textId="77777777" w:rsidR="004D705B" w:rsidRPr="00761B54" w:rsidRDefault="004D705B"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01FC6CB3" w14:textId="77777777" w:rsidR="004D705B" w:rsidRPr="00761B54" w:rsidRDefault="004D705B"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55947D4E" w14:textId="77777777" w:rsidR="004D705B" w:rsidRPr="00761B54" w:rsidRDefault="004D705B" w:rsidP="004D705B">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4D705B" w:rsidRPr="00761B54" w14:paraId="23EEE0FD"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3C97EF6E"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2BC91D7D" w14:textId="4CF36FAE" w:rsidR="004D705B" w:rsidRPr="00761B54" w:rsidRDefault="004D705B"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CB77AA">
              <w:rPr>
                <w:rStyle w:val="st42"/>
                <w:lang w:val="uk-UA"/>
              </w:rPr>
              <w:t>«</w:t>
            </w:r>
            <w:r w:rsidRPr="00761B54">
              <w:rPr>
                <w:rStyle w:val="st42"/>
              </w:rPr>
              <w:t>Про оцінку земель</w:t>
            </w:r>
            <w:r w:rsidR="00CB77AA">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5D7D05AC" w14:textId="77777777" w:rsidR="004D705B" w:rsidRPr="00761B54" w:rsidRDefault="004D705B"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204F7958" w14:textId="77777777" w:rsidR="004D705B" w:rsidRPr="00761B54" w:rsidRDefault="004D705B"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4D705B" w:rsidRPr="00761B54" w14:paraId="58E23CF1"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E3A1058" w14:textId="32B59892"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3491CFEB" w14:textId="77777777" w:rsidR="004D705B" w:rsidRPr="00761B54" w:rsidRDefault="004D705B" w:rsidP="00573319">
            <w:pPr>
              <w:pStyle w:val="ae"/>
              <w:ind w:firstLine="0"/>
              <w:rPr>
                <w:rFonts w:ascii="Times New Roman" w:hAnsi="Times New Roman"/>
                <w:sz w:val="24"/>
                <w:szCs w:val="24"/>
              </w:rPr>
            </w:pPr>
          </w:p>
        </w:tc>
      </w:tr>
      <w:tr w:rsidR="004D705B" w:rsidRPr="00761B54" w14:paraId="587A5CF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A48C9D5" w14:textId="77777777" w:rsidR="004D705B" w:rsidRPr="00761B54" w:rsidRDefault="004D705B"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5573D9E1" w14:textId="77777777" w:rsidR="004D705B" w:rsidRPr="00761B54" w:rsidRDefault="004D705B" w:rsidP="00573319">
            <w:pPr>
              <w:pStyle w:val="ae"/>
              <w:ind w:firstLine="0"/>
              <w:rPr>
                <w:rFonts w:ascii="Times New Roman" w:hAnsi="Times New Roman"/>
                <w:sz w:val="24"/>
                <w:szCs w:val="24"/>
              </w:rPr>
            </w:pPr>
          </w:p>
        </w:tc>
      </w:tr>
      <w:tr w:rsidR="004D705B" w:rsidRPr="00761B54" w14:paraId="0688C28A"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694E1DFD" w14:textId="66BEC438"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74E16912"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4D705B" w:rsidRPr="00761B54" w14:paraId="73A338ED"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79BEA4B" w14:textId="3F7A96C0"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437827FF"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4D705B" w:rsidRPr="00761B54" w14:paraId="6C400E16"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7CBCD63"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40934161"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4D705B" w:rsidRPr="00761B54" w14:paraId="5CBA51DA"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06958C0"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147EBA35"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72E306C9" w14:textId="77777777" w:rsidR="004D705B" w:rsidRPr="00761B54" w:rsidRDefault="004D705B" w:rsidP="004D705B">
      <w:pPr>
        <w:pStyle w:val="ae"/>
        <w:jc w:val="both"/>
        <w:rPr>
          <w:rFonts w:ascii="Times New Roman" w:hAnsi="Times New Roman"/>
          <w:sz w:val="24"/>
          <w:szCs w:val="24"/>
        </w:rPr>
      </w:pPr>
    </w:p>
    <w:p w14:paraId="0A88511F" w14:textId="77777777" w:rsidR="004D705B" w:rsidRPr="00761B54" w:rsidRDefault="004D705B" w:rsidP="004D705B">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2A9CCEBB" w14:textId="77777777" w:rsidR="004D705B" w:rsidRPr="00761B54" w:rsidRDefault="004D705B" w:rsidP="004D705B">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4D705B" w:rsidRPr="00761B54" w14:paraId="084558A1" w14:textId="77777777" w:rsidTr="00573319">
        <w:tc>
          <w:tcPr>
            <w:tcW w:w="5615" w:type="dxa"/>
          </w:tcPr>
          <w:p w14:paraId="5CB3A5D0"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72ECFA25"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4D705B" w:rsidRPr="00761B54" w14:paraId="3EB6FA3D" w14:textId="77777777" w:rsidTr="00573319">
        <w:tc>
          <w:tcPr>
            <w:tcW w:w="5615" w:type="dxa"/>
          </w:tcPr>
          <w:p w14:paraId="6765BD47"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451B2DC0"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4D705B" w:rsidRPr="00761B54" w14:paraId="42F9F303" w14:textId="77777777" w:rsidTr="00573319">
        <w:tc>
          <w:tcPr>
            <w:tcW w:w="5615" w:type="dxa"/>
          </w:tcPr>
          <w:p w14:paraId="0CAAC7B0"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0EBB5008"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4D705B" w:rsidRPr="00761B54" w14:paraId="03E78265" w14:textId="77777777" w:rsidTr="00573319">
        <w:tc>
          <w:tcPr>
            <w:tcW w:w="5615" w:type="dxa"/>
          </w:tcPr>
          <w:p w14:paraId="09EC8519"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51BABCBD" w14:textId="77777777" w:rsidR="004D705B" w:rsidRPr="00761B54" w:rsidRDefault="004D705B"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63820719" w14:textId="77777777" w:rsidR="004D705B" w:rsidRPr="00761B54" w:rsidRDefault="004D705B" w:rsidP="004D705B">
      <w:pPr>
        <w:pStyle w:val="ae"/>
        <w:jc w:val="both"/>
        <w:rPr>
          <w:rFonts w:ascii="Times New Roman" w:hAnsi="Times New Roman"/>
          <w:sz w:val="24"/>
          <w:szCs w:val="24"/>
        </w:rPr>
      </w:pPr>
    </w:p>
    <w:p w14:paraId="0E5742F2" w14:textId="77777777" w:rsidR="004D705B" w:rsidRPr="00761B54" w:rsidRDefault="004D705B" w:rsidP="004D705B">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44AFF0DE" w14:textId="77777777" w:rsidR="004D705B" w:rsidRPr="00761B54" w:rsidRDefault="004D705B" w:rsidP="004D705B">
      <w:pPr>
        <w:pStyle w:val="ae"/>
        <w:jc w:val="both"/>
        <w:rPr>
          <w:rFonts w:ascii="Times New Roman" w:hAnsi="Times New Roman"/>
          <w:sz w:val="24"/>
          <w:szCs w:val="24"/>
        </w:rPr>
      </w:pPr>
    </w:p>
    <w:p w14:paraId="2CB83BE8" w14:textId="77777777" w:rsidR="004D705B" w:rsidRPr="00761B54" w:rsidRDefault="004D705B" w:rsidP="004D705B">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4D705B" w:rsidRPr="00761B54" w14:paraId="0E31B9C2" w14:textId="77777777" w:rsidTr="00573319">
        <w:tc>
          <w:tcPr>
            <w:tcW w:w="5637" w:type="dxa"/>
          </w:tcPr>
          <w:p w14:paraId="32DF0328" w14:textId="77777777" w:rsidR="004D705B" w:rsidRPr="00761B54" w:rsidRDefault="004D705B"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3088E123" w14:textId="77777777" w:rsidR="004D705B" w:rsidRPr="00761B54" w:rsidRDefault="004D705B" w:rsidP="00573319">
            <w:pPr>
              <w:pStyle w:val="ae"/>
              <w:ind w:firstLine="0"/>
              <w:rPr>
                <w:rFonts w:ascii="Times New Roman" w:hAnsi="Times New Roman"/>
                <w:sz w:val="24"/>
                <w:szCs w:val="24"/>
              </w:rPr>
            </w:pPr>
          </w:p>
        </w:tc>
      </w:tr>
    </w:tbl>
    <w:p w14:paraId="24B00A3D" w14:textId="77777777" w:rsidR="004D705B" w:rsidRPr="00761B54" w:rsidRDefault="004D705B" w:rsidP="004D705B">
      <w:pPr>
        <w:pStyle w:val="ae"/>
        <w:rPr>
          <w:rFonts w:ascii="Times New Roman" w:hAnsi="Times New Roman"/>
          <w:sz w:val="24"/>
          <w:szCs w:val="24"/>
        </w:rPr>
      </w:pPr>
    </w:p>
    <w:p w14:paraId="108599EF" w14:textId="77777777" w:rsidR="004D705B" w:rsidRPr="00761B54" w:rsidRDefault="004D705B" w:rsidP="004D705B">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706F1C25" w14:textId="77777777" w:rsidR="004D705B" w:rsidRPr="00761B54" w:rsidRDefault="004D705B" w:rsidP="004D705B">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4D705B" w:rsidRPr="00761B54" w14:paraId="7795459F" w14:textId="77777777" w:rsidTr="00573319">
        <w:tc>
          <w:tcPr>
            <w:tcW w:w="4224" w:type="dxa"/>
            <w:tcBorders>
              <w:top w:val="nil"/>
              <w:left w:val="nil"/>
              <w:bottom w:val="nil"/>
              <w:right w:val="nil"/>
            </w:tcBorders>
          </w:tcPr>
          <w:p w14:paraId="7197ABBA" w14:textId="77777777" w:rsidR="004D705B" w:rsidRPr="00761B54" w:rsidRDefault="004D705B"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62A3FB2D" w14:textId="77777777" w:rsidR="004D705B" w:rsidRPr="00761B54" w:rsidRDefault="004D705B"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47E7C9E2" w14:textId="77777777" w:rsidR="004D705B" w:rsidRPr="00761B54" w:rsidRDefault="004D705B"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2238C975" w14:textId="77777777" w:rsidR="004D705B" w:rsidRPr="00761B54" w:rsidRDefault="004D705B"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349CE6D7" w14:textId="77777777" w:rsidR="004D705B" w:rsidRPr="00761B54" w:rsidRDefault="004D705B" w:rsidP="004D705B">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0250862C" w14:textId="77777777" w:rsidR="004D705B" w:rsidRPr="00761B54" w:rsidRDefault="004D705B" w:rsidP="004D705B">
      <w:pPr>
        <w:pStyle w:val="ae"/>
        <w:jc w:val="both"/>
        <w:rPr>
          <w:rFonts w:ascii="Times New Roman" w:hAnsi="Times New Roman"/>
          <w:sz w:val="24"/>
          <w:szCs w:val="24"/>
        </w:rPr>
      </w:pPr>
    </w:p>
    <w:p w14:paraId="66380512" w14:textId="77777777" w:rsidR="004D705B" w:rsidRPr="00761B54" w:rsidRDefault="004D705B" w:rsidP="004D705B">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0E278180" w14:textId="77777777" w:rsidR="004D705B" w:rsidRPr="00761B54" w:rsidRDefault="004D705B" w:rsidP="004D705B">
      <w:pPr>
        <w:pStyle w:val="st8"/>
        <w:rPr>
          <w:rStyle w:val="st42"/>
        </w:rPr>
      </w:pPr>
      <w:r w:rsidRPr="00761B54">
        <w:rPr>
          <w:rFonts w:eastAsia="Symbol"/>
        </w:rPr>
        <w:t></w:t>
      </w:r>
      <w:r w:rsidRPr="00761B54">
        <w:rPr>
          <w:rStyle w:val="st42"/>
        </w:rPr>
        <w:t xml:space="preserve"> в електронній формі:</w:t>
      </w:r>
    </w:p>
    <w:p w14:paraId="1C9FBC95" w14:textId="77777777" w:rsidR="004D705B" w:rsidRPr="00761B54" w:rsidRDefault="004D705B" w:rsidP="004D705B">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371252A2" w14:textId="77777777" w:rsidR="004D705B" w:rsidRPr="00761B54" w:rsidRDefault="004D705B" w:rsidP="004D705B">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54F8D4A9" w14:textId="77777777" w:rsidR="004D705B" w:rsidRPr="00761B54" w:rsidRDefault="004D705B" w:rsidP="004D705B">
      <w:pPr>
        <w:pStyle w:val="st8"/>
        <w:jc w:val="left"/>
        <w:rPr>
          <w:rStyle w:val="st42"/>
        </w:rPr>
      </w:pPr>
      <w:r w:rsidRPr="00761B54">
        <w:rPr>
          <w:rStyle w:val="st42"/>
        </w:rPr>
        <w:t>_________________________________________________________</w:t>
      </w:r>
    </w:p>
    <w:p w14:paraId="69033FFE" w14:textId="77777777" w:rsidR="004D705B" w:rsidRPr="00761B54" w:rsidRDefault="004D705B" w:rsidP="004D705B">
      <w:pPr>
        <w:pBdr>
          <w:top w:val="nil"/>
          <w:left w:val="nil"/>
          <w:bottom w:val="nil"/>
          <w:right w:val="nil"/>
          <w:between w:val="nil"/>
        </w:pBdr>
        <w:rPr>
          <w:color w:val="000000"/>
        </w:rPr>
      </w:pPr>
    </w:p>
    <w:p w14:paraId="3CBAE2FE" w14:textId="77777777" w:rsidR="004D705B" w:rsidRPr="00761B54" w:rsidRDefault="004D705B" w:rsidP="004D705B">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4D705B" w:rsidRPr="00761B54" w14:paraId="56F2161F" w14:textId="77777777" w:rsidTr="00573319">
        <w:tc>
          <w:tcPr>
            <w:tcW w:w="4453" w:type="dxa"/>
            <w:gridSpan w:val="2"/>
            <w:tcBorders>
              <w:top w:val="nil"/>
              <w:left w:val="nil"/>
              <w:bottom w:val="nil"/>
              <w:right w:val="nil"/>
            </w:tcBorders>
          </w:tcPr>
          <w:p w14:paraId="68A2FD71"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FE1C9B7"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4046060"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4D705B" w:rsidRPr="00761B54" w14:paraId="58A158A1" w14:textId="77777777" w:rsidTr="00573319">
        <w:tc>
          <w:tcPr>
            <w:tcW w:w="4453" w:type="dxa"/>
            <w:gridSpan w:val="2"/>
            <w:tcBorders>
              <w:top w:val="nil"/>
              <w:left w:val="nil"/>
              <w:bottom w:val="nil"/>
              <w:right w:val="nil"/>
            </w:tcBorders>
          </w:tcPr>
          <w:p w14:paraId="20477589"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074CD2D"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BF03155"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4D705B" w:rsidRPr="00761B54" w14:paraId="29393D4F" w14:textId="77777777" w:rsidTr="00573319">
        <w:tc>
          <w:tcPr>
            <w:tcW w:w="4453" w:type="dxa"/>
            <w:gridSpan w:val="2"/>
            <w:tcBorders>
              <w:top w:val="nil"/>
              <w:left w:val="nil"/>
              <w:bottom w:val="nil"/>
              <w:right w:val="nil"/>
            </w:tcBorders>
          </w:tcPr>
          <w:p w14:paraId="40D1EEA8"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50BD7886"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0FC59030" w14:textId="77777777" w:rsidR="004D705B" w:rsidRPr="00761B54" w:rsidRDefault="004D705B" w:rsidP="00573319">
            <w:pPr>
              <w:pBdr>
                <w:top w:val="nil"/>
                <w:left w:val="nil"/>
                <w:bottom w:val="nil"/>
                <w:right w:val="nil"/>
                <w:between w:val="nil"/>
              </w:pBdr>
              <w:spacing w:line="223" w:lineRule="auto"/>
              <w:rPr>
                <w:color w:val="000000"/>
              </w:rPr>
            </w:pPr>
          </w:p>
        </w:tc>
      </w:tr>
      <w:tr w:rsidR="004D705B" w:rsidRPr="00761B54" w14:paraId="34F0E111" w14:textId="77777777" w:rsidTr="00573319">
        <w:tc>
          <w:tcPr>
            <w:tcW w:w="4453" w:type="dxa"/>
            <w:gridSpan w:val="2"/>
            <w:tcBorders>
              <w:top w:val="nil"/>
              <w:left w:val="nil"/>
              <w:bottom w:val="nil"/>
              <w:right w:val="nil"/>
            </w:tcBorders>
          </w:tcPr>
          <w:p w14:paraId="13F1B833"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B342E5B"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BE32AE1"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4D705B" w:rsidRPr="00761B54" w14:paraId="03A904F3" w14:textId="77777777" w:rsidTr="00573319">
        <w:tc>
          <w:tcPr>
            <w:tcW w:w="4453" w:type="dxa"/>
            <w:gridSpan w:val="2"/>
            <w:tcBorders>
              <w:top w:val="nil"/>
              <w:left w:val="nil"/>
              <w:bottom w:val="nil"/>
              <w:right w:val="nil"/>
            </w:tcBorders>
          </w:tcPr>
          <w:p w14:paraId="17F70F29"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lastRenderedPageBreak/>
              <w:t>Підпис заявника</w:t>
            </w:r>
          </w:p>
        </w:tc>
        <w:tc>
          <w:tcPr>
            <w:tcW w:w="695" w:type="dxa"/>
            <w:tcBorders>
              <w:top w:val="nil"/>
              <w:left w:val="nil"/>
              <w:bottom w:val="nil"/>
              <w:right w:val="nil"/>
            </w:tcBorders>
          </w:tcPr>
          <w:p w14:paraId="7C0D6465"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8D161FE" w14:textId="77777777" w:rsidR="004D705B" w:rsidRPr="00761B54" w:rsidRDefault="004D705B" w:rsidP="00573319">
            <w:pPr>
              <w:pBdr>
                <w:top w:val="nil"/>
                <w:left w:val="nil"/>
                <w:bottom w:val="nil"/>
                <w:right w:val="nil"/>
                <w:between w:val="nil"/>
              </w:pBdr>
              <w:spacing w:line="223" w:lineRule="auto"/>
              <w:rPr>
                <w:color w:val="000000"/>
              </w:rPr>
            </w:pPr>
          </w:p>
        </w:tc>
      </w:tr>
      <w:tr w:rsidR="004D705B" w:rsidRPr="00761B54" w14:paraId="07CA481E"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062F902F" w14:textId="77777777" w:rsidR="004D705B" w:rsidRPr="00761B54" w:rsidRDefault="004D705B"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69BB0D80"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801CAB4"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4D705B" w:rsidRPr="00761B54" w14:paraId="2B0B61BA"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763D4983" w14:textId="77777777" w:rsidR="004D705B" w:rsidRPr="00761B54" w:rsidRDefault="004D705B"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83A23A6" w14:textId="77777777" w:rsidR="004D705B" w:rsidRPr="00761B54" w:rsidRDefault="004D705B"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597650EC" w14:textId="77777777" w:rsidR="004D705B" w:rsidRPr="00761B54" w:rsidRDefault="004D705B" w:rsidP="00573319">
            <w:pPr>
              <w:pBdr>
                <w:top w:val="nil"/>
                <w:left w:val="nil"/>
                <w:bottom w:val="nil"/>
                <w:right w:val="nil"/>
                <w:between w:val="nil"/>
              </w:pBdr>
              <w:spacing w:line="223" w:lineRule="auto"/>
              <w:rPr>
                <w:color w:val="000000"/>
              </w:rPr>
            </w:pPr>
          </w:p>
        </w:tc>
      </w:tr>
      <w:tr w:rsidR="004D705B" w:rsidRPr="00761B54" w14:paraId="5B813E3B" w14:textId="77777777" w:rsidTr="00573319">
        <w:tc>
          <w:tcPr>
            <w:tcW w:w="4453" w:type="dxa"/>
            <w:gridSpan w:val="2"/>
            <w:tcBorders>
              <w:top w:val="nil"/>
              <w:left w:val="nil"/>
              <w:bottom w:val="nil"/>
              <w:right w:val="nil"/>
            </w:tcBorders>
          </w:tcPr>
          <w:p w14:paraId="6EB0D6F0"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1132A223"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E82D063"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4D705B" w:rsidRPr="00761B54" w14:paraId="3A7FD1AE" w14:textId="77777777" w:rsidTr="00573319">
        <w:tc>
          <w:tcPr>
            <w:tcW w:w="2747" w:type="dxa"/>
            <w:tcBorders>
              <w:top w:val="nil"/>
              <w:left w:val="nil"/>
              <w:bottom w:val="nil"/>
              <w:right w:val="nil"/>
            </w:tcBorders>
          </w:tcPr>
          <w:p w14:paraId="083D363A"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2F560BEA" w14:textId="77777777" w:rsidR="004D705B" w:rsidRPr="00761B54" w:rsidRDefault="004D705B"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313D65E" w14:textId="77777777" w:rsidR="004D705B" w:rsidRPr="00761B54" w:rsidRDefault="004D705B"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7B139D20" w14:textId="77777777" w:rsidR="004D705B" w:rsidRPr="00761B54" w:rsidRDefault="004D705B" w:rsidP="00573319">
            <w:pPr>
              <w:pBdr>
                <w:top w:val="nil"/>
                <w:left w:val="nil"/>
                <w:bottom w:val="nil"/>
                <w:right w:val="nil"/>
                <w:between w:val="nil"/>
              </w:pBdr>
              <w:spacing w:line="223" w:lineRule="auto"/>
              <w:rPr>
                <w:color w:val="000000"/>
              </w:rPr>
            </w:pPr>
          </w:p>
        </w:tc>
      </w:tr>
    </w:tbl>
    <w:p w14:paraId="549BE031" w14:textId="77777777" w:rsidR="004D705B" w:rsidRPr="00761B54" w:rsidRDefault="004D705B" w:rsidP="004D705B">
      <w:pPr>
        <w:pBdr>
          <w:top w:val="nil"/>
          <w:left w:val="nil"/>
          <w:bottom w:val="nil"/>
          <w:right w:val="nil"/>
          <w:between w:val="nil"/>
        </w:pBdr>
        <w:rPr>
          <w:color w:val="000000"/>
        </w:rPr>
      </w:pPr>
    </w:p>
    <w:p w14:paraId="7AF4ABC9" w14:textId="77777777" w:rsidR="004D705B" w:rsidRPr="00761B54" w:rsidRDefault="004D705B" w:rsidP="004D705B">
      <w:pPr>
        <w:pBdr>
          <w:top w:val="nil"/>
          <w:left w:val="nil"/>
          <w:bottom w:val="nil"/>
          <w:right w:val="nil"/>
          <w:between w:val="nil"/>
        </w:pBdr>
        <w:rPr>
          <w:color w:val="000000"/>
        </w:rPr>
      </w:pPr>
      <w:r w:rsidRPr="00761B54">
        <w:rPr>
          <w:color w:val="000000"/>
        </w:rPr>
        <w:t>МП</w:t>
      </w:r>
    </w:p>
    <w:p w14:paraId="6A0DD6B0" w14:textId="77777777" w:rsidR="00B54511" w:rsidRPr="00761B54" w:rsidRDefault="00B54511" w:rsidP="00B54511">
      <w:pPr>
        <w:pBdr>
          <w:top w:val="nil"/>
          <w:left w:val="nil"/>
          <w:bottom w:val="nil"/>
          <w:right w:val="nil"/>
          <w:between w:val="nil"/>
        </w:pBdr>
      </w:pP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39809BC5" w14:textId="77777777" w:rsidTr="00573319">
        <w:tc>
          <w:tcPr>
            <w:tcW w:w="9891" w:type="dxa"/>
            <w:gridSpan w:val="3"/>
            <w:tcBorders>
              <w:top w:val="nil"/>
              <w:left w:val="nil"/>
              <w:bottom w:val="nil"/>
              <w:right w:val="nil"/>
            </w:tcBorders>
          </w:tcPr>
          <w:p w14:paraId="2FF20976" w14:textId="77777777" w:rsidR="00B54511" w:rsidRPr="00761B54" w:rsidRDefault="00B54511" w:rsidP="00573319">
            <w:pPr>
              <w:jc w:val="center"/>
            </w:pPr>
            <w:r w:rsidRPr="00761B54">
              <w:br w:type="page"/>
            </w:r>
          </w:p>
          <w:p w14:paraId="7361C071" w14:textId="77777777" w:rsidR="00B54511" w:rsidRPr="00761B54" w:rsidRDefault="00B54511" w:rsidP="00573319">
            <w:pPr>
              <w:jc w:val="center"/>
            </w:pPr>
          </w:p>
          <w:p w14:paraId="0820A152" w14:textId="77777777" w:rsidR="00B54511" w:rsidRPr="00761B54" w:rsidRDefault="00B54511" w:rsidP="00573319">
            <w:pPr>
              <w:jc w:val="center"/>
            </w:pPr>
          </w:p>
          <w:p w14:paraId="4A584E36" w14:textId="77777777" w:rsidR="00033333" w:rsidRPr="00761B54" w:rsidRDefault="00033333" w:rsidP="00573319">
            <w:pPr>
              <w:jc w:val="center"/>
            </w:pPr>
          </w:p>
          <w:p w14:paraId="52708DE5" w14:textId="77777777" w:rsidR="00033333" w:rsidRPr="00761B54" w:rsidRDefault="00033333" w:rsidP="00573319">
            <w:pPr>
              <w:jc w:val="center"/>
            </w:pPr>
          </w:p>
          <w:p w14:paraId="04CA6D63" w14:textId="77777777" w:rsidR="00033333" w:rsidRPr="00761B54" w:rsidRDefault="00033333" w:rsidP="00573319">
            <w:pPr>
              <w:jc w:val="center"/>
            </w:pPr>
          </w:p>
          <w:p w14:paraId="137E137C" w14:textId="77777777" w:rsidR="00033333" w:rsidRPr="00761B54" w:rsidRDefault="00033333" w:rsidP="00573319">
            <w:pPr>
              <w:jc w:val="center"/>
            </w:pPr>
          </w:p>
          <w:p w14:paraId="2909BB2A" w14:textId="77777777" w:rsidR="00033333" w:rsidRPr="00761B54" w:rsidRDefault="00033333" w:rsidP="00573319">
            <w:pPr>
              <w:jc w:val="center"/>
            </w:pPr>
          </w:p>
          <w:p w14:paraId="324A7661" w14:textId="77777777" w:rsidR="00033333" w:rsidRPr="00761B54" w:rsidRDefault="00033333" w:rsidP="00573319">
            <w:pPr>
              <w:jc w:val="center"/>
            </w:pPr>
          </w:p>
          <w:p w14:paraId="03D6731D" w14:textId="77777777" w:rsidR="00033333" w:rsidRPr="00761B54" w:rsidRDefault="00033333" w:rsidP="00573319">
            <w:pPr>
              <w:jc w:val="center"/>
            </w:pPr>
          </w:p>
          <w:p w14:paraId="1CF758A0" w14:textId="77777777" w:rsidR="00033333" w:rsidRPr="00761B54" w:rsidRDefault="00033333" w:rsidP="00573319">
            <w:pPr>
              <w:jc w:val="center"/>
            </w:pPr>
          </w:p>
          <w:p w14:paraId="6BD510AA" w14:textId="77777777" w:rsidR="00033333" w:rsidRPr="00761B54" w:rsidRDefault="00033333" w:rsidP="00573319">
            <w:pPr>
              <w:jc w:val="center"/>
            </w:pPr>
          </w:p>
          <w:p w14:paraId="15803103" w14:textId="77777777" w:rsidR="00033333" w:rsidRPr="00761B54" w:rsidRDefault="00033333" w:rsidP="00573319">
            <w:pPr>
              <w:jc w:val="center"/>
            </w:pPr>
          </w:p>
          <w:p w14:paraId="7AC7CC29" w14:textId="77777777" w:rsidR="00033333" w:rsidRPr="00761B54" w:rsidRDefault="00033333" w:rsidP="00573319">
            <w:pPr>
              <w:jc w:val="center"/>
            </w:pPr>
          </w:p>
          <w:p w14:paraId="61C812D0" w14:textId="77777777" w:rsidR="00033333" w:rsidRPr="00761B54" w:rsidRDefault="00033333" w:rsidP="00573319">
            <w:pPr>
              <w:jc w:val="center"/>
            </w:pPr>
          </w:p>
          <w:p w14:paraId="7159D8FC" w14:textId="77777777" w:rsidR="00033333" w:rsidRPr="00761B54" w:rsidRDefault="00033333" w:rsidP="00573319">
            <w:pPr>
              <w:jc w:val="center"/>
            </w:pPr>
          </w:p>
          <w:p w14:paraId="00F6AD6E" w14:textId="77777777" w:rsidR="00033333" w:rsidRPr="00761B54" w:rsidRDefault="00033333" w:rsidP="00573319">
            <w:pPr>
              <w:jc w:val="center"/>
            </w:pPr>
          </w:p>
          <w:p w14:paraId="3C5A9F63" w14:textId="77777777" w:rsidR="00033333" w:rsidRPr="00761B54" w:rsidRDefault="00033333" w:rsidP="00573319">
            <w:pPr>
              <w:jc w:val="center"/>
            </w:pPr>
          </w:p>
          <w:p w14:paraId="7AB1568F" w14:textId="77777777" w:rsidR="00033333" w:rsidRPr="00761B54" w:rsidRDefault="00033333" w:rsidP="00573319">
            <w:pPr>
              <w:jc w:val="center"/>
            </w:pPr>
          </w:p>
          <w:p w14:paraId="7E52A988" w14:textId="77777777" w:rsidR="00033333" w:rsidRPr="00761B54" w:rsidRDefault="00033333" w:rsidP="00573319">
            <w:pPr>
              <w:jc w:val="center"/>
            </w:pPr>
          </w:p>
          <w:p w14:paraId="385BC2F6" w14:textId="77777777" w:rsidR="00033333" w:rsidRPr="00761B54" w:rsidRDefault="00033333" w:rsidP="00573319">
            <w:pPr>
              <w:jc w:val="center"/>
            </w:pPr>
          </w:p>
          <w:p w14:paraId="1A14EA1C" w14:textId="77777777" w:rsidR="00033333" w:rsidRPr="00761B54" w:rsidRDefault="00033333" w:rsidP="00573319">
            <w:pPr>
              <w:jc w:val="center"/>
            </w:pPr>
          </w:p>
          <w:p w14:paraId="7457B2C2" w14:textId="77777777" w:rsidR="00033333" w:rsidRPr="00761B54" w:rsidRDefault="00033333" w:rsidP="00573319">
            <w:pPr>
              <w:jc w:val="center"/>
            </w:pPr>
          </w:p>
          <w:p w14:paraId="1A8331DD" w14:textId="77777777" w:rsidR="00033333" w:rsidRPr="00761B54" w:rsidRDefault="00033333" w:rsidP="00573319">
            <w:pPr>
              <w:jc w:val="center"/>
            </w:pPr>
          </w:p>
          <w:p w14:paraId="0533F74C" w14:textId="77777777" w:rsidR="00033333" w:rsidRPr="00761B54" w:rsidRDefault="00033333" w:rsidP="00573319">
            <w:pPr>
              <w:jc w:val="center"/>
            </w:pPr>
          </w:p>
          <w:p w14:paraId="429EC4F3" w14:textId="77777777" w:rsidR="00033333" w:rsidRPr="00761B54" w:rsidRDefault="00033333" w:rsidP="00573319">
            <w:pPr>
              <w:jc w:val="center"/>
            </w:pPr>
          </w:p>
          <w:p w14:paraId="0BE11A4B" w14:textId="77777777" w:rsidR="00033333" w:rsidRPr="00761B54" w:rsidRDefault="00033333" w:rsidP="00573319">
            <w:pPr>
              <w:jc w:val="center"/>
            </w:pPr>
          </w:p>
          <w:p w14:paraId="68B81868" w14:textId="77777777" w:rsidR="00033333" w:rsidRPr="00761B54" w:rsidRDefault="00033333" w:rsidP="00573319">
            <w:pPr>
              <w:jc w:val="center"/>
            </w:pPr>
          </w:p>
          <w:p w14:paraId="38696299" w14:textId="77777777" w:rsidR="00033333" w:rsidRPr="00761B54" w:rsidRDefault="00033333" w:rsidP="00573319">
            <w:pPr>
              <w:jc w:val="center"/>
            </w:pPr>
          </w:p>
          <w:p w14:paraId="79D89F45" w14:textId="77777777" w:rsidR="00033333" w:rsidRPr="00761B54" w:rsidRDefault="00033333" w:rsidP="00573319">
            <w:pPr>
              <w:jc w:val="center"/>
            </w:pPr>
          </w:p>
          <w:p w14:paraId="213EAE79" w14:textId="77777777" w:rsidR="00033333" w:rsidRPr="00761B54" w:rsidRDefault="00033333" w:rsidP="00573319">
            <w:pPr>
              <w:jc w:val="center"/>
            </w:pPr>
          </w:p>
          <w:p w14:paraId="3E787205" w14:textId="77777777" w:rsidR="00033333" w:rsidRPr="00761B54" w:rsidRDefault="00033333" w:rsidP="00573319">
            <w:pPr>
              <w:jc w:val="center"/>
            </w:pPr>
          </w:p>
          <w:p w14:paraId="7837F057" w14:textId="77777777" w:rsidR="00033333" w:rsidRPr="00761B54" w:rsidRDefault="00033333" w:rsidP="00573319">
            <w:pPr>
              <w:jc w:val="center"/>
            </w:pPr>
          </w:p>
          <w:p w14:paraId="11BF0431" w14:textId="77777777" w:rsidR="00033333" w:rsidRPr="00761B54" w:rsidRDefault="00033333" w:rsidP="00573319">
            <w:pPr>
              <w:jc w:val="center"/>
            </w:pPr>
          </w:p>
          <w:p w14:paraId="5A5A4AB3" w14:textId="77777777" w:rsidR="00033333" w:rsidRPr="00761B54" w:rsidRDefault="00033333" w:rsidP="00573319">
            <w:pPr>
              <w:jc w:val="center"/>
            </w:pPr>
          </w:p>
          <w:p w14:paraId="2C6C0366" w14:textId="77777777" w:rsidR="00033333" w:rsidRPr="00761B54" w:rsidRDefault="00033333" w:rsidP="00573319">
            <w:pPr>
              <w:jc w:val="center"/>
            </w:pPr>
          </w:p>
          <w:p w14:paraId="7B0913EC" w14:textId="77777777" w:rsidR="00033333" w:rsidRPr="00761B54" w:rsidRDefault="00033333" w:rsidP="00573319">
            <w:pPr>
              <w:jc w:val="center"/>
            </w:pPr>
          </w:p>
          <w:p w14:paraId="256F4913" w14:textId="77777777" w:rsidR="00033333" w:rsidRPr="00761B54" w:rsidRDefault="00033333" w:rsidP="00573319">
            <w:pPr>
              <w:jc w:val="center"/>
            </w:pPr>
          </w:p>
          <w:p w14:paraId="45FC0350" w14:textId="77777777" w:rsidR="00033333" w:rsidRPr="00761B54" w:rsidRDefault="00033333" w:rsidP="00573319">
            <w:pPr>
              <w:jc w:val="center"/>
            </w:pPr>
          </w:p>
          <w:p w14:paraId="5EB003E0" w14:textId="77777777" w:rsidR="00033333" w:rsidRPr="00761B54" w:rsidRDefault="00033333" w:rsidP="00573319">
            <w:pPr>
              <w:jc w:val="center"/>
            </w:pPr>
          </w:p>
          <w:p w14:paraId="6A031E32" w14:textId="77777777" w:rsidR="00033333" w:rsidRPr="00761B54" w:rsidRDefault="00033333" w:rsidP="00573319">
            <w:pPr>
              <w:jc w:val="center"/>
            </w:pPr>
          </w:p>
          <w:p w14:paraId="673E02CD" w14:textId="77777777" w:rsidR="00033333" w:rsidRPr="00761B54" w:rsidRDefault="00033333" w:rsidP="00573319">
            <w:pPr>
              <w:jc w:val="center"/>
            </w:pPr>
          </w:p>
          <w:p w14:paraId="4B4BB67C" w14:textId="77777777" w:rsidR="00033333" w:rsidRPr="00761B54" w:rsidRDefault="00033333" w:rsidP="00573319">
            <w:pPr>
              <w:jc w:val="center"/>
            </w:pPr>
          </w:p>
          <w:p w14:paraId="7121CB14" w14:textId="77777777" w:rsidR="00033333" w:rsidRPr="00761B54" w:rsidRDefault="00033333" w:rsidP="00573319">
            <w:pPr>
              <w:jc w:val="center"/>
            </w:pPr>
          </w:p>
          <w:p w14:paraId="0894F159" w14:textId="77777777" w:rsidR="00033333" w:rsidRPr="00761B54" w:rsidRDefault="00033333" w:rsidP="00573319">
            <w:pPr>
              <w:jc w:val="center"/>
            </w:pPr>
          </w:p>
          <w:p w14:paraId="535C6ECB" w14:textId="77777777" w:rsidR="00033333" w:rsidRPr="00761B54" w:rsidRDefault="00033333" w:rsidP="00573319">
            <w:pPr>
              <w:jc w:val="center"/>
            </w:pPr>
          </w:p>
          <w:p w14:paraId="3C965F56" w14:textId="77777777" w:rsidR="00B54511" w:rsidRPr="00761B54" w:rsidRDefault="00B54511" w:rsidP="00573319">
            <w:pPr>
              <w:jc w:val="center"/>
              <w:rPr>
                <w:b/>
              </w:rPr>
            </w:pPr>
          </w:p>
          <w:p w14:paraId="277EDF3F" w14:textId="77777777" w:rsidR="00033333" w:rsidRPr="00761B54" w:rsidRDefault="00033333" w:rsidP="00573319">
            <w:pPr>
              <w:jc w:val="center"/>
              <w:rPr>
                <w:b/>
              </w:rPr>
            </w:pPr>
          </w:p>
          <w:p w14:paraId="6FD42AF3" w14:textId="77777777"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02A18AD6" w14:textId="77777777" w:rsidTr="00573319">
        <w:tc>
          <w:tcPr>
            <w:tcW w:w="9891" w:type="dxa"/>
            <w:gridSpan w:val="3"/>
            <w:tcBorders>
              <w:top w:val="nil"/>
              <w:left w:val="nil"/>
              <w:bottom w:val="nil"/>
              <w:right w:val="nil"/>
            </w:tcBorders>
          </w:tcPr>
          <w:p w14:paraId="15E4B933" w14:textId="77777777" w:rsidR="00B54511" w:rsidRPr="00761B54" w:rsidRDefault="00B54511" w:rsidP="00AF1FC6">
            <w:pPr>
              <w:jc w:val="center"/>
              <w:rPr>
                <w:u w:val="single"/>
              </w:rPr>
            </w:pPr>
            <w:r w:rsidRPr="00761B54">
              <w:rPr>
                <w:u w:val="single"/>
              </w:rPr>
              <w:lastRenderedPageBreak/>
              <w:t>НАДАННЯ ВІДОМОСТЕЙ З ДЕРЖАВНОГО ЗЕМЕЛЬНОГО КАДАСТРУ У ФОРМІ ДОВІДОК, ЩО МІСТЯТЬ УЗАГАЛЬНЕНУ ІНФОРМАЦІЮ ПРО ЗЕМЛІ (ТЕРИТОРІЇ)</w:t>
            </w:r>
          </w:p>
        </w:tc>
      </w:tr>
      <w:tr w:rsidR="00B54511" w:rsidRPr="00761B54" w14:paraId="41CD8A19" w14:textId="77777777" w:rsidTr="00573319">
        <w:tc>
          <w:tcPr>
            <w:tcW w:w="9891" w:type="dxa"/>
            <w:gridSpan w:val="3"/>
            <w:tcBorders>
              <w:top w:val="nil"/>
              <w:left w:val="nil"/>
              <w:bottom w:val="single" w:sz="4" w:space="0" w:color="auto"/>
              <w:right w:val="nil"/>
            </w:tcBorders>
          </w:tcPr>
          <w:p w14:paraId="0A57D4CA"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701D0EEB" w14:textId="77777777" w:rsidR="003C4D9C" w:rsidRDefault="003C4D9C" w:rsidP="003C4D9C">
            <w:pPr>
              <w:autoSpaceDE w:val="0"/>
              <w:autoSpaceDN w:val="0"/>
              <w:adjustRightInd w:val="0"/>
              <w:jc w:val="center"/>
            </w:pPr>
            <w:r>
              <w:rPr>
                <w:u w:val="single"/>
              </w:rPr>
              <w:t>Головне управління Держгеокадастру у Чернівецькій області</w:t>
            </w:r>
          </w:p>
          <w:p w14:paraId="7DABC5BB" w14:textId="25D24628" w:rsidR="00B54511" w:rsidRPr="00761B54" w:rsidRDefault="003C4D9C" w:rsidP="003C4D9C">
            <w:pPr>
              <w:spacing w:after="120"/>
              <w:jc w:val="cente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4718F540" w14:textId="77777777" w:rsidTr="00573319">
        <w:tc>
          <w:tcPr>
            <w:tcW w:w="9891" w:type="dxa"/>
            <w:gridSpan w:val="3"/>
            <w:tcBorders>
              <w:top w:val="single" w:sz="4" w:space="0" w:color="auto"/>
            </w:tcBorders>
          </w:tcPr>
          <w:p w14:paraId="0537C1F8"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3197F20E" w14:textId="77777777" w:rsidTr="00573319">
        <w:tc>
          <w:tcPr>
            <w:tcW w:w="4320" w:type="dxa"/>
            <w:gridSpan w:val="2"/>
          </w:tcPr>
          <w:p w14:paraId="23856DE5"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5F63DA5B" w14:textId="77777777" w:rsidR="003C4D9C" w:rsidRDefault="003C4D9C" w:rsidP="003C4D9C">
            <w:pPr>
              <w:autoSpaceDE w:val="0"/>
              <w:autoSpaceDN w:val="0"/>
              <w:adjustRightInd w:val="0"/>
              <w:jc w:val="center"/>
              <w:rPr>
                <w:b/>
                <w:bCs/>
                <w:sz w:val="20"/>
                <w:szCs w:val="20"/>
              </w:rPr>
            </w:pPr>
            <w:r>
              <w:rPr>
                <w:b/>
                <w:bCs/>
                <w:sz w:val="20"/>
                <w:szCs w:val="20"/>
              </w:rPr>
              <w:t>Центр надання адміністративних послуг</w:t>
            </w:r>
          </w:p>
          <w:p w14:paraId="50D5B545" w14:textId="14BCBC50" w:rsidR="00B54511" w:rsidRPr="00761B54" w:rsidRDefault="003C4D9C" w:rsidP="003C4D9C">
            <w:pPr>
              <w:jc w:val="center"/>
              <w:rPr>
                <w:b/>
                <w:sz w:val="20"/>
                <w:szCs w:val="20"/>
              </w:rPr>
            </w:pPr>
            <w:r>
              <w:rPr>
                <w:b/>
                <w:bCs/>
                <w:sz w:val="20"/>
                <w:szCs w:val="20"/>
              </w:rPr>
              <w:t>Чернівецької міської ради</w:t>
            </w:r>
          </w:p>
        </w:tc>
      </w:tr>
      <w:tr w:rsidR="00B54511" w:rsidRPr="00761B54" w14:paraId="3DF6D3D8" w14:textId="77777777" w:rsidTr="00573319">
        <w:tc>
          <w:tcPr>
            <w:tcW w:w="720" w:type="dxa"/>
          </w:tcPr>
          <w:p w14:paraId="2D2DE2B2" w14:textId="19878361" w:rsidR="00B54511" w:rsidRPr="00E87494" w:rsidRDefault="00B54511" w:rsidP="00573319">
            <w:pPr>
              <w:jc w:val="center"/>
              <w:rPr>
                <w:sz w:val="20"/>
                <w:szCs w:val="20"/>
              </w:rPr>
            </w:pPr>
            <w:r w:rsidRPr="00E87494">
              <w:rPr>
                <w:sz w:val="20"/>
                <w:szCs w:val="20"/>
              </w:rPr>
              <w:t>1</w:t>
            </w:r>
          </w:p>
        </w:tc>
        <w:tc>
          <w:tcPr>
            <w:tcW w:w="3600" w:type="dxa"/>
          </w:tcPr>
          <w:p w14:paraId="545E97CF" w14:textId="77777777" w:rsidR="00B54511" w:rsidRPr="00761B54" w:rsidRDefault="00B54511" w:rsidP="00F62324">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4BF2D589" w14:textId="38CDD0A7" w:rsidR="00B54511" w:rsidRPr="00761B54" w:rsidRDefault="003C4D9C"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35177314" w14:textId="77777777" w:rsidTr="00573319">
        <w:tc>
          <w:tcPr>
            <w:tcW w:w="720" w:type="dxa"/>
          </w:tcPr>
          <w:p w14:paraId="4129CE99" w14:textId="7EC7E924" w:rsidR="00B54511" w:rsidRPr="00E87494" w:rsidRDefault="00B54511" w:rsidP="00573319">
            <w:pPr>
              <w:jc w:val="center"/>
              <w:rPr>
                <w:sz w:val="20"/>
                <w:szCs w:val="20"/>
              </w:rPr>
            </w:pPr>
            <w:r w:rsidRPr="00E87494">
              <w:rPr>
                <w:sz w:val="20"/>
                <w:szCs w:val="20"/>
              </w:rPr>
              <w:t>2</w:t>
            </w:r>
          </w:p>
        </w:tc>
        <w:tc>
          <w:tcPr>
            <w:tcW w:w="3600" w:type="dxa"/>
          </w:tcPr>
          <w:p w14:paraId="7BE7A835" w14:textId="4BA8927A" w:rsidR="00B54511" w:rsidRPr="00761B54" w:rsidRDefault="00B54511" w:rsidP="00F62324">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012CF74A" w14:textId="77777777" w:rsidR="00B54511" w:rsidRPr="00761B54" w:rsidRDefault="00B54511" w:rsidP="00573319">
            <w:pPr>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369CDAED" w14:textId="77777777" w:rsidTr="00573319">
        <w:tc>
          <w:tcPr>
            <w:tcW w:w="720" w:type="dxa"/>
          </w:tcPr>
          <w:p w14:paraId="5FA68BA6" w14:textId="5648002A" w:rsidR="00B54511" w:rsidRPr="00E87494" w:rsidRDefault="00B54511" w:rsidP="00573319">
            <w:pPr>
              <w:jc w:val="center"/>
              <w:rPr>
                <w:sz w:val="20"/>
                <w:szCs w:val="20"/>
              </w:rPr>
            </w:pPr>
            <w:r w:rsidRPr="00E87494">
              <w:rPr>
                <w:sz w:val="20"/>
                <w:szCs w:val="20"/>
              </w:rPr>
              <w:t>3</w:t>
            </w:r>
          </w:p>
        </w:tc>
        <w:tc>
          <w:tcPr>
            <w:tcW w:w="3600" w:type="dxa"/>
          </w:tcPr>
          <w:p w14:paraId="13484C4A" w14:textId="77777777" w:rsidR="00B54511" w:rsidRPr="00761B54" w:rsidRDefault="00B54511" w:rsidP="00F62324">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2B2FAEFC" w14:textId="77777777" w:rsidR="003C4D9C" w:rsidRPr="00F24B2D" w:rsidRDefault="003C4D9C" w:rsidP="003C4D9C">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5F58D40F" w14:textId="77777777" w:rsidR="003C4D9C" w:rsidRDefault="003C4D9C" w:rsidP="003C4D9C">
            <w:pPr>
              <w:autoSpaceDE w:val="0"/>
              <w:autoSpaceDN w:val="0"/>
              <w:adjustRightInd w:val="0"/>
              <w:rPr>
                <w:sz w:val="20"/>
                <w:szCs w:val="20"/>
              </w:rPr>
            </w:pPr>
            <w:r>
              <w:rPr>
                <w:sz w:val="20"/>
                <w:szCs w:val="20"/>
              </w:rPr>
              <w:t xml:space="preserve"> факс: (0372) 51-26-78 </w:t>
            </w:r>
          </w:p>
          <w:p w14:paraId="6DCC2D78" w14:textId="77777777" w:rsidR="003C4D9C" w:rsidRPr="00983859" w:rsidRDefault="003C4D9C" w:rsidP="003C4D9C">
            <w:pPr>
              <w:tabs>
                <w:tab w:val="left" w:pos="2640"/>
              </w:tabs>
              <w:autoSpaceDE w:val="0"/>
              <w:autoSpaceDN w:val="0"/>
              <w:adjustRightInd w:val="0"/>
              <w:rPr>
                <w:sz w:val="20"/>
                <w:szCs w:val="20"/>
              </w:rPr>
            </w:pPr>
            <w:r>
              <w:rPr>
                <w:sz w:val="20"/>
                <w:szCs w:val="20"/>
              </w:rPr>
              <w:t>Е-mail:</w:t>
            </w:r>
            <w:hyperlink r:id="rId78" w:history="1">
              <w:r>
                <w:rPr>
                  <w:color w:val="0000FF"/>
                  <w:sz w:val="20"/>
                  <w:szCs w:val="20"/>
                  <w:u w:val="single"/>
                </w:rPr>
                <w:t>admincnap@ukr.net</w:t>
              </w:r>
            </w:hyperlink>
            <w:r w:rsidRPr="00983859">
              <w:rPr>
                <w:sz w:val="20"/>
                <w:szCs w:val="20"/>
              </w:rPr>
              <w:tab/>
            </w:r>
          </w:p>
          <w:p w14:paraId="4CF9559F" w14:textId="77777777" w:rsidR="003C4D9C" w:rsidRDefault="003C4D9C" w:rsidP="003C4D9C">
            <w:pPr>
              <w:jc w:val="both"/>
              <w:rPr>
                <w:color w:val="0000FF"/>
                <w:sz w:val="20"/>
                <w:szCs w:val="20"/>
                <w:u w:val="single"/>
              </w:rPr>
            </w:pPr>
            <w:r>
              <w:rPr>
                <w:sz w:val="20"/>
                <w:szCs w:val="20"/>
              </w:rPr>
              <w:t>Веб-сторінка: </w:t>
            </w:r>
            <w:hyperlink r:id="rId79" w:history="1">
              <w:r>
                <w:rPr>
                  <w:color w:val="0000FF"/>
                  <w:sz w:val="20"/>
                  <w:szCs w:val="20"/>
                  <w:u w:val="single"/>
                </w:rPr>
                <w:t>http://dozvil.city.cv.ua</w:t>
              </w:r>
            </w:hyperlink>
          </w:p>
          <w:p w14:paraId="57A3811B" w14:textId="0D30FB91" w:rsidR="00B54511" w:rsidRPr="00761B54" w:rsidRDefault="00B54511" w:rsidP="00573319">
            <w:pPr>
              <w:rPr>
                <w:sz w:val="20"/>
                <w:szCs w:val="20"/>
              </w:rPr>
            </w:pPr>
          </w:p>
        </w:tc>
      </w:tr>
      <w:tr w:rsidR="00B54511" w:rsidRPr="00761B54" w14:paraId="7B95F3C8" w14:textId="77777777" w:rsidTr="00573319">
        <w:tc>
          <w:tcPr>
            <w:tcW w:w="9891" w:type="dxa"/>
            <w:gridSpan w:val="3"/>
          </w:tcPr>
          <w:p w14:paraId="3A878213"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0DCA1C81" w14:textId="77777777" w:rsidTr="00573319">
        <w:tc>
          <w:tcPr>
            <w:tcW w:w="720" w:type="dxa"/>
          </w:tcPr>
          <w:p w14:paraId="42B63A8A" w14:textId="233B2F4A" w:rsidR="00B54511" w:rsidRPr="00E87494" w:rsidRDefault="00B54511" w:rsidP="00573319">
            <w:pPr>
              <w:spacing w:before="60" w:after="60"/>
              <w:jc w:val="center"/>
              <w:rPr>
                <w:sz w:val="20"/>
                <w:szCs w:val="20"/>
              </w:rPr>
            </w:pPr>
            <w:r w:rsidRPr="00E87494">
              <w:rPr>
                <w:sz w:val="20"/>
                <w:szCs w:val="20"/>
              </w:rPr>
              <w:t>4</w:t>
            </w:r>
          </w:p>
        </w:tc>
        <w:tc>
          <w:tcPr>
            <w:tcW w:w="3600" w:type="dxa"/>
          </w:tcPr>
          <w:p w14:paraId="63F095C6" w14:textId="71EFE2E6" w:rsidR="00B54511" w:rsidRPr="00761B54" w:rsidRDefault="00B54511" w:rsidP="00F62324">
            <w:pPr>
              <w:spacing w:before="60" w:after="60"/>
              <w:jc w:val="center"/>
              <w:rPr>
                <w:sz w:val="20"/>
                <w:szCs w:val="20"/>
              </w:rPr>
            </w:pPr>
            <w:r w:rsidRPr="00761B54">
              <w:rPr>
                <w:sz w:val="20"/>
                <w:szCs w:val="20"/>
              </w:rPr>
              <w:t>Закони України</w:t>
            </w:r>
          </w:p>
        </w:tc>
        <w:tc>
          <w:tcPr>
            <w:tcW w:w="5571" w:type="dxa"/>
          </w:tcPr>
          <w:p w14:paraId="1FAEBE60"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80"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81" w:anchor="n3760" w:tgtFrame="_blank" w:history="1">
              <w:r w:rsidRPr="00761B54">
                <w:rPr>
                  <w:rStyle w:val="af1"/>
                  <w:rFonts w:eastAsiaTheme="majorEastAsia"/>
                  <w:color w:val="auto"/>
                  <w:sz w:val="20"/>
                  <w:szCs w:val="20"/>
                  <w:u w:val="none"/>
                </w:rPr>
                <w:t>стаття 17</w:t>
              </w:r>
            </w:hyperlink>
            <w:hyperlink r:id="rId82"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3E42D223" w14:textId="77777777" w:rsidTr="00573319">
        <w:tc>
          <w:tcPr>
            <w:tcW w:w="720" w:type="dxa"/>
          </w:tcPr>
          <w:p w14:paraId="1DB43A1C" w14:textId="3091F02B" w:rsidR="00B54511" w:rsidRPr="00E87494" w:rsidRDefault="00B54511" w:rsidP="00573319">
            <w:pPr>
              <w:spacing w:before="60" w:after="60"/>
              <w:jc w:val="center"/>
              <w:rPr>
                <w:sz w:val="20"/>
                <w:szCs w:val="20"/>
              </w:rPr>
            </w:pPr>
            <w:r w:rsidRPr="00E87494">
              <w:rPr>
                <w:sz w:val="20"/>
                <w:szCs w:val="20"/>
              </w:rPr>
              <w:t>5</w:t>
            </w:r>
          </w:p>
        </w:tc>
        <w:tc>
          <w:tcPr>
            <w:tcW w:w="3600" w:type="dxa"/>
          </w:tcPr>
          <w:p w14:paraId="26261552" w14:textId="1AE08D6A" w:rsidR="00B54511" w:rsidRPr="00761B54" w:rsidRDefault="00B54511" w:rsidP="00F62324">
            <w:pPr>
              <w:spacing w:before="60" w:after="60"/>
              <w:jc w:val="center"/>
              <w:rPr>
                <w:sz w:val="20"/>
                <w:szCs w:val="20"/>
              </w:rPr>
            </w:pPr>
            <w:r w:rsidRPr="00761B54">
              <w:rPr>
                <w:sz w:val="20"/>
                <w:szCs w:val="20"/>
              </w:rPr>
              <w:t>Акти Кабінету Міністрів України</w:t>
            </w:r>
          </w:p>
        </w:tc>
        <w:tc>
          <w:tcPr>
            <w:tcW w:w="5571" w:type="dxa"/>
          </w:tcPr>
          <w:p w14:paraId="1E0CB9C4" w14:textId="1F36FC24" w:rsidR="00B54511" w:rsidRPr="00B646F7" w:rsidRDefault="00B54511" w:rsidP="00573319">
            <w:pPr>
              <w:jc w:val="both"/>
              <w:rPr>
                <w:sz w:val="20"/>
                <w:szCs w:val="20"/>
              </w:rPr>
            </w:pPr>
            <w:r w:rsidRPr="00761B54">
              <w:rPr>
                <w:sz w:val="20"/>
                <w:szCs w:val="20"/>
              </w:rPr>
              <w:t xml:space="preserve">Пункти </w:t>
            </w:r>
            <w:r w:rsidRPr="00B646F7">
              <w:rPr>
                <w:sz w:val="20"/>
                <w:szCs w:val="20"/>
              </w:rPr>
              <w:t>166</w:t>
            </w:r>
            <w:r w:rsidR="00CB77AA" w:rsidRPr="00B646F7">
              <w:rPr>
                <w:sz w:val="20"/>
                <w:szCs w:val="20"/>
              </w:rPr>
              <w:t> </w:t>
            </w:r>
            <w:r w:rsidR="00134F38" w:rsidRPr="00CF1F6C">
              <w:rPr>
                <w:sz w:val="20"/>
                <w:szCs w:val="20"/>
                <w:lang w:val="ru-RU"/>
              </w:rPr>
              <w:t>–</w:t>
            </w:r>
            <w:r w:rsidR="00CB77AA" w:rsidRPr="00B646F7">
              <w:rPr>
                <w:sz w:val="20"/>
                <w:szCs w:val="20"/>
              </w:rPr>
              <w:t> </w:t>
            </w:r>
            <w:r w:rsidR="00134F38" w:rsidRPr="00CF1F6C">
              <w:rPr>
                <w:sz w:val="20"/>
                <w:szCs w:val="20"/>
                <w:lang w:val="ru-RU"/>
              </w:rPr>
              <w:t>170</w:t>
            </w:r>
            <w:r w:rsidRPr="00B646F7">
              <w:rPr>
                <w:sz w:val="20"/>
                <w:szCs w:val="20"/>
              </w:rPr>
              <w:t>, 179,</w:t>
            </w:r>
            <w:r w:rsidR="00297F06" w:rsidRPr="00B646F7">
              <w:rPr>
                <w:color w:val="333333"/>
                <w:shd w:val="clear" w:color="auto" w:fill="FFFFFF"/>
              </w:rPr>
              <w:t xml:space="preserve"> </w:t>
            </w:r>
            <w:r w:rsidR="00297F06" w:rsidRPr="00B646F7">
              <w:rPr>
                <w:sz w:val="20"/>
                <w:szCs w:val="20"/>
              </w:rPr>
              <w:t>180</w:t>
            </w:r>
            <w:r w:rsidRPr="00B646F7">
              <w:rPr>
                <w:sz w:val="20"/>
                <w:szCs w:val="20"/>
              </w:rPr>
              <w:t xml:space="preserve"> Порядку ведення Державного земельного кадастру, затвердженого постановою Кабінету Міністрів України від 17 жовтня 2012 р. № 1051.</w:t>
            </w:r>
          </w:p>
          <w:p w14:paraId="5BECF7BC" w14:textId="6F7D9BFF" w:rsidR="00BF02FD" w:rsidRPr="00761B54" w:rsidRDefault="00BF02FD" w:rsidP="00BF02FD">
            <w:pPr>
              <w:jc w:val="both"/>
              <w:rPr>
                <w:sz w:val="20"/>
                <w:szCs w:val="20"/>
              </w:rPr>
            </w:pPr>
            <w:r w:rsidRPr="00B646F7">
              <w:rPr>
                <w:sz w:val="20"/>
                <w:szCs w:val="20"/>
              </w:rPr>
              <w:t xml:space="preserve">Постанова Кабінету Міністрів України від 1 серпня 2011 р. </w:t>
            </w:r>
            <w:r w:rsidR="00B646F7">
              <w:rPr>
                <w:sz w:val="20"/>
                <w:szCs w:val="20"/>
              </w:rPr>
              <w:t xml:space="preserve">       </w:t>
            </w:r>
            <w:r w:rsidRPr="00B646F7">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693F58E9" w14:textId="2FE790CB"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186A49"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37B93593" w14:textId="77777777" w:rsidTr="00573319">
        <w:tc>
          <w:tcPr>
            <w:tcW w:w="720" w:type="dxa"/>
          </w:tcPr>
          <w:p w14:paraId="24846D58" w14:textId="69B763A1" w:rsidR="00B54511" w:rsidRPr="00E87494" w:rsidRDefault="00B54511" w:rsidP="00573319">
            <w:pPr>
              <w:spacing w:before="60" w:after="60"/>
              <w:jc w:val="center"/>
              <w:rPr>
                <w:sz w:val="20"/>
                <w:szCs w:val="20"/>
              </w:rPr>
            </w:pPr>
            <w:r w:rsidRPr="00E87494">
              <w:rPr>
                <w:sz w:val="20"/>
                <w:szCs w:val="20"/>
              </w:rPr>
              <w:t>6</w:t>
            </w:r>
          </w:p>
        </w:tc>
        <w:tc>
          <w:tcPr>
            <w:tcW w:w="3600" w:type="dxa"/>
          </w:tcPr>
          <w:p w14:paraId="0763A0A3" w14:textId="77777777" w:rsidR="00B54511" w:rsidRPr="00761B54" w:rsidRDefault="00B54511" w:rsidP="00F62324">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141654A0" w14:textId="77777777" w:rsidR="00B54511" w:rsidRPr="00761B54" w:rsidRDefault="00B54511" w:rsidP="00573319">
            <w:pPr>
              <w:jc w:val="center"/>
              <w:rPr>
                <w:sz w:val="20"/>
                <w:szCs w:val="20"/>
              </w:rPr>
            </w:pPr>
          </w:p>
        </w:tc>
      </w:tr>
      <w:tr w:rsidR="00B54511" w:rsidRPr="00761B54" w14:paraId="710759FA" w14:textId="77777777" w:rsidTr="00573319">
        <w:tc>
          <w:tcPr>
            <w:tcW w:w="720" w:type="dxa"/>
          </w:tcPr>
          <w:p w14:paraId="57490BC3" w14:textId="3B7618AA" w:rsidR="00B54511" w:rsidRPr="00E87494" w:rsidRDefault="00B54511" w:rsidP="00573319">
            <w:pPr>
              <w:spacing w:before="60" w:after="60"/>
              <w:jc w:val="center"/>
              <w:rPr>
                <w:sz w:val="20"/>
                <w:szCs w:val="20"/>
              </w:rPr>
            </w:pPr>
            <w:r w:rsidRPr="00E87494">
              <w:rPr>
                <w:sz w:val="20"/>
                <w:szCs w:val="20"/>
              </w:rPr>
              <w:t>7</w:t>
            </w:r>
          </w:p>
        </w:tc>
        <w:tc>
          <w:tcPr>
            <w:tcW w:w="3600" w:type="dxa"/>
          </w:tcPr>
          <w:p w14:paraId="28551CFF" w14:textId="49901A68" w:rsidR="00B54511" w:rsidRPr="00761B54" w:rsidRDefault="00B54511" w:rsidP="00F62324">
            <w:pPr>
              <w:spacing w:before="60" w:after="60"/>
              <w:jc w:val="center"/>
              <w:rPr>
                <w:sz w:val="20"/>
                <w:szCs w:val="20"/>
              </w:rPr>
            </w:pPr>
            <w:r w:rsidRPr="00761B54">
              <w:rPr>
                <w:sz w:val="20"/>
                <w:szCs w:val="20"/>
              </w:rPr>
              <w:t>Акти місцевих органів виконавчої влади/органів місцевого самоврядування</w:t>
            </w:r>
          </w:p>
        </w:tc>
        <w:tc>
          <w:tcPr>
            <w:tcW w:w="5571" w:type="dxa"/>
          </w:tcPr>
          <w:p w14:paraId="64461E5A" w14:textId="77777777" w:rsidR="00B54511" w:rsidRPr="00761B54" w:rsidRDefault="00B54511" w:rsidP="00573319">
            <w:pPr>
              <w:jc w:val="center"/>
              <w:rPr>
                <w:sz w:val="20"/>
                <w:szCs w:val="20"/>
              </w:rPr>
            </w:pPr>
          </w:p>
        </w:tc>
      </w:tr>
      <w:tr w:rsidR="00B54511" w:rsidRPr="00761B54" w14:paraId="0D83C88D" w14:textId="77777777" w:rsidTr="00573319">
        <w:tc>
          <w:tcPr>
            <w:tcW w:w="9891" w:type="dxa"/>
            <w:gridSpan w:val="3"/>
          </w:tcPr>
          <w:p w14:paraId="4213D29E"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2F6015B2" w14:textId="77777777" w:rsidTr="00573319">
        <w:tc>
          <w:tcPr>
            <w:tcW w:w="720" w:type="dxa"/>
          </w:tcPr>
          <w:p w14:paraId="13B171D6" w14:textId="3C9D114B" w:rsidR="00B54511" w:rsidRPr="00E87494" w:rsidRDefault="00B54511" w:rsidP="00573319">
            <w:pPr>
              <w:spacing w:before="60" w:after="60"/>
              <w:jc w:val="center"/>
              <w:rPr>
                <w:sz w:val="20"/>
                <w:szCs w:val="20"/>
              </w:rPr>
            </w:pPr>
            <w:r w:rsidRPr="00E87494">
              <w:rPr>
                <w:sz w:val="20"/>
                <w:szCs w:val="20"/>
              </w:rPr>
              <w:t>8</w:t>
            </w:r>
          </w:p>
        </w:tc>
        <w:tc>
          <w:tcPr>
            <w:tcW w:w="3600" w:type="dxa"/>
          </w:tcPr>
          <w:p w14:paraId="1968E374" w14:textId="77777777" w:rsidR="00B54511" w:rsidRPr="00761B54" w:rsidRDefault="00B54511" w:rsidP="00F62324">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67EAA245" w14:textId="77777777" w:rsidR="00B54511" w:rsidRPr="00761B54" w:rsidRDefault="00B54511" w:rsidP="00573319">
            <w:pPr>
              <w:jc w:val="both"/>
              <w:rPr>
                <w:sz w:val="20"/>
                <w:szCs w:val="20"/>
              </w:rPr>
            </w:pPr>
            <w:r w:rsidRPr="00761B54">
              <w:rPr>
                <w:sz w:val="20"/>
                <w:szCs w:val="20"/>
              </w:rPr>
              <w:t xml:space="preserve">Заява про надання відомостей з Державного земельного кадастру </w:t>
            </w:r>
            <w:r w:rsidRPr="00761B54">
              <w:rPr>
                <w:sz w:val="20"/>
                <w:szCs w:val="20"/>
                <w:shd w:val="clear" w:color="auto" w:fill="FFFFFF"/>
              </w:rPr>
              <w:t xml:space="preserve">у формі </w:t>
            </w:r>
            <w:r w:rsidRPr="00761B54">
              <w:rPr>
                <w:sz w:val="20"/>
                <w:szCs w:val="20"/>
              </w:rPr>
              <w:t xml:space="preserve">довідки, що містить узагальнену інформацію про землі (території)  </w:t>
            </w:r>
          </w:p>
        </w:tc>
      </w:tr>
      <w:tr w:rsidR="00B54511" w:rsidRPr="00761B54" w14:paraId="1B44AF25" w14:textId="77777777" w:rsidTr="00573319">
        <w:tc>
          <w:tcPr>
            <w:tcW w:w="720" w:type="dxa"/>
          </w:tcPr>
          <w:p w14:paraId="142D2555" w14:textId="70AD346C" w:rsidR="00B54511" w:rsidRPr="00E87494" w:rsidRDefault="00B54511" w:rsidP="00573319">
            <w:pPr>
              <w:spacing w:before="60" w:after="60"/>
              <w:jc w:val="center"/>
              <w:rPr>
                <w:sz w:val="20"/>
                <w:szCs w:val="20"/>
              </w:rPr>
            </w:pPr>
            <w:r w:rsidRPr="00E87494">
              <w:rPr>
                <w:sz w:val="20"/>
                <w:szCs w:val="20"/>
              </w:rPr>
              <w:t>9</w:t>
            </w:r>
          </w:p>
        </w:tc>
        <w:tc>
          <w:tcPr>
            <w:tcW w:w="3600" w:type="dxa"/>
          </w:tcPr>
          <w:p w14:paraId="22FDF54A" w14:textId="77777777" w:rsidR="00B54511" w:rsidRPr="00761B54" w:rsidRDefault="00B54511" w:rsidP="00F62324">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03B7CF55"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 xml:space="preserve">про надання відомостей з  Державного земельного кадастру </w:t>
            </w:r>
            <w:r w:rsidRPr="00761B54">
              <w:rPr>
                <w:bCs/>
                <w:iCs/>
                <w:sz w:val="20"/>
                <w:szCs w:val="20"/>
              </w:rPr>
              <w:t xml:space="preserve">за </w:t>
            </w:r>
            <w:r w:rsidRPr="00761B54">
              <w:rPr>
                <w:sz w:val="20"/>
                <w:szCs w:val="20"/>
                <w:lang w:eastAsia="uk-UA"/>
              </w:rPr>
              <w:t>формою, встановленою</w:t>
            </w:r>
            <w:r w:rsidRPr="00761B54">
              <w:rPr>
                <w:sz w:val="20"/>
                <w:szCs w:val="20"/>
              </w:rPr>
              <w:t xml:space="preserve"> Порядком ведення Державного земельного кадастру, затвердженим постановою Кабінету Міністрів України від 17 жовтня 2012 р. № 1051 </w:t>
            </w:r>
            <w:r w:rsidRPr="00761B54">
              <w:rPr>
                <w:sz w:val="20"/>
                <w:szCs w:val="20"/>
                <w:lang w:eastAsia="uk-UA"/>
              </w:rPr>
              <w:t xml:space="preserve"> </w:t>
            </w:r>
            <w:r w:rsidRPr="00761B54">
              <w:rPr>
                <w:sz w:val="20"/>
                <w:szCs w:val="20"/>
              </w:rPr>
              <w:t>(форма заяви додається)*.</w:t>
            </w:r>
          </w:p>
          <w:p w14:paraId="3D99B33D" w14:textId="77777777" w:rsidR="00B54511" w:rsidRPr="00761B54" w:rsidRDefault="00B54511" w:rsidP="00573319">
            <w:pPr>
              <w:jc w:val="both"/>
              <w:rPr>
                <w:sz w:val="20"/>
                <w:szCs w:val="20"/>
                <w:shd w:val="clear" w:color="auto" w:fill="FFFFFF"/>
              </w:rPr>
            </w:pPr>
            <w:r w:rsidRPr="00761B54">
              <w:rPr>
                <w:sz w:val="20"/>
                <w:szCs w:val="20"/>
              </w:rPr>
              <w:lastRenderedPageBreak/>
              <w:t>2. Документ, що підтверджує оплату послуг з надання довідки, що містить узагальнену інформацію про землі (території)</w:t>
            </w:r>
            <w:r w:rsidRPr="00761B54">
              <w:rPr>
                <w:sz w:val="20"/>
                <w:szCs w:val="20"/>
                <w:shd w:val="clear" w:color="auto" w:fill="FFFFFF"/>
              </w:rPr>
              <w:t xml:space="preserve"> (або інформація (реквізити платежу) про сплату збору (внесення плати) в будь-якій формі, надані суб’єктом звернення).</w:t>
            </w:r>
          </w:p>
          <w:p w14:paraId="4C7E1050"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3A6EDC92" w14:textId="77777777" w:rsidTr="00573319">
        <w:tc>
          <w:tcPr>
            <w:tcW w:w="720" w:type="dxa"/>
          </w:tcPr>
          <w:p w14:paraId="34FFEF5D" w14:textId="3FC10CB2" w:rsidR="00B54511" w:rsidRPr="00E87494" w:rsidRDefault="00B54511" w:rsidP="00573319">
            <w:pPr>
              <w:spacing w:before="60" w:after="60"/>
              <w:jc w:val="center"/>
              <w:rPr>
                <w:sz w:val="20"/>
                <w:szCs w:val="20"/>
              </w:rPr>
            </w:pPr>
            <w:r w:rsidRPr="00E87494">
              <w:rPr>
                <w:sz w:val="20"/>
                <w:szCs w:val="20"/>
              </w:rPr>
              <w:lastRenderedPageBreak/>
              <w:t>10</w:t>
            </w:r>
          </w:p>
        </w:tc>
        <w:tc>
          <w:tcPr>
            <w:tcW w:w="3600" w:type="dxa"/>
          </w:tcPr>
          <w:p w14:paraId="598EA337" w14:textId="77777777" w:rsidR="00B54511" w:rsidRPr="00761B54" w:rsidRDefault="00B54511" w:rsidP="00F62324">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56514DAF" w14:textId="2732D695" w:rsidR="0010078D" w:rsidRPr="00761B54" w:rsidRDefault="0010078D" w:rsidP="0010078D">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7007B7">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83"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54040CE0"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w:t>
            </w:r>
            <w:r w:rsidRPr="00761B54">
              <w:rPr>
                <w:sz w:val="20"/>
                <w:szCs w:val="20"/>
              </w:rPr>
              <w:t>’</w:t>
            </w:r>
            <w:r w:rsidRPr="00761B54">
              <w:rPr>
                <w:sz w:val="20"/>
                <w:szCs w:val="20"/>
                <w:shd w:val="clear" w:color="auto" w:fill="FFFFFF"/>
              </w:rPr>
              <w:t>язку з якою виникла потреба в отриманні інформації. Така заява розглядається у позачерговому порядку</w:t>
            </w:r>
          </w:p>
        </w:tc>
      </w:tr>
      <w:tr w:rsidR="00B54511" w:rsidRPr="00761B54" w14:paraId="725BD7D6" w14:textId="77777777" w:rsidTr="00573319">
        <w:tc>
          <w:tcPr>
            <w:tcW w:w="720" w:type="dxa"/>
          </w:tcPr>
          <w:p w14:paraId="4A1095CB" w14:textId="6C10CD12" w:rsidR="00B54511" w:rsidRPr="00E87494" w:rsidRDefault="00B54511" w:rsidP="00573319">
            <w:pPr>
              <w:spacing w:before="60" w:after="60"/>
              <w:jc w:val="center"/>
              <w:rPr>
                <w:sz w:val="20"/>
                <w:szCs w:val="20"/>
              </w:rPr>
            </w:pPr>
            <w:r w:rsidRPr="00E87494">
              <w:rPr>
                <w:sz w:val="20"/>
                <w:szCs w:val="20"/>
              </w:rPr>
              <w:t>11</w:t>
            </w:r>
          </w:p>
        </w:tc>
        <w:tc>
          <w:tcPr>
            <w:tcW w:w="3600" w:type="dxa"/>
          </w:tcPr>
          <w:p w14:paraId="794F74E5" w14:textId="77777777" w:rsidR="00B54511" w:rsidRPr="00761B54" w:rsidRDefault="00B54511" w:rsidP="00F62324">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78446176"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tc>
      </w:tr>
      <w:tr w:rsidR="00B54511" w:rsidRPr="00761B54" w14:paraId="41099AF7" w14:textId="77777777" w:rsidTr="00573319">
        <w:tc>
          <w:tcPr>
            <w:tcW w:w="720" w:type="dxa"/>
          </w:tcPr>
          <w:p w14:paraId="48742334" w14:textId="77777777" w:rsidR="00B54511" w:rsidRPr="00761B54" w:rsidRDefault="00B54511" w:rsidP="00573319">
            <w:pPr>
              <w:rPr>
                <w:sz w:val="20"/>
                <w:szCs w:val="20"/>
              </w:rPr>
            </w:pPr>
          </w:p>
        </w:tc>
        <w:tc>
          <w:tcPr>
            <w:tcW w:w="9171" w:type="dxa"/>
            <w:gridSpan w:val="2"/>
          </w:tcPr>
          <w:p w14:paraId="2A77627A"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1D46BAC8" w14:textId="77777777" w:rsidTr="00573319">
        <w:tc>
          <w:tcPr>
            <w:tcW w:w="720" w:type="dxa"/>
          </w:tcPr>
          <w:p w14:paraId="288ADBDC" w14:textId="5B982585" w:rsidR="00B54511" w:rsidRPr="00E87494" w:rsidRDefault="00B54511" w:rsidP="00573319">
            <w:pPr>
              <w:spacing w:before="60" w:after="60"/>
              <w:jc w:val="center"/>
              <w:rPr>
                <w:sz w:val="20"/>
                <w:szCs w:val="20"/>
              </w:rPr>
            </w:pPr>
            <w:r w:rsidRPr="00E87494">
              <w:rPr>
                <w:sz w:val="20"/>
                <w:szCs w:val="20"/>
              </w:rPr>
              <w:t>11.1</w:t>
            </w:r>
          </w:p>
        </w:tc>
        <w:tc>
          <w:tcPr>
            <w:tcW w:w="3600" w:type="dxa"/>
          </w:tcPr>
          <w:p w14:paraId="72215080" w14:textId="77777777" w:rsidR="00B54511" w:rsidRPr="00761B54" w:rsidRDefault="00B54511" w:rsidP="00F62324">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571" w:type="dxa"/>
          </w:tcPr>
          <w:p w14:paraId="031A2694"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17E0F1EE" w14:textId="77777777" w:rsidTr="00573319">
        <w:tc>
          <w:tcPr>
            <w:tcW w:w="720" w:type="dxa"/>
          </w:tcPr>
          <w:p w14:paraId="3D785B48" w14:textId="76E4546D" w:rsidR="00B54511" w:rsidRPr="00E87494" w:rsidRDefault="00B54511" w:rsidP="00573319">
            <w:pPr>
              <w:spacing w:before="60" w:after="60"/>
              <w:jc w:val="center"/>
              <w:rPr>
                <w:sz w:val="20"/>
                <w:szCs w:val="20"/>
              </w:rPr>
            </w:pPr>
            <w:r w:rsidRPr="00E87494">
              <w:rPr>
                <w:sz w:val="20"/>
                <w:szCs w:val="20"/>
              </w:rPr>
              <w:t>11.2</w:t>
            </w:r>
          </w:p>
        </w:tc>
        <w:tc>
          <w:tcPr>
            <w:tcW w:w="3600" w:type="dxa"/>
          </w:tcPr>
          <w:p w14:paraId="4D52B4B8" w14:textId="77777777" w:rsidR="00B54511" w:rsidRPr="00761B54" w:rsidRDefault="00B54511" w:rsidP="00F62324">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78EBCF55" w14:textId="77777777" w:rsidR="00B54511" w:rsidRPr="00761B54" w:rsidRDefault="00B54511" w:rsidP="00573319">
            <w:pPr>
              <w:jc w:val="both"/>
              <w:rPr>
                <w:sz w:val="20"/>
                <w:szCs w:val="20"/>
              </w:rPr>
            </w:pPr>
            <w:r w:rsidRPr="00761B54">
              <w:rPr>
                <w:sz w:val="20"/>
                <w:szCs w:val="20"/>
              </w:rPr>
              <w:t xml:space="preserve">Розмір плати за надання послуги – </w:t>
            </w:r>
            <w:r w:rsidRPr="00761B54">
              <w:rPr>
                <w:bCs/>
                <w:sz w:val="20"/>
                <w:szCs w:val="20"/>
              </w:rPr>
              <w:t>0,06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p>
          <w:p w14:paraId="097DDD94" w14:textId="77777777" w:rsidR="00B54511" w:rsidRPr="00761B54" w:rsidRDefault="00B54511" w:rsidP="00573319">
            <w:pPr>
              <w:jc w:val="both"/>
              <w:rPr>
                <w:sz w:val="20"/>
                <w:szCs w:val="20"/>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3CAA273F" w14:textId="18985866" w:rsidR="00B54511" w:rsidRPr="00B646F7" w:rsidRDefault="00B54511" w:rsidP="00573319">
            <w:pPr>
              <w:jc w:val="both"/>
              <w:rPr>
                <w:sz w:val="20"/>
                <w:szCs w:val="20"/>
              </w:rPr>
            </w:pPr>
            <w:r w:rsidRPr="00761B54">
              <w:rPr>
                <w:sz w:val="20"/>
                <w:szCs w:val="20"/>
              </w:rPr>
              <w:t xml:space="preserve">Оплата послуг здійснюється з урахуванням вимог Закону України </w:t>
            </w:r>
            <w:r w:rsidR="00D56F35" w:rsidRPr="00B646F7">
              <w:rPr>
                <w:sz w:val="20"/>
                <w:szCs w:val="20"/>
              </w:rPr>
              <w:t>«Про платіжні послуги»</w:t>
            </w:r>
            <w:r w:rsidR="007007B7" w:rsidRPr="00B646F7">
              <w:rPr>
                <w:sz w:val="20"/>
                <w:szCs w:val="20"/>
              </w:rPr>
              <w:t>.</w:t>
            </w:r>
          </w:p>
          <w:p w14:paraId="66B0635E" w14:textId="67750D27" w:rsidR="00B54511" w:rsidRPr="00761B54" w:rsidRDefault="00363A0E" w:rsidP="00573319">
            <w:pPr>
              <w:jc w:val="both"/>
              <w:rPr>
                <w:sz w:val="20"/>
                <w:szCs w:val="20"/>
              </w:rPr>
            </w:pPr>
            <w:r w:rsidRPr="00B646F7">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84" w:tgtFrame="_blank" w:history="1">
              <w:r w:rsidRPr="00B646F7">
                <w:rPr>
                  <w:rStyle w:val="af1"/>
                  <w:color w:val="auto"/>
                  <w:sz w:val="20"/>
                  <w:szCs w:val="20"/>
                  <w:u w:val="none"/>
                  <w:shd w:val="clear" w:color="auto" w:fill="FFFFFF"/>
                </w:rPr>
                <w:t>Закону України</w:t>
              </w:r>
            </w:hyperlink>
            <w:r w:rsidRPr="00B646F7">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w:t>
            </w:r>
            <w:r w:rsidR="00B646F7">
              <w:rPr>
                <w:sz w:val="20"/>
                <w:szCs w:val="20"/>
                <w:shd w:val="clear" w:color="auto" w:fill="FFFFFF"/>
              </w:rPr>
              <w:t xml:space="preserve"> </w:t>
            </w:r>
            <w:hyperlink r:id="rId85" w:tgtFrame="_blank" w:history="1">
              <w:r w:rsidRPr="00B646F7">
                <w:rPr>
                  <w:rStyle w:val="af1"/>
                  <w:color w:val="auto"/>
                  <w:sz w:val="20"/>
                  <w:szCs w:val="20"/>
                  <w:u w:val="none"/>
                  <w:shd w:val="clear" w:color="auto" w:fill="FFFFFF"/>
                </w:rPr>
                <w:t>Закону України</w:t>
              </w:r>
            </w:hyperlink>
            <w:r w:rsidR="00B646F7">
              <w:rPr>
                <w:sz w:val="20"/>
                <w:szCs w:val="20"/>
                <w:shd w:val="clear" w:color="auto" w:fill="FFFFFF"/>
              </w:rPr>
              <w:t xml:space="preserve"> </w:t>
            </w:r>
            <w:r w:rsidR="00D56F35" w:rsidRPr="00B646F7">
              <w:rPr>
                <w:sz w:val="20"/>
                <w:szCs w:val="20"/>
              </w:rPr>
              <w:t>«Про платіжні послуги»</w:t>
            </w:r>
            <w:r w:rsidRPr="00761B54">
              <w:rPr>
                <w:sz w:val="20"/>
                <w:szCs w:val="20"/>
                <w:shd w:val="clear" w:color="auto" w:fill="FFFFFF"/>
              </w:rPr>
              <w:t xml:space="preserve"> за допомогою програмного забезпечення Державного земельного кадастру.</w:t>
            </w:r>
          </w:p>
        </w:tc>
      </w:tr>
      <w:tr w:rsidR="00B54511" w:rsidRPr="00761B54" w14:paraId="79BB821E" w14:textId="77777777" w:rsidTr="00573319">
        <w:tc>
          <w:tcPr>
            <w:tcW w:w="720" w:type="dxa"/>
          </w:tcPr>
          <w:p w14:paraId="2BADF6B4" w14:textId="3087D621" w:rsidR="00B54511" w:rsidRPr="00E87494" w:rsidRDefault="00B54511" w:rsidP="00573319">
            <w:pPr>
              <w:spacing w:before="60" w:after="60"/>
              <w:jc w:val="center"/>
              <w:rPr>
                <w:sz w:val="20"/>
                <w:szCs w:val="20"/>
              </w:rPr>
            </w:pPr>
            <w:r w:rsidRPr="00E87494">
              <w:rPr>
                <w:sz w:val="20"/>
                <w:szCs w:val="20"/>
              </w:rPr>
              <w:t>11.3</w:t>
            </w:r>
          </w:p>
        </w:tc>
        <w:tc>
          <w:tcPr>
            <w:tcW w:w="3600" w:type="dxa"/>
          </w:tcPr>
          <w:p w14:paraId="4BDE168E" w14:textId="77777777" w:rsidR="00B54511" w:rsidRPr="00761B54" w:rsidRDefault="00B54511" w:rsidP="00F62324">
            <w:pPr>
              <w:spacing w:before="60" w:after="60"/>
              <w:jc w:val="center"/>
              <w:rPr>
                <w:sz w:val="20"/>
                <w:szCs w:val="20"/>
              </w:rPr>
            </w:pPr>
            <w:r w:rsidRPr="00761B54">
              <w:rPr>
                <w:sz w:val="20"/>
                <w:szCs w:val="20"/>
              </w:rPr>
              <w:t>Розрахунковий рахунок для внесення плати</w:t>
            </w:r>
          </w:p>
        </w:tc>
        <w:tc>
          <w:tcPr>
            <w:tcW w:w="5571" w:type="dxa"/>
          </w:tcPr>
          <w:p w14:paraId="22142426" w14:textId="77777777" w:rsidR="00B54511" w:rsidRPr="00761B54" w:rsidRDefault="00B54511"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0B519006" w14:textId="77777777" w:rsidTr="00573319">
        <w:tc>
          <w:tcPr>
            <w:tcW w:w="720" w:type="dxa"/>
          </w:tcPr>
          <w:p w14:paraId="297BC192" w14:textId="662E85A1" w:rsidR="00B54511" w:rsidRPr="00E87494" w:rsidRDefault="00B54511" w:rsidP="00573319">
            <w:pPr>
              <w:spacing w:before="60" w:after="60"/>
              <w:jc w:val="center"/>
              <w:rPr>
                <w:sz w:val="20"/>
                <w:szCs w:val="20"/>
              </w:rPr>
            </w:pPr>
            <w:r w:rsidRPr="00E87494">
              <w:rPr>
                <w:sz w:val="20"/>
                <w:szCs w:val="20"/>
              </w:rPr>
              <w:t>12</w:t>
            </w:r>
          </w:p>
        </w:tc>
        <w:tc>
          <w:tcPr>
            <w:tcW w:w="3600" w:type="dxa"/>
          </w:tcPr>
          <w:p w14:paraId="0BBDBD82" w14:textId="77777777" w:rsidR="00B54511" w:rsidRPr="00761B54" w:rsidRDefault="00B54511" w:rsidP="00F62324">
            <w:pPr>
              <w:spacing w:before="60" w:after="60"/>
              <w:jc w:val="center"/>
              <w:rPr>
                <w:sz w:val="20"/>
                <w:szCs w:val="20"/>
              </w:rPr>
            </w:pPr>
            <w:r w:rsidRPr="00761B54">
              <w:rPr>
                <w:sz w:val="20"/>
                <w:szCs w:val="20"/>
              </w:rPr>
              <w:t>Строк надання адміністративної послуги</w:t>
            </w:r>
          </w:p>
        </w:tc>
        <w:tc>
          <w:tcPr>
            <w:tcW w:w="5571" w:type="dxa"/>
          </w:tcPr>
          <w:p w14:paraId="091BD1F0" w14:textId="122E0199" w:rsidR="00B54511" w:rsidRPr="00761B54" w:rsidRDefault="00B54511" w:rsidP="00573319">
            <w:pPr>
              <w:jc w:val="both"/>
              <w:rPr>
                <w:sz w:val="20"/>
                <w:szCs w:val="20"/>
              </w:rPr>
            </w:pPr>
            <w:r w:rsidRPr="00761B54">
              <w:rPr>
                <w:sz w:val="20"/>
                <w:szCs w:val="20"/>
              </w:rPr>
              <w:t xml:space="preserve">Протягом 10 робочих днів з дня реєстрації відповідної заяви </w:t>
            </w:r>
            <w:r w:rsidR="0063009D" w:rsidRPr="00B646F7">
              <w:rPr>
                <w:sz w:val="20"/>
                <w:szCs w:val="20"/>
              </w:rPr>
              <w:t xml:space="preserve">у Державному земельному кадастрі </w:t>
            </w:r>
            <w:r w:rsidR="0063009D" w:rsidRPr="00B646F7">
              <w:rPr>
                <w:bCs/>
                <w:sz w:val="20"/>
                <w:szCs w:val="20"/>
              </w:rPr>
              <w:t>або більший строк, який відповідає строку залишення заяви без руху</w:t>
            </w:r>
          </w:p>
        </w:tc>
      </w:tr>
      <w:tr w:rsidR="00B54511" w:rsidRPr="00761B54" w14:paraId="27A21BBF" w14:textId="77777777" w:rsidTr="00573319">
        <w:tc>
          <w:tcPr>
            <w:tcW w:w="720" w:type="dxa"/>
          </w:tcPr>
          <w:p w14:paraId="530EF39F" w14:textId="21C962EF" w:rsidR="00B54511" w:rsidRPr="00E87494" w:rsidRDefault="00B54511" w:rsidP="00573319">
            <w:pPr>
              <w:spacing w:before="60" w:after="60"/>
              <w:jc w:val="center"/>
              <w:rPr>
                <w:sz w:val="20"/>
                <w:szCs w:val="20"/>
              </w:rPr>
            </w:pPr>
            <w:r w:rsidRPr="00E87494">
              <w:rPr>
                <w:sz w:val="20"/>
                <w:szCs w:val="20"/>
              </w:rPr>
              <w:lastRenderedPageBreak/>
              <w:t>13</w:t>
            </w:r>
          </w:p>
        </w:tc>
        <w:tc>
          <w:tcPr>
            <w:tcW w:w="3600" w:type="dxa"/>
          </w:tcPr>
          <w:p w14:paraId="7FA4F280" w14:textId="77777777" w:rsidR="00B54511" w:rsidRPr="00761B54" w:rsidRDefault="00B54511" w:rsidP="00F62324">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75F80D3C" w14:textId="77777777" w:rsidR="00B54511" w:rsidRPr="00761B54" w:rsidRDefault="00B54511" w:rsidP="00573319">
            <w:pPr>
              <w:jc w:val="both"/>
              <w:rPr>
                <w:sz w:val="20"/>
                <w:szCs w:val="20"/>
                <w:lang w:eastAsia="uk-UA"/>
              </w:rPr>
            </w:pPr>
            <w:r w:rsidRPr="00761B54">
              <w:rPr>
                <w:sz w:val="20"/>
                <w:szCs w:val="20"/>
              </w:rPr>
              <w:t>1. У Державному земельному кадастрі відсутні запитувані відомості.</w:t>
            </w:r>
          </w:p>
          <w:p w14:paraId="4820B700" w14:textId="16991BFE" w:rsidR="00B54511" w:rsidRPr="00761B54" w:rsidRDefault="00B54511" w:rsidP="00573319">
            <w:pPr>
              <w:jc w:val="both"/>
              <w:rPr>
                <w:sz w:val="20"/>
                <w:szCs w:val="20"/>
                <w:lang w:eastAsia="uk-UA"/>
              </w:rPr>
            </w:pPr>
            <w:r w:rsidRPr="00761B54">
              <w:rPr>
                <w:sz w:val="20"/>
                <w:szCs w:val="20"/>
              </w:rPr>
              <w:t xml:space="preserve">2. Із заявою про надання відомостей з Державного земельного кадастру звернулася неналежна особа (право на отримання довідки, що містить узагальнену інформацію про землі (території), надано </w:t>
            </w:r>
            <w:r w:rsidRPr="00761B54">
              <w:rPr>
                <w:sz w:val="20"/>
                <w:szCs w:val="20"/>
                <w:lang w:eastAsia="uk-UA"/>
              </w:rPr>
              <w:t>органам державної влади, органам місцевого самоврядування для здійснення своїх повноважень, визначених законом, особам, які в установленому законом порядку включені до Державного реєстру сертифікованих інженерів-землевпорядників, Державного реєстру сертифікованих інженерів-геодезистів та Державного реєстру оцінювачів з експертної грошової оцінки земельних ділянок</w:t>
            </w:r>
            <w:r w:rsidRPr="00761B54">
              <w:rPr>
                <w:sz w:val="20"/>
                <w:szCs w:val="20"/>
              </w:rPr>
              <w:t>)</w:t>
            </w:r>
            <w:r w:rsidR="007007B7">
              <w:rPr>
                <w:sz w:val="20"/>
                <w:szCs w:val="20"/>
              </w:rPr>
              <w:t>.</w:t>
            </w:r>
          </w:p>
          <w:p w14:paraId="2A194CC0" w14:textId="77777777" w:rsidR="00B54511" w:rsidRPr="00761B54" w:rsidRDefault="00B54511" w:rsidP="00573319">
            <w:pPr>
              <w:jc w:val="both"/>
              <w:rPr>
                <w:sz w:val="20"/>
                <w:szCs w:val="20"/>
              </w:rPr>
            </w:pPr>
            <w:r w:rsidRPr="00761B54">
              <w:rPr>
                <w:sz w:val="20"/>
                <w:szCs w:val="20"/>
              </w:rPr>
              <w:t xml:space="preserve">3. Документи подані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довідки </w:t>
            </w:r>
            <w:r w:rsidRPr="00761B54">
              <w:rPr>
                <w:sz w:val="20"/>
                <w:szCs w:val="20"/>
                <w:shd w:val="clear" w:color="auto" w:fill="FFFFFF"/>
              </w:rPr>
              <w:t>(або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B54511" w:rsidRPr="00761B54" w14:paraId="271B2A27" w14:textId="77777777" w:rsidTr="00573319">
        <w:tc>
          <w:tcPr>
            <w:tcW w:w="720" w:type="dxa"/>
          </w:tcPr>
          <w:p w14:paraId="110F387E" w14:textId="45E51E73" w:rsidR="00B54511" w:rsidRPr="00E87494" w:rsidRDefault="00B54511" w:rsidP="00573319">
            <w:pPr>
              <w:spacing w:before="60" w:after="60"/>
              <w:jc w:val="center"/>
              <w:rPr>
                <w:sz w:val="20"/>
                <w:szCs w:val="20"/>
              </w:rPr>
            </w:pPr>
            <w:r w:rsidRPr="00E87494">
              <w:rPr>
                <w:sz w:val="20"/>
                <w:szCs w:val="20"/>
              </w:rPr>
              <w:t>14</w:t>
            </w:r>
          </w:p>
        </w:tc>
        <w:tc>
          <w:tcPr>
            <w:tcW w:w="3600" w:type="dxa"/>
          </w:tcPr>
          <w:p w14:paraId="0FF705E7" w14:textId="77777777" w:rsidR="00B54511" w:rsidRPr="00761B54" w:rsidRDefault="00B54511" w:rsidP="00917C94">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38D4B0EB" w14:textId="77777777" w:rsidR="00B54511" w:rsidRPr="00CF1F6C" w:rsidRDefault="00B54511" w:rsidP="00573319">
            <w:pPr>
              <w:jc w:val="both"/>
              <w:rPr>
                <w:sz w:val="20"/>
                <w:szCs w:val="20"/>
                <w:lang w:val="ru-RU"/>
              </w:rPr>
            </w:pPr>
            <w:r w:rsidRPr="00761B54">
              <w:rPr>
                <w:sz w:val="20"/>
                <w:szCs w:val="20"/>
              </w:rPr>
              <w:t xml:space="preserve">Довідка, що містить узагальнену інформацію про землі (території) </w:t>
            </w:r>
          </w:p>
          <w:p w14:paraId="5293F200" w14:textId="77777777" w:rsidR="0039776A" w:rsidRDefault="0039776A" w:rsidP="0039776A">
            <w:pPr>
              <w:jc w:val="both"/>
              <w:rPr>
                <w:sz w:val="20"/>
                <w:szCs w:val="20"/>
              </w:rPr>
            </w:pPr>
            <w:r w:rsidRPr="00D109F0">
              <w:rPr>
                <w:sz w:val="20"/>
                <w:szCs w:val="20"/>
              </w:rPr>
              <w:t>Повідомлення</w:t>
            </w:r>
            <w:r>
              <w:rPr>
                <w:sz w:val="20"/>
                <w:szCs w:val="20"/>
              </w:rPr>
              <w:t xml:space="preserve"> </w:t>
            </w:r>
            <w:r w:rsidRPr="00761B54">
              <w:rPr>
                <w:sz w:val="20"/>
                <w:szCs w:val="20"/>
              </w:rPr>
              <w:t>про відмову у наданні відомостей з Державного земельного кадастру</w:t>
            </w:r>
          </w:p>
          <w:p w14:paraId="10B7C08C" w14:textId="77777777" w:rsidR="0039776A" w:rsidRPr="006067EF" w:rsidRDefault="0039776A" w:rsidP="0039776A">
            <w:pPr>
              <w:jc w:val="both"/>
              <w:rPr>
                <w:sz w:val="20"/>
                <w:szCs w:val="20"/>
              </w:rPr>
            </w:pPr>
            <w:r w:rsidRPr="006067EF">
              <w:rPr>
                <w:sz w:val="20"/>
                <w:szCs w:val="20"/>
              </w:rPr>
              <w:t xml:space="preserve">Повідомлення про залишення заяви без руху </w:t>
            </w:r>
          </w:p>
          <w:p w14:paraId="74626677" w14:textId="77777777" w:rsidR="0039776A" w:rsidRPr="006067EF" w:rsidRDefault="0039776A" w:rsidP="0039776A">
            <w:pPr>
              <w:jc w:val="both"/>
              <w:rPr>
                <w:sz w:val="20"/>
                <w:szCs w:val="20"/>
              </w:rPr>
            </w:pPr>
            <w:r w:rsidRPr="006067EF">
              <w:rPr>
                <w:sz w:val="20"/>
                <w:szCs w:val="20"/>
              </w:rPr>
              <w:t>Повідомлення про продовження строку усунення виявлених недоліків</w:t>
            </w:r>
          </w:p>
          <w:p w14:paraId="7E01D87D" w14:textId="77777777" w:rsidR="0039776A" w:rsidRPr="006067EF" w:rsidRDefault="0039776A" w:rsidP="0039776A">
            <w:pPr>
              <w:jc w:val="both"/>
              <w:rPr>
                <w:sz w:val="20"/>
                <w:szCs w:val="20"/>
              </w:rPr>
            </w:pPr>
            <w:r w:rsidRPr="006067EF">
              <w:rPr>
                <w:sz w:val="20"/>
                <w:szCs w:val="20"/>
              </w:rPr>
              <w:t>Повідомлення про відмову у продовженні строку усунення виявлених недоліків</w:t>
            </w:r>
          </w:p>
          <w:p w14:paraId="27DB3DF4" w14:textId="77777777" w:rsidR="0039776A" w:rsidRPr="006067EF" w:rsidRDefault="0039776A" w:rsidP="0039776A">
            <w:pPr>
              <w:jc w:val="both"/>
              <w:rPr>
                <w:sz w:val="20"/>
                <w:szCs w:val="20"/>
              </w:rPr>
            </w:pPr>
            <w:r w:rsidRPr="006067EF">
              <w:rPr>
                <w:sz w:val="20"/>
                <w:szCs w:val="20"/>
              </w:rPr>
              <w:t xml:space="preserve">Рішення про </w:t>
            </w:r>
            <w:r w:rsidRPr="006067EF">
              <w:rPr>
                <w:sz w:val="20"/>
                <w:szCs w:val="20"/>
                <w:shd w:val="clear" w:color="auto" w:fill="FFFFFF"/>
              </w:rPr>
              <w:t>продовження розгляду заяви</w:t>
            </w:r>
          </w:p>
          <w:p w14:paraId="12AA3760" w14:textId="20E48DF0" w:rsidR="0039776A" w:rsidRPr="00CF1F6C" w:rsidRDefault="0039776A" w:rsidP="0039776A">
            <w:pPr>
              <w:jc w:val="both"/>
              <w:rPr>
                <w:sz w:val="20"/>
                <w:szCs w:val="20"/>
                <w:lang w:val="ru-RU"/>
              </w:rPr>
            </w:pPr>
            <w:r w:rsidRPr="006067EF">
              <w:rPr>
                <w:sz w:val="20"/>
                <w:szCs w:val="20"/>
              </w:rPr>
              <w:t>Рішення про відмову у прийнятті заяви до розгляду</w:t>
            </w:r>
          </w:p>
        </w:tc>
      </w:tr>
      <w:tr w:rsidR="00B54511" w:rsidRPr="00761B54" w14:paraId="4B9F2650" w14:textId="77777777" w:rsidTr="00573319">
        <w:tc>
          <w:tcPr>
            <w:tcW w:w="720" w:type="dxa"/>
          </w:tcPr>
          <w:p w14:paraId="582CF08F" w14:textId="01CE0164" w:rsidR="00B54511" w:rsidRPr="00E87494" w:rsidRDefault="00B54511" w:rsidP="00573319">
            <w:pPr>
              <w:spacing w:before="60" w:after="60"/>
              <w:jc w:val="center"/>
              <w:rPr>
                <w:sz w:val="20"/>
                <w:szCs w:val="20"/>
              </w:rPr>
            </w:pPr>
            <w:r w:rsidRPr="00E87494">
              <w:rPr>
                <w:sz w:val="20"/>
                <w:szCs w:val="20"/>
              </w:rPr>
              <w:t>15</w:t>
            </w:r>
          </w:p>
        </w:tc>
        <w:tc>
          <w:tcPr>
            <w:tcW w:w="3600" w:type="dxa"/>
          </w:tcPr>
          <w:p w14:paraId="4F158859" w14:textId="77777777" w:rsidR="00B54511" w:rsidRPr="00761B54" w:rsidRDefault="00B54511" w:rsidP="00917C94">
            <w:pPr>
              <w:spacing w:before="60" w:after="60"/>
              <w:jc w:val="center"/>
              <w:rPr>
                <w:sz w:val="20"/>
                <w:szCs w:val="20"/>
              </w:rPr>
            </w:pPr>
            <w:r w:rsidRPr="00761B54">
              <w:rPr>
                <w:sz w:val="20"/>
                <w:szCs w:val="20"/>
              </w:rPr>
              <w:t>Способи отримання відповіді (результату)</w:t>
            </w:r>
          </w:p>
        </w:tc>
        <w:tc>
          <w:tcPr>
            <w:tcW w:w="5571" w:type="dxa"/>
          </w:tcPr>
          <w:p w14:paraId="081C957A" w14:textId="79483423" w:rsidR="00B54511" w:rsidRPr="00761B54" w:rsidRDefault="0063601A" w:rsidP="00573319">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54511" w:rsidRPr="00761B54" w14:paraId="4B1BBD1B" w14:textId="77777777" w:rsidTr="00573319">
        <w:tc>
          <w:tcPr>
            <w:tcW w:w="720" w:type="dxa"/>
          </w:tcPr>
          <w:p w14:paraId="338D9F5C" w14:textId="5718041C" w:rsidR="00B54511" w:rsidRPr="00E87494" w:rsidRDefault="00B54511" w:rsidP="00573319">
            <w:pPr>
              <w:spacing w:before="60" w:after="60"/>
              <w:jc w:val="center"/>
              <w:rPr>
                <w:sz w:val="20"/>
                <w:szCs w:val="20"/>
              </w:rPr>
            </w:pPr>
            <w:r w:rsidRPr="00E87494">
              <w:rPr>
                <w:sz w:val="20"/>
                <w:szCs w:val="20"/>
              </w:rPr>
              <w:t>16</w:t>
            </w:r>
          </w:p>
        </w:tc>
        <w:tc>
          <w:tcPr>
            <w:tcW w:w="3600" w:type="dxa"/>
          </w:tcPr>
          <w:p w14:paraId="5B274D29" w14:textId="77777777" w:rsidR="00B54511" w:rsidRPr="00761B54" w:rsidRDefault="00B54511" w:rsidP="00917C94">
            <w:pPr>
              <w:spacing w:before="60" w:after="60"/>
              <w:jc w:val="center"/>
              <w:rPr>
                <w:sz w:val="20"/>
                <w:szCs w:val="20"/>
              </w:rPr>
            </w:pPr>
            <w:r w:rsidRPr="00761B54">
              <w:rPr>
                <w:sz w:val="20"/>
                <w:szCs w:val="20"/>
              </w:rPr>
              <w:t>Примітка</w:t>
            </w:r>
          </w:p>
        </w:tc>
        <w:tc>
          <w:tcPr>
            <w:tcW w:w="5571" w:type="dxa"/>
          </w:tcPr>
          <w:p w14:paraId="0DC7F557" w14:textId="0AD3AAF4" w:rsidR="00B54511" w:rsidRPr="00761B54" w:rsidRDefault="00B54511" w:rsidP="00573319">
            <w:pPr>
              <w:jc w:val="both"/>
              <w:rPr>
                <w:sz w:val="20"/>
                <w:szCs w:val="20"/>
              </w:rPr>
            </w:pPr>
            <w:r w:rsidRPr="00761B54">
              <w:rPr>
                <w:sz w:val="20"/>
                <w:szCs w:val="20"/>
              </w:rPr>
              <w:t>*Форму заяви про надання відомостей з Державного земельного кадастру наведено в додатку до</w:t>
            </w:r>
            <w:r w:rsidRPr="00761B54">
              <w:rPr>
                <w:sz w:val="20"/>
                <w:szCs w:val="20"/>
                <w:lang w:eastAsia="uk-UA"/>
              </w:rPr>
              <w:t xml:space="preserve"> Типової</w:t>
            </w:r>
            <w:r w:rsidRPr="00761B54">
              <w:rPr>
                <w:sz w:val="20"/>
                <w:szCs w:val="20"/>
              </w:rPr>
              <w:t xml:space="preserve"> інформаційної картки адміністративної послуги</w:t>
            </w:r>
          </w:p>
        </w:tc>
      </w:tr>
    </w:tbl>
    <w:p w14:paraId="02329EFC" w14:textId="77777777" w:rsidR="00B54511" w:rsidRPr="00761B54" w:rsidRDefault="00B54511" w:rsidP="00B54511">
      <w:pPr>
        <w:ind w:left="5670"/>
        <w:rPr>
          <w:lang w:eastAsia="uk-UA"/>
        </w:rPr>
      </w:pPr>
    </w:p>
    <w:p w14:paraId="6B09EBC8" w14:textId="77777777" w:rsidR="00B54511" w:rsidRPr="00761B54" w:rsidRDefault="00B54511" w:rsidP="00B54511">
      <w:pPr>
        <w:spacing w:after="160" w:line="259" w:lineRule="auto"/>
        <w:rPr>
          <w:lang w:eastAsia="uk-UA"/>
        </w:rPr>
      </w:pPr>
    </w:p>
    <w:p w14:paraId="76A74760" w14:textId="77777777" w:rsidR="00B54511" w:rsidRPr="00761B54" w:rsidRDefault="00B54511" w:rsidP="00B54511">
      <w:pPr>
        <w:ind w:left="5670"/>
        <w:rPr>
          <w:lang w:eastAsia="uk-UA"/>
        </w:rPr>
      </w:pPr>
    </w:p>
    <w:p w14:paraId="0A6A180D" w14:textId="77777777" w:rsidR="00B54511" w:rsidRPr="00761B54" w:rsidRDefault="00B54511" w:rsidP="00B54511">
      <w:pPr>
        <w:ind w:left="5670"/>
        <w:rPr>
          <w:lang w:eastAsia="uk-UA"/>
        </w:rPr>
      </w:pPr>
    </w:p>
    <w:p w14:paraId="23296D09" w14:textId="77777777" w:rsidR="00B54511" w:rsidRPr="00761B54" w:rsidRDefault="00B54511" w:rsidP="00B54511">
      <w:pPr>
        <w:ind w:left="5670"/>
        <w:rPr>
          <w:lang w:eastAsia="uk-UA"/>
        </w:rPr>
      </w:pPr>
    </w:p>
    <w:p w14:paraId="0748C299" w14:textId="77777777" w:rsidR="00B54511" w:rsidRPr="00761B54" w:rsidRDefault="00B54511" w:rsidP="00B54511">
      <w:pPr>
        <w:ind w:left="5670"/>
        <w:rPr>
          <w:lang w:eastAsia="uk-UA"/>
        </w:rPr>
      </w:pPr>
    </w:p>
    <w:p w14:paraId="0D5E1046" w14:textId="77777777" w:rsidR="00B54511" w:rsidRPr="00761B54" w:rsidRDefault="00B54511" w:rsidP="00B54511">
      <w:pPr>
        <w:ind w:left="5670"/>
        <w:rPr>
          <w:lang w:eastAsia="uk-UA"/>
        </w:rPr>
      </w:pPr>
    </w:p>
    <w:p w14:paraId="6CA2F2BE" w14:textId="77777777" w:rsidR="00B54511" w:rsidRPr="00761B54" w:rsidRDefault="00B54511" w:rsidP="00B54511">
      <w:pPr>
        <w:ind w:left="5670"/>
        <w:rPr>
          <w:lang w:eastAsia="uk-UA"/>
        </w:rPr>
      </w:pPr>
    </w:p>
    <w:p w14:paraId="42474E65" w14:textId="77777777" w:rsidR="00B54511" w:rsidRPr="00761B54" w:rsidRDefault="00B54511" w:rsidP="00B54511">
      <w:pPr>
        <w:ind w:left="5670"/>
        <w:rPr>
          <w:lang w:eastAsia="uk-UA"/>
        </w:rPr>
      </w:pPr>
    </w:p>
    <w:p w14:paraId="44975DC5" w14:textId="77777777" w:rsidR="00B54511" w:rsidRPr="00761B54" w:rsidRDefault="00B54511" w:rsidP="00B54511">
      <w:pPr>
        <w:ind w:left="5670"/>
        <w:rPr>
          <w:lang w:eastAsia="uk-UA"/>
        </w:rPr>
      </w:pPr>
    </w:p>
    <w:p w14:paraId="7DF529AD" w14:textId="77777777" w:rsidR="00B54511" w:rsidRPr="00761B54" w:rsidRDefault="00B54511" w:rsidP="00B54511">
      <w:pPr>
        <w:ind w:left="5670"/>
        <w:rPr>
          <w:lang w:eastAsia="uk-UA"/>
        </w:rPr>
      </w:pPr>
    </w:p>
    <w:p w14:paraId="414CCD41" w14:textId="77777777" w:rsidR="00B54511" w:rsidRPr="00761B54" w:rsidRDefault="00B54511" w:rsidP="00B54511">
      <w:pPr>
        <w:ind w:left="5670"/>
        <w:rPr>
          <w:lang w:eastAsia="uk-UA"/>
        </w:rPr>
      </w:pPr>
    </w:p>
    <w:p w14:paraId="3A6B16BF" w14:textId="77777777" w:rsidR="00B54511" w:rsidRPr="00761B54" w:rsidRDefault="00B54511" w:rsidP="00B54511">
      <w:pPr>
        <w:ind w:left="5670"/>
        <w:rPr>
          <w:lang w:eastAsia="uk-UA"/>
        </w:rPr>
      </w:pPr>
    </w:p>
    <w:p w14:paraId="395478F3" w14:textId="77777777" w:rsidR="00B54511" w:rsidRPr="00761B54" w:rsidRDefault="00B54511" w:rsidP="00B54511">
      <w:pPr>
        <w:ind w:left="5670"/>
        <w:rPr>
          <w:lang w:eastAsia="uk-UA"/>
        </w:rPr>
      </w:pPr>
    </w:p>
    <w:p w14:paraId="78B0DAC4" w14:textId="77777777" w:rsidR="00B54511" w:rsidRPr="00761B54" w:rsidRDefault="00B54511" w:rsidP="00B54511">
      <w:pPr>
        <w:ind w:left="5670"/>
        <w:rPr>
          <w:lang w:eastAsia="uk-UA"/>
        </w:rPr>
      </w:pPr>
    </w:p>
    <w:p w14:paraId="33C57EE6" w14:textId="77777777" w:rsidR="00B54511" w:rsidRPr="00761B54" w:rsidRDefault="00B54511" w:rsidP="00B54511">
      <w:pPr>
        <w:ind w:left="5670"/>
        <w:rPr>
          <w:lang w:eastAsia="uk-UA"/>
        </w:rPr>
      </w:pPr>
    </w:p>
    <w:p w14:paraId="3AA21466" w14:textId="77777777" w:rsidR="00B54511" w:rsidRPr="00761B54" w:rsidRDefault="00B54511" w:rsidP="00B54511">
      <w:pPr>
        <w:ind w:left="5670"/>
        <w:rPr>
          <w:lang w:eastAsia="uk-UA"/>
        </w:rPr>
      </w:pPr>
    </w:p>
    <w:p w14:paraId="76F55489" w14:textId="77777777" w:rsidR="00B54511" w:rsidRPr="00761B54" w:rsidRDefault="00B54511" w:rsidP="00B54511">
      <w:pPr>
        <w:ind w:left="5670"/>
        <w:rPr>
          <w:lang w:eastAsia="uk-UA"/>
        </w:rPr>
      </w:pPr>
    </w:p>
    <w:p w14:paraId="3CB8F08C" w14:textId="77777777" w:rsidR="00B54511" w:rsidRPr="00761B54" w:rsidRDefault="00B54511" w:rsidP="00B54511">
      <w:pPr>
        <w:ind w:left="5670"/>
        <w:rPr>
          <w:lang w:eastAsia="uk-UA"/>
        </w:rPr>
      </w:pPr>
    </w:p>
    <w:p w14:paraId="1DF1108A" w14:textId="77777777" w:rsidR="00B54511" w:rsidRPr="00761B54" w:rsidRDefault="00B54511" w:rsidP="00B54511">
      <w:pPr>
        <w:ind w:left="5670"/>
        <w:rPr>
          <w:lang w:eastAsia="uk-UA"/>
        </w:rPr>
      </w:pPr>
    </w:p>
    <w:p w14:paraId="44144444" w14:textId="77777777" w:rsidR="00B54511" w:rsidRPr="00761B54" w:rsidRDefault="00B54511" w:rsidP="00B54511">
      <w:pPr>
        <w:ind w:left="5670"/>
        <w:rPr>
          <w:lang w:eastAsia="uk-UA"/>
        </w:rPr>
      </w:pPr>
    </w:p>
    <w:p w14:paraId="588BBF24" w14:textId="77777777" w:rsidR="00B54511" w:rsidRPr="00761B54" w:rsidRDefault="00B54511" w:rsidP="00B54511">
      <w:pPr>
        <w:ind w:left="5670"/>
        <w:rPr>
          <w:lang w:eastAsia="uk-UA"/>
        </w:rPr>
      </w:pPr>
    </w:p>
    <w:p w14:paraId="0430AB23" w14:textId="77777777" w:rsidR="00B54511" w:rsidRPr="00761B54" w:rsidRDefault="00B54511" w:rsidP="00B54511">
      <w:pPr>
        <w:ind w:left="5670"/>
        <w:rPr>
          <w:lang w:eastAsia="uk-UA"/>
        </w:rPr>
      </w:pPr>
    </w:p>
    <w:p w14:paraId="63FDBDEB" w14:textId="77777777" w:rsidR="00186A49" w:rsidRPr="00761B54" w:rsidRDefault="00186A49" w:rsidP="00B54511">
      <w:pPr>
        <w:ind w:left="5670"/>
        <w:rPr>
          <w:lang w:eastAsia="uk-UA"/>
        </w:rPr>
      </w:pPr>
    </w:p>
    <w:p w14:paraId="061322DF" w14:textId="77777777" w:rsidR="00572644" w:rsidRDefault="00572644" w:rsidP="00B54511">
      <w:pPr>
        <w:ind w:left="5670"/>
        <w:rPr>
          <w:lang w:eastAsia="uk-UA"/>
        </w:rPr>
      </w:pPr>
    </w:p>
    <w:p w14:paraId="26CE095B" w14:textId="77777777" w:rsidR="00572644" w:rsidRDefault="00572644" w:rsidP="00B54511">
      <w:pPr>
        <w:ind w:left="5670"/>
        <w:rPr>
          <w:lang w:eastAsia="uk-UA"/>
        </w:rPr>
      </w:pPr>
    </w:p>
    <w:p w14:paraId="2C13B813" w14:textId="77777777" w:rsidR="00572644" w:rsidRPr="00761B54" w:rsidRDefault="00572644" w:rsidP="00B54511">
      <w:pPr>
        <w:ind w:left="5670"/>
        <w:rPr>
          <w:lang w:eastAsia="uk-UA"/>
        </w:rPr>
      </w:pPr>
    </w:p>
    <w:p w14:paraId="317E114B" w14:textId="77777777" w:rsidR="00186A49" w:rsidRPr="00761B54" w:rsidRDefault="00186A49" w:rsidP="00B54511">
      <w:pPr>
        <w:ind w:left="5670"/>
        <w:rPr>
          <w:lang w:eastAsia="uk-UA"/>
        </w:rPr>
      </w:pPr>
    </w:p>
    <w:p w14:paraId="7C70C44A" w14:textId="77777777" w:rsidR="00B54511" w:rsidRPr="00761B54" w:rsidRDefault="00B54511" w:rsidP="00B54511">
      <w:pPr>
        <w:ind w:left="5103"/>
        <w:jc w:val="both"/>
        <w:rPr>
          <w:lang w:eastAsia="uk-UA"/>
        </w:rPr>
      </w:pPr>
      <w:r w:rsidRPr="00761B54">
        <w:rPr>
          <w:lang w:eastAsia="uk-UA"/>
        </w:rPr>
        <w:t xml:space="preserve">Додаток </w:t>
      </w:r>
    </w:p>
    <w:p w14:paraId="0D2749BD" w14:textId="0753332F" w:rsidR="00B54511" w:rsidRPr="00761B54" w:rsidRDefault="00B54511" w:rsidP="00B54511">
      <w:pPr>
        <w:ind w:left="5103"/>
        <w:jc w:val="both"/>
      </w:pPr>
      <w:r w:rsidRPr="00761B54">
        <w:rPr>
          <w:lang w:eastAsia="uk-UA"/>
        </w:rPr>
        <w:t xml:space="preserve">до Типової інформаційної картки адміністративної послуги надання відомостей з Державного земельного кадастру у формі </w:t>
      </w:r>
      <w:r w:rsidRPr="00761B54">
        <w:t>довідок, що містять узагальнену інформацію про землі (території)</w:t>
      </w:r>
    </w:p>
    <w:p w14:paraId="37449F11" w14:textId="77777777" w:rsidR="00B54511" w:rsidRPr="00761B54" w:rsidRDefault="00B54511" w:rsidP="00B54511">
      <w:pPr>
        <w:ind w:left="5670"/>
      </w:pPr>
    </w:p>
    <w:tbl>
      <w:tblPr>
        <w:tblW w:w="9467" w:type="dxa"/>
        <w:jc w:val="center"/>
        <w:tblLayout w:type="fixed"/>
        <w:tblLook w:val="0000" w:firstRow="0" w:lastRow="0" w:firstColumn="0" w:lastColumn="0" w:noHBand="0" w:noVBand="0"/>
      </w:tblPr>
      <w:tblGrid>
        <w:gridCol w:w="4008"/>
        <w:gridCol w:w="5459"/>
      </w:tblGrid>
      <w:tr w:rsidR="00F3246E" w:rsidRPr="00761B54" w14:paraId="67F2C603" w14:textId="77777777" w:rsidTr="00573319">
        <w:trPr>
          <w:jc w:val="center"/>
        </w:trPr>
        <w:tc>
          <w:tcPr>
            <w:tcW w:w="4008" w:type="dxa"/>
          </w:tcPr>
          <w:p w14:paraId="0A65E37E" w14:textId="77777777" w:rsidR="00F3246E" w:rsidRPr="00761B54" w:rsidRDefault="00F3246E" w:rsidP="00573319">
            <w:pPr>
              <w:pBdr>
                <w:top w:val="nil"/>
                <w:left w:val="nil"/>
                <w:bottom w:val="nil"/>
                <w:right w:val="nil"/>
                <w:between w:val="nil"/>
              </w:pBdr>
              <w:rPr>
                <w:color w:val="000000"/>
              </w:rPr>
            </w:pPr>
          </w:p>
        </w:tc>
        <w:tc>
          <w:tcPr>
            <w:tcW w:w="5459" w:type="dxa"/>
          </w:tcPr>
          <w:p w14:paraId="01D51E29" w14:textId="747E4AD7" w:rsidR="00F3246E" w:rsidRPr="00761B54" w:rsidRDefault="00F3246E"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67A346FE" w14:textId="77777777" w:rsidR="00F3246E" w:rsidRPr="00761B54" w:rsidRDefault="00F3246E" w:rsidP="00F3246E">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7DE77050" w14:textId="4213A8EB" w:rsidR="00F3246E" w:rsidRPr="00761B54" w:rsidRDefault="00F3246E" w:rsidP="00F3246E">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7007B7">
        <w:rPr>
          <w:rFonts w:ascii="Times New Roman" w:hAnsi="Times New Roman"/>
          <w:sz w:val="24"/>
          <w:szCs w:val="24"/>
        </w:rPr>
        <w:t>«</w:t>
      </w:r>
      <w:r w:rsidRPr="00761B54">
        <w:rPr>
          <w:rFonts w:ascii="Times New Roman" w:hAnsi="Times New Roman"/>
          <w:sz w:val="24"/>
          <w:szCs w:val="24"/>
        </w:rPr>
        <w:t>Про Державний земельний кадастр</w:t>
      </w:r>
      <w:r w:rsidR="007007B7">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32CC9870" w14:textId="77777777" w:rsidR="00F3246E" w:rsidRPr="00761B54" w:rsidRDefault="00F3246E" w:rsidP="00F3246E">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F3246E" w:rsidRPr="00761B54" w14:paraId="13FD0F74" w14:textId="77777777" w:rsidTr="00573319">
        <w:trPr>
          <w:trHeight w:val="20"/>
        </w:trPr>
        <w:tc>
          <w:tcPr>
            <w:tcW w:w="3127" w:type="dxa"/>
            <w:tcBorders>
              <w:top w:val="nil"/>
              <w:left w:val="nil"/>
              <w:bottom w:val="nil"/>
              <w:right w:val="nil"/>
            </w:tcBorders>
          </w:tcPr>
          <w:p w14:paraId="6E00BF66"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2DBBAD88" w14:textId="77777777" w:rsidR="00F3246E" w:rsidRPr="00761B54" w:rsidRDefault="00F3246E" w:rsidP="00573319">
            <w:pPr>
              <w:pStyle w:val="ae"/>
              <w:spacing w:line="223" w:lineRule="auto"/>
              <w:ind w:firstLine="0"/>
              <w:rPr>
                <w:rFonts w:ascii="Times New Roman" w:hAnsi="Times New Roman"/>
                <w:sz w:val="24"/>
                <w:szCs w:val="24"/>
              </w:rPr>
            </w:pPr>
          </w:p>
        </w:tc>
      </w:tr>
      <w:tr w:rsidR="00F3246E" w:rsidRPr="00761B54" w14:paraId="69120EF2" w14:textId="77777777" w:rsidTr="00573319">
        <w:trPr>
          <w:trHeight w:val="20"/>
        </w:trPr>
        <w:tc>
          <w:tcPr>
            <w:tcW w:w="3127" w:type="dxa"/>
            <w:tcBorders>
              <w:top w:val="nil"/>
              <w:left w:val="nil"/>
              <w:bottom w:val="nil"/>
              <w:right w:val="nil"/>
            </w:tcBorders>
          </w:tcPr>
          <w:p w14:paraId="6E468ED5"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23E27C57" w14:textId="77777777" w:rsidR="00F3246E" w:rsidRPr="00761B54" w:rsidRDefault="00F3246E"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42C8CBEE" w14:textId="77777777" w:rsidR="00F3246E" w:rsidRPr="00761B54" w:rsidRDefault="00F3246E"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2C443763" w14:textId="77777777" w:rsidR="00F3246E" w:rsidRPr="00761B54" w:rsidRDefault="00F3246E"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500DA735" w14:textId="77777777" w:rsidR="00F3246E" w:rsidRPr="00761B54" w:rsidRDefault="00F3246E" w:rsidP="00573319">
            <w:pPr>
              <w:spacing w:before="120"/>
              <w:ind w:left="240" w:hanging="240"/>
              <w:rPr>
                <w:noProof/>
                <w:color w:val="000000"/>
                <w:lang w:val="ru-RU"/>
              </w:rPr>
            </w:pPr>
            <w:r w:rsidRPr="00761B54">
              <w:rPr>
                <w:rFonts w:eastAsia="Symbol"/>
              </w:rPr>
              <w:t></w:t>
            </w:r>
            <w:r w:rsidRPr="00761B54">
              <w:rPr>
                <w:noProof/>
                <w:color w:val="000000"/>
                <w:lang w:val="ru-RU"/>
              </w:rPr>
              <w:t xml:space="preserve"> обмеження у використанні земель </w:t>
            </w:r>
          </w:p>
          <w:p w14:paraId="36D478B7" w14:textId="77777777" w:rsidR="00F3246E" w:rsidRPr="00761B54" w:rsidRDefault="00F3246E" w:rsidP="00573319">
            <w:pPr>
              <w:spacing w:before="120"/>
              <w:ind w:left="240" w:firstLine="174"/>
              <w:jc w:val="both"/>
              <w:rPr>
                <w:noProof/>
                <w:color w:val="000000"/>
                <w:lang w:val="ru-RU"/>
              </w:rPr>
            </w:pPr>
            <w:r w:rsidRPr="00761B54">
              <w:rPr>
                <w:rFonts w:eastAsia="Symbol"/>
              </w:rPr>
              <w:t></w:t>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1027E3DE" w14:textId="77777777" w:rsidR="00F3246E" w:rsidRPr="00761B54" w:rsidRDefault="00F3246E"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655D77E4" w14:textId="77777777" w:rsidR="00F3246E" w:rsidRPr="00761B54" w:rsidRDefault="00F3246E"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4DCD412A" w14:textId="77777777" w:rsidR="00F3246E" w:rsidRPr="00761B54" w:rsidRDefault="00F3246E"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5649D235" w14:textId="77777777" w:rsidR="00F3246E" w:rsidRPr="00761B54" w:rsidRDefault="00F3246E"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F3246E" w:rsidRPr="00761B54" w14:paraId="7111FA4C" w14:textId="77777777" w:rsidTr="00573319">
        <w:trPr>
          <w:trHeight w:val="20"/>
        </w:trPr>
        <w:tc>
          <w:tcPr>
            <w:tcW w:w="9475" w:type="dxa"/>
            <w:gridSpan w:val="2"/>
            <w:tcBorders>
              <w:top w:val="nil"/>
              <w:left w:val="nil"/>
              <w:bottom w:val="nil"/>
              <w:right w:val="nil"/>
            </w:tcBorders>
          </w:tcPr>
          <w:p w14:paraId="74D455FE"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noProof/>
                <w:sz w:val="24"/>
                <w:szCs w:val="24"/>
                <w:lang w:val="en-AU"/>
              </w:rPr>
              <w:sym w:font="Wingdings" w:char="F0FE"/>
            </w:r>
            <w:r w:rsidRPr="00761B54">
              <w:rPr>
                <w:rFonts w:ascii="Times New Roman" w:hAnsi="Times New Roman"/>
                <w:sz w:val="24"/>
                <w:szCs w:val="24"/>
              </w:rPr>
              <w:t xml:space="preserve"> довідку, що містить узагальнену інформацію про землі (території);</w:t>
            </w:r>
          </w:p>
          <w:p w14:paraId="10F3E9B0" w14:textId="77777777" w:rsidR="00F3246E" w:rsidRPr="00761B54" w:rsidRDefault="00F3246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7858B484" w14:textId="77777777" w:rsidR="00F3246E" w:rsidRPr="00761B54" w:rsidRDefault="00F3246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7E1212E7" w14:textId="77777777" w:rsidR="00F3246E" w:rsidRPr="00761B54" w:rsidRDefault="00F3246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166C17F0" w14:textId="77777777" w:rsidR="00F3246E" w:rsidRPr="00761B54" w:rsidRDefault="00F3246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4BDF1AF1" w14:textId="77777777" w:rsidR="00F3246E" w:rsidRPr="00761B54" w:rsidRDefault="00F3246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491977B3" w14:textId="77777777" w:rsidR="00F3246E" w:rsidRPr="00761B54" w:rsidRDefault="00F3246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59BC2181" w14:textId="77777777" w:rsidR="00F3246E" w:rsidRPr="00761B54" w:rsidRDefault="00F3246E" w:rsidP="00F3246E">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F3246E" w:rsidRPr="00761B54" w14:paraId="673DB2EB"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215E4149"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37FB44D1" w14:textId="2279F7A6" w:rsidR="00F3246E" w:rsidRPr="00761B54" w:rsidRDefault="00F3246E"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7007B7">
              <w:rPr>
                <w:rStyle w:val="st42"/>
                <w:lang w:val="uk-UA"/>
              </w:rPr>
              <w:t>«</w:t>
            </w:r>
            <w:r w:rsidRPr="00761B54">
              <w:rPr>
                <w:rStyle w:val="st42"/>
              </w:rPr>
              <w:t>Про оцінку земель</w:t>
            </w:r>
            <w:r w:rsidR="007007B7">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3D8BE1B7" w14:textId="77777777" w:rsidR="00F3246E" w:rsidRPr="00761B54" w:rsidRDefault="00F3246E"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3A5EF083" w14:textId="77777777" w:rsidR="00F3246E" w:rsidRPr="00761B54" w:rsidRDefault="00F3246E"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F3246E" w:rsidRPr="00761B54" w14:paraId="45C8D906"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505DFB3" w14:textId="30F0BA82"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0D63B950" w14:textId="77777777" w:rsidR="00F3246E" w:rsidRPr="00761B54" w:rsidRDefault="00F3246E" w:rsidP="00573319">
            <w:pPr>
              <w:pStyle w:val="ae"/>
              <w:ind w:firstLine="0"/>
              <w:rPr>
                <w:rFonts w:ascii="Times New Roman" w:hAnsi="Times New Roman"/>
                <w:sz w:val="24"/>
                <w:szCs w:val="24"/>
              </w:rPr>
            </w:pPr>
          </w:p>
        </w:tc>
      </w:tr>
      <w:tr w:rsidR="00F3246E" w:rsidRPr="00761B54" w14:paraId="2863356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53AA667" w14:textId="77777777" w:rsidR="00F3246E" w:rsidRPr="00761B54" w:rsidRDefault="00F3246E"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760E947B" w14:textId="77777777" w:rsidR="00F3246E" w:rsidRPr="00761B54" w:rsidRDefault="00F3246E" w:rsidP="00573319">
            <w:pPr>
              <w:pStyle w:val="ae"/>
              <w:ind w:firstLine="0"/>
              <w:rPr>
                <w:rFonts w:ascii="Times New Roman" w:hAnsi="Times New Roman"/>
                <w:sz w:val="24"/>
                <w:szCs w:val="24"/>
              </w:rPr>
            </w:pPr>
          </w:p>
        </w:tc>
      </w:tr>
      <w:tr w:rsidR="00F3246E" w:rsidRPr="00761B54" w14:paraId="1360A2D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105BBD2" w14:textId="2E4D4E06"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54030842"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F3246E" w:rsidRPr="00761B54" w14:paraId="140781F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D53253B" w14:textId="66B6FA98"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79C84B8E"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F3246E" w:rsidRPr="00761B54" w14:paraId="47510A9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F12CD67"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0F5EEA59"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F3246E" w:rsidRPr="00761B54" w14:paraId="46D42B66"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B10D7F2"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20390727"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5491C5CA" w14:textId="77777777" w:rsidR="00F3246E" w:rsidRPr="00761B54" w:rsidRDefault="00F3246E" w:rsidP="00F3246E">
      <w:pPr>
        <w:pStyle w:val="ae"/>
        <w:jc w:val="both"/>
        <w:rPr>
          <w:rFonts w:ascii="Times New Roman" w:hAnsi="Times New Roman"/>
          <w:sz w:val="24"/>
          <w:szCs w:val="24"/>
        </w:rPr>
      </w:pPr>
    </w:p>
    <w:p w14:paraId="775DB923" w14:textId="77777777" w:rsidR="00F3246E" w:rsidRPr="00761B54" w:rsidRDefault="00F3246E" w:rsidP="00F3246E">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61945CFD" w14:textId="77777777" w:rsidR="00F3246E" w:rsidRPr="00761B54" w:rsidRDefault="00F3246E" w:rsidP="00F3246E">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F3246E" w:rsidRPr="00761B54" w14:paraId="4462A309" w14:textId="77777777" w:rsidTr="00573319">
        <w:tc>
          <w:tcPr>
            <w:tcW w:w="5615" w:type="dxa"/>
          </w:tcPr>
          <w:p w14:paraId="13C037B2"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50255CB6"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F3246E" w:rsidRPr="00761B54" w14:paraId="7830DDD6" w14:textId="77777777" w:rsidTr="00573319">
        <w:tc>
          <w:tcPr>
            <w:tcW w:w="5615" w:type="dxa"/>
          </w:tcPr>
          <w:p w14:paraId="17155FD9"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2A0AB790"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F3246E" w:rsidRPr="00761B54" w14:paraId="726CD29D" w14:textId="77777777" w:rsidTr="00573319">
        <w:tc>
          <w:tcPr>
            <w:tcW w:w="5615" w:type="dxa"/>
          </w:tcPr>
          <w:p w14:paraId="05BB425F"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7BEDF214"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F3246E" w:rsidRPr="00761B54" w14:paraId="253FB0C1" w14:textId="77777777" w:rsidTr="00573319">
        <w:tc>
          <w:tcPr>
            <w:tcW w:w="5615" w:type="dxa"/>
          </w:tcPr>
          <w:p w14:paraId="53D8B9DC"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3C5F0B42" w14:textId="77777777" w:rsidR="00F3246E" w:rsidRPr="00761B54" w:rsidRDefault="00F3246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176CA46C" w14:textId="77777777" w:rsidR="00F3246E" w:rsidRPr="00761B54" w:rsidRDefault="00F3246E" w:rsidP="00F3246E">
      <w:pPr>
        <w:pStyle w:val="ae"/>
        <w:jc w:val="both"/>
        <w:rPr>
          <w:rFonts w:ascii="Times New Roman" w:hAnsi="Times New Roman"/>
          <w:sz w:val="24"/>
          <w:szCs w:val="24"/>
        </w:rPr>
      </w:pPr>
    </w:p>
    <w:p w14:paraId="3DEC8193" w14:textId="77777777" w:rsidR="00F3246E" w:rsidRPr="00761B54" w:rsidRDefault="00F3246E" w:rsidP="00F3246E">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1DCE19EC" w14:textId="77777777" w:rsidR="00F3246E" w:rsidRPr="00761B54" w:rsidRDefault="00F3246E" w:rsidP="00F3246E">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F3246E" w:rsidRPr="00761B54" w14:paraId="401368EE" w14:textId="77777777" w:rsidTr="00573319">
        <w:tc>
          <w:tcPr>
            <w:tcW w:w="5637" w:type="dxa"/>
          </w:tcPr>
          <w:p w14:paraId="06C52A8F" w14:textId="77777777" w:rsidR="00F3246E" w:rsidRPr="00761B54" w:rsidRDefault="00F3246E"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54FE6FCA" w14:textId="77777777" w:rsidR="00F3246E" w:rsidRPr="00761B54" w:rsidRDefault="00F3246E" w:rsidP="00573319">
            <w:pPr>
              <w:pStyle w:val="ae"/>
              <w:ind w:firstLine="0"/>
              <w:rPr>
                <w:rFonts w:ascii="Times New Roman" w:hAnsi="Times New Roman"/>
                <w:sz w:val="24"/>
                <w:szCs w:val="24"/>
              </w:rPr>
            </w:pPr>
          </w:p>
        </w:tc>
      </w:tr>
    </w:tbl>
    <w:p w14:paraId="6BD9062F" w14:textId="77777777" w:rsidR="00F3246E" w:rsidRPr="00761B54" w:rsidRDefault="00F3246E" w:rsidP="00F3246E">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7FCF2591" w14:textId="77777777" w:rsidR="00F3246E" w:rsidRPr="00761B54" w:rsidRDefault="00F3246E" w:rsidP="00F3246E">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F3246E" w:rsidRPr="00761B54" w14:paraId="75C3BF01" w14:textId="77777777" w:rsidTr="00573319">
        <w:tc>
          <w:tcPr>
            <w:tcW w:w="4224" w:type="dxa"/>
            <w:tcBorders>
              <w:top w:val="nil"/>
              <w:left w:val="nil"/>
              <w:bottom w:val="nil"/>
              <w:right w:val="nil"/>
            </w:tcBorders>
          </w:tcPr>
          <w:p w14:paraId="48E12C7A" w14:textId="77777777" w:rsidR="00F3246E" w:rsidRPr="00761B54" w:rsidRDefault="00F3246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01742774" w14:textId="77777777" w:rsidR="00F3246E" w:rsidRPr="00761B54" w:rsidRDefault="00F3246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601A4C87" w14:textId="77777777" w:rsidR="00F3246E" w:rsidRPr="00761B54" w:rsidRDefault="00F3246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6BF6CA82" w14:textId="77777777" w:rsidR="00F3246E" w:rsidRPr="00761B54" w:rsidRDefault="00F3246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71838B36" w14:textId="77777777" w:rsidR="00F3246E" w:rsidRPr="00761B54" w:rsidRDefault="00F3246E" w:rsidP="00F3246E">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5E808E93" w14:textId="77777777" w:rsidR="00F3246E" w:rsidRPr="00761B54" w:rsidRDefault="00F3246E" w:rsidP="00F3246E">
      <w:pPr>
        <w:pStyle w:val="ae"/>
        <w:jc w:val="both"/>
        <w:rPr>
          <w:rFonts w:ascii="Times New Roman" w:hAnsi="Times New Roman"/>
          <w:sz w:val="24"/>
          <w:szCs w:val="24"/>
        </w:rPr>
      </w:pPr>
    </w:p>
    <w:p w14:paraId="04EA9644" w14:textId="77777777" w:rsidR="00F3246E" w:rsidRPr="00761B54" w:rsidRDefault="00F3246E" w:rsidP="00F3246E">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369361A8" w14:textId="77777777" w:rsidR="00F3246E" w:rsidRPr="00761B54" w:rsidRDefault="00F3246E" w:rsidP="00F3246E">
      <w:pPr>
        <w:pStyle w:val="st8"/>
        <w:rPr>
          <w:rStyle w:val="st42"/>
        </w:rPr>
      </w:pPr>
      <w:r w:rsidRPr="00761B54">
        <w:rPr>
          <w:rFonts w:eastAsia="Symbol"/>
        </w:rPr>
        <w:t></w:t>
      </w:r>
      <w:r w:rsidRPr="00761B54">
        <w:rPr>
          <w:rStyle w:val="st42"/>
        </w:rPr>
        <w:t xml:space="preserve"> в електронній формі:</w:t>
      </w:r>
    </w:p>
    <w:p w14:paraId="4F16314A" w14:textId="77777777" w:rsidR="00F3246E" w:rsidRPr="00761B54" w:rsidRDefault="00F3246E" w:rsidP="00F3246E">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216DB3C2" w14:textId="77777777" w:rsidR="00F3246E" w:rsidRPr="00761B54" w:rsidRDefault="00F3246E" w:rsidP="00F3246E">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0895E515" w14:textId="77777777" w:rsidR="00F3246E" w:rsidRPr="00761B54" w:rsidRDefault="00F3246E" w:rsidP="00F3246E">
      <w:pPr>
        <w:pStyle w:val="st8"/>
        <w:jc w:val="left"/>
        <w:rPr>
          <w:rStyle w:val="st42"/>
        </w:rPr>
      </w:pPr>
      <w:r w:rsidRPr="00761B54">
        <w:rPr>
          <w:rStyle w:val="st42"/>
        </w:rPr>
        <w:t>_________________________________________________________</w:t>
      </w:r>
    </w:p>
    <w:p w14:paraId="798214AB" w14:textId="77777777" w:rsidR="00F3246E" w:rsidRPr="00761B54" w:rsidRDefault="00F3246E" w:rsidP="00F3246E">
      <w:pPr>
        <w:pBdr>
          <w:top w:val="nil"/>
          <w:left w:val="nil"/>
          <w:bottom w:val="nil"/>
          <w:right w:val="nil"/>
          <w:between w:val="nil"/>
        </w:pBdr>
        <w:rPr>
          <w:color w:val="000000"/>
        </w:rPr>
      </w:pPr>
    </w:p>
    <w:p w14:paraId="0E5FCD40" w14:textId="77777777" w:rsidR="00F3246E" w:rsidRPr="00761B54" w:rsidRDefault="00F3246E" w:rsidP="00F3246E">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F3246E" w:rsidRPr="00761B54" w14:paraId="77244E02" w14:textId="77777777" w:rsidTr="00573319">
        <w:tc>
          <w:tcPr>
            <w:tcW w:w="4453" w:type="dxa"/>
            <w:gridSpan w:val="2"/>
            <w:tcBorders>
              <w:top w:val="nil"/>
              <w:left w:val="nil"/>
              <w:bottom w:val="nil"/>
              <w:right w:val="nil"/>
            </w:tcBorders>
          </w:tcPr>
          <w:p w14:paraId="0C51BDBC"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6E89297"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34C74AA"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F3246E" w:rsidRPr="00761B54" w14:paraId="386C01DB" w14:textId="77777777" w:rsidTr="00573319">
        <w:tc>
          <w:tcPr>
            <w:tcW w:w="4453" w:type="dxa"/>
            <w:gridSpan w:val="2"/>
            <w:tcBorders>
              <w:top w:val="nil"/>
              <w:left w:val="nil"/>
              <w:bottom w:val="nil"/>
              <w:right w:val="nil"/>
            </w:tcBorders>
          </w:tcPr>
          <w:p w14:paraId="46D1A208"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341D7C2"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FFF18ED"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F3246E" w:rsidRPr="00761B54" w14:paraId="730450BE" w14:textId="77777777" w:rsidTr="00573319">
        <w:tc>
          <w:tcPr>
            <w:tcW w:w="4453" w:type="dxa"/>
            <w:gridSpan w:val="2"/>
            <w:tcBorders>
              <w:top w:val="nil"/>
              <w:left w:val="nil"/>
              <w:bottom w:val="nil"/>
              <w:right w:val="nil"/>
            </w:tcBorders>
          </w:tcPr>
          <w:p w14:paraId="22900C85"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0B3D1B9E"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425932F2" w14:textId="77777777" w:rsidR="00F3246E" w:rsidRPr="00761B54" w:rsidRDefault="00F3246E" w:rsidP="00573319">
            <w:pPr>
              <w:pBdr>
                <w:top w:val="nil"/>
                <w:left w:val="nil"/>
                <w:bottom w:val="nil"/>
                <w:right w:val="nil"/>
                <w:between w:val="nil"/>
              </w:pBdr>
              <w:spacing w:line="223" w:lineRule="auto"/>
              <w:rPr>
                <w:color w:val="000000"/>
              </w:rPr>
            </w:pPr>
          </w:p>
        </w:tc>
      </w:tr>
      <w:tr w:rsidR="00F3246E" w:rsidRPr="00761B54" w14:paraId="28435254" w14:textId="77777777" w:rsidTr="00573319">
        <w:tc>
          <w:tcPr>
            <w:tcW w:w="4453" w:type="dxa"/>
            <w:gridSpan w:val="2"/>
            <w:tcBorders>
              <w:top w:val="nil"/>
              <w:left w:val="nil"/>
              <w:bottom w:val="nil"/>
              <w:right w:val="nil"/>
            </w:tcBorders>
          </w:tcPr>
          <w:p w14:paraId="079A7945"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C2B0370"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92FC272"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F3246E" w:rsidRPr="00761B54" w14:paraId="1314F4DB" w14:textId="77777777" w:rsidTr="00573319">
        <w:tc>
          <w:tcPr>
            <w:tcW w:w="4453" w:type="dxa"/>
            <w:gridSpan w:val="2"/>
            <w:tcBorders>
              <w:top w:val="nil"/>
              <w:left w:val="nil"/>
              <w:bottom w:val="nil"/>
              <w:right w:val="nil"/>
            </w:tcBorders>
          </w:tcPr>
          <w:p w14:paraId="39BA1BDC"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33CB9B5E"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51433D3" w14:textId="77777777" w:rsidR="00F3246E" w:rsidRPr="00761B54" w:rsidRDefault="00F3246E" w:rsidP="00573319">
            <w:pPr>
              <w:pBdr>
                <w:top w:val="nil"/>
                <w:left w:val="nil"/>
                <w:bottom w:val="nil"/>
                <w:right w:val="nil"/>
                <w:between w:val="nil"/>
              </w:pBdr>
              <w:spacing w:line="223" w:lineRule="auto"/>
              <w:rPr>
                <w:color w:val="000000"/>
              </w:rPr>
            </w:pPr>
          </w:p>
        </w:tc>
      </w:tr>
      <w:tr w:rsidR="00F3246E" w:rsidRPr="00761B54" w14:paraId="78CD202A"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260228D0" w14:textId="77777777" w:rsidR="00F3246E" w:rsidRPr="00761B54" w:rsidRDefault="00F3246E"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3BE47054"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5B62C45"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w:t>
            </w:r>
            <w:r w:rsidRPr="00761B54">
              <w:rPr>
                <w:color w:val="000000"/>
              </w:rPr>
              <w:lastRenderedPageBreak/>
              <w:t>надавати відомості з Державного земельного кадастру</w:t>
            </w:r>
          </w:p>
        </w:tc>
      </w:tr>
      <w:tr w:rsidR="00F3246E" w:rsidRPr="00761B54" w14:paraId="371B2B52"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7057E7F0" w14:textId="77777777" w:rsidR="00F3246E" w:rsidRPr="00761B54" w:rsidRDefault="00F3246E"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7769C59D" w14:textId="77777777" w:rsidR="00F3246E" w:rsidRPr="00761B54" w:rsidRDefault="00F3246E"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2FCF19BD" w14:textId="77777777" w:rsidR="00F3246E" w:rsidRPr="00761B54" w:rsidRDefault="00F3246E" w:rsidP="00573319">
            <w:pPr>
              <w:pBdr>
                <w:top w:val="nil"/>
                <w:left w:val="nil"/>
                <w:bottom w:val="nil"/>
                <w:right w:val="nil"/>
                <w:between w:val="nil"/>
              </w:pBdr>
              <w:spacing w:line="223" w:lineRule="auto"/>
              <w:rPr>
                <w:color w:val="000000"/>
              </w:rPr>
            </w:pPr>
          </w:p>
        </w:tc>
      </w:tr>
      <w:tr w:rsidR="00F3246E" w:rsidRPr="00761B54" w14:paraId="5AF642F9" w14:textId="77777777" w:rsidTr="00573319">
        <w:tc>
          <w:tcPr>
            <w:tcW w:w="4453" w:type="dxa"/>
            <w:gridSpan w:val="2"/>
            <w:tcBorders>
              <w:top w:val="nil"/>
              <w:left w:val="nil"/>
              <w:bottom w:val="nil"/>
              <w:right w:val="nil"/>
            </w:tcBorders>
          </w:tcPr>
          <w:p w14:paraId="2859C374"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16AC0ABE"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124C714"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F3246E" w:rsidRPr="00761B54" w14:paraId="3FACE374" w14:textId="77777777" w:rsidTr="00573319">
        <w:tc>
          <w:tcPr>
            <w:tcW w:w="2747" w:type="dxa"/>
            <w:tcBorders>
              <w:top w:val="nil"/>
              <w:left w:val="nil"/>
              <w:bottom w:val="nil"/>
              <w:right w:val="nil"/>
            </w:tcBorders>
          </w:tcPr>
          <w:p w14:paraId="34743C33"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6A364006" w14:textId="77777777" w:rsidR="00F3246E" w:rsidRPr="00761B54" w:rsidRDefault="00F3246E"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3E431BAB" w14:textId="77777777" w:rsidR="00F3246E" w:rsidRPr="00761B54" w:rsidRDefault="00F3246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F8941C5" w14:textId="77777777" w:rsidR="00F3246E" w:rsidRPr="00761B54" w:rsidRDefault="00F3246E" w:rsidP="00573319">
            <w:pPr>
              <w:pBdr>
                <w:top w:val="nil"/>
                <w:left w:val="nil"/>
                <w:bottom w:val="nil"/>
                <w:right w:val="nil"/>
                <w:between w:val="nil"/>
              </w:pBdr>
              <w:spacing w:line="223" w:lineRule="auto"/>
              <w:rPr>
                <w:color w:val="000000"/>
              </w:rPr>
            </w:pPr>
          </w:p>
        </w:tc>
      </w:tr>
    </w:tbl>
    <w:p w14:paraId="669EBE84" w14:textId="77777777" w:rsidR="00F3246E" w:rsidRPr="00761B54" w:rsidRDefault="00F3246E" w:rsidP="00F3246E">
      <w:pPr>
        <w:pBdr>
          <w:top w:val="nil"/>
          <w:left w:val="nil"/>
          <w:bottom w:val="nil"/>
          <w:right w:val="nil"/>
          <w:between w:val="nil"/>
        </w:pBdr>
        <w:rPr>
          <w:color w:val="000000"/>
        </w:rPr>
      </w:pPr>
    </w:p>
    <w:p w14:paraId="72FFC4F0" w14:textId="77777777" w:rsidR="00F3246E" w:rsidRPr="00761B54" w:rsidRDefault="00F3246E" w:rsidP="00F3246E">
      <w:pPr>
        <w:pBdr>
          <w:top w:val="nil"/>
          <w:left w:val="nil"/>
          <w:bottom w:val="nil"/>
          <w:right w:val="nil"/>
          <w:between w:val="nil"/>
        </w:pBdr>
        <w:rPr>
          <w:color w:val="000000"/>
        </w:rPr>
      </w:pPr>
      <w:r w:rsidRPr="00761B54">
        <w:rPr>
          <w:color w:val="000000"/>
        </w:rPr>
        <w:t>МП</w:t>
      </w:r>
    </w:p>
    <w:p w14:paraId="7ED50F88" w14:textId="77777777" w:rsidR="00B54511" w:rsidRPr="00761B54" w:rsidRDefault="00B54511" w:rsidP="00B54511"/>
    <w:p w14:paraId="4EC1D056" w14:textId="77777777" w:rsidR="00B54511" w:rsidRPr="00761B54" w:rsidRDefault="00B54511" w:rsidP="00B54511"/>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13F0244A" w14:textId="77777777" w:rsidTr="00573319">
        <w:tc>
          <w:tcPr>
            <w:tcW w:w="9891" w:type="dxa"/>
            <w:gridSpan w:val="3"/>
            <w:tcBorders>
              <w:top w:val="nil"/>
              <w:left w:val="nil"/>
              <w:bottom w:val="nil"/>
              <w:right w:val="nil"/>
            </w:tcBorders>
          </w:tcPr>
          <w:p w14:paraId="1CE36C5B" w14:textId="77777777" w:rsidR="00BA0636" w:rsidRDefault="00B54511" w:rsidP="00B85B9E">
            <w:pPr>
              <w:jc w:val="center"/>
            </w:pPr>
            <w:r w:rsidRPr="00761B54">
              <w:br w:type="page"/>
            </w:r>
          </w:p>
          <w:p w14:paraId="0574D553" w14:textId="77777777" w:rsidR="00BA0636" w:rsidRDefault="00BA0636" w:rsidP="00B85B9E">
            <w:pPr>
              <w:jc w:val="center"/>
            </w:pPr>
          </w:p>
          <w:p w14:paraId="221915D0" w14:textId="77777777" w:rsidR="00BA0636" w:rsidRDefault="00BA0636" w:rsidP="00B85B9E">
            <w:pPr>
              <w:jc w:val="center"/>
            </w:pPr>
          </w:p>
          <w:p w14:paraId="4E57A8B6" w14:textId="6E287B8F" w:rsidR="00B54511" w:rsidRPr="00761B54" w:rsidRDefault="00B54511" w:rsidP="00B85B9E">
            <w:pPr>
              <w:jc w:val="center"/>
            </w:pPr>
            <w:r w:rsidRPr="00761B54">
              <w:rPr>
                <w:b/>
              </w:rPr>
              <w:t>ТИПОВА ІНФОРМАЦІЙНА КАРТКА АДМІНІСТРАТИВНОЇ ПОСЛУГИ</w:t>
            </w:r>
          </w:p>
        </w:tc>
      </w:tr>
      <w:tr w:rsidR="00B54511" w:rsidRPr="00761B54" w14:paraId="48348898" w14:textId="77777777" w:rsidTr="00573319">
        <w:tc>
          <w:tcPr>
            <w:tcW w:w="9891" w:type="dxa"/>
            <w:gridSpan w:val="3"/>
            <w:tcBorders>
              <w:top w:val="nil"/>
              <w:left w:val="nil"/>
              <w:bottom w:val="nil"/>
              <w:right w:val="nil"/>
            </w:tcBorders>
          </w:tcPr>
          <w:p w14:paraId="7EACDA02" w14:textId="2286923F" w:rsidR="00B54511" w:rsidRPr="00761B54" w:rsidRDefault="00B54511" w:rsidP="00634B46">
            <w:pPr>
              <w:jc w:val="center"/>
              <w:rPr>
                <w:u w:val="single"/>
              </w:rPr>
            </w:pPr>
            <w:r w:rsidRPr="00761B54">
              <w:rPr>
                <w:u w:val="single"/>
              </w:rPr>
              <w:t xml:space="preserve">НАДАННЯ ВІДОМОСТЕЙ З ДЕРЖАВНОГО ЗЕМЕЛЬНОГО КАДАСТРУ У ФОРМІ </w:t>
            </w:r>
            <w:r w:rsidR="00A05F5C" w:rsidRPr="00761B54">
              <w:rPr>
                <w:u w:val="single"/>
              </w:rPr>
              <w:t>ВИКОПІЮВАН</w:t>
            </w:r>
            <w:r w:rsidR="00A05F5C" w:rsidRPr="00761B54">
              <w:rPr>
                <w:caps/>
                <w:u w:val="single"/>
              </w:rPr>
              <w:t>ня</w:t>
            </w:r>
            <w:r w:rsidRPr="00761B54">
              <w:rPr>
                <w:u w:val="single"/>
              </w:rPr>
              <w:t xml:space="preserve"> З КАРТОГРАФІЧНОЇ ОСНОВИ ДЕРЖАВНОГО ЗЕМЕЛЬНОГО КАДАСТРУ, КАДАСТРОВОЇ КАРТИ (ПЛАНУ)</w:t>
            </w:r>
          </w:p>
        </w:tc>
      </w:tr>
      <w:tr w:rsidR="00B54511" w:rsidRPr="00761B54" w14:paraId="2E0E379B" w14:textId="77777777" w:rsidTr="00573319">
        <w:tc>
          <w:tcPr>
            <w:tcW w:w="9891" w:type="dxa"/>
            <w:gridSpan w:val="3"/>
            <w:tcBorders>
              <w:top w:val="nil"/>
              <w:left w:val="nil"/>
              <w:bottom w:val="single" w:sz="4" w:space="0" w:color="auto"/>
              <w:right w:val="nil"/>
            </w:tcBorders>
          </w:tcPr>
          <w:p w14:paraId="22691174"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19F72DCE" w14:textId="77777777" w:rsidR="003C4D9C" w:rsidRDefault="003C4D9C" w:rsidP="00573319">
            <w:pPr>
              <w:spacing w:after="120"/>
              <w:jc w:val="center"/>
              <w:rPr>
                <w:sz w:val="16"/>
                <w:szCs w:val="16"/>
              </w:rPr>
            </w:pPr>
            <w:r>
              <w:rPr>
                <w:u w:val="single"/>
              </w:rPr>
              <w:t>Головне управління Держгеокадастру у Чернівецькій області</w:t>
            </w:r>
            <w:r w:rsidRPr="00761B54">
              <w:rPr>
                <w:sz w:val="16"/>
                <w:szCs w:val="16"/>
              </w:rPr>
              <w:t xml:space="preserve"> </w:t>
            </w:r>
          </w:p>
          <w:p w14:paraId="31FC1068" w14:textId="671489CB" w:rsidR="00B54511" w:rsidRPr="00761B54" w:rsidRDefault="00B54511" w:rsidP="00573319">
            <w:pPr>
              <w:spacing w:after="120"/>
              <w:jc w:val="center"/>
            </w:pPr>
            <w:r w:rsidRPr="00761B54">
              <w:rPr>
                <w:sz w:val="16"/>
                <w:szCs w:val="16"/>
              </w:rPr>
              <w:t>(найменування суб’єкта надання послуги)</w:t>
            </w:r>
          </w:p>
        </w:tc>
      </w:tr>
      <w:tr w:rsidR="00B54511" w:rsidRPr="00761B54" w14:paraId="7F2FA169" w14:textId="77777777" w:rsidTr="00573319">
        <w:tc>
          <w:tcPr>
            <w:tcW w:w="9891" w:type="dxa"/>
            <w:gridSpan w:val="3"/>
            <w:tcBorders>
              <w:top w:val="single" w:sz="4" w:space="0" w:color="auto"/>
            </w:tcBorders>
          </w:tcPr>
          <w:p w14:paraId="7277F645"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2E295BDE" w14:textId="77777777" w:rsidTr="00573319">
        <w:tc>
          <w:tcPr>
            <w:tcW w:w="4320" w:type="dxa"/>
            <w:gridSpan w:val="2"/>
          </w:tcPr>
          <w:p w14:paraId="61502C28"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573FCF91" w14:textId="77777777" w:rsidR="003C4D9C" w:rsidRDefault="003C4D9C" w:rsidP="003C4D9C">
            <w:pPr>
              <w:autoSpaceDE w:val="0"/>
              <w:autoSpaceDN w:val="0"/>
              <w:adjustRightInd w:val="0"/>
              <w:jc w:val="center"/>
              <w:rPr>
                <w:b/>
                <w:bCs/>
                <w:sz w:val="20"/>
                <w:szCs w:val="20"/>
              </w:rPr>
            </w:pPr>
            <w:r>
              <w:rPr>
                <w:b/>
                <w:bCs/>
                <w:sz w:val="20"/>
                <w:szCs w:val="20"/>
              </w:rPr>
              <w:t>Центр надання адміністративних послуг</w:t>
            </w:r>
          </w:p>
          <w:p w14:paraId="0689BFE7" w14:textId="460AE1E4" w:rsidR="00B54511" w:rsidRDefault="003C4D9C" w:rsidP="003C4D9C">
            <w:pPr>
              <w:jc w:val="center"/>
              <w:rPr>
                <w:b/>
                <w:sz w:val="20"/>
                <w:szCs w:val="20"/>
              </w:rPr>
            </w:pPr>
            <w:r>
              <w:rPr>
                <w:b/>
                <w:bCs/>
                <w:sz w:val="20"/>
                <w:szCs w:val="20"/>
              </w:rPr>
              <w:t>Чернівецької міської ради</w:t>
            </w:r>
          </w:p>
          <w:p w14:paraId="5BBAF3D7" w14:textId="6D93B97D" w:rsidR="003C4D9C" w:rsidRPr="003C4D9C" w:rsidRDefault="003C4D9C" w:rsidP="003C4D9C">
            <w:pPr>
              <w:tabs>
                <w:tab w:val="left" w:pos="1950"/>
              </w:tabs>
              <w:rPr>
                <w:sz w:val="20"/>
                <w:szCs w:val="20"/>
              </w:rPr>
            </w:pPr>
            <w:r>
              <w:rPr>
                <w:sz w:val="20"/>
                <w:szCs w:val="20"/>
              </w:rPr>
              <w:tab/>
            </w:r>
          </w:p>
        </w:tc>
      </w:tr>
      <w:tr w:rsidR="00B54511" w:rsidRPr="00761B54" w14:paraId="3CA019BC" w14:textId="77777777" w:rsidTr="00573319">
        <w:tc>
          <w:tcPr>
            <w:tcW w:w="720" w:type="dxa"/>
          </w:tcPr>
          <w:p w14:paraId="03B6288C" w14:textId="4F629B83" w:rsidR="00B54511" w:rsidRPr="00E87494" w:rsidRDefault="00B54511" w:rsidP="00573319">
            <w:pPr>
              <w:jc w:val="center"/>
              <w:rPr>
                <w:sz w:val="20"/>
                <w:szCs w:val="20"/>
              </w:rPr>
            </w:pPr>
            <w:r w:rsidRPr="00E87494">
              <w:rPr>
                <w:sz w:val="20"/>
                <w:szCs w:val="20"/>
              </w:rPr>
              <w:t>1</w:t>
            </w:r>
          </w:p>
        </w:tc>
        <w:tc>
          <w:tcPr>
            <w:tcW w:w="3600" w:type="dxa"/>
          </w:tcPr>
          <w:p w14:paraId="7E3E2E9D" w14:textId="77777777" w:rsidR="00B54511" w:rsidRPr="00761B54" w:rsidRDefault="00B54511" w:rsidP="00BA0636">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328F403C" w14:textId="5917FA81" w:rsidR="00B54511" w:rsidRPr="00761B54" w:rsidRDefault="003C4D9C"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5001BE1B" w14:textId="77777777" w:rsidTr="00573319">
        <w:tc>
          <w:tcPr>
            <w:tcW w:w="720" w:type="dxa"/>
          </w:tcPr>
          <w:p w14:paraId="65081643" w14:textId="14F4CC4E" w:rsidR="00B54511" w:rsidRPr="00E87494" w:rsidRDefault="00B54511" w:rsidP="00573319">
            <w:pPr>
              <w:jc w:val="center"/>
              <w:rPr>
                <w:sz w:val="20"/>
                <w:szCs w:val="20"/>
              </w:rPr>
            </w:pPr>
            <w:r w:rsidRPr="00E87494">
              <w:rPr>
                <w:sz w:val="20"/>
                <w:szCs w:val="20"/>
              </w:rPr>
              <w:t>2</w:t>
            </w:r>
          </w:p>
        </w:tc>
        <w:tc>
          <w:tcPr>
            <w:tcW w:w="3600" w:type="dxa"/>
          </w:tcPr>
          <w:p w14:paraId="024B07CC" w14:textId="6BA9AAA7" w:rsidR="00B54511" w:rsidRPr="00761B54" w:rsidRDefault="00B54511" w:rsidP="00BA0636">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1376CF77"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36037A87" w14:textId="77777777" w:rsidTr="00573319">
        <w:tc>
          <w:tcPr>
            <w:tcW w:w="720" w:type="dxa"/>
          </w:tcPr>
          <w:p w14:paraId="6DE6F34A" w14:textId="0E4E8C67" w:rsidR="00B54511" w:rsidRPr="00E87494" w:rsidRDefault="00B54511" w:rsidP="00573319">
            <w:pPr>
              <w:jc w:val="center"/>
              <w:rPr>
                <w:sz w:val="20"/>
                <w:szCs w:val="20"/>
              </w:rPr>
            </w:pPr>
            <w:r w:rsidRPr="00E87494">
              <w:rPr>
                <w:sz w:val="20"/>
                <w:szCs w:val="20"/>
              </w:rPr>
              <w:t>3</w:t>
            </w:r>
          </w:p>
        </w:tc>
        <w:tc>
          <w:tcPr>
            <w:tcW w:w="3600" w:type="dxa"/>
          </w:tcPr>
          <w:p w14:paraId="501043C9" w14:textId="77777777" w:rsidR="00B54511" w:rsidRPr="00761B54" w:rsidRDefault="00B54511" w:rsidP="00BA0636">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48BAF295" w14:textId="77777777" w:rsidR="003C4D9C" w:rsidRPr="00F24B2D" w:rsidRDefault="003C4D9C" w:rsidP="003C4D9C">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46F9217C" w14:textId="77777777" w:rsidR="003C4D9C" w:rsidRDefault="003C4D9C" w:rsidP="003C4D9C">
            <w:pPr>
              <w:autoSpaceDE w:val="0"/>
              <w:autoSpaceDN w:val="0"/>
              <w:adjustRightInd w:val="0"/>
              <w:rPr>
                <w:sz w:val="20"/>
                <w:szCs w:val="20"/>
              </w:rPr>
            </w:pPr>
            <w:r>
              <w:rPr>
                <w:sz w:val="20"/>
                <w:szCs w:val="20"/>
              </w:rPr>
              <w:t xml:space="preserve"> факс: (0372) 51-26-78 </w:t>
            </w:r>
          </w:p>
          <w:p w14:paraId="5E866657" w14:textId="77777777" w:rsidR="003C4D9C" w:rsidRPr="00983859" w:rsidRDefault="003C4D9C" w:rsidP="003C4D9C">
            <w:pPr>
              <w:tabs>
                <w:tab w:val="left" w:pos="2640"/>
              </w:tabs>
              <w:autoSpaceDE w:val="0"/>
              <w:autoSpaceDN w:val="0"/>
              <w:adjustRightInd w:val="0"/>
              <w:rPr>
                <w:sz w:val="20"/>
                <w:szCs w:val="20"/>
              </w:rPr>
            </w:pPr>
            <w:r>
              <w:rPr>
                <w:sz w:val="20"/>
                <w:szCs w:val="20"/>
              </w:rPr>
              <w:t>Е-mail:</w:t>
            </w:r>
            <w:hyperlink r:id="rId86" w:history="1">
              <w:r>
                <w:rPr>
                  <w:color w:val="0000FF"/>
                  <w:sz w:val="20"/>
                  <w:szCs w:val="20"/>
                  <w:u w:val="single"/>
                </w:rPr>
                <w:t>admincnap@ukr.net</w:t>
              </w:r>
            </w:hyperlink>
            <w:r w:rsidRPr="00983859">
              <w:rPr>
                <w:sz w:val="20"/>
                <w:szCs w:val="20"/>
              </w:rPr>
              <w:tab/>
            </w:r>
          </w:p>
          <w:p w14:paraId="6510FEB4" w14:textId="77777777" w:rsidR="003C4D9C" w:rsidRDefault="003C4D9C" w:rsidP="003C4D9C">
            <w:pPr>
              <w:jc w:val="both"/>
              <w:rPr>
                <w:color w:val="0000FF"/>
                <w:sz w:val="20"/>
                <w:szCs w:val="20"/>
                <w:u w:val="single"/>
              </w:rPr>
            </w:pPr>
            <w:r>
              <w:rPr>
                <w:sz w:val="20"/>
                <w:szCs w:val="20"/>
              </w:rPr>
              <w:t>Веб-сторінка: </w:t>
            </w:r>
            <w:hyperlink r:id="rId87" w:history="1">
              <w:r>
                <w:rPr>
                  <w:color w:val="0000FF"/>
                  <w:sz w:val="20"/>
                  <w:szCs w:val="20"/>
                  <w:u w:val="single"/>
                </w:rPr>
                <w:t>http://dozvil.city.cv.ua</w:t>
              </w:r>
            </w:hyperlink>
          </w:p>
          <w:p w14:paraId="1B05510F" w14:textId="46A1D025" w:rsidR="00B54511" w:rsidRPr="00761B54" w:rsidRDefault="00B54511" w:rsidP="00573319">
            <w:pPr>
              <w:jc w:val="both"/>
              <w:rPr>
                <w:sz w:val="20"/>
                <w:szCs w:val="20"/>
              </w:rPr>
            </w:pPr>
          </w:p>
        </w:tc>
      </w:tr>
      <w:tr w:rsidR="00B54511" w:rsidRPr="00761B54" w14:paraId="5AC4AE24" w14:textId="77777777" w:rsidTr="00573319">
        <w:tc>
          <w:tcPr>
            <w:tcW w:w="9891" w:type="dxa"/>
            <w:gridSpan w:val="3"/>
          </w:tcPr>
          <w:p w14:paraId="3E804ADC"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0FFF6D4D" w14:textId="77777777" w:rsidTr="00573319">
        <w:tc>
          <w:tcPr>
            <w:tcW w:w="720" w:type="dxa"/>
          </w:tcPr>
          <w:p w14:paraId="46597B36" w14:textId="766D0A81" w:rsidR="00B54511" w:rsidRPr="00E87494" w:rsidRDefault="00B54511" w:rsidP="00573319">
            <w:pPr>
              <w:spacing w:before="60" w:after="60"/>
              <w:jc w:val="center"/>
              <w:rPr>
                <w:sz w:val="20"/>
                <w:szCs w:val="20"/>
              </w:rPr>
            </w:pPr>
            <w:r w:rsidRPr="00E87494">
              <w:rPr>
                <w:sz w:val="20"/>
                <w:szCs w:val="20"/>
              </w:rPr>
              <w:t>4</w:t>
            </w:r>
          </w:p>
        </w:tc>
        <w:tc>
          <w:tcPr>
            <w:tcW w:w="3600" w:type="dxa"/>
          </w:tcPr>
          <w:p w14:paraId="71D8A22D" w14:textId="347C051E" w:rsidR="00B54511" w:rsidRPr="00761B54" w:rsidRDefault="00B54511" w:rsidP="00BA0636">
            <w:pPr>
              <w:spacing w:before="60" w:after="60"/>
              <w:jc w:val="center"/>
              <w:rPr>
                <w:sz w:val="20"/>
                <w:szCs w:val="20"/>
              </w:rPr>
            </w:pPr>
            <w:r w:rsidRPr="00761B54">
              <w:rPr>
                <w:sz w:val="20"/>
                <w:szCs w:val="20"/>
              </w:rPr>
              <w:t>Закони України</w:t>
            </w:r>
          </w:p>
        </w:tc>
        <w:tc>
          <w:tcPr>
            <w:tcW w:w="5571" w:type="dxa"/>
          </w:tcPr>
          <w:p w14:paraId="1ED29734"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88"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89" w:anchor="n3760" w:tgtFrame="_blank" w:history="1">
              <w:r w:rsidRPr="00761B54">
                <w:rPr>
                  <w:rStyle w:val="af1"/>
                  <w:rFonts w:eastAsiaTheme="majorEastAsia"/>
                  <w:color w:val="auto"/>
                  <w:sz w:val="20"/>
                  <w:szCs w:val="20"/>
                  <w:u w:val="none"/>
                </w:rPr>
                <w:t>стаття 17</w:t>
              </w:r>
            </w:hyperlink>
            <w:hyperlink r:id="rId90"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08885526" w14:textId="77777777" w:rsidTr="00573319">
        <w:tc>
          <w:tcPr>
            <w:tcW w:w="720" w:type="dxa"/>
          </w:tcPr>
          <w:p w14:paraId="5510DA6B" w14:textId="5038F4D1" w:rsidR="00B54511" w:rsidRPr="00E87494" w:rsidRDefault="00B54511" w:rsidP="00573319">
            <w:pPr>
              <w:spacing w:before="60" w:after="60"/>
              <w:jc w:val="center"/>
              <w:rPr>
                <w:sz w:val="20"/>
                <w:szCs w:val="20"/>
              </w:rPr>
            </w:pPr>
            <w:r w:rsidRPr="00E87494">
              <w:rPr>
                <w:sz w:val="20"/>
                <w:szCs w:val="20"/>
              </w:rPr>
              <w:t>5</w:t>
            </w:r>
          </w:p>
        </w:tc>
        <w:tc>
          <w:tcPr>
            <w:tcW w:w="3600" w:type="dxa"/>
          </w:tcPr>
          <w:p w14:paraId="02982499" w14:textId="14DD180F" w:rsidR="00B54511" w:rsidRPr="00761B54" w:rsidRDefault="00B54511" w:rsidP="00BA0636">
            <w:pPr>
              <w:spacing w:before="60" w:after="60"/>
              <w:jc w:val="center"/>
              <w:rPr>
                <w:sz w:val="20"/>
                <w:szCs w:val="20"/>
              </w:rPr>
            </w:pPr>
            <w:r w:rsidRPr="00761B54">
              <w:rPr>
                <w:sz w:val="20"/>
                <w:szCs w:val="20"/>
              </w:rPr>
              <w:t>Акти Кабінету Міністрів України</w:t>
            </w:r>
          </w:p>
        </w:tc>
        <w:tc>
          <w:tcPr>
            <w:tcW w:w="5571" w:type="dxa"/>
          </w:tcPr>
          <w:p w14:paraId="21C0C060" w14:textId="66D562BA" w:rsidR="00B54511" w:rsidRPr="00634B46" w:rsidRDefault="00B54511" w:rsidP="00573319">
            <w:pPr>
              <w:jc w:val="both"/>
              <w:rPr>
                <w:sz w:val="20"/>
                <w:szCs w:val="20"/>
              </w:rPr>
            </w:pPr>
            <w:r w:rsidRPr="00761B54">
              <w:rPr>
                <w:sz w:val="20"/>
                <w:szCs w:val="20"/>
              </w:rPr>
              <w:t xml:space="preserve">Пункти </w:t>
            </w:r>
            <w:r w:rsidR="00095EE1" w:rsidRPr="00634B46">
              <w:rPr>
                <w:sz w:val="20"/>
                <w:szCs w:val="20"/>
              </w:rPr>
              <w:t>166</w:t>
            </w:r>
            <w:r w:rsidR="00480F8F" w:rsidRPr="00634B46">
              <w:rPr>
                <w:sz w:val="20"/>
                <w:szCs w:val="20"/>
              </w:rPr>
              <w:t> </w:t>
            </w:r>
            <w:r w:rsidR="00095EE1" w:rsidRPr="00CF1F6C">
              <w:rPr>
                <w:sz w:val="20"/>
                <w:szCs w:val="20"/>
                <w:lang w:val="ru-RU"/>
              </w:rPr>
              <w:t>–</w:t>
            </w:r>
            <w:r w:rsidR="00480F8F" w:rsidRPr="00634B46">
              <w:rPr>
                <w:sz w:val="20"/>
                <w:szCs w:val="20"/>
              </w:rPr>
              <w:t> </w:t>
            </w:r>
            <w:r w:rsidR="00095EE1" w:rsidRPr="00CF1F6C">
              <w:rPr>
                <w:sz w:val="20"/>
                <w:szCs w:val="20"/>
                <w:lang w:val="ru-RU"/>
              </w:rPr>
              <w:t>170</w:t>
            </w:r>
            <w:r w:rsidR="00095EE1" w:rsidRPr="00634B46">
              <w:rPr>
                <w:sz w:val="20"/>
                <w:szCs w:val="20"/>
              </w:rPr>
              <w:t>, 172, 181, 182, 183</w:t>
            </w:r>
            <w:r w:rsidR="00095EE1" w:rsidRPr="00CF1F6C">
              <w:rPr>
                <w:sz w:val="20"/>
                <w:szCs w:val="20"/>
                <w:lang w:val="ru-RU"/>
              </w:rPr>
              <w:t xml:space="preserve"> </w:t>
            </w:r>
            <w:r w:rsidRPr="00634B46">
              <w:rPr>
                <w:sz w:val="20"/>
                <w:szCs w:val="20"/>
              </w:rPr>
              <w:t>Порядку ведення Державного земельного кадастру, затвердженого постановою Кабінету Міністрів України від 17 жовтня 2012 р. № 1051.</w:t>
            </w:r>
          </w:p>
          <w:p w14:paraId="161784F9" w14:textId="2696B819" w:rsidR="0039564D" w:rsidRPr="00761B54" w:rsidRDefault="0039564D" w:rsidP="0039564D">
            <w:pPr>
              <w:jc w:val="both"/>
              <w:rPr>
                <w:sz w:val="20"/>
                <w:szCs w:val="20"/>
              </w:rPr>
            </w:pPr>
            <w:r w:rsidRPr="00634B46">
              <w:rPr>
                <w:sz w:val="20"/>
                <w:szCs w:val="20"/>
              </w:rPr>
              <w:t xml:space="preserve">Постанова Кабінету Міністрів України від 1 серпня 2011 р. </w:t>
            </w:r>
            <w:r w:rsidR="00634B46">
              <w:rPr>
                <w:sz w:val="20"/>
                <w:szCs w:val="20"/>
              </w:rPr>
              <w:t xml:space="preserve">       </w:t>
            </w:r>
            <w:r w:rsidRPr="00634B46">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7AA0DE98" w14:textId="3EC0A396"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126D63"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1EFD9456" w14:textId="77777777" w:rsidTr="00573319">
        <w:tc>
          <w:tcPr>
            <w:tcW w:w="720" w:type="dxa"/>
          </w:tcPr>
          <w:p w14:paraId="713743E1" w14:textId="3414DCCE" w:rsidR="00B54511" w:rsidRPr="00E87494" w:rsidRDefault="00B54511" w:rsidP="00573319">
            <w:pPr>
              <w:spacing w:before="60" w:after="60"/>
              <w:jc w:val="center"/>
              <w:rPr>
                <w:sz w:val="20"/>
                <w:szCs w:val="20"/>
              </w:rPr>
            </w:pPr>
            <w:r w:rsidRPr="00E87494">
              <w:rPr>
                <w:sz w:val="20"/>
                <w:szCs w:val="20"/>
              </w:rPr>
              <w:t>6</w:t>
            </w:r>
          </w:p>
        </w:tc>
        <w:tc>
          <w:tcPr>
            <w:tcW w:w="3600" w:type="dxa"/>
          </w:tcPr>
          <w:p w14:paraId="70340DF7" w14:textId="77777777" w:rsidR="00B54511" w:rsidRPr="00761B54" w:rsidRDefault="00B54511" w:rsidP="00BA0636">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1808A70E" w14:textId="77777777" w:rsidR="00B54511" w:rsidRPr="00761B54" w:rsidRDefault="00B54511" w:rsidP="00573319">
            <w:pPr>
              <w:jc w:val="center"/>
              <w:rPr>
                <w:sz w:val="20"/>
                <w:szCs w:val="20"/>
              </w:rPr>
            </w:pPr>
          </w:p>
        </w:tc>
      </w:tr>
      <w:tr w:rsidR="00B54511" w:rsidRPr="00761B54" w14:paraId="13A0F46C" w14:textId="77777777" w:rsidTr="00573319">
        <w:tc>
          <w:tcPr>
            <w:tcW w:w="720" w:type="dxa"/>
          </w:tcPr>
          <w:p w14:paraId="01306F54" w14:textId="1F678D60" w:rsidR="00B54511" w:rsidRPr="00E87494" w:rsidRDefault="00B54511" w:rsidP="00573319">
            <w:pPr>
              <w:spacing w:before="60" w:after="60"/>
              <w:jc w:val="center"/>
              <w:rPr>
                <w:sz w:val="20"/>
                <w:szCs w:val="20"/>
              </w:rPr>
            </w:pPr>
            <w:r w:rsidRPr="00E87494">
              <w:rPr>
                <w:sz w:val="20"/>
                <w:szCs w:val="20"/>
              </w:rPr>
              <w:t>7</w:t>
            </w:r>
          </w:p>
        </w:tc>
        <w:tc>
          <w:tcPr>
            <w:tcW w:w="3600" w:type="dxa"/>
          </w:tcPr>
          <w:p w14:paraId="3A2B92F4" w14:textId="3AC3F796" w:rsidR="00B54511" w:rsidRPr="00761B54" w:rsidRDefault="00B54511" w:rsidP="00BA0636">
            <w:pPr>
              <w:spacing w:before="60" w:after="60"/>
              <w:jc w:val="center"/>
              <w:rPr>
                <w:sz w:val="20"/>
                <w:szCs w:val="20"/>
              </w:rPr>
            </w:pPr>
            <w:r w:rsidRPr="00761B54">
              <w:rPr>
                <w:sz w:val="20"/>
                <w:szCs w:val="20"/>
              </w:rPr>
              <w:t>Акти місцевих органів виконавчої влади/органів місцевого самоврядування</w:t>
            </w:r>
          </w:p>
        </w:tc>
        <w:tc>
          <w:tcPr>
            <w:tcW w:w="5571" w:type="dxa"/>
          </w:tcPr>
          <w:p w14:paraId="34B15F47" w14:textId="77777777" w:rsidR="00B54511" w:rsidRPr="00761B54" w:rsidRDefault="00B54511" w:rsidP="00573319">
            <w:pPr>
              <w:jc w:val="center"/>
              <w:rPr>
                <w:sz w:val="20"/>
                <w:szCs w:val="20"/>
              </w:rPr>
            </w:pPr>
          </w:p>
        </w:tc>
      </w:tr>
      <w:tr w:rsidR="00B54511" w:rsidRPr="00761B54" w14:paraId="08BE39E5" w14:textId="77777777" w:rsidTr="00573319">
        <w:tc>
          <w:tcPr>
            <w:tcW w:w="9891" w:type="dxa"/>
            <w:gridSpan w:val="3"/>
          </w:tcPr>
          <w:p w14:paraId="20CD8D9B"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75035EE3" w14:textId="77777777" w:rsidTr="00573319">
        <w:tc>
          <w:tcPr>
            <w:tcW w:w="720" w:type="dxa"/>
          </w:tcPr>
          <w:p w14:paraId="04BFBDB8" w14:textId="62A75ABD" w:rsidR="00B54511" w:rsidRPr="00E87494" w:rsidRDefault="00B54511" w:rsidP="00573319">
            <w:pPr>
              <w:spacing w:before="60" w:after="60"/>
              <w:jc w:val="center"/>
              <w:rPr>
                <w:sz w:val="20"/>
                <w:szCs w:val="20"/>
              </w:rPr>
            </w:pPr>
            <w:r w:rsidRPr="00E87494">
              <w:rPr>
                <w:sz w:val="20"/>
                <w:szCs w:val="20"/>
              </w:rPr>
              <w:lastRenderedPageBreak/>
              <w:t>8</w:t>
            </w:r>
          </w:p>
        </w:tc>
        <w:tc>
          <w:tcPr>
            <w:tcW w:w="3600" w:type="dxa"/>
          </w:tcPr>
          <w:p w14:paraId="4ADDDFCF" w14:textId="77777777" w:rsidR="00B54511" w:rsidRPr="00761B54" w:rsidRDefault="00B54511" w:rsidP="00BA0636">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3CDFE93B" w14:textId="77777777" w:rsidR="00B54511" w:rsidRPr="00761B54" w:rsidRDefault="00B54511" w:rsidP="00573319">
            <w:pPr>
              <w:jc w:val="both"/>
              <w:rPr>
                <w:sz w:val="20"/>
                <w:szCs w:val="20"/>
              </w:rPr>
            </w:pPr>
            <w:r w:rsidRPr="00761B54">
              <w:rPr>
                <w:sz w:val="20"/>
                <w:szCs w:val="20"/>
              </w:rPr>
              <w:t xml:space="preserve">Заява про надання відомостей з Державного земельного кадастру </w:t>
            </w:r>
            <w:r w:rsidRPr="00761B54">
              <w:rPr>
                <w:sz w:val="20"/>
                <w:szCs w:val="20"/>
                <w:shd w:val="clear" w:color="auto" w:fill="FFFFFF"/>
              </w:rPr>
              <w:t>у формі</w:t>
            </w:r>
            <w:r w:rsidRPr="00761B54">
              <w:rPr>
                <w:sz w:val="20"/>
                <w:szCs w:val="20"/>
              </w:rPr>
              <w:t xml:space="preserve"> викопіювання з картографічної основи Державного земельного кадастру, кадастрової карти (плану)</w:t>
            </w:r>
          </w:p>
        </w:tc>
      </w:tr>
      <w:tr w:rsidR="00B54511" w:rsidRPr="00761B54" w14:paraId="3A907E37" w14:textId="77777777" w:rsidTr="00573319">
        <w:tc>
          <w:tcPr>
            <w:tcW w:w="720" w:type="dxa"/>
          </w:tcPr>
          <w:p w14:paraId="1D5C1E3B" w14:textId="4950EDB6" w:rsidR="00B54511" w:rsidRPr="00E87494" w:rsidRDefault="00B54511" w:rsidP="00573319">
            <w:pPr>
              <w:spacing w:before="60" w:after="60"/>
              <w:jc w:val="center"/>
              <w:rPr>
                <w:sz w:val="20"/>
                <w:szCs w:val="20"/>
              </w:rPr>
            </w:pPr>
            <w:r w:rsidRPr="00E87494">
              <w:rPr>
                <w:sz w:val="20"/>
                <w:szCs w:val="20"/>
              </w:rPr>
              <w:t>9</w:t>
            </w:r>
          </w:p>
        </w:tc>
        <w:tc>
          <w:tcPr>
            <w:tcW w:w="3600" w:type="dxa"/>
          </w:tcPr>
          <w:p w14:paraId="72008955" w14:textId="77777777" w:rsidR="00B54511" w:rsidRPr="00761B54" w:rsidRDefault="00B54511" w:rsidP="00BA0636">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19A18229"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про надання відомостей з Державного земельного кадастру</w:t>
            </w:r>
            <w:r w:rsidRPr="00761B54">
              <w:rPr>
                <w:bCs/>
                <w:iCs/>
                <w:sz w:val="20"/>
                <w:szCs w:val="20"/>
              </w:rPr>
              <w:t xml:space="preserve"> за </w:t>
            </w:r>
            <w:r w:rsidRPr="00761B54">
              <w:rPr>
                <w:sz w:val="20"/>
                <w:szCs w:val="20"/>
                <w:lang w:eastAsia="uk-UA"/>
              </w:rPr>
              <w:t>формою, встановленою</w:t>
            </w:r>
            <w:r w:rsidRPr="00761B54">
              <w:rPr>
                <w:sz w:val="20"/>
                <w:szCs w:val="20"/>
              </w:rPr>
              <w:t xml:space="preserve"> Порядком ведення Державного земельного кадастру, затвердженим постановою Кабінету Міністрів України від 17.10.2012 № 1051</w:t>
            </w:r>
            <w:r w:rsidRPr="00761B54">
              <w:rPr>
                <w:b/>
                <w:sz w:val="20"/>
                <w:szCs w:val="20"/>
              </w:rPr>
              <w:t xml:space="preserve"> </w:t>
            </w:r>
            <w:r w:rsidRPr="00761B54">
              <w:rPr>
                <w:b/>
                <w:sz w:val="20"/>
                <w:szCs w:val="20"/>
                <w:lang w:eastAsia="uk-UA"/>
              </w:rPr>
              <w:t xml:space="preserve"> </w:t>
            </w:r>
            <w:r w:rsidRPr="00761B54">
              <w:rPr>
                <w:sz w:val="20"/>
                <w:szCs w:val="20"/>
              </w:rPr>
              <w:t>(форма заяви додається)*.</w:t>
            </w:r>
          </w:p>
          <w:p w14:paraId="640B112B" w14:textId="77777777" w:rsidR="00B54511" w:rsidRPr="00761B54" w:rsidRDefault="00B54511" w:rsidP="00573319">
            <w:pPr>
              <w:jc w:val="both"/>
              <w:rPr>
                <w:sz w:val="20"/>
                <w:szCs w:val="20"/>
                <w:shd w:val="clear" w:color="auto" w:fill="FFFFFF"/>
              </w:rPr>
            </w:pPr>
            <w:r w:rsidRPr="00761B54">
              <w:rPr>
                <w:sz w:val="20"/>
                <w:szCs w:val="20"/>
              </w:rPr>
              <w:t>2. Документ, що підтверджує оплату послуг з надання викопіювання з картографічної основи Державного земельного кадастру, кадастрової карти (плану)</w:t>
            </w:r>
            <w:r w:rsidRPr="00761B54">
              <w:rPr>
                <w:sz w:val="20"/>
                <w:szCs w:val="20"/>
                <w:shd w:val="clear" w:color="auto" w:fill="FFFFFF"/>
              </w:rPr>
              <w:t xml:space="preserve"> (або інформація (реквізити платежу) про сплату збору (внесення плати) в будь-якій формі, надані суб’єктом звернення).</w:t>
            </w:r>
          </w:p>
          <w:p w14:paraId="179E9A41" w14:textId="77777777" w:rsidR="00B54511" w:rsidRPr="00761B54" w:rsidRDefault="00B54511" w:rsidP="00573319">
            <w:pPr>
              <w:jc w:val="both"/>
              <w:rPr>
                <w:rFonts w:ascii="Antiqua" w:hAnsi="Antiqua"/>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2F09316E" w14:textId="77777777" w:rsidTr="00573319">
        <w:tc>
          <w:tcPr>
            <w:tcW w:w="720" w:type="dxa"/>
          </w:tcPr>
          <w:p w14:paraId="5446CC36" w14:textId="40BC2BEB" w:rsidR="00B54511" w:rsidRPr="00E87494" w:rsidRDefault="00B54511" w:rsidP="00573319">
            <w:pPr>
              <w:spacing w:before="60" w:after="60"/>
              <w:jc w:val="center"/>
              <w:rPr>
                <w:sz w:val="20"/>
                <w:szCs w:val="20"/>
              </w:rPr>
            </w:pPr>
            <w:r w:rsidRPr="00E87494">
              <w:rPr>
                <w:sz w:val="20"/>
                <w:szCs w:val="20"/>
              </w:rPr>
              <w:t>10</w:t>
            </w:r>
          </w:p>
        </w:tc>
        <w:tc>
          <w:tcPr>
            <w:tcW w:w="3600" w:type="dxa"/>
          </w:tcPr>
          <w:p w14:paraId="3B15115A" w14:textId="77777777" w:rsidR="00B54511" w:rsidRPr="00761B54" w:rsidRDefault="00B54511" w:rsidP="00BA0636">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64587B2F" w14:textId="6230D1A3" w:rsidR="00950732" w:rsidRPr="00761B54" w:rsidRDefault="00950732" w:rsidP="00950732">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480F8F">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91"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7DE4010C"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252EA07F" w14:textId="77777777" w:rsidTr="00573319">
        <w:tc>
          <w:tcPr>
            <w:tcW w:w="720" w:type="dxa"/>
          </w:tcPr>
          <w:p w14:paraId="0EBA1D69" w14:textId="0DEDB72F" w:rsidR="00B54511" w:rsidRPr="00E87494" w:rsidRDefault="00B54511" w:rsidP="00573319">
            <w:pPr>
              <w:spacing w:before="60" w:after="60"/>
              <w:jc w:val="center"/>
              <w:rPr>
                <w:sz w:val="20"/>
                <w:szCs w:val="20"/>
              </w:rPr>
            </w:pPr>
            <w:r w:rsidRPr="00E87494">
              <w:rPr>
                <w:sz w:val="20"/>
                <w:szCs w:val="20"/>
              </w:rPr>
              <w:t>11</w:t>
            </w:r>
          </w:p>
        </w:tc>
        <w:tc>
          <w:tcPr>
            <w:tcW w:w="3600" w:type="dxa"/>
          </w:tcPr>
          <w:p w14:paraId="1506ED75" w14:textId="77777777" w:rsidR="00B54511" w:rsidRPr="00761B54" w:rsidRDefault="00B54511" w:rsidP="00BA0636">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45D070B4"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p w14:paraId="68808301" w14:textId="77777777" w:rsidR="00B54511" w:rsidRPr="00761B54" w:rsidRDefault="00B54511" w:rsidP="00573319">
            <w:pPr>
              <w:jc w:val="both"/>
              <w:rPr>
                <w:sz w:val="20"/>
                <w:szCs w:val="20"/>
              </w:rPr>
            </w:pPr>
            <w:r w:rsidRPr="00761B54">
              <w:rPr>
                <w:sz w:val="20"/>
                <w:szCs w:val="20"/>
              </w:rPr>
              <w:t>Безоплатно викопіювання з картографічної основи Державного земельного кадастру, кадастрової карти (плану) із зазначенням на ньому бажаного місцезнаходження земельної ділянки може бути підготовлено в електронній формі та роздруковане заявником самостійно у масштабі 1:5000 або          в іншому масштабі, який забезпечує чітке відображення всіх елементів картографічної основи Державного земельного кадастру та відображених на ній відомостей Державного земельного кадастру, за допомогою програмних засобів, які відповідно до частини третьої статті 36 Закону України        «Про Державний земельний кадастр» застосовуються цілодобово для оприлюднення відомостей Державного земельного кадастру у відкритому доступі</w:t>
            </w:r>
          </w:p>
        </w:tc>
      </w:tr>
      <w:tr w:rsidR="00B54511" w:rsidRPr="00761B54" w14:paraId="1F09A8C3" w14:textId="77777777" w:rsidTr="00573319">
        <w:tc>
          <w:tcPr>
            <w:tcW w:w="720" w:type="dxa"/>
          </w:tcPr>
          <w:p w14:paraId="08CFE788" w14:textId="77777777" w:rsidR="00B54511" w:rsidRPr="00761B54" w:rsidRDefault="00B54511" w:rsidP="00573319">
            <w:pPr>
              <w:rPr>
                <w:sz w:val="20"/>
                <w:szCs w:val="20"/>
              </w:rPr>
            </w:pPr>
          </w:p>
        </w:tc>
        <w:tc>
          <w:tcPr>
            <w:tcW w:w="9171" w:type="dxa"/>
            <w:gridSpan w:val="2"/>
          </w:tcPr>
          <w:p w14:paraId="2AF1F325"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11036324" w14:textId="77777777" w:rsidTr="00573319">
        <w:tc>
          <w:tcPr>
            <w:tcW w:w="720" w:type="dxa"/>
          </w:tcPr>
          <w:p w14:paraId="509BFDE8" w14:textId="73992D42" w:rsidR="00B54511" w:rsidRPr="00E87494" w:rsidRDefault="00B54511" w:rsidP="00573319">
            <w:pPr>
              <w:spacing w:before="60" w:after="60"/>
              <w:jc w:val="center"/>
              <w:rPr>
                <w:sz w:val="20"/>
                <w:szCs w:val="20"/>
              </w:rPr>
            </w:pPr>
            <w:r w:rsidRPr="00E87494">
              <w:rPr>
                <w:sz w:val="20"/>
                <w:szCs w:val="20"/>
              </w:rPr>
              <w:t>11.1</w:t>
            </w:r>
          </w:p>
        </w:tc>
        <w:tc>
          <w:tcPr>
            <w:tcW w:w="3600" w:type="dxa"/>
          </w:tcPr>
          <w:p w14:paraId="0B68888C" w14:textId="77777777" w:rsidR="00B54511" w:rsidRPr="00761B54" w:rsidRDefault="00B54511" w:rsidP="00BA0636">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571" w:type="dxa"/>
          </w:tcPr>
          <w:p w14:paraId="444B1F7A"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0647E3D9" w14:textId="77777777" w:rsidTr="00573319">
        <w:tc>
          <w:tcPr>
            <w:tcW w:w="720" w:type="dxa"/>
          </w:tcPr>
          <w:p w14:paraId="49FF0B0F" w14:textId="566A3D1A" w:rsidR="00B54511" w:rsidRPr="00E87494" w:rsidRDefault="00B54511" w:rsidP="00573319">
            <w:pPr>
              <w:spacing w:before="60" w:after="60"/>
              <w:jc w:val="center"/>
              <w:rPr>
                <w:sz w:val="20"/>
                <w:szCs w:val="20"/>
              </w:rPr>
            </w:pPr>
            <w:r w:rsidRPr="00E87494">
              <w:rPr>
                <w:sz w:val="20"/>
                <w:szCs w:val="20"/>
              </w:rPr>
              <w:t>11.2</w:t>
            </w:r>
          </w:p>
        </w:tc>
        <w:tc>
          <w:tcPr>
            <w:tcW w:w="3600" w:type="dxa"/>
          </w:tcPr>
          <w:p w14:paraId="58581404" w14:textId="77777777" w:rsidR="00B54511" w:rsidRPr="00761B54" w:rsidRDefault="00B54511" w:rsidP="00BA0636">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4604C7ED" w14:textId="77777777" w:rsidR="00B54511" w:rsidRPr="00761B54" w:rsidRDefault="00B54511" w:rsidP="00573319">
            <w:pPr>
              <w:jc w:val="both"/>
              <w:rPr>
                <w:sz w:val="20"/>
                <w:szCs w:val="20"/>
              </w:rPr>
            </w:pPr>
            <w:r w:rsidRPr="00761B54">
              <w:rPr>
                <w:sz w:val="20"/>
                <w:szCs w:val="20"/>
              </w:rPr>
              <w:t xml:space="preserve">Розмір плати за надання послуги – </w:t>
            </w:r>
            <w:r w:rsidRPr="00761B54">
              <w:rPr>
                <w:bCs/>
                <w:sz w:val="20"/>
                <w:szCs w:val="20"/>
              </w:rPr>
              <w:t>0,03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p>
          <w:p w14:paraId="4076AD35" w14:textId="77777777" w:rsidR="00B54511" w:rsidRPr="00761B54" w:rsidRDefault="00B54511" w:rsidP="00573319">
            <w:pPr>
              <w:jc w:val="both"/>
              <w:rPr>
                <w:sz w:val="20"/>
                <w:szCs w:val="20"/>
                <w:shd w:val="clear" w:color="auto" w:fill="FFFFFF"/>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 xml:space="preserve">(або інформація (реквізити платежу) про </w:t>
            </w:r>
            <w:r w:rsidRPr="00761B54">
              <w:rPr>
                <w:sz w:val="20"/>
                <w:szCs w:val="20"/>
                <w:shd w:val="clear" w:color="auto" w:fill="FFFFFF"/>
              </w:rPr>
              <w:lastRenderedPageBreak/>
              <w:t>сплату збору (внесення плати) в будь-якій формі, надані суб’єктом звернення).</w:t>
            </w:r>
          </w:p>
          <w:p w14:paraId="23DFA97D" w14:textId="34236A05" w:rsidR="00B54511" w:rsidRPr="00634B46" w:rsidRDefault="00B54511" w:rsidP="00573319">
            <w:pPr>
              <w:jc w:val="both"/>
              <w:rPr>
                <w:sz w:val="20"/>
                <w:szCs w:val="20"/>
              </w:rPr>
            </w:pPr>
            <w:r w:rsidRPr="00761B54">
              <w:rPr>
                <w:sz w:val="20"/>
                <w:szCs w:val="20"/>
              </w:rPr>
              <w:t xml:space="preserve">Оплата послуг здійснюється з урахуванням вимог Закону </w:t>
            </w:r>
            <w:r w:rsidRPr="00634B46">
              <w:rPr>
                <w:sz w:val="20"/>
                <w:szCs w:val="20"/>
              </w:rPr>
              <w:t xml:space="preserve">України </w:t>
            </w:r>
            <w:r w:rsidR="007E395A" w:rsidRPr="00634B46">
              <w:rPr>
                <w:sz w:val="20"/>
                <w:szCs w:val="20"/>
              </w:rPr>
              <w:t>«Про платіжні послуги»</w:t>
            </w:r>
            <w:r w:rsidR="00480F8F" w:rsidRPr="00634B46">
              <w:rPr>
                <w:sz w:val="20"/>
                <w:szCs w:val="20"/>
              </w:rPr>
              <w:t>.</w:t>
            </w:r>
          </w:p>
          <w:p w14:paraId="5675F514" w14:textId="7C5300CB" w:rsidR="00B54511" w:rsidRPr="00761B54" w:rsidRDefault="00B72D66" w:rsidP="00573319">
            <w:pPr>
              <w:jc w:val="both"/>
              <w:rPr>
                <w:sz w:val="20"/>
                <w:szCs w:val="20"/>
              </w:rPr>
            </w:pPr>
            <w:r w:rsidRPr="00634B46">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92" w:tgtFrame="_blank" w:history="1">
              <w:r w:rsidRPr="00634B46">
                <w:rPr>
                  <w:rStyle w:val="af1"/>
                  <w:color w:val="auto"/>
                  <w:sz w:val="20"/>
                  <w:szCs w:val="20"/>
                  <w:u w:val="none"/>
                  <w:shd w:val="clear" w:color="auto" w:fill="FFFFFF"/>
                </w:rPr>
                <w:t>Закону України</w:t>
              </w:r>
            </w:hyperlink>
            <w:r w:rsidRPr="00634B46">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w:t>
            </w:r>
            <w:r w:rsidR="00634B46">
              <w:rPr>
                <w:sz w:val="20"/>
                <w:szCs w:val="20"/>
                <w:shd w:val="clear" w:color="auto" w:fill="FFFFFF"/>
              </w:rPr>
              <w:t xml:space="preserve"> </w:t>
            </w:r>
            <w:hyperlink r:id="rId93" w:tgtFrame="_blank" w:history="1">
              <w:r w:rsidRPr="00634B46">
                <w:rPr>
                  <w:rStyle w:val="af1"/>
                  <w:color w:val="auto"/>
                  <w:sz w:val="20"/>
                  <w:szCs w:val="20"/>
                  <w:u w:val="none"/>
                  <w:shd w:val="clear" w:color="auto" w:fill="FFFFFF"/>
                </w:rPr>
                <w:t>Закону України</w:t>
              </w:r>
            </w:hyperlink>
            <w:r w:rsidR="00634B46">
              <w:rPr>
                <w:sz w:val="20"/>
                <w:szCs w:val="20"/>
                <w:shd w:val="clear" w:color="auto" w:fill="FFFFFF"/>
              </w:rPr>
              <w:t xml:space="preserve"> </w:t>
            </w:r>
            <w:r w:rsidR="007E395A" w:rsidRPr="00634B46">
              <w:rPr>
                <w:sz w:val="20"/>
                <w:szCs w:val="20"/>
              </w:rPr>
              <w:t>«Про платіжні послуги»</w:t>
            </w:r>
            <w:r w:rsidR="007E395A">
              <w:rPr>
                <w:sz w:val="20"/>
                <w:szCs w:val="20"/>
              </w:rPr>
              <w:t xml:space="preserve"> </w:t>
            </w:r>
            <w:r w:rsidRPr="00761B54">
              <w:rPr>
                <w:sz w:val="20"/>
                <w:szCs w:val="20"/>
                <w:shd w:val="clear" w:color="auto" w:fill="FFFFFF"/>
              </w:rPr>
              <w:t>за допомогою програмного забезпечення Державного земельного кадастру.</w:t>
            </w:r>
          </w:p>
        </w:tc>
      </w:tr>
      <w:tr w:rsidR="00B54511" w:rsidRPr="00761B54" w14:paraId="604B99B5" w14:textId="77777777" w:rsidTr="00573319">
        <w:tc>
          <w:tcPr>
            <w:tcW w:w="720" w:type="dxa"/>
          </w:tcPr>
          <w:p w14:paraId="0EFCBEAC" w14:textId="44B6FFA9" w:rsidR="00B54511" w:rsidRPr="00E87494" w:rsidRDefault="00B54511" w:rsidP="00573319">
            <w:pPr>
              <w:spacing w:before="60" w:after="60"/>
              <w:jc w:val="center"/>
              <w:rPr>
                <w:sz w:val="20"/>
                <w:szCs w:val="20"/>
              </w:rPr>
            </w:pPr>
            <w:r w:rsidRPr="00E87494">
              <w:rPr>
                <w:sz w:val="20"/>
                <w:szCs w:val="20"/>
              </w:rPr>
              <w:lastRenderedPageBreak/>
              <w:t>11.3</w:t>
            </w:r>
          </w:p>
        </w:tc>
        <w:tc>
          <w:tcPr>
            <w:tcW w:w="3600" w:type="dxa"/>
          </w:tcPr>
          <w:p w14:paraId="112B80DD" w14:textId="77777777" w:rsidR="00B54511" w:rsidRPr="00761B54" w:rsidRDefault="00B54511" w:rsidP="00BA0636">
            <w:pPr>
              <w:spacing w:before="60" w:after="60"/>
              <w:jc w:val="center"/>
              <w:rPr>
                <w:sz w:val="20"/>
                <w:szCs w:val="20"/>
              </w:rPr>
            </w:pPr>
            <w:r w:rsidRPr="00761B54">
              <w:rPr>
                <w:sz w:val="20"/>
                <w:szCs w:val="20"/>
              </w:rPr>
              <w:t>Розрахунковий рахунок для внесення плати</w:t>
            </w:r>
          </w:p>
        </w:tc>
        <w:tc>
          <w:tcPr>
            <w:tcW w:w="5571" w:type="dxa"/>
          </w:tcPr>
          <w:p w14:paraId="4CFB507D" w14:textId="77777777" w:rsidR="00B54511" w:rsidRPr="00761B54" w:rsidRDefault="00B54511"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78D16945" w14:textId="77777777" w:rsidTr="00573319">
        <w:tc>
          <w:tcPr>
            <w:tcW w:w="720" w:type="dxa"/>
          </w:tcPr>
          <w:p w14:paraId="4F54ADD6" w14:textId="3B7AE1D8" w:rsidR="00B54511" w:rsidRPr="00E87494" w:rsidRDefault="00B54511" w:rsidP="00573319">
            <w:pPr>
              <w:spacing w:before="60" w:after="60"/>
              <w:jc w:val="center"/>
              <w:rPr>
                <w:sz w:val="20"/>
                <w:szCs w:val="20"/>
              </w:rPr>
            </w:pPr>
            <w:r w:rsidRPr="00E87494">
              <w:rPr>
                <w:sz w:val="20"/>
                <w:szCs w:val="20"/>
              </w:rPr>
              <w:t>12</w:t>
            </w:r>
          </w:p>
        </w:tc>
        <w:tc>
          <w:tcPr>
            <w:tcW w:w="3600" w:type="dxa"/>
          </w:tcPr>
          <w:p w14:paraId="7E9DD8F5" w14:textId="77777777" w:rsidR="00B54511" w:rsidRPr="00761B54" w:rsidRDefault="00B54511" w:rsidP="00BA0636">
            <w:pPr>
              <w:spacing w:before="60" w:after="60"/>
              <w:jc w:val="center"/>
              <w:rPr>
                <w:sz w:val="20"/>
                <w:szCs w:val="20"/>
              </w:rPr>
            </w:pPr>
            <w:r w:rsidRPr="00761B54">
              <w:rPr>
                <w:sz w:val="20"/>
                <w:szCs w:val="20"/>
              </w:rPr>
              <w:t>Строк надання адміністративної послуги</w:t>
            </w:r>
          </w:p>
        </w:tc>
        <w:tc>
          <w:tcPr>
            <w:tcW w:w="5571" w:type="dxa"/>
          </w:tcPr>
          <w:p w14:paraId="089936A1" w14:textId="17526848" w:rsidR="00B54511" w:rsidRPr="00761B54" w:rsidRDefault="00B54511" w:rsidP="00573319">
            <w:pPr>
              <w:jc w:val="both"/>
              <w:rPr>
                <w:sz w:val="20"/>
                <w:szCs w:val="20"/>
              </w:rPr>
            </w:pPr>
            <w:r w:rsidRPr="00761B54">
              <w:rPr>
                <w:sz w:val="20"/>
                <w:szCs w:val="20"/>
              </w:rPr>
              <w:t>Протягом 3 робочих дні</w:t>
            </w:r>
            <w:r w:rsidR="00DA758C" w:rsidRPr="00761B54">
              <w:rPr>
                <w:sz w:val="20"/>
                <w:szCs w:val="20"/>
              </w:rPr>
              <w:t>в</w:t>
            </w:r>
            <w:r w:rsidRPr="00761B54">
              <w:rPr>
                <w:sz w:val="20"/>
                <w:szCs w:val="20"/>
              </w:rPr>
              <w:t xml:space="preserve"> з дня реєстрації відповідної заяви            </w:t>
            </w:r>
            <w:r w:rsidR="00EE4510" w:rsidRPr="00634B46">
              <w:rPr>
                <w:sz w:val="20"/>
                <w:szCs w:val="20"/>
              </w:rPr>
              <w:t xml:space="preserve">у Державному земельному кадастрі </w:t>
            </w:r>
            <w:r w:rsidR="00EE4510" w:rsidRPr="00634B46">
              <w:rPr>
                <w:bCs/>
                <w:sz w:val="20"/>
                <w:szCs w:val="20"/>
              </w:rPr>
              <w:t>або більший строк, який відповідає строку залишення заяви без руху</w:t>
            </w:r>
          </w:p>
        </w:tc>
      </w:tr>
      <w:tr w:rsidR="00B54511" w:rsidRPr="00761B54" w14:paraId="760D762F" w14:textId="77777777" w:rsidTr="00573319">
        <w:tc>
          <w:tcPr>
            <w:tcW w:w="720" w:type="dxa"/>
          </w:tcPr>
          <w:p w14:paraId="14C07168" w14:textId="7436E113" w:rsidR="00B54511" w:rsidRPr="00E87494" w:rsidRDefault="00B54511" w:rsidP="00573319">
            <w:pPr>
              <w:spacing w:before="60" w:after="60"/>
              <w:jc w:val="center"/>
              <w:rPr>
                <w:sz w:val="20"/>
                <w:szCs w:val="20"/>
              </w:rPr>
            </w:pPr>
            <w:r w:rsidRPr="00E87494">
              <w:rPr>
                <w:sz w:val="20"/>
                <w:szCs w:val="20"/>
              </w:rPr>
              <w:t>13</w:t>
            </w:r>
          </w:p>
        </w:tc>
        <w:tc>
          <w:tcPr>
            <w:tcW w:w="3600" w:type="dxa"/>
          </w:tcPr>
          <w:p w14:paraId="35CB67A4" w14:textId="77777777" w:rsidR="00B54511" w:rsidRPr="00761B54" w:rsidRDefault="00B54511" w:rsidP="00BA0636">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5753D5A5" w14:textId="77777777" w:rsidR="00B54511" w:rsidRPr="00761B54" w:rsidRDefault="00B54511" w:rsidP="00573319">
            <w:pPr>
              <w:jc w:val="both"/>
              <w:rPr>
                <w:sz w:val="20"/>
                <w:szCs w:val="20"/>
              </w:rPr>
            </w:pPr>
            <w:r w:rsidRPr="00761B54">
              <w:rPr>
                <w:sz w:val="20"/>
                <w:szCs w:val="20"/>
              </w:rPr>
              <w:t>1. У Державному земельному кадастрі відсутні запитувані відомості.</w:t>
            </w:r>
          </w:p>
          <w:p w14:paraId="4637F754" w14:textId="77777777" w:rsidR="00B54511" w:rsidRPr="00761B54" w:rsidRDefault="00B54511" w:rsidP="00573319">
            <w:pPr>
              <w:jc w:val="both"/>
              <w:rPr>
                <w:sz w:val="20"/>
                <w:szCs w:val="20"/>
                <w:lang w:eastAsia="uk-UA"/>
              </w:rPr>
            </w:pPr>
            <w:r w:rsidRPr="00761B54">
              <w:rPr>
                <w:sz w:val="20"/>
                <w:szCs w:val="20"/>
              </w:rPr>
              <w:t>2. Із заявою про надання відомостей з Державного земельного кадастру звернулася неналежна особа (</w:t>
            </w:r>
            <w:r w:rsidRPr="00761B54">
              <w:rPr>
                <w:sz w:val="20"/>
                <w:szCs w:val="20"/>
                <w:shd w:val="clear" w:color="auto" w:fill="FFFFFF"/>
              </w:rPr>
              <w:t>на отримання викопіювання з картографічної основи Державного земельного кадастру, кадастрової карти (плану) має право будь-яка фізична або юридична особа за умови її ідентифікації                      з використанням схем електронної ідентифікації, в тому числі органи державної влади, органи місцевого самоврядування для здійснення своїх повноважень, визначених законом</w:t>
            </w:r>
            <w:r w:rsidRPr="00761B54">
              <w:rPr>
                <w:sz w:val="20"/>
                <w:szCs w:val="20"/>
              </w:rPr>
              <w:t>).</w:t>
            </w:r>
          </w:p>
          <w:p w14:paraId="6C1829EE" w14:textId="77777777" w:rsidR="00B54511" w:rsidRPr="00761B54" w:rsidRDefault="00B54511" w:rsidP="00573319">
            <w:pPr>
              <w:jc w:val="both"/>
              <w:rPr>
                <w:sz w:val="20"/>
                <w:szCs w:val="20"/>
              </w:rPr>
            </w:pPr>
            <w:r w:rsidRPr="00761B54">
              <w:rPr>
                <w:sz w:val="20"/>
                <w:szCs w:val="20"/>
              </w:rPr>
              <w:t xml:space="preserve">3. Документи подано не в повному обсязі (відсутність документа, що підтверджує повноваження діяти від імені заявника, відсутність документа </w:t>
            </w:r>
            <w:r w:rsidRPr="00761B54">
              <w:rPr>
                <w:sz w:val="20"/>
                <w:szCs w:val="20"/>
                <w:shd w:val="clear" w:color="auto" w:fill="FFFFFF"/>
              </w:rPr>
              <w:t>(або інформації (реквізитів платежу))</w:t>
            </w:r>
            <w:r w:rsidRPr="00761B54">
              <w:rPr>
                <w:sz w:val="20"/>
                <w:szCs w:val="20"/>
              </w:rPr>
              <w:t>, що підтверджує оплату послуг з надання викопіювання), та/або документи не відповідають вимогам, встановленим законом (заява не відповідає встановленій формі)</w:t>
            </w:r>
          </w:p>
        </w:tc>
      </w:tr>
      <w:tr w:rsidR="00B54511" w:rsidRPr="00761B54" w14:paraId="546B8EFE" w14:textId="77777777" w:rsidTr="00573319">
        <w:tc>
          <w:tcPr>
            <w:tcW w:w="720" w:type="dxa"/>
          </w:tcPr>
          <w:p w14:paraId="7D7BEA79" w14:textId="78658C49" w:rsidR="00B54511" w:rsidRPr="00E87494" w:rsidRDefault="00B54511" w:rsidP="00573319">
            <w:pPr>
              <w:spacing w:before="60" w:after="60"/>
              <w:jc w:val="center"/>
              <w:rPr>
                <w:sz w:val="20"/>
                <w:szCs w:val="20"/>
              </w:rPr>
            </w:pPr>
            <w:r w:rsidRPr="00E87494">
              <w:rPr>
                <w:sz w:val="20"/>
                <w:szCs w:val="20"/>
              </w:rPr>
              <w:t>14</w:t>
            </w:r>
          </w:p>
        </w:tc>
        <w:tc>
          <w:tcPr>
            <w:tcW w:w="3600" w:type="dxa"/>
          </w:tcPr>
          <w:p w14:paraId="15DF1879" w14:textId="77777777" w:rsidR="00B54511" w:rsidRPr="00761B54" w:rsidRDefault="00B54511" w:rsidP="00BA0636">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11956B60" w14:textId="77777777" w:rsidR="00B54511" w:rsidRPr="00CF1F6C" w:rsidRDefault="00B54511" w:rsidP="00573319">
            <w:pPr>
              <w:jc w:val="both"/>
              <w:rPr>
                <w:sz w:val="20"/>
                <w:szCs w:val="20"/>
                <w:lang w:val="ru-RU"/>
              </w:rPr>
            </w:pPr>
            <w:r w:rsidRPr="00761B54">
              <w:rPr>
                <w:sz w:val="20"/>
                <w:szCs w:val="20"/>
              </w:rPr>
              <w:t xml:space="preserve">Викопіювання з картографічної основи Державного земельного кадастру, кадастрової карти (плану) </w:t>
            </w:r>
          </w:p>
          <w:p w14:paraId="2C44FA26" w14:textId="77777777" w:rsidR="0061449A" w:rsidRPr="00367A47" w:rsidRDefault="0061449A" w:rsidP="0061449A">
            <w:pPr>
              <w:jc w:val="both"/>
              <w:rPr>
                <w:sz w:val="20"/>
                <w:szCs w:val="20"/>
              </w:rPr>
            </w:pPr>
            <w:r w:rsidRPr="00367A47">
              <w:rPr>
                <w:sz w:val="20"/>
                <w:szCs w:val="20"/>
              </w:rPr>
              <w:t>Повідомлення про відмову у наданні відомостей з Державного земельного кадастру</w:t>
            </w:r>
          </w:p>
          <w:p w14:paraId="6D3D4716" w14:textId="77777777" w:rsidR="0061449A" w:rsidRPr="00C03F4C" w:rsidRDefault="0061449A" w:rsidP="0061449A">
            <w:pPr>
              <w:jc w:val="both"/>
              <w:rPr>
                <w:sz w:val="20"/>
                <w:szCs w:val="20"/>
              </w:rPr>
            </w:pPr>
            <w:r w:rsidRPr="00C03F4C">
              <w:rPr>
                <w:sz w:val="20"/>
                <w:szCs w:val="20"/>
              </w:rPr>
              <w:t xml:space="preserve">Повідомлення про залишення заяви без руху </w:t>
            </w:r>
          </w:p>
          <w:p w14:paraId="62DD1B8A" w14:textId="77777777" w:rsidR="0061449A" w:rsidRPr="00C03F4C" w:rsidRDefault="0061449A" w:rsidP="0061449A">
            <w:pPr>
              <w:jc w:val="both"/>
              <w:rPr>
                <w:sz w:val="20"/>
                <w:szCs w:val="20"/>
              </w:rPr>
            </w:pPr>
            <w:r w:rsidRPr="00C03F4C">
              <w:rPr>
                <w:sz w:val="20"/>
                <w:szCs w:val="20"/>
              </w:rPr>
              <w:t>Повідомлення про продовження строку усунення виявлених недоліків</w:t>
            </w:r>
          </w:p>
          <w:p w14:paraId="57766369" w14:textId="77777777" w:rsidR="0061449A" w:rsidRPr="00C03F4C" w:rsidRDefault="0061449A" w:rsidP="0061449A">
            <w:pPr>
              <w:jc w:val="both"/>
              <w:rPr>
                <w:sz w:val="20"/>
                <w:szCs w:val="20"/>
              </w:rPr>
            </w:pPr>
            <w:r w:rsidRPr="00C03F4C">
              <w:rPr>
                <w:sz w:val="20"/>
                <w:szCs w:val="20"/>
              </w:rPr>
              <w:t>Повідомлення про відмову у продовженні строку усунення виявлених недоліків</w:t>
            </w:r>
          </w:p>
          <w:p w14:paraId="73D08AA8" w14:textId="77777777" w:rsidR="0061449A" w:rsidRPr="00C03F4C" w:rsidRDefault="0061449A" w:rsidP="0061449A">
            <w:pPr>
              <w:jc w:val="both"/>
              <w:rPr>
                <w:sz w:val="20"/>
                <w:szCs w:val="20"/>
              </w:rPr>
            </w:pPr>
            <w:r w:rsidRPr="00C03F4C">
              <w:rPr>
                <w:sz w:val="20"/>
                <w:szCs w:val="20"/>
              </w:rPr>
              <w:t xml:space="preserve">Рішення про </w:t>
            </w:r>
            <w:r w:rsidRPr="00C03F4C">
              <w:rPr>
                <w:sz w:val="20"/>
                <w:szCs w:val="20"/>
                <w:shd w:val="clear" w:color="auto" w:fill="FFFFFF"/>
              </w:rPr>
              <w:t>продовження розгляду заяви</w:t>
            </w:r>
          </w:p>
          <w:p w14:paraId="2ABA9ED1" w14:textId="2264553B" w:rsidR="0061449A" w:rsidRPr="00CF1F6C" w:rsidRDefault="0061449A" w:rsidP="0061449A">
            <w:pPr>
              <w:jc w:val="both"/>
              <w:rPr>
                <w:sz w:val="20"/>
                <w:szCs w:val="20"/>
                <w:lang w:val="ru-RU"/>
              </w:rPr>
            </w:pPr>
            <w:r w:rsidRPr="00C03F4C">
              <w:rPr>
                <w:sz w:val="20"/>
                <w:szCs w:val="20"/>
              </w:rPr>
              <w:t>Рішення про відмову у прийнятті заяви до розгляду</w:t>
            </w:r>
          </w:p>
        </w:tc>
      </w:tr>
      <w:tr w:rsidR="00B54511" w:rsidRPr="00761B54" w14:paraId="590D0B0F" w14:textId="77777777" w:rsidTr="00573319">
        <w:tc>
          <w:tcPr>
            <w:tcW w:w="720" w:type="dxa"/>
          </w:tcPr>
          <w:p w14:paraId="3D5982A9" w14:textId="6AC3CC6B" w:rsidR="00B54511" w:rsidRPr="00E87494" w:rsidRDefault="00B54511" w:rsidP="00573319">
            <w:pPr>
              <w:spacing w:before="60" w:after="60"/>
              <w:jc w:val="center"/>
              <w:rPr>
                <w:sz w:val="20"/>
                <w:szCs w:val="20"/>
              </w:rPr>
            </w:pPr>
            <w:r w:rsidRPr="00E87494">
              <w:rPr>
                <w:sz w:val="20"/>
                <w:szCs w:val="20"/>
              </w:rPr>
              <w:t>15</w:t>
            </w:r>
          </w:p>
        </w:tc>
        <w:tc>
          <w:tcPr>
            <w:tcW w:w="3600" w:type="dxa"/>
          </w:tcPr>
          <w:p w14:paraId="2DF665D0" w14:textId="77777777" w:rsidR="00B54511" w:rsidRPr="00761B54" w:rsidRDefault="00B54511" w:rsidP="00BA0636">
            <w:pPr>
              <w:spacing w:before="60" w:after="60"/>
              <w:jc w:val="center"/>
              <w:rPr>
                <w:sz w:val="20"/>
                <w:szCs w:val="20"/>
              </w:rPr>
            </w:pPr>
            <w:r w:rsidRPr="00761B54">
              <w:rPr>
                <w:sz w:val="20"/>
                <w:szCs w:val="20"/>
              </w:rPr>
              <w:t>Способи отримання відповіді (результату)</w:t>
            </w:r>
          </w:p>
        </w:tc>
        <w:tc>
          <w:tcPr>
            <w:tcW w:w="5571" w:type="dxa"/>
          </w:tcPr>
          <w:p w14:paraId="60AC9CED" w14:textId="72BFDE61" w:rsidR="00B54511" w:rsidRPr="00761B54" w:rsidRDefault="00903894" w:rsidP="00573319">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w:t>
            </w:r>
            <w:r w:rsidR="00B55E57">
              <w:rPr>
                <w:sz w:val="20"/>
                <w:szCs w:val="20"/>
                <w:shd w:val="clear" w:color="auto" w:fill="FFFFFF"/>
              </w:rPr>
              <w:t>є</w:t>
            </w:r>
            <w:r w:rsidRPr="00761B54">
              <w:rPr>
                <w:sz w:val="20"/>
                <w:szCs w:val="20"/>
                <w:shd w:val="clear" w:color="auto" w:fill="FFFFFF"/>
              </w:rPr>
              <w:t>ться у паперовій формі зазначеному у заяві про надання відомостей центру надання адміністративних послуг</w:t>
            </w:r>
          </w:p>
        </w:tc>
      </w:tr>
      <w:tr w:rsidR="00B54511" w:rsidRPr="00761B54" w14:paraId="2C659A3F" w14:textId="77777777" w:rsidTr="00573319">
        <w:tc>
          <w:tcPr>
            <w:tcW w:w="720" w:type="dxa"/>
          </w:tcPr>
          <w:p w14:paraId="646E2BEB" w14:textId="74862778" w:rsidR="00B54511" w:rsidRPr="00E87494" w:rsidRDefault="00B54511" w:rsidP="00573319">
            <w:pPr>
              <w:spacing w:before="60" w:after="60"/>
              <w:jc w:val="center"/>
              <w:rPr>
                <w:sz w:val="20"/>
                <w:szCs w:val="20"/>
              </w:rPr>
            </w:pPr>
            <w:r w:rsidRPr="00E87494">
              <w:rPr>
                <w:sz w:val="20"/>
                <w:szCs w:val="20"/>
              </w:rPr>
              <w:t>16</w:t>
            </w:r>
          </w:p>
        </w:tc>
        <w:tc>
          <w:tcPr>
            <w:tcW w:w="3600" w:type="dxa"/>
          </w:tcPr>
          <w:p w14:paraId="7197BEAB" w14:textId="77777777" w:rsidR="00B54511" w:rsidRPr="00761B54" w:rsidRDefault="00B54511" w:rsidP="00BA0636">
            <w:pPr>
              <w:spacing w:before="60" w:after="60"/>
              <w:jc w:val="center"/>
              <w:rPr>
                <w:sz w:val="20"/>
                <w:szCs w:val="20"/>
              </w:rPr>
            </w:pPr>
            <w:r w:rsidRPr="00761B54">
              <w:rPr>
                <w:sz w:val="20"/>
                <w:szCs w:val="20"/>
              </w:rPr>
              <w:t>Примітка</w:t>
            </w:r>
          </w:p>
        </w:tc>
        <w:tc>
          <w:tcPr>
            <w:tcW w:w="5571" w:type="dxa"/>
          </w:tcPr>
          <w:p w14:paraId="657AA054" w14:textId="4DA71117" w:rsidR="00B54511" w:rsidRPr="00761B54" w:rsidRDefault="00B54511" w:rsidP="00573319">
            <w:pPr>
              <w:jc w:val="both"/>
              <w:rPr>
                <w:sz w:val="20"/>
                <w:szCs w:val="20"/>
              </w:rPr>
            </w:pPr>
            <w:r w:rsidRPr="00761B54">
              <w:rPr>
                <w:sz w:val="20"/>
                <w:szCs w:val="20"/>
              </w:rPr>
              <w:t xml:space="preserve">*Форму заяви про надання відомостей з Державного земельного кадастру наведено в додатку до </w:t>
            </w:r>
            <w:r w:rsidRPr="00761B54">
              <w:rPr>
                <w:sz w:val="20"/>
                <w:szCs w:val="20"/>
                <w:lang w:eastAsia="uk-UA"/>
              </w:rPr>
              <w:t>Типової і</w:t>
            </w:r>
            <w:r w:rsidRPr="00761B54">
              <w:rPr>
                <w:sz w:val="20"/>
                <w:szCs w:val="20"/>
              </w:rPr>
              <w:t>нформаційної картки адміністративної послуги</w:t>
            </w:r>
          </w:p>
        </w:tc>
      </w:tr>
    </w:tbl>
    <w:p w14:paraId="50DB33A9" w14:textId="77777777" w:rsidR="00B54511" w:rsidRPr="00761B54" w:rsidRDefault="00B54511" w:rsidP="00B54511">
      <w:pPr>
        <w:spacing w:after="160" w:line="259" w:lineRule="auto"/>
        <w:ind w:left="4956" w:firstLine="708"/>
        <w:rPr>
          <w:lang w:eastAsia="uk-UA"/>
        </w:rPr>
      </w:pPr>
    </w:p>
    <w:p w14:paraId="0459ACE5" w14:textId="77777777" w:rsidR="00B54511" w:rsidRPr="00761B54" w:rsidRDefault="00B54511" w:rsidP="00B54511">
      <w:pPr>
        <w:ind w:left="4956" w:firstLine="709"/>
        <w:rPr>
          <w:lang w:eastAsia="uk-UA"/>
        </w:rPr>
      </w:pPr>
    </w:p>
    <w:p w14:paraId="7F4A8024" w14:textId="77777777" w:rsidR="00B54511" w:rsidRPr="00761B54" w:rsidRDefault="00B54511" w:rsidP="00B54511">
      <w:pPr>
        <w:ind w:left="4956" w:firstLine="709"/>
        <w:rPr>
          <w:lang w:eastAsia="uk-UA"/>
        </w:rPr>
      </w:pPr>
    </w:p>
    <w:p w14:paraId="6822D2B2" w14:textId="77777777" w:rsidR="00B54511" w:rsidRPr="00761B54" w:rsidRDefault="00B54511" w:rsidP="00B54511">
      <w:pPr>
        <w:ind w:left="4956" w:firstLine="709"/>
        <w:rPr>
          <w:lang w:eastAsia="uk-UA"/>
        </w:rPr>
      </w:pPr>
    </w:p>
    <w:p w14:paraId="1AF9ECFA" w14:textId="77777777" w:rsidR="00B54511" w:rsidRPr="00761B54" w:rsidRDefault="00B54511" w:rsidP="00B54511">
      <w:pPr>
        <w:ind w:left="4956" w:firstLine="709"/>
        <w:rPr>
          <w:lang w:eastAsia="uk-UA"/>
        </w:rPr>
      </w:pPr>
    </w:p>
    <w:p w14:paraId="01050565" w14:textId="77777777" w:rsidR="00B54511" w:rsidRPr="00761B54" w:rsidRDefault="00B54511" w:rsidP="00B54511">
      <w:pPr>
        <w:ind w:left="4956" w:firstLine="709"/>
        <w:rPr>
          <w:lang w:eastAsia="uk-UA"/>
        </w:rPr>
      </w:pPr>
    </w:p>
    <w:p w14:paraId="38ACAD9D" w14:textId="77777777" w:rsidR="00B54511" w:rsidRPr="00761B54" w:rsidRDefault="00B54511" w:rsidP="00B54511">
      <w:pPr>
        <w:ind w:left="4956" w:firstLine="709"/>
        <w:rPr>
          <w:lang w:eastAsia="uk-UA"/>
        </w:rPr>
      </w:pPr>
    </w:p>
    <w:p w14:paraId="538D232C" w14:textId="77777777" w:rsidR="00B54511" w:rsidRPr="00761B54" w:rsidRDefault="00B54511" w:rsidP="00B54511">
      <w:pPr>
        <w:ind w:left="4956" w:firstLine="709"/>
        <w:rPr>
          <w:lang w:eastAsia="uk-UA"/>
        </w:rPr>
      </w:pPr>
    </w:p>
    <w:p w14:paraId="688B2AB2" w14:textId="77777777" w:rsidR="00B54511" w:rsidRPr="00761B54" w:rsidRDefault="00B54511" w:rsidP="00B54511">
      <w:pPr>
        <w:ind w:left="4956" w:firstLine="709"/>
        <w:rPr>
          <w:lang w:eastAsia="uk-UA"/>
        </w:rPr>
      </w:pPr>
    </w:p>
    <w:p w14:paraId="3DF1D517" w14:textId="77777777" w:rsidR="00B54511" w:rsidRPr="00761B54" w:rsidRDefault="00B54511" w:rsidP="00B54511">
      <w:pPr>
        <w:ind w:left="4956" w:firstLine="709"/>
        <w:rPr>
          <w:lang w:eastAsia="uk-UA"/>
        </w:rPr>
      </w:pPr>
    </w:p>
    <w:p w14:paraId="0188B8D0" w14:textId="77777777" w:rsidR="00B54511" w:rsidRPr="00761B54" w:rsidRDefault="00B54511" w:rsidP="00B54511">
      <w:pPr>
        <w:ind w:left="4956" w:firstLine="709"/>
        <w:rPr>
          <w:lang w:eastAsia="uk-UA"/>
        </w:rPr>
      </w:pPr>
    </w:p>
    <w:p w14:paraId="7526B4CA" w14:textId="77777777" w:rsidR="00B54511" w:rsidRPr="00761B54" w:rsidRDefault="00B54511" w:rsidP="00B54511">
      <w:pPr>
        <w:ind w:left="4956" w:firstLine="709"/>
        <w:rPr>
          <w:lang w:eastAsia="uk-UA"/>
        </w:rPr>
      </w:pPr>
    </w:p>
    <w:p w14:paraId="68F2902F" w14:textId="77777777" w:rsidR="00B54511" w:rsidRPr="00761B54" w:rsidRDefault="00B54511" w:rsidP="00B54511">
      <w:pPr>
        <w:ind w:left="4956" w:firstLine="709"/>
        <w:rPr>
          <w:lang w:eastAsia="uk-UA"/>
        </w:rPr>
      </w:pPr>
    </w:p>
    <w:p w14:paraId="3C92488C" w14:textId="77777777" w:rsidR="00B54511" w:rsidRPr="00761B54" w:rsidRDefault="00B54511" w:rsidP="00B54511">
      <w:pPr>
        <w:ind w:left="4956" w:firstLine="709"/>
        <w:rPr>
          <w:lang w:eastAsia="uk-UA"/>
        </w:rPr>
      </w:pPr>
    </w:p>
    <w:p w14:paraId="52F5E4CC" w14:textId="77777777" w:rsidR="00B54511" w:rsidRPr="00761B54" w:rsidRDefault="00B54511" w:rsidP="00B54511">
      <w:pPr>
        <w:ind w:left="4956" w:firstLine="709"/>
        <w:rPr>
          <w:lang w:eastAsia="uk-UA"/>
        </w:rPr>
      </w:pPr>
    </w:p>
    <w:p w14:paraId="0D10AA9F" w14:textId="77777777" w:rsidR="00B54511" w:rsidRPr="00761B54" w:rsidRDefault="00B54511" w:rsidP="00C556D0">
      <w:pPr>
        <w:ind w:left="5103" w:firstLine="6"/>
        <w:jc w:val="both"/>
        <w:rPr>
          <w:lang w:eastAsia="uk-UA"/>
        </w:rPr>
      </w:pPr>
      <w:r w:rsidRPr="00761B54">
        <w:rPr>
          <w:lang w:eastAsia="uk-UA"/>
        </w:rPr>
        <w:t xml:space="preserve">Додаток </w:t>
      </w:r>
    </w:p>
    <w:p w14:paraId="4F09AABB" w14:textId="1DDF45DA" w:rsidR="005542D3" w:rsidRPr="00761B54" w:rsidRDefault="00B54511" w:rsidP="00C556D0">
      <w:pPr>
        <w:ind w:left="5103" w:firstLine="5"/>
        <w:jc w:val="both"/>
      </w:pPr>
      <w:r w:rsidRPr="00761B54">
        <w:rPr>
          <w:lang w:eastAsia="uk-UA"/>
        </w:rPr>
        <w:t xml:space="preserve">до Типової інформаційної картки адміністративної послуги надання відомостей з Державного земельного кадастру у формі </w:t>
      </w:r>
      <w:r w:rsidR="005542D3" w:rsidRPr="00761B54">
        <w:t xml:space="preserve">викопіювання </w:t>
      </w:r>
      <w:r w:rsidR="00C03F4C">
        <w:t xml:space="preserve">                            </w:t>
      </w:r>
      <w:r w:rsidR="005542D3" w:rsidRPr="00761B54">
        <w:t>з картографічної основи Державного земельного кадастру, кадастрової карти (плану)</w:t>
      </w:r>
    </w:p>
    <w:p w14:paraId="08B1F04D" w14:textId="40E7AF7C" w:rsidR="00B54511" w:rsidRPr="00761B54" w:rsidRDefault="00B54511" w:rsidP="005542D3">
      <w:pPr>
        <w:ind w:left="5387" w:firstLine="6"/>
        <w:jc w:val="both"/>
      </w:pPr>
    </w:p>
    <w:tbl>
      <w:tblPr>
        <w:tblW w:w="9467" w:type="dxa"/>
        <w:jc w:val="center"/>
        <w:tblLayout w:type="fixed"/>
        <w:tblLook w:val="0000" w:firstRow="0" w:lastRow="0" w:firstColumn="0" w:lastColumn="0" w:noHBand="0" w:noVBand="0"/>
      </w:tblPr>
      <w:tblGrid>
        <w:gridCol w:w="4008"/>
        <w:gridCol w:w="5459"/>
      </w:tblGrid>
      <w:tr w:rsidR="006D6468" w:rsidRPr="00761B54" w14:paraId="4B6B43A2" w14:textId="77777777" w:rsidTr="00573319">
        <w:trPr>
          <w:jc w:val="center"/>
        </w:trPr>
        <w:tc>
          <w:tcPr>
            <w:tcW w:w="4008" w:type="dxa"/>
          </w:tcPr>
          <w:p w14:paraId="155C2FB6" w14:textId="77777777" w:rsidR="006D6468" w:rsidRPr="00761B54" w:rsidRDefault="006D6468" w:rsidP="00573319">
            <w:pPr>
              <w:pBdr>
                <w:top w:val="nil"/>
                <w:left w:val="nil"/>
                <w:bottom w:val="nil"/>
                <w:right w:val="nil"/>
                <w:between w:val="nil"/>
              </w:pBdr>
              <w:rPr>
                <w:color w:val="000000"/>
              </w:rPr>
            </w:pPr>
          </w:p>
        </w:tc>
        <w:tc>
          <w:tcPr>
            <w:tcW w:w="5459" w:type="dxa"/>
          </w:tcPr>
          <w:p w14:paraId="0C9F040E" w14:textId="602E5AA8" w:rsidR="006D6468" w:rsidRPr="00761B54" w:rsidRDefault="006D6468"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6D0E80AE" w14:textId="77777777" w:rsidR="006D6468" w:rsidRPr="00761B54" w:rsidRDefault="006D6468" w:rsidP="006D6468">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606B8374" w14:textId="1F98EFED" w:rsidR="006D6468" w:rsidRPr="00761B54" w:rsidRDefault="006D6468" w:rsidP="006D6468">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3F53E6">
        <w:rPr>
          <w:rFonts w:ascii="Times New Roman" w:hAnsi="Times New Roman"/>
          <w:sz w:val="24"/>
          <w:szCs w:val="24"/>
        </w:rPr>
        <w:t>«</w:t>
      </w:r>
      <w:r w:rsidRPr="00761B54">
        <w:rPr>
          <w:rFonts w:ascii="Times New Roman" w:hAnsi="Times New Roman"/>
          <w:sz w:val="24"/>
          <w:szCs w:val="24"/>
        </w:rPr>
        <w:t>Про Державний земельний кадастр</w:t>
      </w:r>
      <w:r w:rsidR="003F53E6">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179ED6E1" w14:textId="77777777" w:rsidR="006D6468" w:rsidRPr="00761B54" w:rsidRDefault="006D6468" w:rsidP="006D6468">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6D6468" w:rsidRPr="00761B54" w14:paraId="357CBD0C" w14:textId="77777777" w:rsidTr="00573319">
        <w:trPr>
          <w:trHeight w:val="20"/>
        </w:trPr>
        <w:tc>
          <w:tcPr>
            <w:tcW w:w="3127" w:type="dxa"/>
            <w:tcBorders>
              <w:top w:val="nil"/>
              <w:left w:val="nil"/>
              <w:bottom w:val="nil"/>
              <w:right w:val="nil"/>
            </w:tcBorders>
          </w:tcPr>
          <w:p w14:paraId="43A63221"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59DE0543" w14:textId="77777777" w:rsidR="006D6468" w:rsidRPr="00761B54" w:rsidRDefault="006D6468" w:rsidP="00573319">
            <w:pPr>
              <w:pStyle w:val="ae"/>
              <w:spacing w:line="223" w:lineRule="auto"/>
              <w:ind w:firstLine="0"/>
              <w:rPr>
                <w:rFonts w:ascii="Times New Roman" w:hAnsi="Times New Roman"/>
                <w:sz w:val="24"/>
                <w:szCs w:val="24"/>
              </w:rPr>
            </w:pPr>
          </w:p>
        </w:tc>
      </w:tr>
      <w:tr w:rsidR="006D6468" w:rsidRPr="00761B54" w14:paraId="14519026" w14:textId="77777777" w:rsidTr="00573319">
        <w:trPr>
          <w:trHeight w:val="20"/>
        </w:trPr>
        <w:tc>
          <w:tcPr>
            <w:tcW w:w="3127" w:type="dxa"/>
            <w:tcBorders>
              <w:top w:val="nil"/>
              <w:left w:val="nil"/>
              <w:bottom w:val="nil"/>
              <w:right w:val="nil"/>
            </w:tcBorders>
          </w:tcPr>
          <w:p w14:paraId="0D6D49CF"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34B53283" w14:textId="77777777" w:rsidR="006D6468" w:rsidRPr="00761B54" w:rsidRDefault="006D6468"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265F9ACA" w14:textId="77777777" w:rsidR="006D6468" w:rsidRPr="00761B54" w:rsidRDefault="006D6468"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3CC210FF" w14:textId="77777777" w:rsidR="006D6468" w:rsidRPr="00761B54" w:rsidRDefault="006D6468"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7C12E9C3" w14:textId="77777777" w:rsidR="006D6468" w:rsidRPr="00761B54" w:rsidRDefault="006D6468" w:rsidP="00573319">
            <w:pPr>
              <w:spacing w:before="120"/>
              <w:ind w:left="240" w:hanging="240"/>
              <w:rPr>
                <w:noProof/>
                <w:color w:val="000000"/>
                <w:lang w:val="ru-RU"/>
              </w:rPr>
            </w:pPr>
            <w:r w:rsidRPr="00761B54">
              <w:rPr>
                <w:rFonts w:eastAsia="Symbol"/>
              </w:rPr>
              <w:t></w:t>
            </w:r>
            <w:r w:rsidRPr="00761B54">
              <w:rPr>
                <w:noProof/>
                <w:color w:val="000000"/>
                <w:lang w:val="ru-RU"/>
              </w:rPr>
              <w:t xml:space="preserve"> обмеження у використанні земель </w:t>
            </w:r>
          </w:p>
          <w:p w14:paraId="7C9EE9F4" w14:textId="77777777" w:rsidR="006D6468" w:rsidRPr="00761B54" w:rsidRDefault="006D6468" w:rsidP="00573319">
            <w:pPr>
              <w:spacing w:before="120"/>
              <w:ind w:left="240" w:firstLine="174"/>
              <w:jc w:val="both"/>
              <w:rPr>
                <w:noProof/>
                <w:color w:val="000000"/>
                <w:lang w:val="ru-RU"/>
              </w:rPr>
            </w:pPr>
            <w:r w:rsidRPr="00761B54">
              <w:rPr>
                <w:rFonts w:eastAsia="Symbol"/>
              </w:rPr>
              <w:t></w:t>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77822940" w14:textId="77777777" w:rsidR="006D6468" w:rsidRPr="00761B54" w:rsidRDefault="006D6468"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577586F1" w14:textId="77777777" w:rsidR="006D6468" w:rsidRPr="00761B54" w:rsidRDefault="006D6468"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52C6ADC8" w14:textId="77777777" w:rsidR="006D6468" w:rsidRPr="00761B54" w:rsidRDefault="006D6468"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2B05B084" w14:textId="77777777" w:rsidR="006D6468" w:rsidRPr="00761B54" w:rsidRDefault="006D6468"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6D6468" w:rsidRPr="00761B54" w14:paraId="34F4DD69" w14:textId="77777777" w:rsidTr="00573319">
        <w:trPr>
          <w:trHeight w:val="20"/>
        </w:trPr>
        <w:tc>
          <w:tcPr>
            <w:tcW w:w="9475" w:type="dxa"/>
            <w:gridSpan w:val="2"/>
            <w:tcBorders>
              <w:top w:val="nil"/>
              <w:left w:val="nil"/>
              <w:bottom w:val="nil"/>
              <w:right w:val="nil"/>
            </w:tcBorders>
          </w:tcPr>
          <w:p w14:paraId="1813AD44"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45EACAAA" w14:textId="77777777" w:rsidR="006D6468" w:rsidRPr="00761B54" w:rsidRDefault="006D6468" w:rsidP="00573319">
            <w:pPr>
              <w:pStyle w:val="ae"/>
              <w:spacing w:before="60" w:line="223" w:lineRule="auto"/>
              <w:ind w:firstLine="0"/>
              <w:rPr>
                <w:rFonts w:ascii="Times New Roman" w:hAnsi="Times New Roman"/>
                <w:sz w:val="24"/>
                <w:szCs w:val="24"/>
              </w:rPr>
            </w:pPr>
            <w:r w:rsidRPr="00761B54">
              <w:rPr>
                <w:rFonts w:ascii="Times New Roman" w:hAnsi="Times New Roman"/>
                <w:noProof/>
                <w:sz w:val="24"/>
                <w:szCs w:val="24"/>
                <w:lang w:val="en-AU"/>
              </w:rPr>
              <w:sym w:font="Wingdings" w:char="F0FE"/>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5B6DC81A" w14:textId="77777777" w:rsidR="006D6468" w:rsidRPr="00761B54" w:rsidRDefault="006D6468"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1DA28050" w14:textId="77777777" w:rsidR="006D6468" w:rsidRPr="00761B54" w:rsidRDefault="006D6468"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7E2141FE" w14:textId="77777777" w:rsidR="006D6468" w:rsidRPr="00761B54" w:rsidRDefault="006D6468"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5CEDB1AC" w14:textId="77777777" w:rsidR="006D6468" w:rsidRPr="00761B54" w:rsidRDefault="006D6468"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25C5EBD4" w14:textId="77777777" w:rsidR="006D6468" w:rsidRPr="00761B54" w:rsidRDefault="006D6468"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30DEE43B" w14:textId="77777777" w:rsidR="006D6468" w:rsidRPr="00761B54" w:rsidRDefault="006D6468" w:rsidP="006D6468">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6D6468" w:rsidRPr="00761B54" w14:paraId="0CF629A5"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71E6722A"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30B6A115" w14:textId="471DE878" w:rsidR="006D6468" w:rsidRPr="00761B54" w:rsidRDefault="006D6468"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3F53E6">
              <w:rPr>
                <w:rStyle w:val="st42"/>
                <w:lang w:val="uk-UA"/>
              </w:rPr>
              <w:t>«</w:t>
            </w:r>
            <w:r w:rsidRPr="00761B54">
              <w:rPr>
                <w:rStyle w:val="st42"/>
              </w:rPr>
              <w:t>Про оцінку земель</w:t>
            </w:r>
            <w:r w:rsidR="003F53E6">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694E64CA" w14:textId="77777777" w:rsidR="006D6468" w:rsidRPr="00761B54" w:rsidRDefault="006D6468"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7F7D8221" w14:textId="77777777" w:rsidR="006D6468" w:rsidRPr="00761B54" w:rsidRDefault="006D6468"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6D6468" w:rsidRPr="00761B54" w14:paraId="2009238E"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AA869F1" w14:textId="0D66E958"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09F53BF0" w14:textId="77777777" w:rsidR="006D6468" w:rsidRPr="00761B54" w:rsidRDefault="006D6468" w:rsidP="00573319">
            <w:pPr>
              <w:pStyle w:val="ae"/>
              <w:ind w:firstLine="0"/>
              <w:rPr>
                <w:rFonts w:ascii="Times New Roman" w:hAnsi="Times New Roman"/>
                <w:sz w:val="24"/>
                <w:szCs w:val="24"/>
              </w:rPr>
            </w:pPr>
          </w:p>
        </w:tc>
      </w:tr>
      <w:tr w:rsidR="006D6468" w:rsidRPr="00761B54" w14:paraId="64DEE6A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9A5CF5C" w14:textId="77777777" w:rsidR="006D6468" w:rsidRPr="00761B54" w:rsidRDefault="006D6468"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0910CEEC" w14:textId="77777777" w:rsidR="006D6468" w:rsidRPr="00761B54" w:rsidRDefault="006D6468" w:rsidP="00573319">
            <w:pPr>
              <w:pStyle w:val="ae"/>
              <w:ind w:firstLine="0"/>
              <w:rPr>
                <w:rFonts w:ascii="Times New Roman" w:hAnsi="Times New Roman"/>
                <w:sz w:val="24"/>
                <w:szCs w:val="24"/>
              </w:rPr>
            </w:pPr>
          </w:p>
        </w:tc>
      </w:tr>
      <w:tr w:rsidR="006D6468" w:rsidRPr="00761B54" w14:paraId="7595BE3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644B531" w14:textId="2015259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24E80F0A"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6D6468" w:rsidRPr="00761B54" w14:paraId="6AF03B6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CAFE834" w14:textId="664FDF6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536BD5A7"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6D6468" w:rsidRPr="00761B54" w14:paraId="2B0F9296"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D251460"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328B74E0"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6D6468" w:rsidRPr="00761B54" w14:paraId="081D18CD"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F775CD6"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71313722"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5F4D3747" w14:textId="77777777" w:rsidR="006D6468" w:rsidRPr="00761B54" w:rsidRDefault="006D6468" w:rsidP="006D6468">
      <w:pPr>
        <w:pStyle w:val="ae"/>
        <w:jc w:val="both"/>
        <w:rPr>
          <w:rFonts w:ascii="Times New Roman" w:hAnsi="Times New Roman"/>
          <w:sz w:val="24"/>
          <w:szCs w:val="24"/>
        </w:rPr>
      </w:pPr>
    </w:p>
    <w:p w14:paraId="304E9196" w14:textId="77777777" w:rsidR="006D6468" w:rsidRPr="00761B54" w:rsidRDefault="006D6468" w:rsidP="006D6468">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5133E575" w14:textId="77777777" w:rsidR="006D6468" w:rsidRPr="00761B54" w:rsidRDefault="006D6468" w:rsidP="006D6468">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6D6468" w:rsidRPr="00761B54" w14:paraId="57661ED5" w14:textId="77777777" w:rsidTr="00573319">
        <w:tc>
          <w:tcPr>
            <w:tcW w:w="5615" w:type="dxa"/>
          </w:tcPr>
          <w:p w14:paraId="4EF69BA9"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65BE7A49"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6D6468" w:rsidRPr="00761B54" w14:paraId="6DFE0016" w14:textId="77777777" w:rsidTr="00573319">
        <w:tc>
          <w:tcPr>
            <w:tcW w:w="5615" w:type="dxa"/>
          </w:tcPr>
          <w:p w14:paraId="03B9A2D4"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03A86381"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6D6468" w:rsidRPr="00761B54" w14:paraId="154F5254" w14:textId="77777777" w:rsidTr="00573319">
        <w:tc>
          <w:tcPr>
            <w:tcW w:w="5615" w:type="dxa"/>
          </w:tcPr>
          <w:p w14:paraId="44563CFC"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3B6E6617"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6D6468" w:rsidRPr="00761B54" w14:paraId="141A294A" w14:textId="77777777" w:rsidTr="00573319">
        <w:tc>
          <w:tcPr>
            <w:tcW w:w="5615" w:type="dxa"/>
          </w:tcPr>
          <w:p w14:paraId="1F162F6B"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3125D99D" w14:textId="77777777" w:rsidR="006D6468" w:rsidRPr="00761B54" w:rsidRDefault="006D6468"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7252A6E8" w14:textId="70A86D59" w:rsidR="006D6468" w:rsidRPr="00761B54" w:rsidRDefault="006D6468" w:rsidP="00C270F4">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67DA1494" w14:textId="77777777" w:rsidR="006D6468" w:rsidRPr="00761B54" w:rsidRDefault="006D6468" w:rsidP="006D6468">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6D6468" w:rsidRPr="00761B54" w14:paraId="12B3A798" w14:textId="77777777" w:rsidTr="00573319">
        <w:tc>
          <w:tcPr>
            <w:tcW w:w="5637" w:type="dxa"/>
          </w:tcPr>
          <w:p w14:paraId="34546D2C" w14:textId="77777777" w:rsidR="006D6468" w:rsidRPr="00761B54" w:rsidRDefault="006D6468"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25ED110B" w14:textId="77777777" w:rsidR="006D6468" w:rsidRPr="00761B54" w:rsidRDefault="006D6468" w:rsidP="00573319">
            <w:pPr>
              <w:pStyle w:val="ae"/>
              <w:ind w:firstLine="0"/>
              <w:rPr>
                <w:rFonts w:ascii="Times New Roman" w:hAnsi="Times New Roman"/>
                <w:sz w:val="24"/>
                <w:szCs w:val="24"/>
              </w:rPr>
            </w:pPr>
          </w:p>
        </w:tc>
      </w:tr>
    </w:tbl>
    <w:p w14:paraId="11312878" w14:textId="77777777" w:rsidR="006D6468" w:rsidRPr="00761B54" w:rsidRDefault="006D6468" w:rsidP="006D6468">
      <w:pPr>
        <w:pStyle w:val="ae"/>
        <w:rPr>
          <w:rFonts w:ascii="Times New Roman" w:hAnsi="Times New Roman"/>
          <w:sz w:val="24"/>
          <w:szCs w:val="24"/>
        </w:rPr>
      </w:pPr>
    </w:p>
    <w:p w14:paraId="25EA4A8E" w14:textId="77777777" w:rsidR="006D6468" w:rsidRPr="00761B54" w:rsidRDefault="006D6468" w:rsidP="006D6468">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283ADD97" w14:textId="77777777" w:rsidR="006D6468" w:rsidRPr="00761B54" w:rsidRDefault="006D6468" w:rsidP="006D6468">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6D6468" w:rsidRPr="00761B54" w14:paraId="21DE312A" w14:textId="77777777" w:rsidTr="00573319">
        <w:tc>
          <w:tcPr>
            <w:tcW w:w="4224" w:type="dxa"/>
            <w:tcBorders>
              <w:top w:val="nil"/>
              <w:left w:val="nil"/>
              <w:bottom w:val="nil"/>
              <w:right w:val="nil"/>
            </w:tcBorders>
          </w:tcPr>
          <w:p w14:paraId="75539F93" w14:textId="77777777" w:rsidR="006D6468" w:rsidRPr="00761B54" w:rsidRDefault="006D6468"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241DD3AC" w14:textId="77777777" w:rsidR="006D6468" w:rsidRPr="00761B54" w:rsidRDefault="006D6468"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274E3E55" w14:textId="77777777" w:rsidR="006D6468" w:rsidRPr="00761B54" w:rsidRDefault="006D6468"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7FBA1C57" w14:textId="77777777" w:rsidR="006D6468" w:rsidRPr="00761B54" w:rsidRDefault="006D6468"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6410DFF6" w14:textId="77777777" w:rsidR="006D6468" w:rsidRPr="00761B54" w:rsidRDefault="006D6468" w:rsidP="006D6468">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766CDA0C" w14:textId="77777777" w:rsidR="006D6468" w:rsidRPr="00761B54" w:rsidRDefault="006D6468" w:rsidP="006D6468">
      <w:pPr>
        <w:pStyle w:val="ae"/>
        <w:jc w:val="both"/>
        <w:rPr>
          <w:rFonts w:ascii="Times New Roman" w:hAnsi="Times New Roman"/>
          <w:sz w:val="24"/>
          <w:szCs w:val="24"/>
        </w:rPr>
      </w:pPr>
    </w:p>
    <w:p w14:paraId="48F5FDF6" w14:textId="77777777" w:rsidR="006D6468" w:rsidRPr="00761B54" w:rsidRDefault="006D6468" w:rsidP="006D6468">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201CAD19" w14:textId="77777777" w:rsidR="006D6468" w:rsidRPr="00761B54" w:rsidRDefault="006D6468" w:rsidP="006D6468">
      <w:pPr>
        <w:pStyle w:val="st8"/>
        <w:rPr>
          <w:rStyle w:val="st42"/>
        </w:rPr>
      </w:pPr>
      <w:r w:rsidRPr="00761B54">
        <w:rPr>
          <w:rFonts w:eastAsia="Symbol"/>
        </w:rPr>
        <w:t></w:t>
      </w:r>
      <w:r w:rsidRPr="00761B54">
        <w:rPr>
          <w:rStyle w:val="st42"/>
        </w:rPr>
        <w:t xml:space="preserve"> в електронній формі:</w:t>
      </w:r>
    </w:p>
    <w:p w14:paraId="07294CAF" w14:textId="77777777" w:rsidR="006D6468" w:rsidRPr="00761B54" w:rsidRDefault="006D6468" w:rsidP="006D6468">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566F9CAE" w14:textId="77777777" w:rsidR="006D6468" w:rsidRPr="00761B54" w:rsidRDefault="006D6468" w:rsidP="006D6468">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12DAA784" w14:textId="77777777" w:rsidR="006D6468" w:rsidRPr="00761B54" w:rsidRDefault="006D6468" w:rsidP="006D6468">
      <w:pPr>
        <w:pStyle w:val="st8"/>
        <w:jc w:val="left"/>
        <w:rPr>
          <w:rStyle w:val="st42"/>
        </w:rPr>
      </w:pPr>
      <w:r w:rsidRPr="00761B54">
        <w:rPr>
          <w:rStyle w:val="st42"/>
        </w:rPr>
        <w:t>_________________________________________________________</w:t>
      </w:r>
    </w:p>
    <w:p w14:paraId="6959206F" w14:textId="77777777" w:rsidR="006D6468" w:rsidRPr="00761B54" w:rsidRDefault="006D6468" w:rsidP="006D6468">
      <w:pPr>
        <w:pBdr>
          <w:top w:val="nil"/>
          <w:left w:val="nil"/>
          <w:bottom w:val="nil"/>
          <w:right w:val="nil"/>
          <w:between w:val="nil"/>
        </w:pBdr>
        <w:rPr>
          <w:color w:val="000000"/>
        </w:rPr>
      </w:pPr>
    </w:p>
    <w:p w14:paraId="1B3E25FB" w14:textId="77777777" w:rsidR="006D6468" w:rsidRPr="00761B54" w:rsidRDefault="006D6468" w:rsidP="006D6468">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6D6468" w:rsidRPr="00761B54" w14:paraId="49EC6853" w14:textId="77777777" w:rsidTr="00573319">
        <w:tc>
          <w:tcPr>
            <w:tcW w:w="4453" w:type="dxa"/>
            <w:gridSpan w:val="2"/>
            <w:tcBorders>
              <w:top w:val="nil"/>
              <w:left w:val="nil"/>
              <w:bottom w:val="nil"/>
              <w:right w:val="nil"/>
            </w:tcBorders>
          </w:tcPr>
          <w:p w14:paraId="3A43D7FD"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57C1DB87"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30FA2FC"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6D6468" w:rsidRPr="00761B54" w14:paraId="5001825A" w14:textId="77777777" w:rsidTr="00573319">
        <w:tc>
          <w:tcPr>
            <w:tcW w:w="4453" w:type="dxa"/>
            <w:gridSpan w:val="2"/>
            <w:tcBorders>
              <w:top w:val="nil"/>
              <w:left w:val="nil"/>
              <w:bottom w:val="nil"/>
              <w:right w:val="nil"/>
            </w:tcBorders>
          </w:tcPr>
          <w:p w14:paraId="0D6B1CA2"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1363C94"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8BEEFC6"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6D6468" w:rsidRPr="00761B54" w14:paraId="549094BA" w14:textId="77777777" w:rsidTr="00573319">
        <w:tc>
          <w:tcPr>
            <w:tcW w:w="4453" w:type="dxa"/>
            <w:gridSpan w:val="2"/>
            <w:tcBorders>
              <w:top w:val="nil"/>
              <w:left w:val="nil"/>
              <w:bottom w:val="nil"/>
              <w:right w:val="nil"/>
            </w:tcBorders>
          </w:tcPr>
          <w:p w14:paraId="64F2A79C"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C15019C"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5CEB93C3" w14:textId="77777777" w:rsidR="006D6468" w:rsidRPr="00761B54" w:rsidRDefault="006D6468" w:rsidP="00573319">
            <w:pPr>
              <w:pBdr>
                <w:top w:val="nil"/>
                <w:left w:val="nil"/>
                <w:bottom w:val="nil"/>
                <w:right w:val="nil"/>
                <w:between w:val="nil"/>
              </w:pBdr>
              <w:spacing w:line="223" w:lineRule="auto"/>
              <w:rPr>
                <w:color w:val="000000"/>
              </w:rPr>
            </w:pPr>
          </w:p>
        </w:tc>
      </w:tr>
      <w:tr w:rsidR="006D6468" w:rsidRPr="00761B54" w14:paraId="00CC5BF7" w14:textId="77777777" w:rsidTr="00573319">
        <w:tc>
          <w:tcPr>
            <w:tcW w:w="4453" w:type="dxa"/>
            <w:gridSpan w:val="2"/>
            <w:tcBorders>
              <w:top w:val="nil"/>
              <w:left w:val="nil"/>
              <w:bottom w:val="nil"/>
              <w:right w:val="nil"/>
            </w:tcBorders>
          </w:tcPr>
          <w:p w14:paraId="49A68B32"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536DF06"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516A532"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6D6468" w:rsidRPr="00761B54" w14:paraId="3FC7F415" w14:textId="77777777" w:rsidTr="00573319">
        <w:tc>
          <w:tcPr>
            <w:tcW w:w="4453" w:type="dxa"/>
            <w:gridSpan w:val="2"/>
            <w:tcBorders>
              <w:top w:val="nil"/>
              <w:left w:val="nil"/>
              <w:bottom w:val="nil"/>
              <w:right w:val="nil"/>
            </w:tcBorders>
          </w:tcPr>
          <w:p w14:paraId="3AF0BC51"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40754200"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D71BF62" w14:textId="77777777" w:rsidR="006D6468" w:rsidRPr="00761B54" w:rsidRDefault="006D6468" w:rsidP="00573319">
            <w:pPr>
              <w:pBdr>
                <w:top w:val="nil"/>
                <w:left w:val="nil"/>
                <w:bottom w:val="nil"/>
                <w:right w:val="nil"/>
                <w:between w:val="nil"/>
              </w:pBdr>
              <w:spacing w:line="223" w:lineRule="auto"/>
              <w:rPr>
                <w:color w:val="000000"/>
              </w:rPr>
            </w:pPr>
          </w:p>
        </w:tc>
      </w:tr>
      <w:tr w:rsidR="006D6468" w:rsidRPr="00761B54" w14:paraId="28AFEDCB"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74EBAF9A" w14:textId="77777777" w:rsidR="006D6468" w:rsidRPr="00761B54" w:rsidRDefault="006D6468"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0BCAF51"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19E8062"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w:t>
            </w:r>
            <w:r w:rsidRPr="00761B54">
              <w:rPr>
                <w:color w:val="000000"/>
              </w:rPr>
              <w:lastRenderedPageBreak/>
              <w:t>надавати відомості з Державного земельного кадастру</w:t>
            </w:r>
          </w:p>
        </w:tc>
      </w:tr>
      <w:tr w:rsidR="006D6468" w:rsidRPr="00761B54" w14:paraId="1CA21A2C"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00425573" w14:textId="77777777" w:rsidR="006D6468" w:rsidRPr="00761B54" w:rsidRDefault="006D6468"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0BD4C1F2" w14:textId="77777777" w:rsidR="006D6468" w:rsidRPr="00761B54" w:rsidRDefault="006D6468"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7C2117FC" w14:textId="77777777" w:rsidR="006D6468" w:rsidRPr="00761B54" w:rsidRDefault="006D6468" w:rsidP="00573319">
            <w:pPr>
              <w:pBdr>
                <w:top w:val="nil"/>
                <w:left w:val="nil"/>
                <w:bottom w:val="nil"/>
                <w:right w:val="nil"/>
                <w:between w:val="nil"/>
              </w:pBdr>
              <w:spacing w:line="223" w:lineRule="auto"/>
              <w:rPr>
                <w:color w:val="000000"/>
              </w:rPr>
            </w:pPr>
          </w:p>
        </w:tc>
      </w:tr>
      <w:tr w:rsidR="006D6468" w:rsidRPr="00761B54" w14:paraId="13433F5A" w14:textId="77777777" w:rsidTr="00573319">
        <w:tc>
          <w:tcPr>
            <w:tcW w:w="4453" w:type="dxa"/>
            <w:gridSpan w:val="2"/>
            <w:tcBorders>
              <w:top w:val="nil"/>
              <w:left w:val="nil"/>
              <w:bottom w:val="nil"/>
              <w:right w:val="nil"/>
            </w:tcBorders>
          </w:tcPr>
          <w:p w14:paraId="11D2C974"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5E8714D8"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F379B06"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6D6468" w:rsidRPr="00761B54" w14:paraId="55851B49" w14:textId="77777777" w:rsidTr="00573319">
        <w:tc>
          <w:tcPr>
            <w:tcW w:w="2747" w:type="dxa"/>
            <w:tcBorders>
              <w:top w:val="nil"/>
              <w:left w:val="nil"/>
              <w:bottom w:val="nil"/>
              <w:right w:val="nil"/>
            </w:tcBorders>
          </w:tcPr>
          <w:p w14:paraId="15E21113"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1CB5D448" w14:textId="77777777" w:rsidR="006D6468" w:rsidRPr="00761B54" w:rsidRDefault="006D6468"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069D817C" w14:textId="77777777" w:rsidR="006D6468" w:rsidRPr="00761B54" w:rsidRDefault="006D6468"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37D35C8" w14:textId="77777777" w:rsidR="006D6468" w:rsidRPr="00761B54" w:rsidRDefault="006D6468" w:rsidP="00573319">
            <w:pPr>
              <w:pBdr>
                <w:top w:val="nil"/>
                <w:left w:val="nil"/>
                <w:bottom w:val="nil"/>
                <w:right w:val="nil"/>
                <w:between w:val="nil"/>
              </w:pBdr>
              <w:spacing w:line="223" w:lineRule="auto"/>
              <w:rPr>
                <w:color w:val="000000"/>
              </w:rPr>
            </w:pPr>
          </w:p>
        </w:tc>
      </w:tr>
    </w:tbl>
    <w:p w14:paraId="6E74B35B" w14:textId="77777777" w:rsidR="006D6468" w:rsidRPr="00761B54" w:rsidRDefault="006D6468" w:rsidP="006D6468">
      <w:pPr>
        <w:pBdr>
          <w:top w:val="nil"/>
          <w:left w:val="nil"/>
          <w:bottom w:val="nil"/>
          <w:right w:val="nil"/>
          <w:between w:val="nil"/>
        </w:pBdr>
        <w:rPr>
          <w:color w:val="000000"/>
        </w:rPr>
      </w:pPr>
    </w:p>
    <w:p w14:paraId="0E11A339" w14:textId="77777777" w:rsidR="006D6468" w:rsidRPr="00761B54" w:rsidRDefault="006D6468" w:rsidP="006D6468">
      <w:pPr>
        <w:pBdr>
          <w:top w:val="nil"/>
          <w:left w:val="nil"/>
          <w:bottom w:val="nil"/>
          <w:right w:val="nil"/>
          <w:between w:val="nil"/>
        </w:pBdr>
        <w:rPr>
          <w:color w:val="000000"/>
        </w:rPr>
      </w:pPr>
      <w:r w:rsidRPr="00761B54">
        <w:rPr>
          <w:color w:val="000000"/>
        </w:rPr>
        <w:t>МП</w:t>
      </w:r>
    </w:p>
    <w:tbl>
      <w:tblPr>
        <w:tblW w:w="98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3969"/>
        <w:gridCol w:w="5248"/>
      </w:tblGrid>
      <w:tr w:rsidR="00B54511" w:rsidRPr="00761B54" w14:paraId="5CEF17E0" w14:textId="77777777" w:rsidTr="00573319">
        <w:tc>
          <w:tcPr>
            <w:tcW w:w="9895" w:type="dxa"/>
            <w:gridSpan w:val="3"/>
            <w:tcBorders>
              <w:top w:val="nil"/>
              <w:left w:val="nil"/>
              <w:bottom w:val="nil"/>
              <w:right w:val="nil"/>
            </w:tcBorders>
          </w:tcPr>
          <w:p w14:paraId="51F5C764" w14:textId="77777777"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42DE5E0C" w14:textId="77777777" w:rsidTr="00573319">
        <w:tc>
          <w:tcPr>
            <w:tcW w:w="9895" w:type="dxa"/>
            <w:gridSpan w:val="3"/>
            <w:tcBorders>
              <w:top w:val="nil"/>
              <w:left w:val="nil"/>
              <w:bottom w:val="nil"/>
              <w:right w:val="nil"/>
            </w:tcBorders>
          </w:tcPr>
          <w:p w14:paraId="5B73D054" w14:textId="77777777" w:rsidR="00B54511" w:rsidRPr="00761B54" w:rsidRDefault="00B54511" w:rsidP="00C03F4C">
            <w:pPr>
              <w:jc w:val="center"/>
              <w:rPr>
                <w:u w:val="single"/>
              </w:rPr>
            </w:pPr>
            <w:r w:rsidRPr="00761B54">
              <w:rPr>
                <w:u w:val="single"/>
              </w:rPr>
              <w:t xml:space="preserve">НАДАННЯ ВІДОМОСТЕЙ З ДЕРЖАВНОГО ЗЕМЕЛЬНОГО КАДАСТРУ </w:t>
            </w:r>
          </w:p>
          <w:p w14:paraId="3513CC27" w14:textId="77777777" w:rsidR="00B76633" w:rsidRPr="00761B54" w:rsidRDefault="00B76633" w:rsidP="00C03F4C">
            <w:pPr>
              <w:shd w:val="clear" w:color="auto" w:fill="FFFFFF"/>
              <w:jc w:val="center"/>
              <w:rPr>
                <w:bCs/>
                <w:caps/>
                <w:u w:val="single"/>
              </w:rPr>
            </w:pPr>
            <w:r w:rsidRPr="00761B54">
              <w:rPr>
                <w:bCs/>
                <w:caps/>
                <w:u w:val="single"/>
              </w:rPr>
              <w:t xml:space="preserve">У ФОРМІ КОПІї ДОКУМЕНТа, ЩО СТВОРЮєТЬСЯ ПІД ЧАС ВЕДЕННЯ </w:t>
            </w:r>
          </w:p>
          <w:p w14:paraId="3A3CA04C" w14:textId="6E7B7D36" w:rsidR="00B54511" w:rsidRPr="00761B54" w:rsidRDefault="00B76633" w:rsidP="00C03F4C">
            <w:pPr>
              <w:shd w:val="clear" w:color="auto" w:fill="FFFFFF"/>
              <w:jc w:val="center"/>
              <w:rPr>
                <w:bCs/>
                <w:caps/>
                <w:szCs w:val="16"/>
                <w:u w:val="single"/>
              </w:rPr>
            </w:pPr>
            <w:r w:rsidRPr="00761B54">
              <w:rPr>
                <w:bCs/>
                <w:caps/>
                <w:u w:val="single"/>
              </w:rPr>
              <w:t>ДЕРЖАВНОГО ЗЕМЕЛЬНОГО КАДАСТРУ</w:t>
            </w:r>
            <w:r w:rsidRPr="00761B54">
              <w:rPr>
                <w:bCs/>
                <w:caps/>
                <w:szCs w:val="16"/>
                <w:u w:val="single"/>
              </w:rPr>
              <w:t xml:space="preserve"> </w:t>
            </w:r>
          </w:p>
        </w:tc>
      </w:tr>
      <w:tr w:rsidR="00B54511" w:rsidRPr="00761B54" w14:paraId="145E998A" w14:textId="77777777" w:rsidTr="00573319">
        <w:tc>
          <w:tcPr>
            <w:tcW w:w="9895" w:type="dxa"/>
            <w:gridSpan w:val="3"/>
            <w:tcBorders>
              <w:top w:val="nil"/>
              <w:left w:val="nil"/>
              <w:bottom w:val="single" w:sz="4" w:space="0" w:color="auto"/>
              <w:right w:val="nil"/>
            </w:tcBorders>
          </w:tcPr>
          <w:p w14:paraId="67CAD56A"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72B3B0E1" w14:textId="77777777" w:rsidR="00126E9A" w:rsidRDefault="00126E9A" w:rsidP="00126E9A">
            <w:pPr>
              <w:autoSpaceDE w:val="0"/>
              <w:autoSpaceDN w:val="0"/>
              <w:adjustRightInd w:val="0"/>
              <w:jc w:val="center"/>
            </w:pPr>
            <w:r>
              <w:rPr>
                <w:u w:val="single"/>
              </w:rPr>
              <w:t>Головне управління Держгеокадастру у Чернівецькій області</w:t>
            </w:r>
          </w:p>
          <w:p w14:paraId="61B26877" w14:textId="7295AEAE" w:rsidR="00B54511" w:rsidRPr="00761B54" w:rsidRDefault="00126E9A" w:rsidP="00126E9A">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68DC99B6" w14:textId="77777777" w:rsidTr="00573319">
        <w:tc>
          <w:tcPr>
            <w:tcW w:w="9895" w:type="dxa"/>
            <w:gridSpan w:val="3"/>
            <w:tcBorders>
              <w:top w:val="single" w:sz="4" w:space="0" w:color="auto"/>
            </w:tcBorders>
          </w:tcPr>
          <w:p w14:paraId="0C3503B9"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303DA1B5" w14:textId="77777777" w:rsidTr="00DA48C5">
        <w:tc>
          <w:tcPr>
            <w:tcW w:w="4647" w:type="dxa"/>
            <w:gridSpan w:val="2"/>
            <w:tcBorders>
              <w:top w:val="nil"/>
            </w:tcBorders>
          </w:tcPr>
          <w:p w14:paraId="7201BC39"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248" w:type="dxa"/>
            <w:tcBorders>
              <w:top w:val="nil"/>
            </w:tcBorders>
          </w:tcPr>
          <w:p w14:paraId="58B83729" w14:textId="37DC9982" w:rsidR="00126E9A" w:rsidRDefault="00126E9A" w:rsidP="00126E9A">
            <w:pPr>
              <w:autoSpaceDE w:val="0"/>
              <w:autoSpaceDN w:val="0"/>
              <w:adjustRightInd w:val="0"/>
              <w:jc w:val="center"/>
              <w:rPr>
                <w:b/>
                <w:bCs/>
                <w:sz w:val="20"/>
                <w:szCs w:val="20"/>
              </w:rPr>
            </w:pPr>
            <w:r>
              <w:rPr>
                <w:b/>
                <w:bCs/>
                <w:sz w:val="20"/>
                <w:szCs w:val="20"/>
              </w:rPr>
              <w:t>Центр надання адміністративних послуг</w:t>
            </w:r>
          </w:p>
          <w:p w14:paraId="479EC022" w14:textId="2E28F8B0" w:rsidR="00B54511" w:rsidRPr="00761B54" w:rsidRDefault="00126E9A" w:rsidP="00126E9A">
            <w:pPr>
              <w:tabs>
                <w:tab w:val="left" w:pos="1905"/>
              </w:tabs>
              <w:jc w:val="center"/>
              <w:rPr>
                <w:b/>
                <w:sz w:val="20"/>
                <w:szCs w:val="20"/>
              </w:rPr>
            </w:pPr>
            <w:r>
              <w:rPr>
                <w:b/>
                <w:bCs/>
                <w:sz w:val="20"/>
                <w:szCs w:val="20"/>
              </w:rPr>
              <w:t>Чернівецької міської ради</w:t>
            </w:r>
          </w:p>
        </w:tc>
      </w:tr>
      <w:tr w:rsidR="00B54511" w:rsidRPr="00761B54" w14:paraId="19CB6A86" w14:textId="77777777" w:rsidTr="00DA48C5">
        <w:tc>
          <w:tcPr>
            <w:tcW w:w="678" w:type="dxa"/>
          </w:tcPr>
          <w:p w14:paraId="47716FED" w14:textId="59A5176F" w:rsidR="00B54511" w:rsidRPr="00E87494" w:rsidRDefault="00B54511" w:rsidP="00573319">
            <w:pPr>
              <w:jc w:val="center"/>
              <w:rPr>
                <w:sz w:val="20"/>
                <w:szCs w:val="20"/>
              </w:rPr>
            </w:pPr>
            <w:r w:rsidRPr="00E87494">
              <w:rPr>
                <w:sz w:val="20"/>
                <w:szCs w:val="20"/>
              </w:rPr>
              <w:t>1</w:t>
            </w:r>
          </w:p>
        </w:tc>
        <w:tc>
          <w:tcPr>
            <w:tcW w:w="3969" w:type="dxa"/>
          </w:tcPr>
          <w:p w14:paraId="65DFA266" w14:textId="77777777" w:rsidR="00B54511" w:rsidRPr="00761B54" w:rsidRDefault="00B54511" w:rsidP="005B006B">
            <w:pPr>
              <w:spacing w:before="60" w:after="60"/>
              <w:jc w:val="center"/>
              <w:rPr>
                <w:sz w:val="20"/>
                <w:szCs w:val="20"/>
              </w:rPr>
            </w:pPr>
            <w:r w:rsidRPr="00761B54">
              <w:rPr>
                <w:sz w:val="20"/>
                <w:szCs w:val="20"/>
              </w:rPr>
              <w:t>Місцезнаходження центру надання адміністративних послуг</w:t>
            </w:r>
          </w:p>
        </w:tc>
        <w:tc>
          <w:tcPr>
            <w:tcW w:w="5248" w:type="dxa"/>
          </w:tcPr>
          <w:p w14:paraId="4F6611F3" w14:textId="2E231046" w:rsidR="00B54511" w:rsidRPr="00761B54" w:rsidRDefault="00126E9A"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4564B1B8" w14:textId="77777777" w:rsidTr="00DA48C5">
        <w:tc>
          <w:tcPr>
            <w:tcW w:w="678" w:type="dxa"/>
          </w:tcPr>
          <w:p w14:paraId="2BC268F4" w14:textId="2D80EC72" w:rsidR="00B54511" w:rsidRPr="00E87494" w:rsidRDefault="00B54511" w:rsidP="00573319">
            <w:pPr>
              <w:jc w:val="center"/>
              <w:rPr>
                <w:sz w:val="20"/>
                <w:szCs w:val="20"/>
              </w:rPr>
            </w:pPr>
            <w:r w:rsidRPr="00E87494">
              <w:rPr>
                <w:sz w:val="20"/>
                <w:szCs w:val="20"/>
              </w:rPr>
              <w:t>2</w:t>
            </w:r>
          </w:p>
        </w:tc>
        <w:tc>
          <w:tcPr>
            <w:tcW w:w="3969" w:type="dxa"/>
          </w:tcPr>
          <w:p w14:paraId="5C411D0C" w14:textId="77777777" w:rsidR="00B54511" w:rsidRPr="00761B54" w:rsidRDefault="00B54511" w:rsidP="005B006B">
            <w:pPr>
              <w:spacing w:before="60" w:after="60"/>
              <w:jc w:val="center"/>
              <w:rPr>
                <w:sz w:val="20"/>
                <w:szCs w:val="20"/>
              </w:rPr>
            </w:pPr>
            <w:r w:rsidRPr="00761B54">
              <w:rPr>
                <w:sz w:val="20"/>
                <w:szCs w:val="20"/>
              </w:rPr>
              <w:t>Інформація щодо режиму роботи центру надання адміністративних послуг</w:t>
            </w:r>
          </w:p>
        </w:tc>
        <w:tc>
          <w:tcPr>
            <w:tcW w:w="5248" w:type="dxa"/>
          </w:tcPr>
          <w:p w14:paraId="49044F58"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63ED3A15" w14:textId="77777777" w:rsidTr="00DA48C5">
        <w:tc>
          <w:tcPr>
            <w:tcW w:w="678" w:type="dxa"/>
          </w:tcPr>
          <w:p w14:paraId="4302B603" w14:textId="45FB9333" w:rsidR="00B54511" w:rsidRPr="00E87494" w:rsidRDefault="00B54511" w:rsidP="00573319">
            <w:pPr>
              <w:jc w:val="center"/>
              <w:rPr>
                <w:sz w:val="20"/>
                <w:szCs w:val="20"/>
              </w:rPr>
            </w:pPr>
            <w:r w:rsidRPr="00E87494">
              <w:rPr>
                <w:sz w:val="20"/>
                <w:szCs w:val="20"/>
              </w:rPr>
              <w:t>3</w:t>
            </w:r>
          </w:p>
        </w:tc>
        <w:tc>
          <w:tcPr>
            <w:tcW w:w="3969" w:type="dxa"/>
          </w:tcPr>
          <w:p w14:paraId="5A0D6695" w14:textId="77777777" w:rsidR="00B54511" w:rsidRPr="00761B54" w:rsidRDefault="00B54511" w:rsidP="005B006B">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248" w:type="dxa"/>
          </w:tcPr>
          <w:p w14:paraId="77686C1F"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7C08C7C3" w14:textId="77777777" w:rsidR="00126E9A" w:rsidRDefault="00126E9A" w:rsidP="00126E9A">
            <w:pPr>
              <w:autoSpaceDE w:val="0"/>
              <w:autoSpaceDN w:val="0"/>
              <w:adjustRightInd w:val="0"/>
              <w:rPr>
                <w:sz w:val="20"/>
                <w:szCs w:val="20"/>
              </w:rPr>
            </w:pPr>
            <w:r>
              <w:rPr>
                <w:sz w:val="20"/>
                <w:szCs w:val="20"/>
              </w:rPr>
              <w:t xml:space="preserve"> факс: (0372) 51-26-78 </w:t>
            </w:r>
          </w:p>
          <w:p w14:paraId="77E47042"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94" w:history="1">
              <w:r>
                <w:rPr>
                  <w:color w:val="0000FF"/>
                  <w:sz w:val="20"/>
                  <w:szCs w:val="20"/>
                  <w:u w:val="single"/>
                </w:rPr>
                <w:t>admincnap@ukr.net</w:t>
              </w:r>
            </w:hyperlink>
            <w:r w:rsidRPr="00983859">
              <w:rPr>
                <w:sz w:val="20"/>
                <w:szCs w:val="20"/>
              </w:rPr>
              <w:tab/>
            </w:r>
          </w:p>
          <w:p w14:paraId="11B38DE3" w14:textId="77777777" w:rsidR="00126E9A" w:rsidRDefault="00126E9A" w:rsidP="00126E9A">
            <w:pPr>
              <w:jc w:val="both"/>
              <w:rPr>
                <w:color w:val="0000FF"/>
                <w:sz w:val="20"/>
                <w:szCs w:val="20"/>
                <w:u w:val="single"/>
              </w:rPr>
            </w:pPr>
            <w:r>
              <w:rPr>
                <w:sz w:val="20"/>
                <w:szCs w:val="20"/>
              </w:rPr>
              <w:t>Веб-сторінка: </w:t>
            </w:r>
            <w:hyperlink r:id="rId95" w:history="1">
              <w:r>
                <w:rPr>
                  <w:color w:val="0000FF"/>
                  <w:sz w:val="20"/>
                  <w:szCs w:val="20"/>
                  <w:u w:val="single"/>
                </w:rPr>
                <w:t>http://dozvil.city.cv.ua</w:t>
              </w:r>
            </w:hyperlink>
          </w:p>
          <w:p w14:paraId="4F2545A2" w14:textId="09BECA6D" w:rsidR="00B54511" w:rsidRPr="00761B54" w:rsidRDefault="00B54511" w:rsidP="00573319">
            <w:pPr>
              <w:jc w:val="both"/>
              <w:rPr>
                <w:sz w:val="20"/>
                <w:szCs w:val="20"/>
              </w:rPr>
            </w:pPr>
          </w:p>
        </w:tc>
      </w:tr>
      <w:tr w:rsidR="00B54511" w:rsidRPr="00761B54" w14:paraId="2F9D919A" w14:textId="77777777" w:rsidTr="00573319">
        <w:tc>
          <w:tcPr>
            <w:tcW w:w="9895" w:type="dxa"/>
            <w:gridSpan w:val="3"/>
          </w:tcPr>
          <w:p w14:paraId="1EDA167E"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5C65C3D4" w14:textId="77777777" w:rsidTr="00DA48C5">
        <w:tc>
          <w:tcPr>
            <w:tcW w:w="678" w:type="dxa"/>
          </w:tcPr>
          <w:p w14:paraId="4AE792C4" w14:textId="5F4AF7CC" w:rsidR="00B54511" w:rsidRPr="00E87494" w:rsidRDefault="00B54511" w:rsidP="00573319">
            <w:pPr>
              <w:spacing w:before="60" w:after="60"/>
              <w:jc w:val="center"/>
              <w:rPr>
                <w:sz w:val="20"/>
                <w:szCs w:val="20"/>
              </w:rPr>
            </w:pPr>
            <w:r w:rsidRPr="00E87494">
              <w:rPr>
                <w:sz w:val="20"/>
                <w:szCs w:val="20"/>
              </w:rPr>
              <w:t>4</w:t>
            </w:r>
          </w:p>
        </w:tc>
        <w:tc>
          <w:tcPr>
            <w:tcW w:w="3969" w:type="dxa"/>
          </w:tcPr>
          <w:p w14:paraId="30F65088" w14:textId="1FCC177A" w:rsidR="00B54511" w:rsidRPr="00761B54" w:rsidRDefault="00B54511" w:rsidP="005B006B">
            <w:pPr>
              <w:spacing w:before="60" w:after="60"/>
              <w:jc w:val="center"/>
              <w:rPr>
                <w:sz w:val="20"/>
                <w:szCs w:val="20"/>
              </w:rPr>
            </w:pPr>
            <w:r w:rsidRPr="00761B54">
              <w:rPr>
                <w:sz w:val="20"/>
                <w:szCs w:val="20"/>
              </w:rPr>
              <w:t>Закони України</w:t>
            </w:r>
          </w:p>
        </w:tc>
        <w:tc>
          <w:tcPr>
            <w:tcW w:w="5248" w:type="dxa"/>
          </w:tcPr>
          <w:p w14:paraId="747C3763"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96"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97" w:anchor="n3760" w:tgtFrame="_blank" w:history="1">
              <w:r w:rsidRPr="00761B54">
                <w:rPr>
                  <w:rStyle w:val="af1"/>
                  <w:rFonts w:eastAsiaTheme="majorEastAsia"/>
                  <w:color w:val="auto"/>
                  <w:sz w:val="20"/>
                  <w:szCs w:val="20"/>
                  <w:u w:val="none"/>
                </w:rPr>
                <w:t>стаття 17</w:t>
              </w:r>
            </w:hyperlink>
            <w:hyperlink r:id="rId98"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72FA7FD5" w14:textId="77777777" w:rsidTr="00DA48C5">
        <w:tc>
          <w:tcPr>
            <w:tcW w:w="678" w:type="dxa"/>
          </w:tcPr>
          <w:p w14:paraId="47168763" w14:textId="5A113901" w:rsidR="00B54511" w:rsidRPr="00E87494" w:rsidRDefault="00B54511" w:rsidP="00573319">
            <w:pPr>
              <w:spacing w:before="60" w:after="60"/>
              <w:jc w:val="center"/>
              <w:rPr>
                <w:sz w:val="20"/>
                <w:szCs w:val="20"/>
              </w:rPr>
            </w:pPr>
            <w:r w:rsidRPr="00E87494">
              <w:rPr>
                <w:sz w:val="20"/>
                <w:szCs w:val="20"/>
              </w:rPr>
              <w:t>5</w:t>
            </w:r>
          </w:p>
        </w:tc>
        <w:tc>
          <w:tcPr>
            <w:tcW w:w="3969" w:type="dxa"/>
          </w:tcPr>
          <w:p w14:paraId="4654C5F8" w14:textId="73AD7178" w:rsidR="00B54511" w:rsidRPr="00761B54" w:rsidRDefault="00B54511" w:rsidP="005B006B">
            <w:pPr>
              <w:spacing w:before="60" w:after="60"/>
              <w:jc w:val="center"/>
              <w:rPr>
                <w:sz w:val="20"/>
                <w:szCs w:val="20"/>
              </w:rPr>
            </w:pPr>
            <w:r w:rsidRPr="00761B54">
              <w:rPr>
                <w:sz w:val="20"/>
                <w:szCs w:val="20"/>
              </w:rPr>
              <w:t>Акти Кабінету Міністрів України</w:t>
            </w:r>
          </w:p>
        </w:tc>
        <w:tc>
          <w:tcPr>
            <w:tcW w:w="5248" w:type="dxa"/>
          </w:tcPr>
          <w:p w14:paraId="3D3B8F3D" w14:textId="3C970E5D" w:rsidR="00B54511" w:rsidRPr="00C03F4C" w:rsidRDefault="00B54511" w:rsidP="00573319">
            <w:pPr>
              <w:jc w:val="both"/>
              <w:rPr>
                <w:sz w:val="20"/>
                <w:szCs w:val="20"/>
              </w:rPr>
            </w:pPr>
            <w:r w:rsidRPr="00761B54">
              <w:rPr>
                <w:sz w:val="20"/>
                <w:szCs w:val="20"/>
              </w:rPr>
              <w:t xml:space="preserve">Пункти </w:t>
            </w:r>
            <w:r w:rsidRPr="00C03F4C">
              <w:rPr>
                <w:sz w:val="20"/>
                <w:szCs w:val="20"/>
              </w:rPr>
              <w:t>166</w:t>
            </w:r>
            <w:r w:rsidR="0020517F" w:rsidRPr="00C03F4C">
              <w:rPr>
                <w:sz w:val="20"/>
                <w:szCs w:val="20"/>
              </w:rPr>
              <w:t> </w:t>
            </w:r>
            <w:r w:rsidR="00DD2BC8" w:rsidRPr="00CF1F6C">
              <w:rPr>
                <w:sz w:val="20"/>
                <w:szCs w:val="20"/>
                <w:lang w:val="ru-RU"/>
              </w:rPr>
              <w:t>–</w:t>
            </w:r>
            <w:r w:rsidR="0020517F" w:rsidRPr="00C03F4C">
              <w:rPr>
                <w:sz w:val="20"/>
                <w:szCs w:val="20"/>
              </w:rPr>
              <w:t> </w:t>
            </w:r>
            <w:r w:rsidR="00DD2BC8" w:rsidRPr="00CF1F6C">
              <w:rPr>
                <w:sz w:val="20"/>
                <w:szCs w:val="20"/>
                <w:lang w:val="ru-RU"/>
              </w:rPr>
              <w:t>170</w:t>
            </w:r>
            <w:r w:rsidRPr="00C03F4C">
              <w:rPr>
                <w:sz w:val="20"/>
                <w:szCs w:val="20"/>
              </w:rPr>
              <w:t>, 184, 185, 186 Порядку ведення Державного земельного кадастру, затвердженого постановою Кабінету Міністрів України від 17 жовтня 2012 р. № 1051.</w:t>
            </w:r>
          </w:p>
          <w:p w14:paraId="1CA69BBF" w14:textId="3F539031" w:rsidR="0039564D" w:rsidRPr="00761B54" w:rsidRDefault="0039564D" w:rsidP="00573319">
            <w:pPr>
              <w:jc w:val="both"/>
              <w:rPr>
                <w:sz w:val="20"/>
                <w:szCs w:val="20"/>
              </w:rPr>
            </w:pPr>
            <w:r w:rsidRPr="00C03F4C">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30F2F053" w14:textId="77777777" w:rsidR="00B54511" w:rsidRPr="00761B54" w:rsidRDefault="00B54511" w:rsidP="00573319">
            <w:pPr>
              <w:jc w:val="both"/>
              <w:rPr>
                <w:sz w:val="20"/>
                <w:szCs w:val="20"/>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59A8B7D8" w14:textId="77777777" w:rsidTr="00DA48C5">
        <w:tc>
          <w:tcPr>
            <w:tcW w:w="678" w:type="dxa"/>
          </w:tcPr>
          <w:p w14:paraId="0F070CDC" w14:textId="61C4CAC8" w:rsidR="00B54511" w:rsidRPr="00E87494" w:rsidRDefault="00B54511" w:rsidP="00573319">
            <w:pPr>
              <w:spacing w:before="60" w:after="60"/>
              <w:jc w:val="center"/>
              <w:rPr>
                <w:sz w:val="20"/>
                <w:szCs w:val="20"/>
              </w:rPr>
            </w:pPr>
            <w:r w:rsidRPr="00E87494">
              <w:rPr>
                <w:sz w:val="20"/>
                <w:szCs w:val="20"/>
              </w:rPr>
              <w:t>6</w:t>
            </w:r>
          </w:p>
        </w:tc>
        <w:tc>
          <w:tcPr>
            <w:tcW w:w="3969" w:type="dxa"/>
          </w:tcPr>
          <w:p w14:paraId="1C851EC7" w14:textId="77777777" w:rsidR="00B54511" w:rsidRPr="00761B54" w:rsidRDefault="00B54511" w:rsidP="005B006B">
            <w:pPr>
              <w:spacing w:before="60" w:after="60"/>
              <w:jc w:val="center"/>
              <w:rPr>
                <w:sz w:val="20"/>
                <w:szCs w:val="20"/>
              </w:rPr>
            </w:pPr>
            <w:r w:rsidRPr="00761B54">
              <w:rPr>
                <w:sz w:val="20"/>
                <w:szCs w:val="20"/>
              </w:rPr>
              <w:t>Акти центральних органів виконавчої влади</w:t>
            </w:r>
          </w:p>
        </w:tc>
        <w:tc>
          <w:tcPr>
            <w:tcW w:w="5248" w:type="dxa"/>
          </w:tcPr>
          <w:p w14:paraId="39FA7D61" w14:textId="77777777" w:rsidR="00B54511" w:rsidRPr="00761B54" w:rsidRDefault="00B54511" w:rsidP="00573319">
            <w:pPr>
              <w:jc w:val="center"/>
              <w:rPr>
                <w:sz w:val="20"/>
                <w:szCs w:val="20"/>
              </w:rPr>
            </w:pPr>
          </w:p>
        </w:tc>
      </w:tr>
      <w:tr w:rsidR="00B54511" w:rsidRPr="00761B54" w14:paraId="2C1BD166" w14:textId="77777777" w:rsidTr="00DA48C5">
        <w:tc>
          <w:tcPr>
            <w:tcW w:w="678" w:type="dxa"/>
          </w:tcPr>
          <w:p w14:paraId="38A1CFDB" w14:textId="55A43851" w:rsidR="00B54511" w:rsidRPr="00E87494" w:rsidRDefault="00B54511" w:rsidP="00573319">
            <w:pPr>
              <w:spacing w:before="60" w:after="60"/>
              <w:jc w:val="center"/>
              <w:rPr>
                <w:sz w:val="20"/>
                <w:szCs w:val="20"/>
              </w:rPr>
            </w:pPr>
            <w:r w:rsidRPr="00E87494">
              <w:rPr>
                <w:sz w:val="20"/>
                <w:szCs w:val="20"/>
              </w:rPr>
              <w:t>7</w:t>
            </w:r>
          </w:p>
        </w:tc>
        <w:tc>
          <w:tcPr>
            <w:tcW w:w="3969" w:type="dxa"/>
          </w:tcPr>
          <w:p w14:paraId="32AFDE19" w14:textId="77777777" w:rsidR="00B54511" w:rsidRPr="00761B54" w:rsidRDefault="00B54511" w:rsidP="005B006B">
            <w:pPr>
              <w:spacing w:before="60" w:after="60"/>
              <w:jc w:val="center"/>
              <w:rPr>
                <w:sz w:val="20"/>
                <w:szCs w:val="20"/>
              </w:rPr>
            </w:pPr>
            <w:r w:rsidRPr="00761B54">
              <w:rPr>
                <w:sz w:val="20"/>
                <w:szCs w:val="20"/>
              </w:rPr>
              <w:t>Акти місцевих органів виконавчої влади / органів місцевого самоврядування</w:t>
            </w:r>
          </w:p>
        </w:tc>
        <w:tc>
          <w:tcPr>
            <w:tcW w:w="5248" w:type="dxa"/>
          </w:tcPr>
          <w:p w14:paraId="1FE8413F" w14:textId="77777777" w:rsidR="00B54511" w:rsidRPr="00761B54" w:rsidRDefault="00B54511" w:rsidP="00573319">
            <w:pPr>
              <w:jc w:val="center"/>
              <w:rPr>
                <w:sz w:val="20"/>
                <w:szCs w:val="20"/>
              </w:rPr>
            </w:pPr>
          </w:p>
        </w:tc>
      </w:tr>
      <w:tr w:rsidR="00B54511" w:rsidRPr="00761B54" w14:paraId="39A08C7F" w14:textId="77777777" w:rsidTr="00573319">
        <w:tc>
          <w:tcPr>
            <w:tcW w:w="9895" w:type="dxa"/>
            <w:gridSpan w:val="3"/>
          </w:tcPr>
          <w:p w14:paraId="423D02C8"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7C4E1B61" w14:textId="77777777" w:rsidTr="00DA48C5">
        <w:tc>
          <w:tcPr>
            <w:tcW w:w="678" w:type="dxa"/>
          </w:tcPr>
          <w:p w14:paraId="5F3AB5CF" w14:textId="18115737" w:rsidR="00B54511" w:rsidRPr="00E87494" w:rsidRDefault="00B54511" w:rsidP="00573319">
            <w:pPr>
              <w:spacing w:before="60" w:after="60"/>
              <w:jc w:val="center"/>
              <w:rPr>
                <w:sz w:val="20"/>
                <w:szCs w:val="20"/>
              </w:rPr>
            </w:pPr>
            <w:r w:rsidRPr="00E87494">
              <w:rPr>
                <w:sz w:val="20"/>
                <w:szCs w:val="20"/>
              </w:rPr>
              <w:t>8</w:t>
            </w:r>
          </w:p>
        </w:tc>
        <w:tc>
          <w:tcPr>
            <w:tcW w:w="3969" w:type="dxa"/>
          </w:tcPr>
          <w:p w14:paraId="6A5D9F96" w14:textId="77777777" w:rsidR="00B54511" w:rsidRPr="00761B54" w:rsidRDefault="00B54511" w:rsidP="005B006B">
            <w:pPr>
              <w:spacing w:before="60" w:after="60"/>
              <w:jc w:val="center"/>
              <w:rPr>
                <w:sz w:val="20"/>
                <w:szCs w:val="20"/>
              </w:rPr>
            </w:pPr>
            <w:r w:rsidRPr="00761B54">
              <w:rPr>
                <w:sz w:val="20"/>
                <w:szCs w:val="20"/>
              </w:rPr>
              <w:t>Підстава для одержання адміністративної послуги</w:t>
            </w:r>
          </w:p>
        </w:tc>
        <w:tc>
          <w:tcPr>
            <w:tcW w:w="5248" w:type="dxa"/>
          </w:tcPr>
          <w:p w14:paraId="24C03215" w14:textId="63EE1A6C" w:rsidR="00B54511" w:rsidRPr="00761B54" w:rsidRDefault="00D26B28" w:rsidP="00573319">
            <w:pPr>
              <w:jc w:val="both"/>
              <w:rPr>
                <w:sz w:val="20"/>
                <w:szCs w:val="20"/>
              </w:rPr>
            </w:pPr>
            <w:r w:rsidRPr="00761B54">
              <w:rPr>
                <w:sz w:val="20"/>
                <w:szCs w:val="20"/>
              </w:rPr>
              <w:t>Заява про надання відомостей з Державного земельного кадастру у формі копії документа, що створюється під час ведення Державного земельного кадастру та/або витягу з нього</w:t>
            </w:r>
          </w:p>
        </w:tc>
      </w:tr>
      <w:tr w:rsidR="00B54511" w:rsidRPr="00761B54" w14:paraId="030FFA73" w14:textId="77777777" w:rsidTr="00DA48C5">
        <w:tc>
          <w:tcPr>
            <w:tcW w:w="678" w:type="dxa"/>
          </w:tcPr>
          <w:p w14:paraId="5B7D4A94" w14:textId="6C4BA003" w:rsidR="00B54511" w:rsidRPr="00E87494" w:rsidRDefault="00B54511" w:rsidP="00573319">
            <w:pPr>
              <w:spacing w:before="60" w:after="60"/>
              <w:jc w:val="center"/>
              <w:rPr>
                <w:sz w:val="20"/>
                <w:szCs w:val="20"/>
              </w:rPr>
            </w:pPr>
            <w:r w:rsidRPr="00E87494">
              <w:rPr>
                <w:sz w:val="20"/>
                <w:szCs w:val="20"/>
              </w:rPr>
              <w:t>9</w:t>
            </w:r>
          </w:p>
        </w:tc>
        <w:tc>
          <w:tcPr>
            <w:tcW w:w="3969" w:type="dxa"/>
          </w:tcPr>
          <w:p w14:paraId="70A2F0CC" w14:textId="77777777" w:rsidR="00B54511" w:rsidRPr="00761B54" w:rsidRDefault="00B54511" w:rsidP="005B006B">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248" w:type="dxa"/>
          </w:tcPr>
          <w:p w14:paraId="35FCA491"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 xml:space="preserve">про надання відомостей з Державного земельного кадастру </w:t>
            </w:r>
            <w:r w:rsidRPr="00761B54">
              <w:rPr>
                <w:bCs/>
                <w:iCs/>
                <w:sz w:val="20"/>
                <w:szCs w:val="20"/>
              </w:rPr>
              <w:t xml:space="preserve">за </w:t>
            </w:r>
            <w:r w:rsidRPr="00761B54">
              <w:rPr>
                <w:sz w:val="20"/>
                <w:szCs w:val="20"/>
                <w:lang w:eastAsia="uk-UA"/>
              </w:rPr>
              <w:t>формою, встановленою</w:t>
            </w:r>
            <w:r w:rsidRPr="00761B54">
              <w:rPr>
                <w:b/>
                <w:sz w:val="20"/>
                <w:szCs w:val="20"/>
              </w:rPr>
              <w:t xml:space="preserve"> </w:t>
            </w:r>
            <w:r w:rsidRPr="00761B54">
              <w:rPr>
                <w:sz w:val="20"/>
                <w:szCs w:val="20"/>
              </w:rPr>
              <w:t xml:space="preserve">Порядком ведення Державного земельного кадастру, затвердженим постановою Кабінету Міністрів України від 17 жовтня 2012 р. № 1051 (форма заяви додається)*. </w:t>
            </w:r>
            <w:r w:rsidRPr="00761B54">
              <w:rPr>
                <w:sz w:val="20"/>
                <w:szCs w:val="20"/>
                <w:lang w:eastAsia="uk-UA"/>
              </w:rPr>
              <w:t xml:space="preserve"> </w:t>
            </w:r>
          </w:p>
          <w:p w14:paraId="38421C3A" w14:textId="77777777" w:rsidR="00B54511" w:rsidRPr="00761B54" w:rsidRDefault="00B54511" w:rsidP="00573319">
            <w:pPr>
              <w:jc w:val="both"/>
              <w:rPr>
                <w:sz w:val="20"/>
                <w:szCs w:val="20"/>
              </w:rPr>
            </w:pPr>
            <w:r w:rsidRPr="00761B54">
              <w:rPr>
                <w:sz w:val="20"/>
                <w:szCs w:val="20"/>
              </w:rPr>
              <w:lastRenderedPageBreak/>
              <w:t xml:space="preserve">2. Документ, що підтверджує оплату послуг з надання копій документів, що створюються під час ведення Державного земельного кадастру та витягу з нього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5B41B6D5"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70447147" w14:textId="77777777" w:rsidTr="00DA48C5">
        <w:tc>
          <w:tcPr>
            <w:tcW w:w="678" w:type="dxa"/>
          </w:tcPr>
          <w:p w14:paraId="1707C4ED" w14:textId="2C46746C" w:rsidR="00B54511" w:rsidRPr="00E87494" w:rsidRDefault="00B54511" w:rsidP="00573319">
            <w:pPr>
              <w:spacing w:before="60" w:after="60"/>
              <w:jc w:val="center"/>
              <w:rPr>
                <w:sz w:val="20"/>
                <w:szCs w:val="20"/>
              </w:rPr>
            </w:pPr>
            <w:r w:rsidRPr="00E87494">
              <w:rPr>
                <w:sz w:val="20"/>
                <w:szCs w:val="20"/>
              </w:rPr>
              <w:lastRenderedPageBreak/>
              <w:t>10</w:t>
            </w:r>
          </w:p>
        </w:tc>
        <w:tc>
          <w:tcPr>
            <w:tcW w:w="3969" w:type="dxa"/>
          </w:tcPr>
          <w:p w14:paraId="201A85F4" w14:textId="77777777" w:rsidR="00B54511" w:rsidRPr="00761B54" w:rsidRDefault="00B54511" w:rsidP="005B006B">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248" w:type="dxa"/>
          </w:tcPr>
          <w:p w14:paraId="279B5BA8" w14:textId="69611A4A" w:rsidR="00D26B28" w:rsidRPr="00761B54" w:rsidRDefault="00D26B28" w:rsidP="00D26B28">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5B006B">
              <w:rPr>
                <w:sz w:val="20"/>
                <w:szCs w:val="20"/>
                <w:shd w:val="clear" w:color="auto" w:fill="FFFFFF"/>
              </w:rPr>
              <w:t>–</w:t>
            </w:r>
            <w:r w:rsidRPr="00761B54">
              <w:rPr>
                <w:sz w:val="20"/>
                <w:szCs w:val="20"/>
                <w:shd w:val="clear" w:color="auto" w:fill="FFFFFF"/>
              </w:rPr>
              <w:t xml:space="preserve"> технічними</w:t>
            </w:r>
            <w:r w:rsidR="005B006B">
              <w:rPr>
                <w:sz w:val="20"/>
                <w:szCs w:val="20"/>
                <w:shd w:val="clear" w:color="auto" w:fill="FFFFFF"/>
              </w:rPr>
              <w:t xml:space="preserve"> </w:t>
            </w:r>
            <w:r w:rsidRPr="00761B54">
              <w:rPr>
                <w:sz w:val="20"/>
                <w:szCs w:val="20"/>
                <w:shd w:val="clear" w:color="auto" w:fill="FFFFFF"/>
              </w:rPr>
              <w:t xml:space="preserve">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99"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51EF9C1A"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для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23CA65C0" w14:textId="77777777" w:rsidTr="00DA48C5">
        <w:tc>
          <w:tcPr>
            <w:tcW w:w="678" w:type="dxa"/>
          </w:tcPr>
          <w:p w14:paraId="0CBA96D9" w14:textId="77777777" w:rsidR="00B54511" w:rsidRPr="00E87494" w:rsidRDefault="00B54511" w:rsidP="00573319">
            <w:pPr>
              <w:spacing w:before="60" w:after="60"/>
              <w:jc w:val="center"/>
              <w:rPr>
                <w:sz w:val="20"/>
                <w:szCs w:val="20"/>
              </w:rPr>
            </w:pPr>
            <w:r w:rsidRPr="00E87494">
              <w:rPr>
                <w:sz w:val="20"/>
                <w:szCs w:val="20"/>
              </w:rPr>
              <w:t>11</w:t>
            </w:r>
          </w:p>
        </w:tc>
        <w:tc>
          <w:tcPr>
            <w:tcW w:w="3969" w:type="dxa"/>
          </w:tcPr>
          <w:p w14:paraId="6D39C597" w14:textId="77777777" w:rsidR="00B54511" w:rsidRPr="00761B54" w:rsidRDefault="00B54511" w:rsidP="005B006B">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248" w:type="dxa"/>
          </w:tcPr>
          <w:p w14:paraId="5C5E2BFD"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tc>
      </w:tr>
      <w:tr w:rsidR="00B54511" w:rsidRPr="00761B54" w14:paraId="0E73B177" w14:textId="77777777" w:rsidTr="00573319">
        <w:tc>
          <w:tcPr>
            <w:tcW w:w="678" w:type="dxa"/>
          </w:tcPr>
          <w:p w14:paraId="26AE2C40" w14:textId="77777777" w:rsidR="00B54511" w:rsidRPr="00761B54" w:rsidRDefault="00B54511" w:rsidP="00573319">
            <w:pPr>
              <w:rPr>
                <w:sz w:val="20"/>
                <w:szCs w:val="20"/>
              </w:rPr>
            </w:pPr>
          </w:p>
        </w:tc>
        <w:tc>
          <w:tcPr>
            <w:tcW w:w="9217" w:type="dxa"/>
            <w:gridSpan w:val="2"/>
          </w:tcPr>
          <w:p w14:paraId="02E46141"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56E78883" w14:textId="77777777" w:rsidTr="00DA48C5">
        <w:tc>
          <w:tcPr>
            <w:tcW w:w="678" w:type="dxa"/>
          </w:tcPr>
          <w:p w14:paraId="076BD437" w14:textId="25ED2B47" w:rsidR="00B54511" w:rsidRPr="00E87494" w:rsidRDefault="00B54511" w:rsidP="00573319">
            <w:pPr>
              <w:spacing w:before="60" w:after="60"/>
              <w:jc w:val="center"/>
              <w:rPr>
                <w:sz w:val="20"/>
                <w:szCs w:val="20"/>
              </w:rPr>
            </w:pPr>
            <w:r w:rsidRPr="00E87494">
              <w:rPr>
                <w:sz w:val="20"/>
                <w:szCs w:val="20"/>
              </w:rPr>
              <w:t>11.1</w:t>
            </w:r>
          </w:p>
        </w:tc>
        <w:tc>
          <w:tcPr>
            <w:tcW w:w="3969" w:type="dxa"/>
          </w:tcPr>
          <w:p w14:paraId="4EB8EC04" w14:textId="77777777" w:rsidR="00B54511" w:rsidRPr="00761B54" w:rsidRDefault="00B54511" w:rsidP="005B006B">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248" w:type="dxa"/>
          </w:tcPr>
          <w:p w14:paraId="27432B79"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690A6CCB" w14:textId="77777777" w:rsidTr="00DA48C5">
        <w:tc>
          <w:tcPr>
            <w:tcW w:w="678" w:type="dxa"/>
          </w:tcPr>
          <w:p w14:paraId="0B6CF557" w14:textId="16A206AE" w:rsidR="00B54511" w:rsidRPr="00E87494" w:rsidRDefault="00B54511" w:rsidP="00573319">
            <w:pPr>
              <w:spacing w:before="60" w:after="60"/>
              <w:jc w:val="center"/>
              <w:rPr>
                <w:sz w:val="20"/>
                <w:szCs w:val="20"/>
              </w:rPr>
            </w:pPr>
            <w:r w:rsidRPr="00E87494">
              <w:rPr>
                <w:sz w:val="20"/>
                <w:szCs w:val="20"/>
              </w:rPr>
              <w:t>11.2</w:t>
            </w:r>
          </w:p>
        </w:tc>
        <w:tc>
          <w:tcPr>
            <w:tcW w:w="3969" w:type="dxa"/>
          </w:tcPr>
          <w:p w14:paraId="6E0CC5B9" w14:textId="77777777" w:rsidR="00B54511" w:rsidRPr="00761B54" w:rsidRDefault="00B54511" w:rsidP="005B006B">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248" w:type="dxa"/>
          </w:tcPr>
          <w:p w14:paraId="7B0A301B" w14:textId="77777777" w:rsidR="00B54511" w:rsidRPr="00761B54" w:rsidRDefault="00B54511" w:rsidP="00573319">
            <w:pPr>
              <w:jc w:val="both"/>
              <w:rPr>
                <w:sz w:val="20"/>
                <w:szCs w:val="20"/>
              </w:rPr>
            </w:pPr>
            <w:r w:rsidRPr="00761B54">
              <w:rPr>
                <w:sz w:val="20"/>
                <w:szCs w:val="20"/>
              </w:rPr>
              <w:t xml:space="preserve">Розмір плати за надання послуги – </w:t>
            </w:r>
            <w:r w:rsidRPr="00761B54">
              <w:rPr>
                <w:bCs/>
                <w:sz w:val="20"/>
                <w:szCs w:val="20"/>
              </w:rPr>
              <w:t>0,03 розміру прожиткового мінімуму для працездатних осіб, встановленого  законом на 1 січня календарного року,             в якому надається відповідна адміністративна послуга.</w:t>
            </w:r>
          </w:p>
          <w:p w14:paraId="50E47D36" w14:textId="77777777" w:rsidR="00B54511" w:rsidRPr="00761B54" w:rsidRDefault="00B54511" w:rsidP="00573319">
            <w:pPr>
              <w:jc w:val="both"/>
              <w:rPr>
                <w:sz w:val="20"/>
                <w:szCs w:val="20"/>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68A44EC4" w14:textId="64600BAE" w:rsidR="00B54511" w:rsidRPr="00C03F4C" w:rsidRDefault="00B54511" w:rsidP="00573319">
            <w:pPr>
              <w:jc w:val="both"/>
              <w:rPr>
                <w:sz w:val="20"/>
                <w:szCs w:val="20"/>
              </w:rPr>
            </w:pPr>
            <w:r w:rsidRPr="00761B54">
              <w:rPr>
                <w:sz w:val="20"/>
                <w:szCs w:val="20"/>
              </w:rPr>
              <w:t xml:space="preserve">Оплата послуг здійснюється з урахуванням вимог Закону </w:t>
            </w:r>
            <w:r w:rsidRPr="00C03F4C">
              <w:rPr>
                <w:sz w:val="20"/>
                <w:szCs w:val="20"/>
              </w:rPr>
              <w:t xml:space="preserve">України </w:t>
            </w:r>
            <w:r w:rsidR="00634138" w:rsidRPr="00C03F4C">
              <w:rPr>
                <w:sz w:val="20"/>
                <w:szCs w:val="20"/>
              </w:rPr>
              <w:t>«Про платіжні послуги»</w:t>
            </w:r>
            <w:r w:rsidR="0020517F" w:rsidRPr="00C03F4C">
              <w:rPr>
                <w:sz w:val="20"/>
                <w:szCs w:val="20"/>
              </w:rPr>
              <w:t>.</w:t>
            </w:r>
          </w:p>
          <w:p w14:paraId="026EA05B" w14:textId="5005AD41" w:rsidR="00B54511" w:rsidRPr="00761B54" w:rsidRDefault="006012B7" w:rsidP="00573319">
            <w:pPr>
              <w:jc w:val="both"/>
              <w:rPr>
                <w:sz w:val="20"/>
                <w:szCs w:val="20"/>
              </w:rPr>
            </w:pPr>
            <w:r w:rsidRPr="00C03F4C">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00" w:tgtFrame="_blank" w:history="1">
              <w:r w:rsidRPr="00C03F4C">
                <w:rPr>
                  <w:rStyle w:val="af1"/>
                  <w:color w:val="auto"/>
                  <w:sz w:val="20"/>
                  <w:szCs w:val="20"/>
                  <w:u w:val="none"/>
                  <w:shd w:val="clear" w:color="auto" w:fill="FFFFFF"/>
                </w:rPr>
                <w:t>Закону України</w:t>
              </w:r>
            </w:hyperlink>
            <w:r w:rsidRPr="00C03F4C">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 </w:t>
            </w:r>
            <w:hyperlink r:id="rId101" w:tgtFrame="_blank" w:history="1">
              <w:r w:rsidRPr="00C03F4C">
                <w:rPr>
                  <w:rStyle w:val="af1"/>
                  <w:color w:val="auto"/>
                  <w:sz w:val="20"/>
                  <w:szCs w:val="20"/>
                  <w:u w:val="none"/>
                  <w:shd w:val="clear" w:color="auto" w:fill="FFFFFF"/>
                </w:rPr>
                <w:t>Закону України</w:t>
              </w:r>
            </w:hyperlink>
            <w:r w:rsidRPr="00C03F4C">
              <w:rPr>
                <w:sz w:val="20"/>
                <w:szCs w:val="20"/>
                <w:shd w:val="clear" w:color="auto" w:fill="FFFFFF"/>
              </w:rPr>
              <w:t> </w:t>
            </w:r>
            <w:r w:rsidR="00634138" w:rsidRPr="00C03F4C">
              <w:rPr>
                <w:sz w:val="20"/>
                <w:szCs w:val="20"/>
              </w:rPr>
              <w:t>«Про платіжні послуги»</w:t>
            </w:r>
            <w:r w:rsidRPr="00761B54">
              <w:rPr>
                <w:sz w:val="20"/>
                <w:szCs w:val="20"/>
                <w:shd w:val="clear" w:color="auto" w:fill="FFFFFF"/>
              </w:rPr>
              <w:t xml:space="preserve"> за допомогою програмного забезпечення Державного земельного кадастру</w:t>
            </w:r>
          </w:p>
        </w:tc>
      </w:tr>
      <w:tr w:rsidR="00B54511" w:rsidRPr="00761B54" w14:paraId="65F3D202" w14:textId="77777777" w:rsidTr="00DA48C5">
        <w:tc>
          <w:tcPr>
            <w:tcW w:w="678" w:type="dxa"/>
          </w:tcPr>
          <w:p w14:paraId="4FFC8841" w14:textId="60E70A6A" w:rsidR="00B54511" w:rsidRPr="00E87494" w:rsidRDefault="00B54511" w:rsidP="00573319">
            <w:pPr>
              <w:spacing w:before="60" w:after="60"/>
              <w:jc w:val="center"/>
              <w:rPr>
                <w:sz w:val="20"/>
                <w:szCs w:val="20"/>
              </w:rPr>
            </w:pPr>
            <w:r w:rsidRPr="00E87494">
              <w:rPr>
                <w:sz w:val="20"/>
                <w:szCs w:val="20"/>
              </w:rPr>
              <w:t>11.3</w:t>
            </w:r>
          </w:p>
        </w:tc>
        <w:tc>
          <w:tcPr>
            <w:tcW w:w="3969" w:type="dxa"/>
          </w:tcPr>
          <w:p w14:paraId="260414A9" w14:textId="77777777" w:rsidR="00B54511" w:rsidRPr="00761B54" w:rsidRDefault="00B54511" w:rsidP="005B006B">
            <w:pPr>
              <w:spacing w:before="60" w:after="60"/>
              <w:jc w:val="center"/>
              <w:rPr>
                <w:sz w:val="20"/>
                <w:szCs w:val="20"/>
              </w:rPr>
            </w:pPr>
            <w:r w:rsidRPr="00761B54">
              <w:rPr>
                <w:sz w:val="20"/>
                <w:szCs w:val="20"/>
              </w:rPr>
              <w:t>Розрахунковий рахунок для внесення плати</w:t>
            </w:r>
          </w:p>
        </w:tc>
        <w:tc>
          <w:tcPr>
            <w:tcW w:w="5248" w:type="dxa"/>
          </w:tcPr>
          <w:p w14:paraId="05995238" w14:textId="43211F4A" w:rsidR="00B54511" w:rsidRPr="00761B54" w:rsidRDefault="00567B64"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w:t>
            </w:r>
          </w:p>
        </w:tc>
      </w:tr>
      <w:tr w:rsidR="00B54511" w:rsidRPr="00761B54" w14:paraId="58F9A649" w14:textId="77777777" w:rsidTr="00DA48C5">
        <w:tc>
          <w:tcPr>
            <w:tcW w:w="678" w:type="dxa"/>
          </w:tcPr>
          <w:p w14:paraId="55CC823F" w14:textId="1A87701C" w:rsidR="00B54511" w:rsidRPr="00E87494" w:rsidRDefault="00B54511" w:rsidP="00573319">
            <w:pPr>
              <w:spacing w:before="60" w:after="60"/>
              <w:jc w:val="center"/>
              <w:rPr>
                <w:sz w:val="20"/>
                <w:szCs w:val="20"/>
              </w:rPr>
            </w:pPr>
            <w:r w:rsidRPr="00E87494">
              <w:rPr>
                <w:sz w:val="20"/>
                <w:szCs w:val="20"/>
              </w:rPr>
              <w:lastRenderedPageBreak/>
              <w:t>12</w:t>
            </w:r>
          </w:p>
        </w:tc>
        <w:tc>
          <w:tcPr>
            <w:tcW w:w="3969" w:type="dxa"/>
          </w:tcPr>
          <w:p w14:paraId="21AD9DD4" w14:textId="77777777" w:rsidR="00B54511" w:rsidRPr="00761B54" w:rsidRDefault="00B54511" w:rsidP="005B006B">
            <w:pPr>
              <w:spacing w:before="60" w:after="60"/>
              <w:jc w:val="center"/>
              <w:rPr>
                <w:sz w:val="20"/>
                <w:szCs w:val="20"/>
              </w:rPr>
            </w:pPr>
            <w:r w:rsidRPr="00761B54">
              <w:rPr>
                <w:sz w:val="20"/>
                <w:szCs w:val="20"/>
              </w:rPr>
              <w:t>Строк надання адміністративної послуги</w:t>
            </w:r>
          </w:p>
        </w:tc>
        <w:tc>
          <w:tcPr>
            <w:tcW w:w="5248" w:type="dxa"/>
          </w:tcPr>
          <w:p w14:paraId="1C8C99EC" w14:textId="43670886" w:rsidR="00B54511" w:rsidRPr="00761B54" w:rsidRDefault="00B54511" w:rsidP="00573319">
            <w:pPr>
              <w:jc w:val="both"/>
              <w:rPr>
                <w:sz w:val="20"/>
                <w:szCs w:val="20"/>
              </w:rPr>
            </w:pPr>
            <w:r w:rsidRPr="00761B54">
              <w:rPr>
                <w:sz w:val="20"/>
                <w:szCs w:val="20"/>
              </w:rPr>
              <w:t xml:space="preserve">Протягом 10 робочих днів з дня реєстрації відповідної заяви </w:t>
            </w:r>
            <w:r w:rsidR="00E41596" w:rsidRPr="00C03F4C">
              <w:rPr>
                <w:sz w:val="20"/>
                <w:szCs w:val="20"/>
              </w:rPr>
              <w:t xml:space="preserve">у Державному земельному кадастрі </w:t>
            </w:r>
            <w:r w:rsidR="00E41596" w:rsidRPr="00C03F4C">
              <w:rPr>
                <w:bCs/>
                <w:sz w:val="20"/>
                <w:szCs w:val="20"/>
              </w:rPr>
              <w:t>або більший строк, який відповідає строку залишення заяви без руху</w:t>
            </w:r>
          </w:p>
        </w:tc>
      </w:tr>
      <w:tr w:rsidR="00B54511" w:rsidRPr="00761B54" w14:paraId="19236B40" w14:textId="77777777" w:rsidTr="00DA48C5">
        <w:tc>
          <w:tcPr>
            <w:tcW w:w="678" w:type="dxa"/>
          </w:tcPr>
          <w:p w14:paraId="7C6D1728" w14:textId="58E48F5A" w:rsidR="00B54511" w:rsidRPr="00E87494" w:rsidRDefault="00B54511" w:rsidP="00573319">
            <w:pPr>
              <w:spacing w:before="60" w:after="60"/>
              <w:jc w:val="center"/>
              <w:rPr>
                <w:sz w:val="20"/>
                <w:szCs w:val="20"/>
              </w:rPr>
            </w:pPr>
            <w:r w:rsidRPr="00E87494">
              <w:rPr>
                <w:sz w:val="20"/>
                <w:szCs w:val="20"/>
              </w:rPr>
              <w:t>13</w:t>
            </w:r>
          </w:p>
        </w:tc>
        <w:tc>
          <w:tcPr>
            <w:tcW w:w="3969" w:type="dxa"/>
          </w:tcPr>
          <w:p w14:paraId="001E552B" w14:textId="77777777" w:rsidR="00B54511" w:rsidRPr="00761B54" w:rsidRDefault="00B54511" w:rsidP="005B006B">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248" w:type="dxa"/>
          </w:tcPr>
          <w:p w14:paraId="26B5FB02" w14:textId="77777777" w:rsidR="00B54511" w:rsidRPr="00761B54" w:rsidRDefault="00B54511" w:rsidP="00573319">
            <w:pPr>
              <w:tabs>
                <w:tab w:val="left" w:pos="172"/>
              </w:tabs>
              <w:jc w:val="both"/>
              <w:rPr>
                <w:sz w:val="20"/>
                <w:szCs w:val="20"/>
                <w:lang w:eastAsia="uk-UA"/>
              </w:rPr>
            </w:pPr>
            <w:r w:rsidRPr="00761B54">
              <w:rPr>
                <w:sz w:val="20"/>
                <w:szCs w:val="20"/>
              </w:rPr>
              <w:t>1. У Державному земельному кадастрі відсутні запитувані відомості.</w:t>
            </w:r>
          </w:p>
          <w:p w14:paraId="2E6B51E6" w14:textId="182DE087" w:rsidR="00B54511" w:rsidRPr="00761B54" w:rsidRDefault="00B54511" w:rsidP="00573319">
            <w:pPr>
              <w:jc w:val="both"/>
              <w:rPr>
                <w:sz w:val="20"/>
                <w:szCs w:val="20"/>
              </w:rPr>
            </w:pPr>
            <w:r w:rsidRPr="00761B54">
              <w:rPr>
                <w:sz w:val="20"/>
                <w:szCs w:val="20"/>
              </w:rPr>
              <w:t xml:space="preserve">2. Із заявою про надання відомостей з Державного земельного кадастру  звернулася неналежна особа (право на отримання засвідчених копій документів Державного земельного кадастру та витягів з них мають: щодо документації, на підставі якої внесені відомості до Поземельної книги на земельну ділянку, </w:t>
            </w:r>
            <w:r w:rsidRPr="00761B54">
              <w:rPr>
                <w:sz w:val="20"/>
                <w:szCs w:val="20"/>
                <w:shd w:val="clear" w:color="auto" w:fill="FFFFFF"/>
              </w:rPr>
              <w:t>–</w:t>
            </w:r>
            <w:r w:rsidRPr="00761B54">
              <w:rPr>
                <w:sz w:val="20"/>
                <w:szCs w:val="20"/>
              </w:rPr>
              <w:t xml:space="preserve"> особи, яким належить речове право на цю земельну ділянку; щодо інших документів (крім документів, що містять державну таємницю) </w:t>
            </w:r>
            <w:r w:rsidRPr="00761B54">
              <w:rPr>
                <w:sz w:val="20"/>
                <w:szCs w:val="20"/>
                <w:shd w:val="clear" w:color="auto" w:fill="FFFFFF"/>
              </w:rPr>
              <w:t>–</w:t>
            </w:r>
            <w:r w:rsidRPr="00761B54">
              <w:rPr>
                <w:sz w:val="20"/>
                <w:szCs w:val="20"/>
              </w:rPr>
              <w:t xml:space="preserve"> фізичні та юридичні особи.</w:t>
            </w:r>
            <w:r w:rsidRPr="00761B54">
              <w:rPr>
                <w:rFonts w:ascii="Antiqua" w:hAnsi="Antiqua"/>
                <w:sz w:val="20"/>
                <w:szCs w:val="20"/>
              </w:rPr>
              <w:t xml:space="preserve"> </w:t>
            </w:r>
            <w:r w:rsidRPr="00761B54">
              <w:rPr>
                <w:sz w:val="20"/>
                <w:szCs w:val="20"/>
              </w:rPr>
              <w:t>Органи державної влади, органи місцевого самоврядування мають право на отримання засвідчених копій усіх документів Державного земельного кадастру та витягів з них, якщо це пов</w:t>
            </w:r>
            <w:r w:rsidR="004A5525" w:rsidRPr="00CF1F6C">
              <w:rPr>
                <w:sz w:val="20"/>
                <w:szCs w:val="20"/>
                <w:lang w:val="ru-RU"/>
              </w:rPr>
              <w:t>’</w:t>
            </w:r>
            <w:r w:rsidRPr="00761B54">
              <w:rPr>
                <w:sz w:val="20"/>
                <w:szCs w:val="20"/>
              </w:rPr>
              <w:t>язано із здійсненням ними повноважень, встановлених законом).</w:t>
            </w:r>
          </w:p>
          <w:p w14:paraId="6631A212" w14:textId="77777777" w:rsidR="00B54511" w:rsidRPr="00761B54" w:rsidRDefault="00B54511" w:rsidP="00573319">
            <w:pPr>
              <w:jc w:val="both"/>
              <w:rPr>
                <w:sz w:val="20"/>
                <w:szCs w:val="20"/>
              </w:rPr>
            </w:pPr>
            <w:r w:rsidRPr="00761B54">
              <w:rPr>
                <w:sz w:val="20"/>
                <w:szCs w:val="20"/>
              </w:rPr>
              <w:t xml:space="preserve">3. Документи подано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копії документа, що створюється під час ведення Державного земельного кадастру та витягу з нього </w:t>
            </w:r>
            <w:r w:rsidRPr="00761B54">
              <w:rPr>
                <w:sz w:val="20"/>
                <w:szCs w:val="20"/>
                <w:shd w:val="clear" w:color="auto" w:fill="FFFFFF"/>
              </w:rPr>
              <w:t>(або інформації (реквізитів платежу))</w:t>
            </w:r>
            <w:r w:rsidRPr="00761B54">
              <w:rPr>
                <w:sz w:val="20"/>
                <w:szCs w:val="20"/>
              </w:rPr>
              <w:t>, та/або документи не відповідають вимогам, встановленим законом (заява не відповідає встановленій формі)</w:t>
            </w:r>
          </w:p>
        </w:tc>
      </w:tr>
      <w:tr w:rsidR="00DA48C5" w:rsidRPr="00761B54" w14:paraId="27E859B1" w14:textId="77777777" w:rsidTr="00DA48C5">
        <w:tc>
          <w:tcPr>
            <w:tcW w:w="678" w:type="dxa"/>
          </w:tcPr>
          <w:p w14:paraId="7ED64080" w14:textId="535C5DD7" w:rsidR="00DA48C5" w:rsidRPr="00E87494" w:rsidRDefault="00DA48C5" w:rsidP="00DA48C5">
            <w:pPr>
              <w:spacing w:before="60" w:after="60"/>
              <w:jc w:val="center"/>
              <w:rPr>
                <w:sz w:val="20"/>
                <w:szCs w:val="20"/>
              </w:rPr>
            </w:pPr>
            <w:r w:rsidRPr="00E87494">
              <w:rPr>
                <w:sz w:val="20"/>
                <w:szCs w:val="20"/>
              </w:rPr>
              <w:t>14</w:t>
            </w:r>
          </w:p>
        </w:tc>
        <w:tc>
          <w:tcPr>
            <w:tcW w:w="3969" w:type="dxa"/>
          </w:tcPr>
          <w:p w14:paraId="7C756EEC" w14:textId="77777777" w:rsidR="00DA48C5" w:rsidRPr="00761B54" w:rsidRDefault="00DA48C5" w:rsidP="005B006B">
            <w:pPr>
              <w:spacing w:before="60" w:after="60"/>
              <w:jc w:val="center"/>
              <w:rPr>
                <w:sz w:val="20"/>
                <w:szCs w:val="20"/>
              </w:rPr>
            </w:pPr>
            <w:r w:rsidRPr="00761B54">
              <w:rPr>
                <w:sz w:val="20"/>
                <w:szCs w:val="20"/>
              </w:rPr>
              <w:t>Результат надання адміністративної послуги</w:t>
            </w:r>
          </w:p>
        </w:tc>
        <w:tc>
          <w:tcPr>
            <w:tcW w:w="5248" w:type="dxa"/>
          </w:tcPr>
          <w:p w14:paraId="15AD81C8" w14:textId="77777777" w:rsidR="00DA48C5" w:rsidRPr="00CF1F6C" w:rsidRDefault="00DA48C5" w:rsidP="00DA48C5">
            <w:pPr>
              <w:jc w:val="both"/>
              <w:rPr>
                <w:sz w:val="20"/>
                <w:szCs w:val="20"/>
                <w:lang w:val="ru-RU"/>
              </w:rPr>
            </w:pPr>
            <w:r w:rsidRPr="00761B54">
              <w:rPr>
                <w:sz w:val="20"/>
                <w:szCs w:val="20"/>
              </w:rPr>
              <w:t xml:space="preserve">Копія документа, що створюється під час ведення Державного земельного кадастру та/або витяг з нього </w:t>
            </w:r>
          </w:p>
          <w:p w14:paraId="3C58A202" w14:textId="77777777" w:rsidR="0048229E" w:rsidRPr="00367A47" w:rsidRDefault="0048229E" w:rsidP="0048229E">
            <w:pPr>
              <w:jc w:val="both"/>
              <w:rPr>
                <w:sz w:val="20"/>
                <w:szCs w:val="20"/>
              </w:rPr>
            </w:pPr>
            <w:r w:rsidRPr="00367A47">
              <w:rPr>
                <w:sz w:val="20"/>
                <w:szCs w:val="20"/>
              </w:rPr>
              <w:t>Повідомлення про відмову у наданні відомостей з Державного земельного кадастру</w:t>
            </w:r>
          </w:p>
          <w:p w14:paraId="2F4C0417" w14:textId="77777777" w:rsidR="0048229E" w:rsidRPr="00C03F4C" w:rsidRDefault="0048229E" w:rsidP="0048229E">
            <w:pPr>
              <w:jc w:val="both"/>
              <w:rPr>
                <w:sz w:val="20"/>
                <w:szCs w:val="20"/>
              </w:rPr>
            </w:pPr>
            <w:r w:rsidRPr="00C03F4C">
              <w:rPr>
                <w:sz w:val="20"/>
                <w:szCs w:val="20"/>
              </w:rPr>
              <w:t xml:space="preserve">Повідомлення про залишення заяви без руху </w:t>
            </w:r>
          </w:p>
          <w:p w14:paraId="1245A646" w14:textId="77777777" w:rsidR="0048229E" w:rsidRPr="00C03F4C" w:rsidRDefault="0048229E" w:rsidP="0048229E">
            <w:pPr>
              <w:jc w:val="both"/>
              <w:rPr>
                <w:sz w:val="20"/>
                <w:szCs w:val="20"/>
              </w:rPr>
            </w:pPr>
            <w:r w:rsidRPr="00C03F4C">
              <w:rPr>
                <w:sz w:val="20"/>
                <w:szCs w:val="20"/>
              </w:rPr>
              <w:t>Повідомлення про продовження строку усунення виявлених недоліків</w:t>
            </w:r>
          </w:p>
          <w:p w14:paraId="15087C96" w14:textId="77777777" w:rsidR="0048229E" w:rsidRPr="00C03F4C" w:rsidRDefault="0048229E" w:rsidP="0048229E">
            <w:pPr>
              <w:jc w:val="both"/>
              <w:rPr>
                <w:sz w:val="20"/>
                <w:szCs w:val="20"/>
              </w:rPr>
            </w:pPr>
            <w:r w:rsidRPr="00C03F4C">
              <w:rPr>
                <w:sz w:val="20"/>
                <w:szCs w:val="20"/>
              </w:rPr>
              <w:t>Повідомлення про відмову у продовженні строку усунення виявлених недоліків</w:t>
            </w:r>
          </w:p>
          <w:p w14:paraId="01A03FF7" w14:textId="77777777" w:rsidR="0048229E" w:rsidRPr="00C03F4C" w:rsidRDefault="0048229E" w:rsidP="0048229E">
            <w:pPr>
              <w:jc w:val="both"/>
              <w:rPr>
                <w:sz w:val="20"/>
                <w:szCs w:val="20"/>
              </w:rPr>
            </w:pPr>
            <w:r w:rsidRPr="00C03F4C">
              <w:rPr>
                <w:sz w:val="20"/>
                <w:szCs w:val="20"/>
              </w:rPr>
              <w:t xml:space="preserve">Рішення про </w:t>
            </w:r>
            <w:r w:rsidRPr="00C03F4C">
              <w:rPr>
                <w:sz w:val="20"/>
                <w:szCs w:val="20"/>
                <w:shd w:val="clear" w:color="auto" w:fill="FFFFFF"/>
              </w:rPr>
              <w:t>продовження розгляду заяви</w:t>
            </w:r>
          </w:p>
          <w:p w14:paraId="402D60D3" w14:textId="7BC2A66B" w:rsidR="0048229E" w:rsidRPr="00CF1F6C" w:rsidRDefault="0048229E" w:rsidP="0048229E">
            <w:pPr>
              <w:jc w:val="both"/>
              <w:rPr>
                <w:sz w:val="20"/>
                <w:szCs w:val="20"/>
                <w:lang w:val="ru-RU"/>
              </w:rPr>
            </w:pPr>
            <w:r w:rsidRPr="00C03F4C">
              <w:rPr>
                <w:sz w:val="20"/>
                <w:szCs w:val="20"/>
              </w:rPr>
              <w:t>Рішення про відмову у прийнятті заяви до розгляду</w:t>
            </w:r>
          </w:p>
        </w:tc>
      </w:tr>
      <w:tr w:rsidR="00DA48C5" w:rsidRPr="00761B54" w14:paraId="396CB578" w14:textId="77777777" w:rsidTr="00DA48C5">
        <w:tc>
          <w:tcPr>
            <w:tcW w:w="678" w:type="dxa"/>
          </w:tcPr>
          <w:p w14:paraId="17C5A961" w14:textId="1988DB66" w:rsidR="00DA48C5" w:rsidRPr="00E87494" w:rsidRDefault="00DA48C5" w:rsidP="00DA48C5">
            <w:pPr>
              <w:spacing w:before="60" w:after="60"/>
              <w:jc w:val="center"/>
              <w:rPr>
                <w:sz w:val="20"/>
                <w:szCs w:val="20"/>
              </w:rPr>
            </w:pPr>
            <w:r w:rsidRPr="00E87494">
              <w:rPr>
                <w:sz w:val="20"/>
                <w:szCs w:val="20"/>
              </w:rPr>
              <w:t>15</w:t>
            </w:r>
          </w:p>
        </w:tc>
        <w:tc>
          <w:tcPr>
            <w:tcW w:w="3969" w:type="dxa"/>
          </w:tcPr>
          <w:p w14:paraId="14FFAC0F" w14:textId="77777777" w:rsidR="00DA48C5" w:rsidRPr="00761B54" w:rsidRDefault="00DA48C5" w:rsidP="005B006B">
            <w:pPr>
              <w:spacing w:before="60" w:after="60"/>
              <w:jc w:val="center"/>
              <w:rPr>
                <w:sz w:val="20"/>
                <w:szCs w:val="20"/>
              </w:rPr>
            </w:pPr>
            <w:r w:rsidRPr="00761B54">
              <w:rPr>
                <w:sz w:val="20"/>
                <w:szCs w:val="20"/>
              </w:rPr>
              <w:t>Способи отримання відповіді (результату)</w:t>
            </w:r>
          </w:p>
        </w:tc>
        <w:tc>
          <w:tcPr>
            <w:tcW w:w="5248" w:type="dxa"/>
          </w:tcPr>
          <w:p w14:paraId="2F78694F" w14:textId="62BEE102" w:rsidR="00DA48C5" w:rsidRPr="00761B54" w:rsidRDefault="00823B0D" w:rsidP="00DA48C5">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w:t>
            </w:r>
            <w:r w:rsidR="00205A97">
              <w:rPr>
                <w:sz w:val="20"/>
                <w:szCs w:val="20"/>
                <w:shd w:val="clear" w:color="auto" w:fill="FFFFFF"/>
              </w:rPr>
              <w:t>є</w:t>
            </w:r>
            <w:r w:rsidRPr="00761B54">
              <w:rPr>
                <w:sz w:val="20"/>
                <w:szCs w:val="20"/>
                <w:shd w:val="clear" w:color="auto" w:fill="FFFFFF"/>
              </w:rPr>
              <w:t>ться у паперовій формі зазначеному у заяві про надання відомостей центру надання адміністративних послуг</w:t>
            </w:r>
          </w:p>
        </w:tc>
      </w:tr>
      <w:tr w:rsidR="00B54511" w:rsidRPr="00761B54" w14:paraId="16C321E2" w14:textId="77777777" w:rsidTr="00DA48C5">
        <w:trPr>
          <w:trHeight w:val="2087"/>
        </w:trPr>
        <w:tc>
          <w:tcPr>
            <w:tcW w:w="678" w:type="dxa"/>
          </w:tcPr>
          <w:p w14:paraId="1A7A9829" w14:textId="325586D0" w:rsidR="00B54511" w:rsidRPr="00E87494" w:rsidRDefault="00B54511" w:rsidP="00573319">
            <w:pPr>
              <w:spacing w:before="60" w:after="60"/>
              <w:rPr>
                <w:sz w:val="20"/>
                <w:szCs w:val="20"/>
              </w:rPr>
            </w:pPr>
            <w:r w:rsidRPr="00761B54">
              <w:rPr>
                <w:sz w:val="20"/>
                <w:szCs w:val="20"/>
              </w:rPr>
              <w:t xml:space="preserve"> </w:t>
            </w:r>
            <w:r w:rsidRPr="00E87494">
              <w:rPr>
                <w:sz w:val="20"/>
                <w:szCs w:val="20"/>
              </w:rPr>
              <w:t xml:space="preserve">  16</w:t>
            </w:r>
          </w:p>
        </w:tc>
        <w:tc>
          <w:tcPr>
            <w:tcW w:w="3969" w:type="dxa"/>
          </w:tcPr>
          <w:p w14:paraId="6C2C0F05" w14:textId="77777777" w:rsidR="00B54511" w:rsidRPr="00761B54" w:rsidRDefault="00B54511" w:rsidP="005B006B">
            <w:pPr>
              <w:spacing w:before="60" w:after="60"/>
              <w:jc w:val="center"/>
              <w:rPr>
                <w:sz w:val="20"/>
                <w:szCs w:val="20"/>
              </w:rPr>
            </w:pPr>
            <w:r w:rsidRPr="00761B54">
              <w:rPr>
                <w:sz w:val="20"/>
                <w:szCs w:val="20"/>
              </w:rPr>
              <w:t>Примітка</w:t>
            </w:r>
          </w:p>
        </w:tc>
        <w:tc>
          <w:tcPr>
            <w:tcW w:w="5248" w:type="dxa"/>
          </w:tcPr>
          <w:p w14:paraId="71492082" w14:textId="53ACFE1B" w:rsidR="00B54511" w:rsidRPr="00761B54" w:rsidRDefault="00B54511" w:rsidP="00573319">
            <w:pPr>
              <w:jc w:val="both"/>
              <w:rPr>
                <w:sz w:val="20"/>
                <w:szCs w:val="20"/>
              </w:rPr>
            </w:pPr>
            <w:r w:rsidRPr="00761B54">
              <w:rPr>
                <w:sz w:val="20"/>
                <w:szCs w:val="20"/>
              </w:rPr>
              <w:t xml:space="preserve">*Форму заяви про надання відомостей з Державного земельного кадастру у формі </w:t>
            </w:r>
            <w:r w:rsidR="00794CFA" w:rsidRPr="00761B54">
              <w:rPr>
                <w:sz w:val="20"/>
                <w:szCs w:val="20"/>
              </w:rPr>
              <w:t>копії документа, що створюється</w:t>
            </w:r>
            <w:r w:rsidRPr="00761B54">
              <w:rPr>
                <w:sz w:val="20"/>
                <w:szCs w:val="20"/>
              </w:rPr>
              <w:t xml:space="preserve"> під час ведення Державного земельного кадастру </w:t>
            </w:r>
            <w:r w:rsidRPr="00761B54">
              <w:rPr>
                <w:sz w:val="20"/>
                <w:szCs w:val="20"/>
                <w:lang w:eastAsia="uk-UA"/>
              </w:rPr>
              <w:t>наведено в додатку 1 до Типової інформаційної картки адміністративної послуги</w:t>
            </w:r>
            <w:r w:rsidRPr="00761B54">
              <w:rPr>
                <w:sz w:val="20"/>
                <w:szCs w:val="20"/>
              </w:rPr>
              <w:t>.</w:t>
            </w:r>
          </w:p>
          <w:p w14:paraId="1D71186F" w14:textId="0105003E" w:rsidR="00B54511" w:rsidRPr="00761B54" w:rsidRDefault="00B54511" w:rsidP="00573319">
            <w:pPr>
              <w:jc w:val="both"/>
              <w:rPr>
                <w:sz w:val="20"/>
                <w:szCs w:val="20"/>
              </w:rPr>
            </w:pPr>
            <w:r w:rsidRPr="00761B54">
              <w:rPr>
                <w:sz w:val="20"/>
                <w:szCs w:val="20"/>
              </w:rPr>
              <w:t xml:space="preserve">Форму заяви про надання відомостей з Державного земельного кадастру у формі витягу з документа, </w:t>
            </w:r>
            <w:r w:rsidR="00794CFA" w:rsidRPr="00761B54">
              <w:rPr>
                <w:sz w:val="20"/>
                <w:szCs w:val="20"/>
              </w:rPr>
              <w:t>що створюється</w:t>
            </w:r>
            <w:r w:rsidRPr="00761B54">
              <w:rPr>
                <w:sz w:val="20"/>
                <w:szCs w:val="20"/>
              </w:rPr>
              <w:t xml:space="preserve"> під час ведення Державного земельного кадастру </w:t>
            </w:r>
            <w:r w:rsidRPr="00761B54">
              <w:rPr>
                <w:sz w:val="20"/>
                <w:szCs w:val="20"/>
                <w:lang w:eastAsia="uk-UA"/>
              </w:rPr>
              <w:t>наведено в додатку 2 до Типової інформаційної картки адміністративної послуги</w:t>
            </w:r>
          </w:p>
        </w:tc>
      </w:tr>
    </w:tbl>
    <w:p w14:paraId="56F7A07C" w14:textId="77777777" w:rsidR="00B54511" w:rsidRPr="00761B54" w:rsidRDefault="00B54511" w:rsidP="00B54511"/>
    <w:p w14:paraId="74D49687" w14:textId="77777777" w:rsidR="00B54511" w:rsidRPr="00761B54" w:rsidRDefault="00B54511" w:rsidP="00B54511">
      <w:pPr>
        <w:ind w:left="5670"/>
        <w:rPr>
          <w:lang w:eastAsia="uk-UA"/>
        </w:rPr>
      </w:pPr>
    </w:p>
    <w:p w14:paraId="1A9F9EF3" w14:textId="77777777" w:rsidR="00B54511" w:rsidRPr="00761B54" w:rsidRDefault="00B54511" w:rsidP="00B54511">
      <w:pPr>
        <w:ind w:left="5670"/>
        <w:rPr>
          <w:lang w:eastAsia="uk-UA"/>
        </w:rPr>
      </w:pPr>
    </w:p>
    <w:p w14:paraId="78A184F3" w14:textId="77777777" w:rsidR="00B54511" w:rsidRPr="00761B54" w:rsidRDefault="00B54511" w:rsidP="00B54511">
      <w:pPr>
        <w:ind w:left="5670"/>
        <w:rPr>
          <w:lang w:eastAsia="uk-UA"/>
        </w:rPr>
      </w:pPr>
    </w:p>
    <w:p w14:paraId="677652B7" w14:textId="77777777" w:rsidR="00B54511" w:rsidRPr="00761B54" w:rsidRDefault="00B54511" w:rsidP="00B54511">
      <w:pPr>
        <w:ind w:left="5670"/>
        <w:rPr>
          <w:lang w:eastAsia="uk-UA"/>
        </w:rPr>
      </w:pPr>
    </w:p>
    <w:p w14:paraId="41501ACF" w14:textId="77777777" w:rsidR="00B54511" w:rsidRPr="00761B54" w:rsidRDefault="00B54511" w:rsidP="00B54511">
      <w:pPr>
        <w:ind w:left="5670"/>
        <w:rPr>
          <w:lang w:eastAsia="uk-UA"/>
        </w:rPr>
      </w:pPr>
    </w:p>
    <w:p w14:paraId="3921595B" w14:textId="77777777" w:rsidR="00B54511" w:rsidRPr="00761B54" w:rsidRDefault="00B54511" w:rsidP="00B54511">
      <w:pPr>
        <w:ind w:left="5670"/>
        <w:rPr>
          <w:lang w:eastAsia="uk-UA"/>
        </w:rPr>
      </w:pPr>
    </w:p>
    <w:p w14:paraId="4F6DCFF3" w14:textId="77777777" w:rsidR="00B54511" w:rsidRPr="00761B54" w:rsidRDefault="00B54511" w:rsidP="00B54511">
      <w:pPr>
        <w:ind w:left="5670"/>
        <w:rPr>
          <w:lang w:eastAsia="uk-UA"/>
        </w:rPr>
      </w:pPr>
    </w:p>
    <w:p w14:paraId="58F58372" w14:textId="77777777" w:rsidR="00011F60" w:rsidRPr="00761B54" w:rsidRDefault="00011F60" w:rsidP="00B54511">
      <w:pPr>
        <w:ind w:left="5670"/>
        <w:rPr>
          <w:lang w:eastAsia="uk-UA"/>
        </w:rPr>
      </w:pPr>
    </w:p>
    <w:p w14:paraId="3EBFF3B7" w14:textId="77777777" w:rsidR="00011F60" w:rsidRPr="00761B54" w:rsidRDefault="00011F60" w:rsidP="00B54511">
      <w:pPr>
        <w:ind w:left="5670"/>
        <w:rPr>
          <w:lang w:eastAsia="uk-UA"/>
        </w:rPr>
      </w:pPr>
    </w:p>
    <w:p w14:paraId="3B74D1E0" w14:textId="77777777" w:rsidR="00011F60" w:rsidRPr="00761B54" w:rsidRDefault="00011F60" w:rsidP="00B54511">
      <w:pPr>
        <w:ind w:left="5670"/>
        <w:rPr>
          <w:lang w:eastAsia="uk-UA"/>
        </w:rPr>
      </w:pPr>
    </w:p>
    <w:p w14:paraId="39ED5242" w14:textId="77777777" w:rsidR="00011F60" w:rsidRPr="00761B54" w:rsidRDefault="00011F60" w:rsidP="00B54511">
      <w:pPr>
        <w:ind w:left="5670"/>
        <w:rPr>
          <w:lang w:eastAsia="uk-UA"/>
        </w:rPr>
      </w:pPr>
    </w:p>
    <w:p w14:paraId="30313C0C" w14:textId="77777777" w:rsidR="00011F60" w:rsidRPr="00761B54" w:rsidRDefault="00011F60" w:rsidP="00B54511">
      <w:pPr>
        <w:ind w:left="5670"/>
        <w:rPr>
          <w:lang w:eastAsia="uk-UA"/>
        </w:rPr>
      </w:pPr>
    </w:p>
    <w:p w14:paraId="10EA9599" w14:textId="77777777" w:rsidR="00011F60" w:rsidRPr="00761B54" w:rsidRDefault="00011F60" w:rsidP="00B54511">
      <w:pPr>
        <w:ind w:left="5670"/>
        <w:rPr>
          <w:lang w:eastAsia="uk-UA"/>
        </w:rPr>
      </w:pPr>
    </w:p>
    <w:p w14:paraId="1127C5A7" w14:textId="261B72C8" w:rsidR="00B54511" w:rsidRPr="00761B54" w:rsidRDefault="00B54511" w:rsidP="00A64215">
      <w:pPr>
        <w:ind w:left="5103"/>
        <w:jc w:val="both"/>
        <w:rPr>
          <w:lang w:eastAsia="uk-UA"/>
        </w:rPr>
      </w:pPr>
      <w:r w:rsidRPr="00761B54">
        <w:rPr>
          <w:lang w:eastAsia="uk-UA"/>
        </w:rPr>
        <w:t>Додаток 1</w:t>
      </w:r>
    </w:p>
    <w:p w14:paraId="11C81934" w14:textId="2226738C" w:rsidR="007055B7" w:rsidRPr="00761B54" w:rsidRDefault="00B54511" w:rsidP="00A64215">
      <w:pPr>
        <w:ind w:left="5103"/>
        <w:jc w:val="both"/>
      </w:pPr>
      <w:r w:rsidRPr="00761B54">
        <w:rPr>
          <w:lang w:eastAsia="uk-UA"/>
        </w:rPr>
        <w:t xml:space="preserve">до Типової інформаційної картки адміністративної послуги надання відомостей з Державного земельного кадастру у формі </w:t>
      </w:r>
      <w:r w:rsidR="007055B7" w:rsidRPr="00761B54">
        <w:t>копії документа, що створюється під час ведення Державного земельного кадастру</w:t>
      </w:r>
    </w:p>
    <w:p w14:paraId="61135BDA" w14:textId="447B9BE9" w:rsidR="00B54511" w:rsidRPr="00761B54" w:rsidRDefault="00B54511" w:rsidP="007055B7">
      <w:pPr>
        <w:ind w:left="5103"/>
        <w:jc w:val="both"/>
      </w:pPr>
    </w:p>
    <w:tbl>
      <w:tblPr>
        <w:tblW w:w="9467" w:type="dxa"/>
        <w:jc w:val="center"/>
        <w:tblLayout w:type="fixed"/>
        <w:tblLook w:val="0000" w:firstRow="0" w:lastRow="0" w:firstColumn="0" w:lastColumn="0" w:noHBand="0" w:noVBand="0"/>
      </w:tblPr>
      <w:tblGrid>
        <w:gridCol w:w="4008"/>
        <w:gridCol w:w="5459"/>
      </w:tblGrid>
      <w:tr w:rsidR="0080671F" w:rsidRPr="00761B54" w14:paraId="07CC677D" w14:textId="77777777" w:rsidTr="00573319">
        <w:trPr>
          <w:jc w:val="center"/>
        </w:trPr>
        <w:tc>
          <w:tcPr>
            <w:tcW w:w="4008" w:type="dxa"/>
          </w:tcPr>
          <w:p w14:paraId="0484E8F3" w14:textId="77777777" w:rsidR="0080671F" w:rsidRPr="00761B54" w:rsidRDefault="0080671F" w:rsidP="00573319">
            <w:pPr>
              <w:pBdr>
                <w:top w:val="nil"/>
                <w:left w:val="nil"/>
                <w:bottom w:val="nil"/>
                <w:right w:val="nil"/>
                <w:between w:val="nil"/>
              </w:pBdr>
              <w:rPr>
                <w:color w:val="000000"/>
              </w:rPr>
            </w:pPr>
          </w:p>
        </w:tc>
        <w:tc>
          <w:tcPr>
            <w:tcW w:w="5459" w:type="dxa"/>
          </w:tcPr>
          <w:p w14:paraId="79E95770" w14:textId="43B06BE3" w:rsidR="0080671F" w:rsidRPr="00761B54" w:rsidRDefault="0080671F"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47AAED5E" w14:textId="77777777" w:rsidR="0080671F" w:rsidRPr="00761B54" w:rsidRDefault="0080671F" w:rsidP="0080671F">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03610984" w14:textId="783DEA01" w:rsidR="0080671F" w:rsidRPr="00761B54" w:rsidRDefault="0080671F" w:rsidP="0080671F">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20517F">
        <w:rPr>
          <w:rFonts w:ascii="Times New Roman" w:hAnsi="Times New Roman"/>
          <w:sz w:val="24"/>
          <w:szCs w:val="24"/>
        </w:rPr>
        <w:t>«</w:t>
      </w:r>
      <w:r w:rsidRPr="00761B54">
        <w:rPr>
          <w:rFonts w:ascii="Times New Roman" w:hAnsi="Times New Roman"/>
          <w:sz w:val="24"/>
          <w:szCs w:val="24"/>
        </w:rPr>
        <w:t>Про Державний земельний кадастр</w:t>
      </w:r>
      <w:r w:rsidR="0020517F">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3CB6C2AD" w14:textId="77777777" w:rsidR="0080671F" w:rsidRPr="00761B54" w:rsidRDefault="0080671F" w:rsidP="0080671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80671F" w:rsidRPr="00761B54" w14:paraId="71B053D4" w14:textId="77777777" w:rsidTr="00573319">
        <w:trPr>
          <w:trHeight w:val="20"/>
        </w:trPr>
        <w:tc>
          <w:tcPr>
            <w:tcW w:w="3127" w:type="dxa"/>
            <w:tcBorders>
              <w:top w:val="nil"/>
              <w:left w:val="nil"/>
              <w:bottom w:val="nil"/>
              <w:right w:val="nil"/>
            </w:tcBorders>
          </w:tcPr>
          <w:p w14:paraId="4A5749C1"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11B541F7" w14:textId="77777777" w:rsidR="0080671F" w:rsidRPr="00761B54" w:rsidRDefault="0080671F" w:rsidP="00573319">
            <w:pPr>
              <w:pStyle w:val="ae"/>
              <w:spacing w:line="223" w:lineRule="auto"/>
              <w:ind w:firstLine="0"/>
              <w:rPr>
                <w:rFonts w:ascii="Times New Roman" w:hAnsi="Times New Roman"/>
                <w:sz w:val="24"/>
                <w:szCs w:val="24"/>
              </w:rPr>
            </w:pPr>
          </w:p>
        </w:tc>
      </w:tr>
      <w:tr w:rsidR="0080671F" w:rsidRPr="00761B54" w14:paraId="6B9BFDCA" w14:textId="77777777" w:rsidTr="00573319">
        <w:trPr>
          <w:trHeight w:val="20"/>
        </w:trPr>
        <w:tc>
          <w:tcPr>
            <w:tcW w:w="3127" w:type="dxa"/>
            <w:tcBorders>
              <w:top w:val="nil"/>
              <w:left w:val="nil"/>
              <w:bottom w:val="nil"/>
              <w:right w:val="nil"/>
            </w:tcBorders>
          </w:tcPr>
          <w:p w14:paraId="148CE793"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7C9CBA1B" w14:textId="77777777" w:rsidR="0080671F" w:rsidRPr="00761B54" w:rsidRDefault="0080671F"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239C977F" w14:textId="77777777" w:rsidR="0080671F" w:rsidRPr="00761B54" w:rsidRDefault="0080671F"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496C9603" w14:textId="77777777" w:rsidR="0080671F" w:rsidRPr="00761B54" w:rsidRDefault="0080671F"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65C3D7BD" w14:textId="77777777" w:rsidR="0080671F" w:rsidRPr="00761B54" w:rsidRDefault="0080671F" w:rsidP="00573319">
            <w:pPr>
              <w:spacing w:before="120"/>
              <w:ind w:left="240" w:hanging="240"/>
              <w:rPr>
                <w:noProof/>
                <w:color w:val="000000"/>
                <w:lang w:val="ru-RU"/>
              </w:rPr>
            </w:pPr>
            <w:r w:rsidRPr="00761B54">
              <w:rPr>
                <w:rFonts w:eastAsia="Symbol"/>
              </w:rPr>
              <w:t></w:t>
            </w:r>
            <w:r w:rsidRPr="00761B54">
              <w:rPr>
                <w:noProof/>
                <w:color w:val="000000"/>
                <w:lang w:val="ru-RU"/>
              </w:rPr>
              <w:t xml:space="preserve"> обмеження у використанні земель </w:t>
            </w:r>
          </w:p>
          <w:p w14:paraId="25386805" w14:textId="77777777" w:rsidR="0080671F" w:rsidRPr="00761B54" w:rsidRDefault="0080671F" w:rsidP="00573319">
            <w:pPr>
              <w:spacing w:before="120"/>
              <w:ind w:left="240" w:firstLine="174"/>
              <w:jc w:val="both"/>
              <w:rPr>
                <w:noProof/>
                <w:color w:val="000000"/>
                <w:lang w:val="ru-RU"/>
              </w:rPr>
            </w:pPr>
            <w:r w:rsidRPr="00761B54">
              <w:rPr>
                <w:rFonts w:eastAsia="Symbol"/>
              </w:rPr>
              <w:t></w:t>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7FFB530A" w14:textId="77777777" w:rsidR="0080671F" w:rsidRPr="00761B54" w:rsidRDefault="0080671F"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67ADB4EB" w14:textId="77777777" w:rsidR="0080671F" w:rsidRPr="00761B54" w:rsidRDefault="0080671F"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0E02992E" w14:textId="77777777" w:rsidR="0080671F" w:rsidRPr="00761B54" w:rsidRDefault="0080671F"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14BB2C37" w14:textId="77777777" w:rsidR="0080671F" w:rsidRPr="00761B54" w:rsidRDefault="0080671F"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80671F" w:rsidRPr="00761B54" w14:paraId="233E82EF" w14:textId="77777777" w:rsidTr="00573319">
        <w:trPr>
          <w:trHeight w:val="20"/>
        </w:trPr>
        <w:tc>
          <w:tcPr>
            <w:tcW w:w="9475" w:type="dxa"/>
            <w:gridSpan w:val="2"/>
            <w:tcBorders>
              <w:top w:val="nil"/>
              <w:left w:val="nil"/>
              <w:bottom w:val="nil"/>
              <w:right w:val="nil"/>
            </w:tcBorders>
          </w:tcPr>
          <w:p w14:paraId="5A6416FB"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4CD28AE7" w14:textId="77777777" w:rsidR="0080671F" w:rsidRPr="00761B54" w:rsidRDefault="0080671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44279317" w14:textId="77777777" w:rsidR="0080671F" w:rsidRPr="00761B54" w:rsidRDefault="0080671F" w:rsidP="00573319">
            <w:pPr>
              <w:pStyle w:val="ae"/>
              <w:spacing w:before="60" w:line="223" w:lineRule="auto"/>
              <w:ind w:firstLine="0"/>
              <w:rPr>
                <w:rFonts w:ascii="Times New Roman" w:hAnsi="Times New Roman"/>
                <w:sz w:val="24"/>
                <w:szCs w:val="24"/>
              </w:rPr>
            </w:pPr>
            <w:r w:rsidRPr="00761B54">
              <w:rPr>
                <w:rFonts w:ascii="Times New Roman" w:hAnsi="Times New Roman"/>
                <w:noProof/>
                <w:sz w:val="24"/>
                <w:szCs w:val="24"/>
                <w:lang w:val="en-AU"/>
              </w:rPr>
              <w:sym w:font="Wingdings" w:char="F0FE"/>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3D42A4A9" w14:textId="77777777" w:rsidR="0080671F" w:rsidRPr="00761B54" w:rsidRDefault="0080671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40B3AFED" w14:textId="77777777" w:rsidR="0080671F" w:rsidRPr="00761B54" w:rsidRDefault="0080671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4870EA58" w14:textId="77777777" w:rsidR="0080671F" w:rsidRPr="00761B54" w:rsidRDefault="0080671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2EDB043E" w14:textId="77777777" w:rsidR="0080671F" w:rsidRPr="00761B54" w:rsidRDefault="0080671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3031DE72" w14:textId="77777777" w:rsidR="0080671F" w:rsidRPr="00761B54" w:rsidRDefault="0080671F" w:rsidP="0080671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80671F" w:rsidRPr="00761B54" w14:paraId="3BDDCD27"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042F8A2B"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2ED4436D" w14:textId="351E896E" w:rsidR="0080671F" w:rsidRPr="00761B54" w:rsidRDefault="0080671F"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20517F">
              <w:rPr>
                <w:rStyle w:val="st42"/>
                <w:lang w:val="uk-UA"/>
              </w:rPr>
              <w:t>«</w:t>
            </w:r>
            <w:r w:rsidRPr="00761B54">
              <w:rPr>
                <w:rStyle w:val="st42"/>
              </w:rPr>
              <w:t>Про оцінку земель</w:t>
            </w:r>
            <w:r w:rsidR="0020517F">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202B8218" w14:textId="77777777" w:rsidR="0080671F" w:rsidRPr="00761B54" w:rsidRDefault="0080671F"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402A8FDC" w14:textId="77777777" w:rsidR="0080671F" w:rsidRPr="00761B54" w:rsidRDefault="0080671F"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80671F" w:rsidRPr="00761B54" w14:paraId="0556821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7143007" w14:textId="448A936C"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C8354BB" w14:textId="77777777" w:rsidR="0080671F" w:rsidRPr="00761B54" w:rsidRDefault="0080671F" w:rsidP="00573319">
            <w:pPr>
              <w:pStyle w:val="ae"/>
              <w:ind w:firstLine="0"/>
              <w:rPr>
                <w:rFonts w:ascii="Times New Roman" w:hAnsi="Times New Roman"/>
                <w:sz w:val="24"/>
                <w:szCs w:val="24"/>
              </w:rPr>
            </w:pPr>
          </w:p>
        </w:tc>
      </w:tr>
      <w:tr w:rsidR="0080671F" w:rsidRPr="00761B54" w14:paraId="2ABCC097"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62CAA039" w14:textId="77777777" w:rsidR="0080671F" w:rsidRPr="00761B54" w:rsidRDefault="0080671F"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1271970E" w14:textId="77777777" w:rsidR="0080671F" w:rsidRPr="00761B54" w:rsidRDefault="0080671F" w:rsidP="00573319">
            <w:pPr>
              <w:pStyle w:val="ae"/>
              <w:ind w:firstLine="0"/>
              <w:rPr>
                <w:rFonts w:ascii="Times New Roman" w:hAnsi="Times New Roman"/>
                <w:sz w:val="24"/>
                <w:szCs w:val="24"/>
              </w:rPr>
            </w:pPr>
          </w:p>
        </w:tc>
      </w:tr>
      <w:tr w:rsidR="0080671F" w:rsidRPr="00761B54" w14:paraId="3805A52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63525CB" w14:textId="122944DA"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5FF7946B"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80671F" w:rsidRPr="00761B54" w14:paraId="034718E7"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B9D0881" w14:textId="5443106C"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25C2011"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80671F" w:rsidRPr="00761B54" w14:paraId="47AE83C7"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992F889"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76557676"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80671F" w:rsidRPr="00761B54" w14:paraId="0DF19DB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D024D53"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2C5D2F70"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093BB6D8" w14:textId="77777777" w:rsidR="0080671F" w:rsidRPr="00761B54" w:rsidRDefault="0080671F" w:rsidP="0080671F">
      <w:pPr>
        <w:pStyle w:val="ae"/>
        <w:jc w:val="both"/>
        <w:rPr>
          <w:rFonts w:ascii="Times New Roman" w:hAnsi="Times New Roman"/>
          <w:sz w:val="24"/>
          <w:szCs w:val="24"/>
        </w:rPr>
      </w:pPr>
    </w:p>
    <w:p w14:paraId="52E235A3" w14:textId="77777777" w:rsidR="0080671F" w:rsidRPr="00761B54" w:rsidRDefault="0080671F" w:rsidP="0080671F">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4B309EC2" w14:textId="77777777" w:rsidR="0080671F" w:rsidRPr="00761B54" w:rsidRDefault="0080671F" w:rsidP="0080671F">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80671F" w:rsidRPr="00761B54" w14:paraId="6B47C14F" w14:textId="77777777" w:rsidTr="00573319">
        <w:tc>
          <w:tcPr>
            <w:tcW w:w="5615" w:type="dxa"/>
          </w:tcPr>
          <w:p w14:paraId="23474B93"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lastRenderedPageBreak/>
              <w:t>Дані про земельну ділянку</w:t>
            </w:r>
          </w:p>
        </w:tc>
        <w:tc>
          <w:tcPr>
            <w:tcW w:w="3860" w:type="dxa"/>
          </w:tcPr>
          <w:p w14:paraId="012B0ABE"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80671F" w:rsidRPr="00761B54" w14:paraId="78ABCC7E" w14:textId="77777777" w:rsidTr="00573319">
        <w:tc>
          <w:tcPr>
            <w:tcW w:w="5615" w:type="dxa"/>
          </w:tcPr>
          <w:p w14:paraId="3ACFECEF"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55C16E28"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80671F" w:rsidRPr="00761B54" w14:paraId="249E8656" w14:textId="77777777" w:rsidTr="00573319">
        <w:tc>
          <w:tcPr>
            <w:tcW w:w="5615" w:type="dxa"/>
          </w:tcPr>
          <w:p w14:paraId="71D1076A"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7B166145"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80671F" w:rsidRPr="00761B54" w14:paraId="6ACF2D1F" w14:textId="77777777" w:rsidTr="00573319">
        <w:tc>
          <w:tcPr>
            <w:tcW w:w="5615" w:type="dxa"/>
          </w:tcPr>
          <w:p w14:paraId="709444DD"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0322D843" w14:textId="77777777" w:rsidR="0080671F" w:rsidRPr="00761B54" w:rsidRDefault="0080671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2902F39A" w14:textId="77777777" w:rsidR="0080671F" w:rsidRPr="00761B54" w:rsidRDefault="0080671F" w:rsidP="0080671F">
      <w:pPr>
        <w:pStyle w:val="ae"/>
        <w:jc w:val="both"/>
        <w:rPr>
          <w:rFonts w:ascii="Times New Roman" w:hAnsi="Times New Roman"/>
          <w:sz w:val="24"/>
          <w:szCs w:val="24"/>
        </w:rPr>
      </w:pPr>
    </w:p>
    <w:p w14:paraId="7A689153" w14:textId="375877C4" w:rsidR="0080671F" w:rsidRPr="00761B54" w:rsidRDefault="0080671F" w:rsidP="00943EA7">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189C24DA" w14:textId="77777777" w:rsidR="0080671F" w:rsidRPr="00761B54" w:rsidRDefault="0080671F" w:rsidP="0080671F">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80671F" w:rsidRPr="00761B54" w14:paraId="763FA48B" w14:textId="77777777" w:rsidTr="00573319">
        <w:tc>
          <w:tcPr>
            <w:tcW w:w="5637" w:type="dxa"/>
          </w:tcPr>
          <w:p w14:paraId="393E70E0" w14:textId="77777777" w:rsidR="0080671F" w:rsidRPr="00761B54" w:rsidRDefault="0080671F"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2B7D0543" w14:textId="77777777" w:rsidR="0080671F" w:rsidRPr="00761B54" w:rsidRDefault="0080671F" w:rsidP="00573319">
            <w:pPr>
              <w:pStyle w:val="ae"/>
              <w:ind w:firstLine="0"/>
              <w:rPr>
                <w:rFonts w:ascii="Times New Roman" w:hAnsi="Times New Roman"/>
                <w:sz w:val="24"/>
                <w:szCs w:val="24"/>
              </w:rPr>
            </w:pPr>
          </w:p>
        </w:tc>
      </w:tr>
    </w:tbl>
    <w:p w14:paraId="02985419" w14:textId="77777777" w:rsidR="0080671F" w:rsidRPr="00761B54" w:rsidRDefault="0080671F" w:rsidP="0080671F">
      <w:pPr>
        <w:pStyle w:val="ae"/>
        <w:rPr>
          <w:rFonts w:ascii="Times New Roman" w:hAnsi="Times New Roman"/>
          <w:sz w:val="24"/>
          <w:szCs w:val="24"/>
        </w:rPr>
      </w:pPr>
    </w:p>
    <w:p w14:paraId="28DEF044" w14:textId="77777777" w:rsidR="0080671F" w:rsidRPr="00761B54" w:rsidRDefault="0080671F" w:rsidP="0080671F">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0BB4287E" w14:textId="77777777" w:rsidR="0080671F" w:rsidRPr="00761B54" w:rsidRDefault="0080671F" w:rsidP="0080671F">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80671F" w:rsidRPr="00761B54" w14:paraId="6E4B8584" w14:textId="77777777" w:rsidTr="00573319">
        <w:tc>
          <w:tcPr>
            <w:tcW w:w="4224" w:type="dxa"/>
            <w:tcBorders>
              <w:top w:val="nil"/>
              <w:left w:val="nil"/>
              <w:bottom w:val="nil"/>
              <w:right w:val="nil"/>
            </w:tcBorders>
          </w:tcPr>
          <w:p w14:paraId="19820E57" w14:textId="77777777" w:rsidR="0080671F" w:rsidRPr="00761B54" w:rsidRDefault="0080671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2D6CEBA9" w14:textId="77777777" w:rsidR="0080671F" w:rsidRPr="00761B54" w:rsidRDefault="0080671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469973E2" w14:textId="77777777" w:rsidR="0080671F" w:rsidRPr="00761B54" w:rsidRDefault="0080671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07FF7581" w14:textId="77777777" w:rsidR="0080671F" w:rsidRPr="00761B54" w:rsidRDefault="0080671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624E06DF" w14:textId="77777777" w:rsidR="0080671F" w:rsidRPr="00761B54" w:rsidRDefault="0080671F" w:rsidP="0080671F">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666A84D5" w14:textId="77777777" w:rsidR="0080671F" w:rsidRPr="00761B54" w:rsidRDefault="0080671F" w:rsidP="0080671F">
      <w:pPr>
        <w:pStyle w:val="ae"/>
        <w:jc w:val="both"/>
        <w:rPr>
          <w:rFonts w:ascii="Times New Roman" w:hAnsi="Times New Roman"/>
          <w:sz w:val="24"/>
          <w:szCs w:val="24"/>
        </w:rPr>
      </w:pPr>
    </w:p>
    <w:p w14:paraId="1F76C7D5" w14:textId="77777777" w:rsidR="0080671F" w:rsidRPr="00761B54" w:rsidRDefault="0080671F" w:rsidP="0080671F">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2ADCF1CC" w14:textId="77777777" w:rsidR="0080671F" w:rsidRPr="00761B54" w:rsidRDefault="0080671F" w:rsidP="0080671F">
      <w:pPr>
        <w:pStyle w:val="st8"/>
        <w:rPr>
          <w:rStyle w:val="st42"/>
        </w:rPr>
      </w:pPr>
      <w:r w:rsidRPr="00761B54">
        <w:rPr>
          <w:rFonts w:eastAsia="Symbol"/>
        </w:rPr>
        <w:t></w:t>
      </w:r>
      <w:r w:rsidRPr="00761B54">
        <w:rPr>
          <w:rStyle w:val="st42"/>
        </w:rPr>
        <w:t xml:space="preserve"> в електронній формі:</w:t>
      </w:r>
    </w:p>
    <w:p w14:paraId="7934FA85" w14:textId="77777777" w:rsidR="0080671F" w:rsidRPr="00761B54" w:rsidRDefault="0080671F" w:rsidP="0080671F">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007BB13D" w14:textId="77777777" w:rsidR="0080671F" w:rsidRPr="00761B54" w:rsidRDefault="0080671F" w:rsidP="0080671F">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244B1A73" w14:textId="77777777" w:rsidR="0080671F" w:rsidRPr="00761B54" w:rsidRDefault="0080671F" w:rsidP="0080671F">
      <w:pPr>
        <w:pStyle w:val="st8"/>
        <w:jc w:val="left"/>
        <w:rPr>
          <w:rStyle w:val="st42"/>
        </w:rPr>
      </w:pPr>
      <w:r w:rsidRPr="00761B54">
        <w:rPr>
          <w:rStyle w:val="st42"/>
        </w:rPr>
        <w:t>_________________________________________________________</w:t>
      </w:r>
    </w:p>
    <w:p w14:paraId="70426479" w14:textId="77777777" w:rsidR="0080671F" w:rsidRPr="00761B54" w:rsidRDefault="0080671F" w:rsidP="0080671F">
      <w:pPr>
        <w:pBdr>
          <w:top w:val="nil"/>
          <w:left w:val="nil"/>
          <w:bottom w:val="nil"/>
          <w:right w:val="nil"/>
          <w:between w:val="nil"/>
        </w:pBdr>
        <w:rPr>
          <w:color w:val="000000"/>
        </w:rPr>
      </w:pPr>
    </w:p>
    <w:p w14:paraId="3E15723A" w14:textId="77777777" w:rsidR="0080671F" w:rsidRPr="00761B54" w:rsidRDefault="0080671F" w:rsidP="0080671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80671F" w:rsidRPr="00761B54" w14:paraId="0CFA929B" w14:textId="77777777" w:rsidTr="00573319">
        <w:tc>
          <w:tcPr>
            <w:tcW w:w="4453" w:type="dxa"/>
            <w:gridSpan w:val="2"/>
            <w:tcBorders>
              <w:top w:val="nil"/>
              <w:left w:val="nil"/>
              <w:bottom w:val="nil"/>
              <w:right w:val="nil"/>
            </w:tcBorders>
          </w:tcPr>
          <w:p w14:paraId="57CBEB78"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515309D"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8F6BE97"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80671F" w:rsidRPr="00761B54" w14:paraId="52080F35" w14:textId="77777777" w:rsidTr="00573319">
        <w:tc>
          <w:tcPr>
            <w:tcW w:w="4453" w:type="dxa"/>
            <w:gridSpan w:val="2"/>
            <w:tcBorders>
              <w:top w:val="nil"/>
              <w:left w:val="nil"/>
              <w:bottom w:val="nil"/>
              <w:right w:val="nil"/>
            </w:tcBorders>
          </w:tcPr>
          <w:p w14:paraId="03D6FF6E"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A11DE7F"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A91AF8A"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80671F" w:rsidRPr="00761B54" w14:paraId="7EC86E0C" w14:textId="77777777" w:rsidTr="00573319">
        <w:tc>
          <w:tcPr>
            <w:tcW w:w="4453" w:type="dxa"/>
            <w:gridSpan w:val="2"/>
            <w:tcBorders>
              <w:top w:val="nil"/>
              <w:left w:val="nil"/>
              <w:bottom w:val="nil"/>
              <w:right w:val="nil"/>
            </w:tcBorders>
          </w:tcPr>
          <w:p w14:paraId="1A3C4870"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5B39E8C"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6D61AA2" w14:textId="77777777" w:rsidR="0080671F" w:rsidRPr="00761B54" w:rsidRDefault="0080671F" w:rsidP="00573319">
            <w:pPr>
              <w:pBdr>
                <w:top w:val="nil"/>
                <w:left w:val="nil"/>
                <w:bottom w:val="nil"/>
                <w:right w:val="nil"/>
                <w:between w:val="nil"/>
              </w:pBdr>
              <w:spacing w:line="223" w:lineRule="auto"/>
              <w:rPr>
                <w:color w:val="000000"/>
              </w:rPr>
            </w:pPr>
          </w:p>
        </w:tc>
      </w:tr>
      <w:tr w:rsidR="0080671F" w:rsidRPr="00761B54" w14:paraId="60C44EA7" w14:textId="77777777" w:rsidTr="00573319">
        <w:tc>
          <w:tcPr>
            <w:tcW w:w="4453" w:type="dxa"/>
            <w:gridSpan w:val="2"/>
            <w:tcBorders>
              <w:top w:val="nil"/>
              <w:left w:val="nil"/>
              <w:bottom w:val="nil"/>
              <w:right w:val="nil"/>
            </w:tcBorders>
          </w:tcPr>
          <w:p w14:paraId="6A32C136"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82B2263"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9D30DC6"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80671F" w:rsidRPr="00761B54" w14:paraId="461F2AC2" w14:textId="77777777" w:rsidTr="00573319">
        <w:tc>
          <w:tcPr>
            <w:tcW w:w="4453" w:type="dxa"/>
            <w:gridSpan w:val="2"/>
            <w:tcBorders>
              <w:top w:val="nil"/>
              <w:left w:val="nil"/>
              <w:bottom w:val="nil"/>
              <w:right w:val="nil"/>
            </w:tcBorders>
          </w:tcPr>
          <w:p w14:paraId="660A41D2"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328BF75F"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3E9DC86F" w14:textId="77777777" w:rsidR="0080671F" w:rsidRPr="00761B54" w:rsidRDefault="0080671F" w:rsidP="00573319">
            <w:pPr>
              <w:pBdr>
                <w:top w:val="nil"/>
                <w:left w:val="nil"/>
                <w:bottom w:val="nil"/>
                <w:right w:val="nil"/>
                <w:between w:val="nil"/>
              </w:pBdr>
              <w:spacing w:line="223" w:lineRule="auto"/>
              <w:rPr>
                <w:color w:val="000000"/>
              </w:rPr>
            </w:pPr>
          </w:p>
        </w:tc>
      </w:tr>
      <w:tr w:rsidR="0080671F" w:rsidRPr="00761B54" w14:paraId="38D7C376"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34B8258D" w14:textId="77777777" w:rsidR="0080671F" w:rsidRPr="00761B54" w:rsidRDefault="0080671F"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7855A3B"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1E35243"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80671F" w:rsidRPr="00761B54" w14:paraId="59F94140"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487247BB" w14:textId="77777777" w:rsidR="0080671F" w:rsidRPr="00761B54" w:rsidRDefault="0080671F"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63369DCF" w14:textId="77777777" w:rsidR="0080671F" w:rsidRPr="00761B54" w:rsidRDefault="0080671F"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4150F5FA" w14:textId="77777777" w:rsidR="0080671F" w:rsidRPr="00761B54" w:rsidRDefault="0080671F" w:rsidP="00573319">
            <w:pPr>
              <w:pBdr>
                <w:top w:val="nil"/>
                <w:left w:val="nil"/>
                <w:bottom w:val="nil"/>
                <w:right w:val="nil"/>
                <w:between w:val="nil"/>
              </w:pBdr>
              <w:spacing w:line="223" w:lineRule="auto"/>
              <w:rPr>
                <w:color w:val="000000"/>
              </w:rPr>
            </w:pPr>
          </w:p>
        </w:tc>
      </w:tr>
      <w:tr w:rsidR="0080671F" w:rsidRPr="00761B54" w14:paraId="1AC2BAF0" w14:textId="77777777" w:rsidTr="00573319">
        <w:tc>
          <w:tcPr>
            <w:tcW w:w="4453" w:type="dxa"/>
            <w:gridSpan w:val="2"/>
            <w:tcBorders>
              <w:top w:val="nil"/>
              <w:left w:val="nil"/>
              <w:bottom w:val="nil"/>
              <w:right w:val="nil"/>
            </w:tcBorders>
          </w:tcPr>
          <w:p w14:paraId="4A490E63"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lastRenderedPageBreak/>
              <w:t>МП (за наявності)</w:t>
            </w:r>
          </w:p>
        </w:tc>
        <w:tc>
          <w:tcPr>
            <w:tcW w:w="695" w:type="dxa"/>
            <w:tcBorders>
              <w:top w:val="nil"/>
              <w:left w:val="nil"/>
              <w:bottom w:val="nil"/>
              <w:right w:val="nil"/>
            </w:tcBorders>
          </w:tcPr>
          <w:p w14:paraId="6FB9D982"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7DA3F7F"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80671F" w:rsidRPr="00761B54" w14:paraId="22B8E2FD" w14:textId="77777777" w:rsidTr="00573319">
        <w:tc>
          <w:tcPr>
            <w:tcW w:w="2747" w:type="dxa"/>
            <w:tcBorders>
              <w:top w:val="nil"/>
              <w:left w:val="nil"/>
              <w:bottom w:val="nil"/>
              <w:right w:val="nil"/>
            </w:tcBorders>
          </w:tcPr>
          <w:p w14:paraId="3B8A4DD3"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43D859D0" w14:textId="77777777" w:rsidR="0080671F" w:rsidRPr="00761B54" w:rsidRDefault="0080671F"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5DFA6950" w14:textId="77777777" w:rsidR="0080671F" w:rsidRPr="00761B54" w:rsidRDefault="0080671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AA6F95A" w14:textId="77777777" w:rsidR="0080671F" w:rsidRPr="00761B54" w:rsidRDefault="0080671F" w:rsidP="00573319">
            <w:pPr>
              <w:pBdr>
                <w:top w:val="nil"/>
                <w:left w:val="nil"/>
                <w:bottom w:val="nil"/>
                <w:right w:val="nil"/>
                <w:between w:val="nil"/>
              </w:pBdr>
              <w:spacing w:line="223" w:lineRule="auto"/>
              <w:rPr>
                <w:color w:val="000000"/>
              </w:rPr>
            </w:pPr>
          </w:p>
        </w:tc>
      </w:tr>
    </w:tbl>
    <w:p w14:paraId="29E8CFF7" w14:textId="77777777" w:rsidR="0080671F" w:rsidRPr="00761B54" w:rsidRDefault="0080671F" w:rsidP="0080671F">
      <w:pPr>
        <w:pBdr>
          <w:top w:val="nil"/>
          <w:left w:val="nil"/>
          <w:bottom w:val="nil"/>
          <w:right w:val="nil"/>
          <w:between w:val="nil"/>
        </w:pBdr>
        <w:rPr>
          <w:color w:val="000000"/>
        </w:rPr>
      </w:pPr>
    </w:p>
    <w:p w14:paraId="637EF837" w14:textId="77777777" w:rsidR="0080671F" w:rsidRPr="00761B54" w:rsidRDefault="0080671F" w:rsidP="0080671F">
      <w:pPr>
        <w:pBdr>
          <w:top w:val="nil"/>
          <w:left w:val="nil"/>
          <w:bottom w:val="nil"/>
          <w:right w:val="nil"/>
          <w:between w:val="nil"/>
        </w:pBdr>
        <w:rPr>
          <w:color w:val="000000"/>
        </w:rPr>
      </w:pPr>
      <w:r w:rsidRPr="00761B54">
        <w:rPr>
          <w:color w:val="000000"/>
        </w:rPr>
        <w:t>МП</w:t>
      </w:r>
    </w:p>
    <w:p w14:paraId="48F00056" w14:textId="77777777" w:rsidR="00B54511" w:rsidRPr="00761B54" w:rsidRDefault="00B54511" w:rsidP="00B54511">
      <w:pPr>
        <w:pBdr>
          <w:top w:val="nil"/>
          <w:left w:val="nil"/>
          <w:bottom w:val="nil"/>
          <w:right w:val="nil"/>
          <w:between w:val="nil"/>
        </w:pBdr>
      </w:pPr>
    </w:p>
    <w:p w14:paraId="3A49B61D" w14:textId="77777777" w:rsidR="00B54511" w:rsidRPr="00761B54" w:rsidRDefault="00B54511" w:rsidP="00B54511">
      <w:pPr>
        <w:ind w:left="5670"/>
        <w:rPr>
          <w:lang w:eastAsia="uk-UA"/>
        </w:rPr>
      </w:pPr>
    </w:p>
    <w:p w14:paraId="47B9235F" w14:textId="77777777" w:rsidR="00943EA7" w:rsidRDefault="00943EA7" w:rsidP="00B54511">
      <w:pPr>
        <w:ind w:left="5103"/>
        <w:jc w:val="both"/>
        <w:rPr>
          <w:lang w:eastAsia="uk-UA"/>
        </w:rPr>
      </w:pPr>
    </w:p>
    <w:p w14:paraId="764D2AD2" w14:textId="57F75D0A" w:rsidR="00B54511" w:rsidRPr="00761B54" w:rsidRDefault="00B54511" w:rsidP="00B54511">
      <w:pPr>
        <w:ind w:left="5103"/>
        <w:jc w:val="both"/>
        <w:rPr>
          <w:lang w:eastAsia="uk-UA"/>
        </w:rPr>
      </w:pPr>
      <w:r w:rsidRPr="00761B54">
        <w:rPr>
          <w:lang w:eastAsia="uk-UA"/>
        </w:rPr>
        <w:t>Додаток 2</w:t>
      </w:r>
    </w:p>
    <w:p w14:paraId="79681F9D" w14:textId="57307FD1" w:rsidR="00592305" w:rsidRPr="00761B54" w:rsidRDefault="00592305" w:rsidP="00592305">
      <w:pPr>
        <w:ind w:left="5103"/>
        <w:jc w:val="both"/>
      </w:pPr>
      <w:r w:rsidRPr="00761B54">
        <w:rPr>
          <w:lang w:eastAsia="uk-UA"/>
        </w:rPr>
        <w:t>до Типової інформаційної картки адміністративної послуги</w:t>
      </w:r>
      <w:r w:rsidR="00E87494">
        <w:rPr>
          <w:lang w:eastAsia="uk-UA"/>
        </w:rPr>
        <w:t xml:space="preserve"> </w:t>
      </w:r>
      <w:r w:rsidRPr="00761B54">
        <w:rPr>
          <w:lang w:eastAsia="uk-UA"/>
        </w:rPr>
        <w:t xml:space="preserve">надання відомостей з Державного земельного кадастру у формі </w:t>
      </w:r>
      <w:r w:rsidRPr="00761B54">
        <w:t>копії документа, що створюється під час ведення Державного земельного кадастру</w:t>
      </w:r>
    </w:p>
    <w:p w14:paraId="4222C2CD" w14:textId="77777777" w:rsidR="00B54511" w:rsidRPr="00761B54" w:rsidRDefault="00B54511" w:rsidP="00B54511"/>
    <w:tbl>
      <w:tblPr>
        <w:tblW w:w="9467" w:type="dxa"/>
        <w:jc w:val="center"/>
        <w:tblLayout w:type="fixed"/>
        <w:tblLook w:val="0000" w:firstRow="0" w:lastRow="0" w:firstColumn="0" w:lastColumn="0" w:noHBand="0" w:noVBand="0"/>
      </w:tblPr>
      <w:tblGrid>
        <w:gridCol w:w="4008"/>
        <w:gridCol w:w="5459"/>
      </w:tblGrid>
      <w:tr w:rsidR="00CE12EE" w:rsidRPr="00761B54" w14:paraId="4B0A01D5" w14:textId="77777777" w:rsidTr="00573319">
        <w:trPr>
          <w:jc w:val="center"/>
        </w:trPr>
        <w:tc>
          <w:tcPr>
            <w:tcW w:w="4008" w:type="dxa"/>
          </w:tcPr>
          <w:p w14:paraId="0222BE81" w14:textId="77777777" w:rsidR="00CE12EE" w:rsidRPr="00761B54" w:rsidRDefault="00CE12EE" w:rsidP="00573319">
            <w:pPr>
              <w:pBdr>
                <w:top w:val="nil"/>
                <w:left w:val="nil"/>
                <w:bottom w:val="nil"/>
                <w:right w:val="nil"/>
                <w:between w:val="nil"/>
              </w:pBdr>
              <w:rPr>
                <w:color w:val="000000"/>
              </w:rPr>
            </w:pPr>
          </w:p>
        </w:tc>
        <w:tc>
          <w:tcPr>
            <w:tcW w:w="5459" w:type="dxa"/>
          </w:tcPr>
          <w:p w14:paraId="09F304C0" w14:textId="5EE2C882" w:rsidR="00CE12EE" w:rsidRPr="00761B54" w:rsidRDefault="00CE12EE"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59F52F2B" w14:textId="77777777" w:rsidR="00CE12EE" w:rsidRPr="00761B54" w:rsidRDefault="00CE12EE" w:rsidP="00CE12EE">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2E1F7DA2" w14:textId="20199348" w:rsidR="00CE12EE" w:rsidRPr="00761B54" w:rsidRDefault="00CE12EE" w:rsidP="00CE12EE">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101598">
        <w:rPr>
          <w:rFonts w:ascii="Times New Roman" w:hAnsi="Times New Roman"/>
          <w:sz w:val="24"/>
          <w:szCs w:val="24"/>
        </w:rPr>
        <w:t>«</w:t>
      </w:r>
      <w:r w:rsidRPr="00761B54">
        <w:rPr>
          <w:rFonts w:ascii="Times New Roman" w:hAnsi="Times New Roman"/>
          <w:sz w:val="24"/>
          <w:szCs w:val="24"/>
        </w:rPr>
        <w:t>Про Державний земельний кадастр</w:t>
      </w:r>
      <w:r w:rsidR="00101598">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092370BE" w14:textId="77777777" w:rsidR="00CE12EE" w:rsidRPr="00761B54" w:rsidRDefault="00CE12EE" w:rsidP="00CE12EE">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CE12EE" w:rsidRPr="00761B54" w14:paraId="460FE089" w14:textId="77777777" w:rsidTr="00573319">
        <w:trPr>
          <w:trHeight w:val="20"/>
        </w:trPr>
        <w:tc>
          <w:tcPr>
            <w:tcW w:w="3127" w:type="dxa"/>
            <w:tcBorders>
              <w:top w:val="nil"/>
              <w:left w:val="nil"/>
              <w:bottom w:val="nil"/>
              <w:right w:val="nil"/>
            </w:tcBorders>
          </w:tcPr>
          <w:p w14:paraId="2FA8E80A"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7DDA9841" w14:textId="77777777" w:rsidR="00CE12EE" w:rsidRPr="00761B54" w:rsidRDefault="00CE12EE" w:rsidP="00573319">
            <w:pPr>
              <w:pStyle w:val="ae"/>
              <w:spacing w:line="223" w:lineRule="auto"/>
              <w:ind w:firstLine="0"/>
              <w:rPr>
                <w:rFonts w:ascii="Times New Roman" w:hAnsi="Times New Roman"/>
                <w:sz w:val="24"/>
                <w:szCs w:val="24"/>
              </w:rPr>
            </w:pPr>
          </w:p>
        </w:tc>
      </w:tr>
      <w:tr w:rsidR="00CE12EE" w:rsidRPr="00761B54" w14:paraId="25AF40AA" w14:textId="77777777" w:rsidTr="00573319">
        <w:trPr>
          <w:trHeight w:val="20"/>
        </w:trPr>
        <w:tc>
          <w:tcPr>
            <w:tcW w:w="3127" w:type="dxa"/>
            <w:tcBorders>
              <w:top w:val="nil"/>
              <w:left w:val="nil"/>
              <w:bottom w:val="nil"/>
              <w:right w:val="nil"/>
            </w:tcBorders>
          </w:tcPr>
          <w:p w14:paraId="6A25C966"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46AC41E5" w14:textId="77777777" w:rsidR="00CE12EE" w:rsidRPr="00761B54" w:rsidRDefault="00CE12EE"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5968C0FC" w14:textId="77777777" w:rsidR="00CE12EE" w:rsidRPr="00761B54" w:rsidRDefault="00CE12EE"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22C078BD" w14:textId="77777777" w:rsidR="00CE12EE" w:rsidRPr="00761B54" w:rsidRDefault="00CE12EE"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4CE4A16F" w14:textId="77777777" w:rsidR="00CE12EE" w:rsidRPr="00761B54" w:rsidRDefault="00CE12EE" w:rsidP="00573319">
            <w:pPr>
              <w:spacing w:before="120"/>
              <w:ind w:left="240" w:hanging="240"/>
              <w:rPr>
                <w:noProof/>
                <w:color w:val="000000"/>
                <w:lang w:val="ru-RU"/>
              </w:rPr>
            </w:pPr>
            <w:r w:rsidRPr="00761B54">
              <w:rPr>
                <w:rFonts w:eastAsia="Symbol"/>
              </w:rPr>
              <w:t></w:t>
            </w:r>
            <w:r w:rsidRPr="00761B54">
              <w:rPr>
                <w:noProof/>
                <w:color w:val="000000"/>
                <w:lang w:val="ru-RU"/>
              </w:rPr>
              <w:t xml:space="preserve"> обмеження у використанні земель </w:t>
            </w:r>
          </w:p>
          <w:p w14:paraId="7A11F0B1" w14:textId="77777777" w:rsidR="00CE12EE" w:rsidRPr="00761B54" w:rsidRDefault="00CE12EE" w:rsidP="00573319">
            <w:pPr>
              <w:spacing w:before="120"/>
              <w:ind w:left="240" w:firstLine="174"/>
              <w:jc w:val="both"/>
              <w:rPr>
                <w:noProof/>
                <w:color w:val="000000"/>
                <w:lang w:val="ru-RU"/>
              </w:rPr>
            </w:pPr>
            <w:r w:rsidRPr="00761B54">
              <w:rPr>
                <w:rFonts w:eastAsia="Symbol"/>
              </w:rPr>
              <w:t></w:t>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1D4BC08C" w14:textId="77777777" w:rsidR="00CE12EE" w:rsidRPr="00761B54" w:rsidRDefault="00CE12EE"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7E267347" w14:textId="77777777" w:rsidR="00CE12EE" w:rsidRPr="00761B54" w:rsidRDefault="00CE12EE"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24216261" w14:textId="77777777" w:rsidR="00CE12EE" w:rsidRPr="00761B54" w:rsidRDefault="00CE12EE"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2FC7F92F" w14:textId="77777777" w:rsidR="00CE12EE" w:rsidRPr="00761B54" w:rsidRDefault="00CE12EE"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CE12EE" w:rsidRPr="00761B54" w14:paraId="1B3F3ECC" w14:textId="77777777" w:rsidTr="00573319">
        <w:trPr>
          <w:trHeight w:val="20"/>
        </w:trPr>
        <w:tc>
          <w:tcPr>
            <w:tcW w:w="9475" w:type="dxa"/>
            <w:gridSpan w:val="2"/>
            <w:tcBorders>
              <w:top w:val="nil"/>
              <w:left w:val="nil"/>
              <w:bottom w:val="nil"/>
              <w:right w:val="nil"/>
            </w:tcBorders>
          </w:tcPr>
          <w:p w14:paraId="4F508343"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5EC88272" w14:textId="77777777" w:rsidR="00CE12EE" w:rsidRPr="00761B54" w:rsidRDefault="00CE12E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4D4138D6" w14:textId="77777777" w:rsidR="00CE12EE" w:rsidRPr="00761B54" w:rsidRDefault="00CE12E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5A2E5962" w14:textId="77777777" w:rsidR="00CE12EE" w:rsidRPr="00761B54" w:rsidRDefault="00CE12EE" w:rsidP="00573319">
            <w:pPr>
              <w:pStyle w:val="ae"/>
              <w:spacing w:before="60" w:line="223" w:lineRule="auto"/>
              <w:ind w:firstLine="0"/>
              <w:rPr>
                <w:rFonts w:ascii="Times New Roman" w:hAnsi="Times New Roman"/>
                <w:sz w:val="24"/>
                <w:szCs w:val="24"/>
              </w:rPr>
            </w:pPr>
            <w:r w:rsidRPr="00761B54">
              <w:rPr>
                <w:rFonts w:ascii="Times New Roman" w:hAnsi="Times New Roman"/>
                <w:noProof/>
                <w:sz w:val="24"/>
                <w:szCs w:val="24"/>
                <w:lang w:val="en-AU"/>
              </w:rPr>
              <w:sym w:font="Wingdings" w:char="F0FE"/>
            </w:r>
            <w:r w:rsidRPr="00761B54">
              <w:rPr>
                <w:rFonts w:ascii="Times New Roman" w:hAnsi="Times New Roman"/>
                <w:sz w:val="24"/>
                <w:szCs w:val="24"/>
              </w:rPr>
              <w:t xml:space="preserve"> витяг з документа Державного земельного кадастру;</w:t>
            </w:r>
          </w:p>
          <w:p w14:paraId="3F27F72B" w14:textId="77777777" w:rsidR="00CE12EE" w:rsidRPr="00761B54" w:rsidRDefault="00CE12E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7B41FC0B" w14:textId="77777777" w:rsidR="00CE12EE" w:rsidRPr="00761B54" w:rsidRDefault="00CE12E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2D6F2084" w14:textId="77777777" w:rsidR="00CE12EE" w:rsidRPr="00761B54" w:rsidRDefault="00CE12EE"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6458DF97" w14:textId="77777777" w:rsidR="00CE12EE" w:rsidRPr="00761B54" w:rsidRDefault="00CE12EE" w:rsidP="00CE12EE">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CE12EE" w:rsidRPr="00761B54" w14:paraId="71AE5F0A"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408688A2"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04349475" w14:textId="73FD196F" w:rsidR="00CE12EE" w:rsidRPr="00761B54" w:rsidRDefault="00CE12EE"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101598">
              <w:rPr>
                <w:rStyle w:val="st42"/>
                <w:lang w:val="uk-UA"/>
              </w:rPr>
              <w:t>«</w:t>
            </w:r>
            <w:r w:rsidRPr="00761B54">
              <w:rPr>
                <w:rStyle w:val="st42"/>
              </w:rPr>
              <w:t>Про оцінку земель</w:t>
            </w:r>
            <w:r w:rsidR="00101598">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70300BAA" w14:textId="77777777" w:rsidR="00CE12EE" w:rsidRPr="00761B54" w:rsidRDefault="00CE12EE"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7E3C7DAD" w14:textId="77777777" w:rsidR="00CE12EE" w:rsidRPr="00761B54" w:rsidRDefault="00CE12EE"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CE12EE" w:rsidRPr="00761B54" w14:paraId="4494F3F3"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980F2F3" w14:textId="6E4F9119"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72F538E7" w14:textId="77777777" w:rsidR="00CE12EE" w:rsidRPr="00761B54" w:rsidRDefault="00CE12EE" w:rsidP="00573319">
            <w:pPr>
              <w:pStyle w:val="ae"/>
              <w:ind w:firstLine="0"/>
              <w:rPr>
                <w:rFonts w:ascii="Times New Roman" w:hAnsi="Times New Roman"/>
                <w:sz w:val="24"/>
                <w:szCs w:val="24"/>
              </w:rPr>
            </w:pPr>
          </w:p>
        </w:tc>
      </w:tr>
      <w:tr w:rsidR="00CE12EE" w:rsidRPr="00761B54" w14:paraId="59D3001B"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15F78D6" w14:textId="77777777" w:rsidR="00CE12EE" w:rsidRPr="00761B54" w:rsidRDefault="00CE12EE"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66AB6F20" w14:textId="77777777" w:rsidR="00CE12EE" w:rsidRPr="00761B54" w:rsidRDefault="00CE12EE" w:rsidP="00573319">
            <w:pPr>
              <w:pStyle w:val="ae"/>
              <w:ind w:firstLine="0"/>
              <w:rPr>
                <w:rFonts w:ascii="Times New Roman" w:hAnsi="Times New Roman"/>
                <w:sz w:val="24"/>
                <w:szCs w:val="24"/>
              </w:rPr>
            </w:pPr>
          </w:p>
        </w:tc>
      </w:tr>
      <w:tr w:rsidR="00CE12EE" w:rsidRPr="00761B54" w14:paraId="17E6029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EB7F1B7" w14:textId="758024AD"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41C0AE28"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CE12EE" w:rsidRPr="00761B54" w14:paraId="4F658B9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6DFED87C" w14:textId="500BF25D"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4C407A1"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CE12EE" w:rsidRPr="00761B54" w14:paraId="1C98C747"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5AA2E54"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6CBFFEA4"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CE12EE" w:rsidRPr="00761B54" w14:paraId="00845A6D"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C219F46"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20E807EA"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708DC6D6" w14:textId="77777777" w:rsidR="00CE12EE" w:rsidRPr="00761B54" w:rsidRDefault="00CE12EE" w:rsidP="00CE12EE">
      <w:pPr>
        <w:pStyle w:val="ae"/>
        <w:jc w:val="both"/>
        <w:rPr>
          <w:rFonts w:ascii="Times New Roman" w:hAnsi="Times New Roman"/>
          <w:sz w:val="24"/>
          <w:szCs w:val="24"/>
        </w:rPr>
      </w:pPr>
    </w:p>
    <w:p w14:paraId="0A11E546" w14:textId="77777777" w:rsidR="00CE12EE" w:rsidRPr="00761B54" w:rsidRDefault="00CE12EE" w:rsidP="00CE12EE">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6B95723D" w14:textId="77777777" w:rsidR="00CE12EE" w:rsidRPr="00761B54" w:rsidRDefault="00CE12EE" w:rsidP="00CE12EE">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CE12EE" w:rsidRPr="00761B54" w14:paraId="05C9B157" w14:textId="77777777" w:rsidTr="00573319">
        <w:tc>
          <w:tcPr>
            <w:tcW w:w="5615" w:type="dxa"/>
          </w:tcPr>
          <w:p w14:paraId="5F4C76C2"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1374E033"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CE12EE" w:rsidRPr="00761B54" w14:paraId="1A29B993" w14:textId="77777777" w:rsidTr="00573319">
        <w:tc>
          <w:tcPr>
            <w:tcW w:w="5615" w:type="dxa"/>
          </w:tcPr>
          <w:p w14:paraId="25A4FB8C"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4552F264"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CE12EE" w:rsidRPr="00761B54" w14:paraId="3C550299" w14:textId="77777777" w:rsidTr="00573319">
        <w:tc>
          <w:tcPr>
            <w:tcW w:w="5615" w:type="dxa"/>
          </w:tcPr>
          <w:p w14:paraId="4DC10EAC"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025CC743"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CE12EE" w:rsidRPr="00761B54" w14:paraId="74B12726" w14:textId="77777777" w:rsidTr="00573319">
        <w:tc>
          <w:tcPr>
            <w:tcW w:w="5615" w:type="dxa"/>
          </w:tcPr>
          <w:p w14:paraId="24517656"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6435880C" w14:textId="77777777" w:rsidR="00CE12EE" w:rsidRPr="00761B54" w:rsidRDefault="00CE12EE"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4B37C122" w14:textId="77777777" w:rsidR="00CE12EE" w:rsidRPr="00761B54" w:rsidRDefault="00CE12EE" w:rsidP="00CE12EE">
      <w:pPr>
        <w:pStyle w:val="ae"/>
        <w:jc w:val="both"/>
        <w:rPr>
          <w:rFonts w:ascii="Times New Roman" w:hAnsi="Times New Roman"/>
          <w:sz w:val="24"/>
          <w:szCs w:val="24"/>
        </w:rPr>
      </w:pPr>
    </w:p>
    <w:p w14:paraId="34F91795" w14:textId="77777777" w:rsidR="00CE12EE" w:rsidRPr="00761B54" w:rsidRDefault="00CE12EE" w:rsidP="00CE12EE">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530A8DFD" w14:textId="77777777" w:rsidR="00CE12EE" w:rsidRPr="00761B54" w:rsidRDefault="00CE12EE" w:rsidP="00CE12EE">
      <w:pPr>
        <w:pStyle w:val="ae"/>
        <w:jc w:val="both"/>
        <w:rPr>
          <w:rFonts w:ascii="Times New Roman" w:hAnsi="Times New Roman"/>
          <w:sz w:val="24"/>
          <w:szCs w:val="24"/>
        </w:rPr>
      </w:pPr>
    </w:p>
    <w:p w14:paraId="56F5FB1A" w14:textId="77777777" w:rsidR="00CE12EE" w:rsidRPr="00761B54" w:rsidRDefault="00CE12EE" w:rsidP="00CE12EE">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CE12EE" w:rsidRPr="00761B54" w14:paraId="402246E4" w14:textId="77777777" w:rsidTr="00573319">
        <w:tc>
          <w:tcPr>
            <w:tcW w:w="5637" w:type="dxa"/>
          </w:tcPr>
          <w:p w14:paraId="35AEE645" w14:textId="77777777" w:rsidR="00CE12EE" w:rsidRPr="00761B54" w:rsidRDefault="00CE12EE"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11C4A608" w14:textId="77777777" w:rsidR="00CE12EE" w:rsidRPr="00761B54" w:rsidRDefault="00CE12EE" w:rsidP="00573319">
            <w:pPr>
              <w:pStyle w:val="ae"/>
              <w:ind w:firstLine="0"/>
              <w:rPr>
                <w:rFonts w:ascii="Times New Roman" w:hAnsi="Times New Roman"/>
                <w:sz w:val="24"/>
                <w:szCs w:val="24"/>
              </w:rPr>
            </w:pPr>
          </w:p>
        </w:tc>
      </w:tr>
    </w:tbl>
    <w:p w14:paraId="7E066554" w14:textId="77777777" w:rsidR="00CE12EE" w:rsidRPr="00761B54" w:rsidRDefault="00CE12EE" w:rsidP="00CE12EE">
      <w:pPr>
        <w:pStyle w:val="ae"/>
        <w:rPr>
          <w:rFonts w:ascii="Times New Roman" w:hAnsi="Times New Roman"/>
          <w:sz w:val="24"/>
          <w:szCs w:val="24"/>
        </w:rPr>
      </w:pPr>
    </w:p>
    <w:p w14:paraId="566A32D0" w14:textId="77777777" w:rsidR="00CE12EE" w:rsidRPr="00761B54" w:rsidRDefault="00CE12EE" w:rsidP="00CE12EE">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432C3399" w14:textId="77777777" w:rsidR="00CE12EE" w:rsidRPr="00761B54" w:rsidRDefault="00CE12EE" w:rsidP="00CE12EE">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CE12EE" w:rsidRPr="00761B54" w14:paraId="35741E1F" w14:textId="77777777" w:rsidTr="00573319">
        <w:tc>
          <w:tcPr>
            <w:tcW w:w="4224" w:type="dxa"/>
            <w:tcBorders>
              <w:top w:val="nil"/>
              <w:left w:val="nil"/>
              <w:bottom w:val="nil"/>
              <w:right w:val="nil"/>
            </w:tcBorders>
          </w:tcPr>
          <w:p w14:paraId="11C44CDA" w14:textId="77777777" w:rsidR="00CE12EE" w:rsidRPr="00761B54" w:rsidRDefault="00CE12E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32C4F9A0" w14:textId="77777777" w:rsidR="00CE12EE" w:rsidRPr="00761B54" w:rsidRDefault="00CE12E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49A92BF7" w14:textId="77777777" w:rsidR="00CE12EE" w:rsidRPr="00761B54" w:rsidRDefault="00CE12E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7A088F73" w14:textId="77777777" w:rsidR="00CE12EE" w:rsidRPr="00761B54" w:rsidRDefault="00CE12EE"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42B4621B" w14:textId="77777777" w:rsidR="00CE12EE" w:rsidRPr="00761B54" w:rsidRDefault="00CE12EE" w:rsidP="00CE12EE">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1D246D4B" w14:textId="77777777" w:rsidR="00CE12EE" w:rsidRPr="00761B54" w:rsidRDefault="00CE12EE" w:rsidP="00CE12EE">
      <w:pPr>
        <w:pStyle w:val="ae"/>
        <w:jc w:val="both"/>
        <w:rPr>
          <w:rFonts w:ascii="Times New Roman" w:hAnsi="Times New Roman"/>
          <w:sz w:val="24"/>
          <w:szCs w:val="24"/>
        </w:rPr>
      </w:pPr>
    </w:p>
    <w:p w14:paraId="198194AA" w14:textId="77777777" w:rsidR="00CE12EE" w:rsidRPr="00761B54" w:rsidRDefault="00CE12EE" w:rsidP="00CE12EE">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1B30FD00" w14:textId="77777777" w:rsidR="00CE12EE" w:rsidRPr="00761B54" w:rsidRDefault="00CE12EE" w:rsidP="00CE12EE">
      <w:pPr>
        <w:pStyle w:val="st8"/>
        <w:rPr>
          <w:rStyle w:val="st42"/>
        </w:rPr>
      </w:pPr>
      <w:r w:rsidRPr="00761B54">
        <w:rPr>
          <w:rFonts w:eastAsia="Symbol"/>
        </w:rPr>
        <w:t></w:t>
      </w:r>
      <w:r w:rsidRPr="00761B54">
        <w:rPr>
          <w:rStyle w:val="st42"/>
        </w:rPr>
        <w:t xml:space="preserve"> в електронній формі:</w:t>
      </w:r>
    </w:p>
    <w:p w14:paraId="4166A82A" w14:textId="77777777" w:rsidR="00CE12EE" w:rsidRPr="00761B54" w:rsidRDefault="00CE12EE" w:rsidP="00CE12EE">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1A4E31D2" w14:textId="77777777" w:rsidR="00CE12EE" w:rsidRPr="00761B54" w:rsidRDefault="00CE12EE" w:rsidP="00CE12EE">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44DA019B" w14:textId="77777777" w:rsidR="00CE12EE" w:rsidRPr="00761B54" w:rsidRDefault="00CE12EE" w:rsidP="00CE12EE">
      <w:pPr>
        <w:pStyle w:val="st8"/>
        <w:jc w:val="left"/>
        <w:rPr>
          <w:rStyle w:val="st42"/>
        </w:rPr>
      </w:pPr>
      <w:r w:rsidRPr="00761B54">
        <w:rPr>
          <w:rStyle w:val="st42"/>
        </w:rPr>
        <w:t>_________________________________________________________</w:t>
      </w:r>
    </w:p>
    <w:p w14:paraId="7A7C799C" w14:textId="77777777" w:rsidR="00CE12EE" w:rsidRPr="00761B54" w:rsidRDefault="00CE12EE" w:rsidP="00CE12EE">
      <w:pPr>
        <w:pBdr>
          <w:top w:val="nil"/>
          <w:left w:val="nil"/>
          <w:bottom w:val="nil"/>
          <w:right w:val="nil"/>
          <w:between w:val="nil"/>
        </w:pBdr>
        <w:rPr>
          <w:color w:val="000000"/>
        </w:rPr>
      </w:pPr>
    </w:p>
    <w:p w14:paraId="145261DE" w14:textId="77777777" w:rsidR="00CE12EE" w:rsidRPr="00761B54" w:rsidRDefault="00CE12EE" w:rsidP="00CE12EE">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CE12EE" w:rsidRPr="00761B54" w14:paraId="2BEC75E4" w14:textId="77777777" w:rsidTr="00573319">
        <w:tc>
          <w:tcPr>
            <w:tcW w:w="4453" w:type="dxa"/>
            <w:gridSpan w:val="2"/>
            <w:tcBorders>
              <w:top w:val="nil"/>
              <w:left w:val="nil"/>
              <w:bottom w:val="nil"/>
              <w:right w:val="nil"/>
            </w:tcBorders>
          </w:tcPr>
          <w:p w14:paraId="37812F6E"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205681F"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478734F"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CE12EE" w:rsidRPr="00761B54" w14:paraId="34E7EA3F" w14:textId="77777777" w:rsidTr="00573319">
        <w:tc>
          <w:tcPr>
            <w:tcW w:w="4453" w:type="dxa"/>
            <w:gridSpan w:val="2"/>
            <w:tcBorders>
              <w:top w:val="nil"/>
              <w:left w:val="nil"/>
              <w:bottom w:val="nil"/>
              <w:right w:val="nil"/>
            </w:tcBorders>
          </w:tcPr>
          <w:p w14:paraId="29737DA7"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EA830A1"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55E7CD6"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CE12EE" w:rsidRPr="00761B54" w14:paraId="3F9CA2A9" w14:textId="77777777" w:rsidTr="00573319">
        <w:tc>
          <w:tcPr>
            <w:tcW w:w="4453" w:type="dxa"/>
            <w:gridSpan w:val="2"/>
            <w:tcBorders>
              <w:top w:val="nil"/>
              <w:left w:val="nil"/>
              <w:bottom w:val="nil"/>
              <w:right w:val="nil"/>
            </w:tcBorders>
          </w:tcPr>
          <w:p w14:paraId="401237D2"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5F45154"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58E0B56B" w14:textId="77777777" w:rsidR="00CE12EE" w:rsidRPr="00761B54" w:rsidRDefault="00CE12EE" w:rsidP="00573319">
            <w:pPr>
              <w:pBdr>
                <w:top w:val="nil"/>
                <w:left w:val="nil"/>
                <w:bottom w:val="nil"/>
                <w:right w:val="nil"/>
                <w:between w:val="nil"/>
              </w:pBdr>
              <w:spacing w:line="223" w:lineRule="auto"/>
              <w:rPr>
                <w:color w:val="000000"/>
              </w:rPr>
            </w:pPr>
          </w:p>
        </w:tc>
      </w:tr>
      <w:tr w:rsidR="00CE12EE" w:rsidRPr="00761B54" w14:paraId="1A0B48FE" w14:textId="77777777" w:rsidTr="00573319">
        <w:tc>
          <w:tcPr>
            <w:tcW w:w="4453" w:type="dxa"/>
            <w:gridSpan w:val="2"/>
            <w:tcBorders>
              <w:top w:val="nil"/>
              <w:left w:val="nil"/>
              <w:bottom w:val="nil"/>
              <w:right w:val="nil"/>
            </w:tcBorders>
          </w:tcPr>
          <w:p w14:paraId="77191099"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79EAA4E"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CF83B64"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CE12EE" w:rsidRPr="00761B54" w14:paraId="0146FBA0" w14:textId="77777777" w:rsidTr="00573319">
        <w:tc>
          <w:tcPr>
            <w:tcW w:w="4453" w:type="dxa"/>
            <w:gridSpan w:val="2"/>
            <w:tcBorders>
              <w:top w:val="nil"/>
              <w:left w:val="nil"/>
              <w:bottom w:val="nil"/>
              <w:right w:val="nil"/>
            </w:tcBorders>
          </w:tcPr>
          <w:p w14:paraId="3DFBEDB3"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lastRenderedPageBreak/>
              <w:t>Підпис заявника</w:t>
            </w:r>
          </w:p>
        </w:tc>
        <w:tc>
          <w:tcPr>
            <w:tcW w:w="695" w:type="dxa"/>
            <w:tcBorders>
              <w:top w:val="nil"/>
              <w:left w:val="nil"/>
              <w:bottom w:val="nil"/>
              <w:right w:val="nil"/>
            </w:tcBorders>
          </w:tcPr>
          <w:p w14:paraId="04DAB310"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551427C8" w14:textId="77777777" w:rsidR="00CE12EE" w:rsidRPr="00761B54" w:rsidRDefault="00CE12EE" w:rsidP="00573319">
            <w:pPr>
              <w:pBdr>
                <w:top w:val="nil"/>
                <w:left w:val="nil"/>
                <w:bottom w:val="nil"/>
                <w:right w:val="nil"/>
                <w:between w:val="nil"/>
              </w:pBdr>
              <w:spacing w:line="223" w:lineRule="auto"/>
              <w:rPr>
                <w:color w:val="000000"/>
              </w:rPr>
            </w:pPr>
          </w:p>
        </w:tc>
      </w:tr>
      <w:tr w:rsidR="00CE12EE" w:rsidRPr="00761B54" w14:paraId="6EAB904D"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1B2FE60B" w14:textId="77777777" w:rsidR="00CE12EE" w:rsidRPr="00761B54" w:rsidRDefault="00CE12EE"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7990153"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3D49D83"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CE12EE" w:rsidRPr="00761B54" w14:paraId="46DFB22B"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46CBDD19" w14:textId="77777777" w:rsidR="00CE12EE" w:rsidRPr="00761B54" w:rsidRDefault="00CE12EE"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5EDDD21" w14:textId="77777777" w:rsidR="00CE12EE" w:rsidRPr="00761B54" w:rsidRDefault="00CE12EE"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6148F4AE" w14:textId="77777777" w:rsidR="00CE12EE" w:rsidRPr="00761B54" w:rsidRDefault="00CE12EE" w:rsidP="00573319">
            <w:pPr>
              <w:pBdr>
                <w:top w:val="nil"/>
                <w:left w:val="nil"/>
                <w:bottom w:val="nil"/>
                <w:right w:val="nil"/>
                <w:between w:val="nil"/>
              </w:pBdr>
              <w:spacing w:line="223" w:lineRule="auto"/>
              <w:rPr>
                <w:color w:val="000000"/>
              </w:rPr>
            </w:pPr>
          </w:p>
        </w:tc>
      </w:tr>
      <w:tr w:rsidR="00CE12EE" w:rsidRPr="00761B54" w14:paraId="4209CE68" w14:textId="77777777" w:rsidTr="00573319">
        <w:tc>
          <w:tcPr>
            <w:tcW w:w="4453" w:type="dxa"/>
            <w:gridSpan w:val="2"/>
            <w:tcBorders>
              <w:top w:val="nil"/>
              <w:left w:val="nil"/>
              <w:bottom w:val="nil"/>
              <w:right w:val="nil"/>
            </w:tcBorders>
          </w:tcPr>
          <w:p w14:paraId="0EC2F83C"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68B9DCC0"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3D56B27A"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CE12EE" w:rsidRPr="00761B54" w14:paraId="5B3BA9E5" w14:textId="77777777" w:rsidTr="00573319">
        <w:tc>
          <w:tcPr>
            <w:tcW w:w="2747" w:type="dxa"/>
            <w:tcBorders>
              <w:top w:val="nil"/>
              <w:left w:val="nil"/>
              <w:bottom w:val="nil"/>
              <w:right w:val="nil"/>
            </w:tcBorders>
          </w:tcPr>
          <w:p w14:paraId="0D404EB1"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771786C8" w14:textId="77777777" w:rsidR="00CE12EE" w:rsidRPr="00761B54" w:rsidRDefault="00CE12EE"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5C9AA67C" w14:textId="77777777" w:rsidR="00CE12EE" w:rsidRPr="00761B54" w:rsidRDefault="00CE12EE"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33F1B864" w14:textId="77777777" w:rsidR="00CE12EE" w:rsidRPr="00761B54" w:rsidRDefault="00CE12EE" w:rsidP="00573319">
            <w:pPr>
              <w:pBdr>
                <w:top w:val="nil"/>
                <w:left w:val="nil"/>
                <w:bottom w:val="nil"/>
                <w:right w:val="nil"/>
                <w:between w:val="nil"/>
              </w:pBdr>
              <w:spacing w:line="223" w:lineRule="auto"/>
              <w:rPr>
                <w:color w:val="000000"/>
              </w:rPr>
            </w:pPr>
          </w:p>
        </w:tc>
      </w:tr>
    </w:tbl>
    <w:p w14:paraId="1AF1A0AB" w14:textId="77777777" w:rsidR="00CE12EE" w:rsidRPr="00761B54" w:rsidRDefault="00CE12EE" w:rsidP="00CE12EE">
      <w:pPr>
        <w:pBdr>
          <w:top w:val="nil"/>
          <w:left w:val="nil"/>
          <w:bottom w:val="nil"/>
          <w:right w:val="nil"/>
          <w:between w:val="nil"/>
        </w:pBdr>
        <w:rPr>
          <w:color w:val="000000"/>
        </w:rPr>
      </w:pPr>
    </w:p>
    <w:p w14:paraId="42AD77DE" w14:textId="77777777" w:rsidR="00CE12EE" w:rsidRPr="00761B54" w:rsidRDefault="00CE12EE" w:rsidP="00CE12EE">
      <w:pPr>
        <w:pBdr>
          <w:top w:val="nil"/>
          <w:left w:val="nil"/>
          <w:bottom w:val="nil"/>
          <w:right w:val="nil"/>
          <w:between w:val="nil"/>
        </w:pBdr>
        <w:rPr>
          <w:color w:val="000000"/>
        </w:rPr>
      </w:pPr>
      <w:r w:rsidRPr="00761B54">
        <w:rPr>
          <w:color w:val="000000"/>
        </w:rPr>
        <w:t>МП</w:t>
      </w:r>
    </w:p>
    <w:p w14:paraId="3EC188AD" w14:textId="77777777" w:rsidR="00B54511" w:rsidRPr="00761B54" w:rsidRDefault="00B54511" w:rsidP="00B54511">
      <w:pPr>
        <w:shd w:val="clear" w:color="auto" w:fill="FFFFFF"/>
        <w:spacing w:before="60" w:after="60"/>
        <w:jc w:val="center"/>
      </w:pPr>
    </w:p>
    <w:p w14:paraId="262764CF" w14:textId="77777777" w:rsidR="00B54511" w:rsidRPr="00761B54" w:rsidRDefault="00B54511" w:rsidP="00B54511">
      <w:pPr>
        <w:jc w:val="center"/>
        <w:rPr>
          <w:rStyle w:val="afb"/>
        </w:rPr>
      </w:pPr>
      <w:r w:rsidRPr="00761B54">
        <w:rPr>
          <w:rStyle w:val="afb"/>
        </w:rPr>
        <w:t>ТИПОВА ІНФОРМАЦІЙНА КАРТКА АДМІНІСТРАТИВНОЇ ПОСЛУГИ</w:t>
      </w:r>
    </w:p>
    <w:p w14:paraId="50532DB8" w14:textId="77777777" w:rsidR="00B54511" w:rsidRPr="00761B54" w:rsidRDefault="00B54511" w:rsidP="00B54511">
      <w:pPr>
        <w:jc w:val="center"/>
        <w:rPr>
          <w:u w:val="single"/>
        </w:rPr>
      </w:pPr>
      <w:r w:rsidRPr="00761B54">
        <w:rPr>
          <w:u w:val="single"/>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p w14:paraId="220DC17D"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4BC4CED1" w14:textId="77777777" w:rsidR="00126E9A" w:rsidRDefault="00126E9A" w:rsidP="00126E9A">
      <w:pPr>
        <w:autoSpaceDE w:val="0"/>
        <w:autoSpaceDN w:val="0"/>
        <w:adjustRightInd w:val="0"/>
        <w:jc w:val="center"/>
      </w:pPr>
      <w:r>
        <w:rPr>
          <w:u w:val="single"/>
        </w:rPr>
        <w:t>Головне управління Держгеокадастру у Чернівецькій області</w:t>
      </w:r>
    </w:p>
    <w:p w14:paraId="06C0CC67" w14:textId="583F16AB" w:rsidR="00B54511" w:rsidRPr="00761B54" w:rsidRDefault="00126E9A" w:rsidP="00126E9A">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815"/>
        <w:gridCol w:w="5343"/>
      </w:tblGrid>
      <w:tr w:rsidR="00B54511" w:rsidRPr="00761B54" w14:paraId="7A4CFEE7" w14:textId="77777777" w:rsidTr="00573319">
        <w:tc>
          <w:tcPr>
            <w:tcW w:w="9733" w:type="dxa"/>
            <w:gridSpan w:val="3"/>
            <w:shd w:val="clear" w:color="auto" w:fill="FFFFFF"/>
            <w:tcMar>
              <w:top w:w="150" w:type="dxa"/>
              <w:left w:w="150" w:type="dxa"/>
              <w:bottom w:w="150" w:type="dxa"/>
              <w:right w:w="150" w:type="dxa"/>
            </w:tcMar>
            <w:vAlign w:val="center"/>
            <w:hideMark/>
          </w:tcPr>
          <w:p w14:paraId="2D6E44AA"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582A51E2" w14:textId="77777777" w:rsidTr="00573319">
        <w:tc>
          <w:tcPr>
            <w:tcW w:w="4390" w:type="dxa"/>
            <w:gridSpan w:val="2"/>
            <w:tcMar>
              <w:top w:w="150" w:type="dxa"/>
              <w:left w:w="150" w:type="dxa"/>
              <w:bottom w:w="150" w:type="dxa"/>
              <w:right w:w="150" w:type="dxa"/>
            </w:tcMar>
            <w:vAlign w:val="center"/>
            <w:hideMark/>
          </w:tcPr>
          <w:p w14:paraId="76DBD941"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40" w:type="dxa"/>
            <w:tcMar>
              <w:top w:w="150" w:type="dxa"/>
              <w:left w:w="150" w:type="dxa"/>
              <w:bottom w:w="150" w:type="dxa"/>
              <w:right w:w="150" w:type="dxa"/>
            </w:tcMar>
            <w:vAlign w:val="center"/>
            <w:hideMark/>
          </w:tcPr>
          <w:p w14:paraId="042B89A8" w14:textId="6AA30B36" w:rsidR="00126E9A" w:rsidRPr="002B72FA" w:rsidRDefault="00126E9A" w:rsidP="00126E9A">
            <w:pPr>
              <w:autoSpaceDE w:val="0"/>
              <w:autoSpaceDN w:val="0"/>
              <w:adjustRightInd w:val="0"/>
              <w:jc w:val="center"/>
            </w:pPr>
            <w:r w:rsidRPr="002B72FA">
              <w:t>Центр надання адміністративних послуг</w:t>
            </w:r>
          </w:p>
          <w:p w14:paraId="6B2A7DD5" w14:textId="154CACEE" w:rsidR="00B54511" w:rsidRPr="00761B54" w:rsidRDefault="00126E9A" w:rsidP="00126E9A">
            <w:pPr>
              <w:spacing w:line="225" w:lineRule="atLeast"/>
              <w:jc w:val="center"/>
              <w:rPr>
                <w:sz w:val="20"/>
                <w:szCs w:val="20"/>
              </w:rPr>
            </w:pPr>
            <w:r w:rsidRPr="002B72FA">
              <w:t>Чернівецької міської ради</w:t>
            </w:r>
          </w:p>
        </w:tc>
      </w:tr>
      <w:tr w:rsidR="00B54511" w:rsidRPr="00761B54" w14:paraId="0CB95644" w14:textId="77777777" w:rsidTr="00573319">
        <w:tc>
          <w:tcPr>
            <w:tcW w:w="575" w:type="dxa"/>
            <w:shd w:val="clear" w:color="auto" w:fill="FFFFFF"/>
            <w:tcMar>
              <w:top w:w="150" w:type="dxa"/>
              <w:left w:w="150" w:type="dxa"/>
              <w:bottom w:w="150" w:type="dxa"/>
              <w:right w:w="150" w:type="dxa"/>
            </w:tcMar>
            <w:vAlign w:val="center"/>
            <w:hideMark/>
          </w:tcPr>
          <w:p w14:paraId="6A942E87" w14:textId="645659DE" w:rsidR="00B54511" w:rsidRPr="00F40376" w:rsidRDefault="00B54511" w:rsidP="00573319">
            <w:pPr>
              <w:spacing w:line="225" w:lineRule="atLeast"/>
              <w:jc w:val="center"/>
              <w:rPr>
                <w:b/>
                <w:bCs/>
                <w:sz w:val="20"/>
                <w:szCs w:val="20"/>
              </w:rPr>
            </w:pPr>
            <w:r w:rsidRPr="00F40376">
              <w:rPr>
                <w:rStyle w:val="afb"/>
                <w:b w:val="0"/>
                <w:bCs w:val="0"/>
                <w:sz w:val="20"/>
                <w:szCs w:val="20"/>
              </w:rPr>
              <w:t>1</w:t>
            </w:r>
          </w:p>
        </w:tc>
        <w:tc>
          <w:tcPr>
            <w:tcW w:w="3815" w:type="dxa"/>
            <w:shd w:val="clear" w:color="auto" w:fill="FFFFFF"/>
            <w:tcMar>
              <w:top w:w="150" w:type="dxa"/>
              <w:left w:w="150" w:type="dxa"/>
              <w:bottom w:w="150" w:type="dxa"/>
              <w:right w:w="150" w:type="dxa"/>
            </w:tcMar>
            <w:vAlign w:val="center"/>
            <w:hideMark/>
          </w:tcPr>
          <w:p w14:paraId="51C9F2AB" w14:textId="77777777" w:rsidR="00B54511" w:rsidRPr="00761B54" w:rsidRDefault="00B54511"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40" w:type="dxa"/>
            <w:shd w:val="clear" w:color="auto" w:fill="FFFFFF"/>
            <w:tcMar>
              <w:top w:w="150" w:type="dxa"/>
              <w:left w:w="150" w:type="dxa"/>
              <w:bottom w:w="150" w:type="dxa"/>
              <w:right w:w="150" w:type="dxa"/>
            </w:tcMar>
            <w:vAlign w:val="center"/>
            <w:hideMark/>
          </w:tcPr>
          <w:p w14:paraId="4B6F6D1A" w14:textId="5A5CBE75" w:rsidR="00B54511" w:rsidRPr="00761B54" w:rsidRDefault="00126E9A"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68D40A55" w14:textId="77777777" w:rsidTr="00573319">
        <w:tc>
          <w:tcPr>
            <w:tcW w:w="575" w:type="dxa"/>
            <w:tcMar>
              <w:top w:w="150" w:type="dxa"/>
              <w:left w:w="150" w:type="dxa"/>
              <w:bottom w:w="150" w:type="dxa"/>
              <w:right w:w="150" w:type="dxa"/>
            </w:tcMar>
            <w:vAlign w:val="center"/>
            <w:hideMark/>
          </w:tcPr>
          <w:p w14:paraId="3D2F1DAF" w14:textId="5FC282D9" w:rsidR="00B54511" w:rsidRPr="00F40376" w:rsidRDefault="00B54511" w:rsidP="00573319">
            <w:pPr>
              <w:spacing w:line="225" w:lineRule="atLeast"/>
              <w:jc w:val="center"/>
              <w:rPr>
                <w:b/>
                <w:bCs/>
                <w:sz w:val="20"/>
                <w:szCs w:val="20"/>
              </w:rPr>
            </w:pPr>
            <w:r w:rsidRPr="00F40376">
              <w:rPr>
                <w:rStyle w:val="afb"/>
                <w:b w:val="0"/>
                <w:bCs w:val="0"/>
                <w:sz w:val="20"/>
                <w:szCs w:val="20"/>
              </w:rPr>
              <w:t>2</w:t>
            </w:r>
          </w:p>
        </w:tc>
        <w:tc>
          <w:tcPr>
            <w:tcW w:w="3815" w:type="dxa"/>
            <w:tcMar>
              <w:top w:w="150" w:type="dxa"/>
              <w:left w:w="150" w:type="dxa"/>
              <w:bottom w:w="150" w:type="dxa"/>
              <w:right w:w="150" w:type="dxa"/>
            </w:tcMar>
            <w:vAlign w:val="center"/>
            <w:hideMark/>
          </w:tcPr>
          <w:p w14:paraId="53929824" w14:textId="77777777" w:rsidR="00B54511" w:rsidRPr="00761B54" w:rsidRDefault="00B54511"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40" w:type="dxa"/>
            <w:tcMar>
              <w:top w:w="150" w:type="dxa"/>
              <w:left w:w="150" w:type="dxa"/>
              <w:bottom w:w="150" w:type="dxa"/>
              <w:right w:w="150" w:type="dxa"/>
            </w:tcMar>
            <w:vAlign w:val="center"/>
            <w:hideMark/>
          </w:tcPr>
          <w:p w14:paraId="39E3878D" w14:textId="77777777" w:rsidR="00B54511" w:rsidRPr="00761B54" w:rsidRDefault="00B54511" w:rsidP="00573319">
            <w:pPr>
              <w:spacing w:line="225" w:lineRule="atLeast"/>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47ADA5CB" w14:textId="77777777" w:rsidTr="00573319">
        <w:tc>
          <w:tcPr>
            <w:tcW w:w="575" w:type="dxa"/>
            <w:shd w:val="clear" w:color="auto" w:fill="FFFFFF"/>
            <w:tcMar>
              <w:top w:w="150" w:type="dxa"/>
              <w:left w:w="150" w:type="dxa"/>
              <w:bottom w:w="150" w:type="dxa"/>
              <w:right w:w="150" w:type="dxa"/>
            </w:tcMar>
            <w:vAlign w:val="center"/>
            <w:hideMark/>
          </w:tcPr>
          <w:p w14:paraId="299D3E1D" w14:textId="44229992" w:rsidR="00B54511" w:rsidRPr="00F40376" w:rsidRDefault="00B54511" w:rsidP="00573319">
            <w:pPr>
              <w:spacing w:line="225" w:lineRule="atLeast"/>
              <w:jc w:val="center"/>
              <w:rPr>
                <w:b/>
                <w:bCs/>
                <w:sz w:val="20"/>
                <w:szCs w:val="20"/>
              </w:rPr>
            </w:pPr>
            <w:r w:rsidRPr="00F40376">
              <w:rPr>
                <w:rStyle w:val="afb"/>
                <w:b w:val="0"/>
                <w:bCs w:val="0"/>
                <w:sz w:val="20"/>
                <w:szCs w:val="20"/>
              </w:rPr>
              <w:t>3</w:t>
            </w:r>
          </w:p>
        </w:tc>
        <w:tc>
          <w:tcPr>
            <w:tcW w:w="3815" w:type="dxa"/>
            <w:shd w:val="clear" w:color="auto" w:fill="FFFFFF"/>
            <w:tcMar>
              <w:top w:w="150" w:type="dxa"/>
              <w:left w:w="150" w:type="dxa"/>
              <w:bottom w:w="150" w:type="dxa"/>
              <w:right w:w="150" w:type="dxa"/>
            </w:tcMar>
            <w:vAlign w:val="center"/>
            <w:hideMark/>
          </w:tcPr>
          <w:p w14:paraId="1064B335" w14:textId="755DBAD0" w:rsidR="00B54511" w:rsidRPr="00761B54" w:rsidRDefault="00B54511"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40" w:type="dxa"/>
            <w:shd w:val="clear" w:color="auto" w:fill="FFFFFF"/>
            <w:tcMar>
              <w:top w:w="150" w:type="dxa"/>
              <w:left w:w="150" w:type="dxa"/>
              <w:bottom w:w="150" w:type="dxa"/>
              <w:right w:w="150" w:type="dxa"/>
            </w:tcMar>
            <w:vAlign w:val="center"/>
            <w:hideMark/>
          </w:tcPr>
          <w:p w14:paraId="5DCF838B"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7CF650DF" w14:textId="77777777" w:rsidR="00126E9A" w:rsidRDefault="00126E9A" w:rsidP="00126E9A">
            <w:pPr>
              <w:autoSpaceDE w:val="0"/>
              <w:autoSpaceDN w:val="0"/>
              <w:adjustRightInd w:val="0"/>
              <w:rPr>
                <w:sz w:val="20"/>
                <w:szCs w:val="20"/>
              </w:rPr>
            </w:pPr>
            <w:r>
              <w:rPr>
                <w:sz w:val="20"/>
                <w:szCs w:val="20"/>
              </w:rPr>
              <w:t xml:space="preserve"> факс: (0372) 51-26-78 </w:t>
            </w:r>
          </w:p>
          <w:p w14:paraId="10897200"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02" w:history="1">
              <w:r>
                <w:rPr>
                  <w:color w:val="0000FF"/>
                  <w:sz w:val="20"/>
                  <w:szCs w:val="20"/>
                  <w:u w:val="single"/>
                </w:rPr>
                <w:t>admincnap@ukr.net</w:t>
              </w:r>
            </w:hyperlink>
            <w:r w:rsidRPr="00983859">
              <w:rPr>
                <w:sz w:val="20"/>
                <w:szCs w:val="20"/>
              </w:rPr>
              <w:tab/>
            </w:r>
          </w:p>
          <w:p w14:paraId="03E72E90" w14:textId="77777777" w:rsidR="00126E9A" w:rsidRDefault="00126E9A" w:rsidP="00126E9A">
            <w:pPr>
              <w:jc w:val="both"/>
              <w:rPr>
                <w:color w:val="0000FF"/>
                <w:sz w:val="20"/>
                <w:szCs w:val="20"/>
                <w:u w:val="single"/>
              </w:rPr>
            </w:pPr>
            <w:r>
              <w:rPr>
                <w:sz w:val="20"/>
                <w:szCs w:val="20"/>
              </w:rPr>
              <w:t>Веб-сторінка: </w:t>
            </w:r>
            <w:hyperlink r:id="rId103" w:history="1">
              <w:r>
                <w:rPr>
                  <w:color w:val="0000FF"/>
                  <w:sz w:val="20"/>
                  <w:szCs w:val="20"/>
                  <w:u w:val="single"/>
                </w:rPr>
                <w:t>http://dozvil.city.cv.ua</w:t>
              </w:r>
            </w:hyperlink>
          </w:p>
          <w:p w14:paraId="023BB579" w14:textId="141752C8" w:rsidR="00B54511" w:rsidRPr="00761B54" w:rsidRDefault="00B54511" w:rsidP="00573319">
            <w:pPr>
              <w:spacing w:line="225" w:lineRule="atLeast"/>
              <w:jc w:val="both"/>
              <w:rPr>
                <w:sz w:val="20"/>
                <w:szCs w:val="20"/>
              </w:rPr>
            </w:pPr>
          </w:p>
        </w:tc>
      </w:tr>
      <w:tr w:rsidR="00B54511" w:rsidRPr="00761B54" w14:paraId="7B637F9D" w14:textId="77777777" w:rsidTr="00573319">
        <w:tc>
          <w:tcPr>
            <w:tcW w:w="9733" w:type="dxa"/>
            <w:gridSpan w:val="3"/>
            <w:tcMar>
              <w:top w:w="150" w:type="dxa"/>
              <w:left w:w="150" w:type="dxa"/>
              <w:bottom w:w="150" w:type="dxa"/>
              <w:right w:w="150" w:type="dxa"/>
            </w:tcMar>
            <w:vAlign w:val="center"/>
            <w:hideMark/>
          </w:tcPr>
          <w:p w14:paraId="6BBE377C" w14:textId="77777777" w:rsidR="00B54511" w:rsidRPr="00761B54" w:rsidRDefault="00B54511" w:rsidP="00573319">
            <w:pPr>
              <w:pStyle w:val="ac"/>
              <w:spacing w:before="0" w:beforeAutospacing="0" w:after="0" w:afterAutospacing="0" w:line="271" w:lineRule="atLeast"/>
              <w:jc w:val="both"/>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45BEC920" w14:textId="77777777" w:rsidTr="00573319">
        <w:tc>
          <w:tcPr>
            <w:tcW w:w="575" w:type="dxa"/>
            <w:shd w:val="clear" w:color="auto" w:fill="FFFFFF"/>
            <w:tcMar>
              <w:top w:w="150" w:type="dxa"/>
              <w:left w:w="150" w:type="dxa"/>
              <w:bottom w:w="150" w:type="dxa"/>
              <w:right w:w="150" w:type="dxa"/>
            </w:tcMar>
            <w:vAlign w:val="center"/>
            <w:hideMark/>
          </w:tcPr>
          <w:p w14:paraId="332395B5" w14:textId="7E6A4E9A" w:rsidR="00B54511" w:rsidRPr="00F40376" w:rsidRDefault="00B54511" w:rsidP="00573319">
            <w:pPr>
              <w:spacing w:line="225" w:lineRule="atLeast"/>
              <w:jc w:val="center"/>
              <w:rPr>
                <w:b/>
                <w:bCs/>
                <w:sz w:val="20"/>
                <w:szCs w:val="20"/>
              </w:rPr>
            </w:pPr>
            <w:r w:rsidRPr="00F40376">
              <w:rPr>
                <w:rStyle w:val="afb"/>
                <w:b w:val="0"/>
                <w:bCs w:val="0"/>
                <w:sz w:val="20"/>
                <w:szCs w:val="20"/>
              </w:rPr>
              <w:t>4</w:t>
            </w:r>
          </w:p>
        </w:tc>
        <w:tc>
          <w:tcPr>
            <w:tcW w:w="3815" w:type="dxa"/>
            <w:shd w:val="clear" w:color="auto" w:fill="FFFFFF"/>
            <w:tcMar>
              <w:top w:w="150" w:type="dxa"/>
              <w:left w:w="150" w:type="dxa"/>
              <w:bottom w:w="150" w:type="dxa"/>
              <w:right w:w="150" w:type="dxa"/>
            </w:tcMar>
            <w:vAlign w:val="center"/>
            <w:hideMark/>
          </w:tcPr>
          <w:p w14:paraId="77331B57" w14:textId="77777777" w:rsidR="00B54511" w:rsidRPr="00761B54" w:rsidRDefault="00B54511" w:rsidP="00573319">
            <w:pPr>
              <w:spacing w:line="225" w:lineRule="atLeast"/>
              <w:jc w:val="center"/>
              <w:rPr>
                <w:sz w:val="20"/>
                <w:szCs w:val="20"/>
              </w:rPr>
            </w:pPr>
            <w:r w:rsidRPr="00761B54">
              <w:rPr>
                <w:sz w:val="20"/>
                <w:szCs w:val="20"/>
              </w:rPr>
              <w:t>Закони України</w:t>
            </w:r>
          </w:p>
        </w:tc>
        <w:tc>
          <w:tcPr>
            <w:tcW w:w="5340" w:type="dxa"/>
            <w:shd w:val="clear" w:color="auto" w:fill="FFFFFF"/>
            <w:tcMar>
              <w:top w:w="150" w:type="dxa"/>
              <w:left w:w="150" w:type="dxa"/>
              <w:bottom w:w="150" w:type="dxa"/>
              <w:right w:w="150" w:type="dxa"/>
            </w:tcMar>
            <w:vAlign w:val="center"/>
            <w:hideMark/>
          </w:tcPr>
          <w:p w14:paraId="7EACC998" w14:textId="77777777" w:rsidR="00B54511" w:rsidRPr="00761B54" w:rsidRDefault="00B54511" w:rsidP="00573319">
            <w:pPr>
              <w:spacing w:line="225" w:lineRule="atLeast"/>
              <w:jc w:val="both"/>
              <w:rPr>
                <w:sz w:val="20"/>
                <w:szCs w:val="20"/>
              </w:rPr>
            </w:pPr>
            <w:r w:rsidRPr="00761B54">
              <w:rPr>
                <w:sz w:val="20"/>
                <w:szCs w:val="20"/>
              </w:rPr>
              <w:t xml:space="preserve">Стаття 29 Закону України «Про Державний земельний кадастр», </w:t>
            </w:r>
            <w:hyperlink r:id="rId104"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05" w:anchor="n3760" w:tgtFrame="_blank" w:history="1">
              <w:r w:rsidRPr="00761B54">
                <w:rPr>
                  <w:rStyle w:val="af1"/>
                  <w:rFonts w:eastAsiaTheme="majorEastAsia"/>
                  <w:color w:val="auto"/>
                  <w:sz w:val="20"/>
                  <w:szCs w:val="20"/>
                  <w:u w:val="none"/>
                </w:rPr>
                <w:t>стаття 17</w:t>
              </w:r>
            </w:hyperlink>
            <w:hyperlink r:id="rId106"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7F93DC79" w14:textId="77777777" w:rsidTr="00573319">
        <w:tc>
          <w:tcPr>
            <w:tcW w:w="575" w:type="dxa"/>
            <w:tcMar>
              <w:top w:w="150" w:type="dxa"/>
              <w:left w:w="150" w:type="dxa"/>
              <w:bottom w:w="150" w:type="dxa"/>
              <w:right w:w="150" w:type="dxa"/>
            </w:tcMar>
            <w:vAlign w:val="center"/>
            <w:hideMark/>
          </w:tcPr>
          <w:p w14:paraId="4336A2AC" w14:textId="4F565E9C" w:rsidR="00B54511" w:rsidRPr="00F40376" w:rsidRDefault="00B54511" w:rsidP="00573319">
            <w:pPr>
              <w:spacing w:line="225" w:lineRule="atLeast"/>
              <w:jc w:val="center"/>
              <w:rPr>
                <w:b/>
                <w:bCs/>
                <w:sz w:val="20"/>
                <w:szCs w:val="20"/>
              </w:rPr>
            </w:pPr>
            <w:r w:rsidRPr="00F40376">
              <w:rPr>
                <w:rStyle w:val="afb"/>
                <w:b w:val="0"/>
                <w:bCs w:val="0"/>
                <w:sz w:val="20"/>
                <w:szCs w:val="20"/>
              </w:rPr>
              <w:t>5</w:t>
            </w:r>
          </w:p>
        </w:tc>
        <w:tc>
          <w:tcPr>
            <w:tcW w:w="3815" w:type="dxa"/>
            <w:tcMar>
              <w:top w:w="150" w:type="dxa"/>
              <w:left w:w="150" w:type="dxa"/>
              <w:bottom w:w="150" w:type="dxa"/>
              <w:right w:w="150" w:type="dxa"/>
            </w:tcMar>
            <w:vAlign w:val="center"/>
            <w:hideMark/>
          </w:tcPr>
          <w:p w14:paraId="220B765B" w14:textId="77777777" w:rsidR="00B54511" w:rsidRPr="00761B54" w:rsidRDefault="00B54511" w:rsidP="00573319">
            <w:pPr>
              <w:spacing w:line="225" w:lineRule="atLeast"/>
              <w:jc w:val="center"/>
              <w:rPr>
                <w:sz w:val="20"/>
                <w:szCs w:val="20"/>
              </w:rPr>
            </w:pPr>
            <w:r w:rsidRPr="00761B54">
              <w:rPr>
                <w:sz w:val="20"/>
                <w:szCs w:val="20"/>
              </w:rPr>
              <w:t>Акти Кабінету Міністрів України</w:t>
            </w:r>
          </w:p>
        </w:tc>
        <w:tc>
          <w:tcPr>
            <w:tcW w:w="5340" w:type="dxa"/>
            <w:tcMar>
              <w:top w:w="150" w:type="dxa"/>
              <w:left w:w="150" w:type="dxa"/>
              <w:bottom w:w="150" w:type="dxa"/>
              <w:right w:w="150" w:type="dxa"/>
            </w:tcMar>
            <w:vAlign w:val="center"/>
            <w:hideMark/>
          </w:tcPr>
          <w:p w14:paraId="2CC83AAE" w14:textId="3AC20990" w:rsidR="00B54511" w:rsidRPr="00E87494" w:rsidRDefault="00B54511" w:rsidP="00573319">
            <w:pPr>
              <w:jc w:val="both"/>
              <w:rPr>
                <w:sz w:val="20"/>
                <w:szCs w:val="20"/>
              </w:rPr>
            </w:pPr>
            <w:r w:rsidRPr="00761B54">
              <w:rPr>
                <w:sz w:val="20"/>
                <w:szCs w:val="20"/>
              </w:rPr>
              <w:t xml:space="preserve">Пункти </w:t>
            </w:r>
            <w:r w:rsidR="004323AB" w:rsidRPr="00E87494">
              <w:rPr>
                <w:sz w:val="20"/>
                <w:szCs w:val="20"/>
              </w:rPr>
              <w:t>66 – 75,</w:t>
            </w:r>
            <w:r w:rsidR="004323AB" w:rsidRPr="00F24B2D">
              <w:rPr>
                <w:sz w:val="20"/>
                <w:szCs w:val="20"/>
                <w:lang w:val="ru-RU"/>
              </w:rPr>
              <w:t xml:space="preserve"> </w:t>
            </w:r>
            <w:r w:rsidR="004323AB" w:rsidRPr="00E87494">
              <w:rPr>
                <w:sz w:val="20"/>
                <w:szCs w:val="20"/>
              </w:rPr>
              <w:t>77 – 87,</w:t>
            </w:r>
            <w:r w:rsidR="004323AB" w:rsidRPr="00F24B2D">
              <w:rPr>
                <w:sz w:val="20"/>
                <w:szCs w:val="20"/>
                <w:lang w:val="ru-RU"/>
              </w:rPr>
              <w:t xml:space="preserve"> </w:t>
            </w:r>
            <w:r w:rsidRPr="00E87494">
              <w:rPr>
                <w:sz w:val="20"/>
                <w:szCs w:val="20"/>
              </w:rPr>
              <w:t xml:space="preserve">125, 126, 127, 165 Порядку ведення Державного земельного кадастру, затвердженого постановою Кабінету Міністрів України від 17 жовтня </w:t>
            </w:r>
            <w:r w:rsidR="00101598" w:rsidRPr="00E87494">
              <w:rPr>
                <w:sz w:val="20"/>
                <w:szCs w:val="20"/>
              </w:rPr>
              <w:t xml:space="preserve">       </w:t>
            </w:r>
            <w:r w:rsidRPr="00E87494">
              <w:rPr>
                <w:sz w:val="20"/>
                <w:szCs w:val="20"/>
              </w:rPr>
              <w:t>2012 р. № 1051</w:t>
            </w:r>
            <w:r w:rsidR="00101598" w:rsidRPr="00E87494">
              <w:rPr>
                <w:sz w:val="20"/>
                <w:szCs w:val="20"/>
              </w:rPr>
              <w:t>.</w:t>
            </w:r>
          </w:p>
          <w:p w14:paraId="7F57C96A" w14:textId="77777777" w:rsidR="00C22814" w:rsidRPr="00761B54" w:rsidRDefault="00C22814" w:rsidP="00C22814">
            <w:pPr>
              <w:jc w:val="both"/>
              <w:rPr>
                <w:sz w:val="20"/>
                <w:szCs w:val="20"/>
              </w:rPr>
            </w:pPr>
            <w:r w:rsidRPr="00E87494">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187FF2D7" w14:textId="77777777" w:rsidR="00B54511" w:rsidRPr="00761B54" w:rsidRDefault="00B54511" w:rsidP="00573319">
            <w:pPr>
              <w:pStyle w:val="ac"/>
              <w:spacing w:before="0" w:beforeAutospacing="0" w:after="0" w:afterAutospacing="0"/>
              <w:jc w:val="both"/>
              <w:rPr>
                <w:sz w:val="20"/>
                <w:szCs w:val="20"/>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766EDA11" w14:textId="77777777" w:rsidTr="00573319">
        <w:tc>
          <w:tcPr>
            <w:tcW w:w="575" w:type="dxa"/>
            <w:shd w:val="clear" w:color="auto" w:fill="FFFFFF"/>
            <w:tcMar>
              <w:top w:w="150" w:type="dxa"/>
              <w:left w:w="150" w:type="dxa"/>
              <w:bottom w:w="150" w:type="dxa"/>
              <w:right w:w="150" w:type="dxa"/>
            </w:tcMar>
            <w:vAlign w:val="center"/>
            <w:hideMark/>
          </w:tcPr>
          <w:p w14:paraId="667DFAE7" w14:textId="3F785978" w:rsidR="00B54511" w:rsidRPr="00F40376" w:rsidRDefault="00B54511" w:rsidP="00573319">
            <w:pPr>
              <w:spacing w:line="225" w:lineRule="atLeast"/>
              <w:jc w:val="center"/>
              <w:rPr>
                <w:b/>
                <w:bCs/>
                <w:sz w:val="20"/>
                <w:szCs w:val="20"/>
              </w:rPr>
            </w:pPr>
            <w:r w:rsidRPr="00F40376">
              <w:rPr>
                <w:rStyle w:val="afb"/>
                <w:b w:val="0"/>
                <w:bCs w:val="0"/>
                <w:sz w:val="20"/>
                <w:szCs w:val="20"/>
              </w:rPr>
              <w:lastRenderedPageBreak/>
              <w:t>6</w:t>
            </w:r>
          </w:p>
        </w:tc>
        <w:tc>
          <w:tcPr>
            <w:tcW w:w="3815" w:type="dxa"/>
            <w:shd w:val="clear" w:color="auto" w:fill="FFFFFF"/>
            <w:tcMar>
              <w:top w:w="150" w:type="dxa"/>
              <w:left w:w="150" w:type="dxa"/>
              <w:bottom w:w="150" w:type="dxa"/>
              <w:right w:w="150" w:type="dxa"/>
            </w:tcMar>
            <w:vAlign w:val="center"/>
            <w:hideMark/>
          </w:tcPr>
          <w:p w14:paraId="0A0F4DF5" w14:textId="77777777" w:rsidR="00B54511" w:rsidRPr="00761B54" w:rsidRDefault="00B54511" w:rsidP="00573319">
            <w:pPr>
              <w:spacing w:line="225" w:lineRule="atLeast"/>
              <w:jc w:val="center"/>
              <w:rPr>
                <w:sz w:val="20"/>
                <w:szCs w:val="20"/>
              </w:rPr>
            </w:pPr>
            <w:r w:rsidRPr="00761B54">
              <w:rPr>
                <w:sz w:val="20"/>
                <w:szCs w:val="20"/>
              </w:rPr>
              <w:t>Акти центральних органів виконавчої влади</w:t>
            </w:r>
          </w:p>
        </w:tc>
        <w:tc>
          <w:tcPr>
            <w:tcW w:w="5340" w:type="dxa"/>
            <w:shd w:val="clear" w:color="auto" w:fill="FFFFFF"/>
            <w:tcMar>
              <w:top w:w="150" w:type="dxa"/>
              <w:left w:w="150" w:type="dxa"/>
              <w:bottom w:w="150" w:type="dxa"/>
              <w:right w:w="150" w:type="dxa"/>
            </w:tcMar>
            <w:vAlign w:val="center"/>
            <w:hideMark/>
          </w:tcPr>
          <w:p w14:paraId="082E61E9" w14:textId="77777777" w:rsidR="00B54511" w:rsidRPr="00761B54" w:rsidRDefault="00B54511" w:rsidP="00573319">
            <w:pPr>
              <w:spacing w:line="225" w:lineRule="atLeast"/>
              <w:rPr>
                <w:sz w:val="20"/>
                <w:szCs w:val="20"/>
              </w:rPr>
            </w:pPr>
          </w:p>
        </w:tc>
      </w:tr>
      <w:tr w:rsidR="00B54511" w:rsidRPr="00761B54" w14:paraId="6992E4D7" w14:textId="77777777" w:rsidTr="00573319">
        <w:tc>
          <w:tcPr>
            <w:tcW w:w="575" w:type="dxa"/>
            <w:tcMar>
              <w:top w:w="150" w:type="dxa"/>
              <w:left w:w="150" w:type="dxa"/>
              <w:bottom w:w="150" w:type="dxa"/>
              <w:right w:w="150" w:type="dxa"/>
            </w:tcMar>
            <w:vAlign w:val="center"/>
            <w:hideMark/>
          </w:tcPr>
          <w:p w14:paraId="15B0C7BF" w14:textId="070D1F6C" w:rsidR="00B54511" w:rsidRPr="00F40376" w:rsidRDefault="00B54511" w:rsidP="00573319">
            <w:pPr>
              <w:spacing w:line="225" w:lineRule="atLeast"/>
              <w:jc w:val="center"/>
              <w:rPr>
                <w:b/>
                <w:bCs/>
                <w:sz w:val="20"/>
                <w:szCs w:val="20"/>
              </w:rPr>
            </w:pPr>
            <w:r w:rsidRPr="00F40376">
              <w:rPr>
                <w:rStyle w:val="afb"/>
                <w:b w:val="0"/>
                <w:bCs w:val="0"/>
                <w:sz w:val="20"/>
                <w:szCs w:val="20"/>
              </w:rPr>
              <w:t>7</w:t>
            </w:r>
          </w:p>
        </w:tc>
        <w:tc>
          <w:tcPr>
            <w:tcW w:w="3815" w:type="dxa"/>
            <w:tcMar>
              <w:top w:w="150" w:type="dxa"/>
              <w:left w:w="150" w:type="dxa"/>
              <w:bottom w:w="150" w:type="dxa"/>
              <w:right w:w="150" w:type="dxa"/>
            </w:tcMar>
            <w:vAlign w:val="center"/>
            <w:hideMark/>
          </w:tcPr>
          <w:p w14:paraId="39EBB0BF" w14:textId="77777777" w:rsidR="00B54511" w:rsidRPr="00761B54" w:rsidRDefault="00B54511"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40" w:type="dxa"/>
            <w:tcMar>
              <w:top w:w="150" w:type="dxa"/>
              <w:left w:w="150" w:type="dxa"/>
              <w:bottom w:w="150" w:type="dxa"/>
              <w:right w:w="150" w:type="dxa"/>
            </w:tcMar>
            <w:vAlign w:val="center"/>
            <w:hideMark/>
          </w:tcPr>
          <w:p w14:paraId="21E8585E" w14:textId="77777777" w:rsidR="00B54511" w:rsidRPr="00761B54" w:rsidRDefault="00B54511" w:rsidP="00573319">
            <w:pPr>
              <w:spacing w:line="225" w:lineRule="atLeast"/>
              <w:rPr>
                <w:sz w:val="20"/>
                <w:szCs w:val="20"/>
              </w:rPr>
            </w:pPr>
          </w:p>
        </w:tc>
      </w:tr>
      <w:tr w:rsidR="00B54511" w:rsidRPr="00761B54" w14:paraId="1EA81C1D" w14:textId="77777777" w:rsidTr="00573319">
        <w:tc>
          <w:tcPr>
            <w:tcW w:w="9733" w:type="dxa"/>
            <w:gridSpan w:val="3"/>
            <w:shd w:val="clear" w:color="auto" w:fill="FFFFFF"/>
            <w:tcMar>
              <w:top w:w="150" w:type="dxa"/>
              <w:left w:w="150" w:type="dxa"/>
              <w:bottom w:w="150" w:type="dxa"/>
              <w:right w:w="150" w:type="dxa"/>
            </w:tcMar>
            <w:vAlign w:val="center"/>
            <w:hideMark/>
          </w:tcPr>
          <w:p w14:paraId="4361EC04"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48B2B977" w14:textId="77777777" w:rsidTr="00573319">
        <w:tc>
          <w:tcPr>
            <w:tcW w:w="575" w:type="dxa"/>
            <w:tcMar>
              <w:top w:w="150" w:type="dxa"/>
              <w:left w:w="150" w:type="dxa"/>
              <w:bottom w:w="150" w:type="dxa"/>
              <w:right w:w="150" w:type="dxa"/>
            </w:tcMar>
            <w:vAlign w:val="center"/>
            <w:hideMark/>
          </w:tcPr>
          <w:p w14:paraId="324B4307" w14:textId="1D7B2902" w:rsidR="00B54511" w:rsidRPr="00F40376" w:rsidRDefault="00B54511" w:rsidP="00573319">
            <w:pPr>
              <w:spacing w:line="225" w:lineRule="atLeast"/>
              <w:jc w:val="center"/>
              <w:rPr>
                <w:b/>
                <w:bCs/>
                <w:sz w:val="20"/>
                <w:szCs w:val="20"/>
              </w:rPr>
            </w:pPr>
            <w:r w:rsidRPr="00F40376">
              <w:rPr>
                <w:rStyle w:val="afb"/>
                <w:b w:val="0"/>
                <w:bCs w:val="0"/>
                <w:sz w:val="20"/>
                <w:szCs w:val="20"/>
              </w:rPr>
              <w:t>8</w:t>
            </w:r>
          </w:p>
        </w:tc>
        <w:tc>
          <w:tcPr>
            <w:tcW w:w="3815" w:type="dxa"/>
            <w:tcMar>
              <w:top w:w="150" w:type="dxa"/>
              <w:left w:w="150" w:type="dxa"/>
              <w:bottom w:w="150" w:type="dxa"/>
              <w:right w:w="150" w:type="dxa"/>
            </w:tcMar>
            <w:vAlign w:val="center"/>
            <w:hideMark/>
          </w:tcPr>
          <w:p w14:paraId="0C5729C1" w14:textId="77777777" w:rsidR="00B54511" w:rsidRPr="00761B54" w:rsidRDefault="00B54511"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40" w:type="dxa"/>
            <w:tcMar>
              <w:top w:w="150" w:type="dxa"/>
              <w:left w:w="150" w:type="dxa"/>
              <w:bottom w:w="150" w:type="dxa"/>
              <w:right w:w="150" w:type="dxa"/>
            </w:tcMar>
            <w:vAlign w:val="center"/>
            <w:hideMark/>
          </w:tcPr>
          <w:p w14:paraId="06E98C29" w14:textId="77777777" w:rsidR="00B54511" w:rsidRPr="00761B54" w:rsidRDefault="00B54511" w:rsidP="00573319">
            <w:pPr>
              <w:spacing w:line="225" w:lineRule="atLeast"/>
              <w:jc w:val="both"/>
              <w:rPr>
                <w:sz w:val="20"/>
                <w:szCs w:val="20"/>
              </w:rPr>
            </w:pPr>
            <w:r w:rsidRPr="00761B54">
              <w:rPr>
                <w:sz w:val="20"/>
                <w:szCs w:val="20"/>
              </w:rPr>
              <w:t>Заява про внесення відомостей (змін до них) до Державного земельного кадастру про межі частини земельної ділянки, на яку поширюються права суборенди, сервітуту</w:t>
            </w:r>
          </w:p>
        </w:tc>
      </w:tr>
      <w:tr w:rsidR="00B54511" w:rsidRPr="00761B54" w14:paraId="4CEC38F8" w14:textId="77777777" w:rsidTr="00573319">
        <w:tc>
          <w:tcPr>
            <w:tcW w:w="575" w:type="dxa"/>
            <w:shd w:val="clear" w:color="auto" w:fill="FFFFFF"/>
            <w:tcMar>
              <w:top w:w="150" w:type="dxa"/>
              <w:left w:w="150" w:type="dxa"/>
              <w:bottom w:w="150" w:type="dxa"/>
              <w:right w:w="150" w:type="dxa"/>
            </w:tcMar>
            <w:vAlign w:val="center"/>
            <w:hideMark/>
          </w:tcPr>
          <w:p w14:paraId="0B81E965" w14:textId="18E1031A" w:rsidR="00B54511" w:rsidRPr="00F40376" w:rsidRDefault="00B54511" w:rsidP="00573319">
            <w:pPr>
              <w:spacing w:line="225" w:lineRule="atLeast"/>
              <w:jc w:val="center"/>
              <w:rPr>
                <w:b/>
                <w:bCs/>
                <w:sz w:val="20"/>
                <w:szCs w:val="20"/>
              </w:rPr>
            </w:pPr>
            <w:r w:rsidRPr="00F40376">
              <w:rPr>
                <w:rStyle w:val="afb"/>
                <w:b w:val="0"/>
                <w:bCs w:val="0"/>
                <w:sz w:val="20"/>
                <w:szCs w:val="20"/>
              </w:rPr>
              <w:t>9</w:t>
            </w:r>
          </w:p>
        </w:tc>
        <w:tc>
          <w:tcPr>
            <w:tcW w:w="3815" w:type="dxa"/>
            <w:shd w:val="clear" w:color="auto" w:fill="FFFFFF"/>
            <w:tcMar>
              <w:top w:w="150" w:type="dxa"/>
              <w:left w:w="150" w:type="dxa"/>
              <w:bottom w:w="150" w:type="dxa"/>
              <w:right w:w="150" w:type="dxa"/>
            </w:tcMar>
            <w:vAlign w:val="center"/>
            <w:hideMark/>
          </w:tcPr>
          <w:p w14:paraId="11E36F08" w14:textId="77777777" w:rsidR="00B54511" w:rsidRPr="00761B54" w:rsidRDefault="00B54511"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40" w:type="dxa"/>
            <w:shd w:val="clear" w:color="auto" w:fill="FFFFFF"/>
            <w:tcMar>
              <w:top w:w="150" w:type="dxa"/>
              <w:left w:w="150" w:type="dxa"/>
              <w:bottom w:w="150" w:type="dxa"/>
              <w:right w:w="150" w:type="dxa"/>
            </w:tcMar>
            <w:vAlign w:val="center"/>
            <w:hideMark/>
          </w:tcPr>
          <w:p w14:paraId="5D27473E" w14:textId="406118EC" w:rsidR="00B54511" w:rsidRPr="00761B54" w:rsidRDefault="00B54511" w:rsidP="00573319">
            <w:pPr>
              <w:jc w:val="both"/>
              <w:rPr>
                <w:sz w:val="20"/>
                <w:szCs w:val="20"/>
              </w:rPr>
            </w:pPr>
            <w:r w:rsidRPr="00761B54">
              <w:rPr>
                <w:sz w:val="20"/>
                <w:szCs w:val="20"/>
              </w:rPr>
              <w:t>1. Заява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r w:rsidR="00101598">
              <w:rPr>
                <w:sz w:val="20"/>
                <w:szCs w:val="20"/>
              </w:rPr>
              <w:t>.</w:t>
            </w:r>
          </w:p>
          <w:p w14:paraId="46E4FE59" w14:textId="457A2B42" w:rsidR="00B54511" w:rsidRPr="00761B54" w:rsidRDefault="00B54511" w:rsidP="00573319">
            <w:pPr>
              <w:pStyle w:val="rvps2"/>
              <w:shd w:val="clear" w:color="auto" w:fill="FFFFFF"/>
              <w:spacing w:before="0" w:beforeAutospacing="0" w:after="0" w:afterAutospacing="0"/>
              <w:jc w:val="both"/>
              <w:rPr>
                <w:sz w:val="20"/>
                <w:szCs w:val="20"/>
              </w:rPr>
            </w:pPr>
            <w:r w:rsidRPr="00761B54">
              <w:rPr>
                <w:sz w:val="20"/>
                <w:szCs w:val="20"/>
              </w:rPr>
              <w:t>2.</w:t>
            </w:r>
            <w:r w:rsidR="00101598">
              <w:rPr>
                <w:sz w:val="20"/>
                <w:szCs w:val="20"/>
              </w:rPr>
              <w:t> </w:t>
            </w:r>
            <w:r w:rsidRPr="00761B54">
              <w:rPr>
                <w:sz w:val="20"/>
                <w:szCs w:val="20"/>
              </w:rPr>
              <w:t>Документи, на підставі яких набувається право суборенди,</w:t>
            </w:r>
            <w:bookmarkStart w:id="74" w:name="w1_24"/>
            <w:r w:rsidR="00206862" w:rsidRPr="00761B54">
              <w:rPr>
                <w:sz w:val="20"/>
                <w:szCs w:val="20"/>
              </w:rPr>
              <w:t xml:space="preserve"> </w:t>
            </w:r>
            <w:hyperlink r:id="rId107" w:anchor="w1_25" w:history="1">
              <w:r w:rsidRPr="00761B54">
                <w:rPr>
                  <w:rStyle w:val="af1"/>
                  <w:rFonts w:eastAsiaTheme="majorEastAsia"/>
                  <w:color w:val="auto"/>
                  <w:sz w:val="20"/>
                  <w:szCs w:val="20"/>
                  <w:u w:val="none"/>
                </w:rPr>
                <w:t>сервітут</w:t>
              </w:r>
            </w:hyperlink>
            <w:bookmarkEnd w:id="74"/>
            <w:r w:rsidRPr="00761B54">
              <w:rPr>
                <w:sz w:val="20"/>
                <w:szCs w:val="20"/>
              </w:rPr>
              <w:t>у, із зазначенням меж частини земельної ділянки, на яку поширюється таке право</w:t>
            </w:r>
            <w:r w:rsidR="00101598">
              <w:rPr>
                <w:sz w:val="20"/>
                <w:szCs w:val="20"/>
              </w:rPr>
              <w:t>.</w:t>
            </w:r>
          </w:p>
          <w:p w14:paraId="020EBBF3" w14:textId="69C9ED66" w:rsidR="00206862" w:rsidRPr="00761B54" w:rsidRDefault="00B54511" w:rsidP="00206862">
            <w:pPr>
              <w:jc w:val="both"/>
              <w:rPr>
                <w:sz w:val="20"/>
                <w:szCs w:val="20"/>
              </w:rPr>
            </w:pPr>
            <w:bookmarkStart w:id="75" w:name="n1899"/>
            <w:bookmarkStart w:id="76" w:name="n653"/>
            <w:bookmarkEnd w:id="75"/>
            <w:bookmarkEnd w:id="76"/>
            <w:r w:rsidRPr="00761B54">
              <w:rPr>
                <w:sz w:val="20"/>
                <w:szCs w:val="20"/>
              </w:rPr>
              <w:t>3. Документація із землеустрою щодо встановлення меж частини земельної ділянки, на яку поширюється право суборенди, </w:t>
            </w:r>
            <w:bookmarkStart w:id="77" w:name="w1_25"/>
            <w:r w:rsidRPr="00761B54">
              <w:rPr>
                <w:sz w:val="20"/>
                <w:szCs w:val="20"/>
              </w:rPr>
              <w:fldChar w:fldCharType="begin"/>
            </w:r>
            <w:r w:rsidRPr="00761B54">
              <w:rPr>
                <w:sz w:val="20"/>
                <w:szCs w:val="20"/>
              </w:rPr>
              <w:instrText xml:space="preserve"> HYPERLINK "https://zakon.rada.gov.ua/laws/show/1051-2012-%D0%BF?find=1&amp;text=%D1%81%D0%B5%D1%80%D0%B2%D1%96%D1%82%D1%83%D1%82" \l "w1_26" </w:instrText>
            </w:r>
            <w:r w:rsidRPr="00761B54">
              <w:rPr>
                <w:sz w:val="20"/>
                <w:szCs w:val="20"/>
              </w:rPr>
            </w:r>
            <w:r w:rsidRPr="00761B54">
              <w:rPr>
                <w:sz w:val="20"/>
                <w:szCs w:val="20"/>
              </w:rPr>
              <w:fldChar w:fldCharType="separate"/>
            </w:r>
            <w:r w:rsidRPr="00761B54">
              <w:rPr>
                <w:rStyle w:val="af1"/>
                <w:rFonts w:eastAsiaTheme="majorEastAsia"/>
                <w:color w:val="auto"/>
                <w:sz w:val="20"/>
                <w:szCs w:val="20"/>
                <w:u w:val="none"/>
              </w:rPr>
              <w:t>сервітут</w:t>
            </w:r>
            <w:r w:rsidRPr="00761B54">
              <w:rPr>
                <w:sz w:val="20"/>
                <w:szCs w:val="20"/>
              </w:rPr>
              <w:fldChar w:fldCharType="end"/>
            </w:r>
            <w:bookmarkEnd w:id="77"/>
            <w:r w:rsidRPr="00761B54">
              <w:rPr>
                <w:sz w:val="20"/>
                <w:szCs w:val="20"/>
              </w:rPr>
              <w:t>у,</w:t>
            </w:r>
            <w:r w:rsidRPr="00761B54">
              <w:rPr>
                <w:sz w:val="20"/>
                <w:szCs w:val="20"/>
                <w:shd w:val="clear" w:color="auto" w:fill="FFFFFF"/>
              </w:rPr>
              <w:t xml:space="preserve"> </w:t>
            </w:r>
            <w:r w:rsidR="00206862" w:rsidRPr="00761B54">
              <w:rPr>
                <w:sz w:val="20"/>
                <w:szCs w:val="20"/>
              </w:rPr>
              <w:t>засвідчена шляхом накладення кваліфікованого електронного підпису відповідно до вимог </w:t>
            </w:r>
            <w:hyperlink r:id="rId108" w:tgtFrame="_blank" w:history="1">
              <w:r w:rsidR="00206862" w:rsidRPr="00761B54">
                <w:rPr>
                  <w:rStyle w:val="af1"/>
                  <w:rFonts w:eastAsiaTheme="majorEastAsia"/>
                  <w:color w:val="auto"/>
                  <w:sz w:val="20"/>
                  <w:szCs w:val="20"/>
                  <w:u w:val="none"/>
                </w:rPr>
                <w:t>Закону України</w:t>
              </w:r>
            </w:hyperlink>
            <w:r w:rsidR="00206862" w:rsidRPr="00761B54">
              <w:rPr>
                <w:sz w:val="20"/>
                <w:szCs w:val="20"/>
              </w:rPr>
              <w:t> «Про електронну ідентифікацію та електронні довірчі послуги»</w:t>
            </w:r>
            <w:r w:rsidR="00101598">
              <w:rPr>
                <w:sz w:val="20"/>
                <w:szCs w:val="20"/>
              </w:rPr>
              <w:t>.</w:t>
            </w:r>
          </w:p>
          <w:p w14:paraId="12B1E007" w14:textId="77777777" w:rsidR="00B54511" w:rsidRPr="00761B54" w:rsidRDefault="00B54511" w:rsidP="00573319">
            <w:pPr>
              <w:pStyle w:val="rvps2"/>
              <w:shd w:val="clear" w:color="auto" w:fill="FFFFFF"/>
              <w:spacing w:before="0" w:beforeAutospacing="0" w:after="0" w:afterAutospacing="0"/>
              <w:jc w:val="both"/>
              <w:rPr>
                <w:sz w:val="20"/>
                <w:szCs w:val="20"/>
              </w:rPr>
            </w:pPr>
            <w:bookmarkStart w:id="78" w:name="n654"/>
            <w:bookmarkEnd w:id="78"/>
            <w:r w:rsidRPr="00761B54">
              <w:rPr>
                <w:sz w:val="20"/>
                <w:szCs w:val="20"/>
              </w:rPr>
              <w:t>4. Електронний документ</w:t>
            </w:r>
          </w:p>
        </w:tc>
      </w:tr>
      <w:tr w:rsidR="00B54511" w:rsidRPr="00761B54" w14:paraId="30E72D5A" w14:textId="77777777" w:rsidTr="00573319">
        <w:tc>
          <w:tcPr>
            <w:tcW w:w="575" w:type="dxa"/>
            <w:tcMar>
              <w:top w:w="150" w:type="dxa"/>
              <w:left w:w="150" w:type="dxa"/>
              <w:bottom w:w="150" w:type="dxa"/>
              <w:right w:w="150" w:type="dxa"/>
            </w:tcMar>
            <w:vAlign w:val="center"/>
            <w:hideMark/>
          </w:tcPr>
          <w:p w14:paraId="1D52666D" w14:textId="0B40B9F7" w:rsidR="00B54511" w:rsidRPr="00F40376" w:rsidRDefault="00B54511" w:rsidP="00573319">
            <w:pPr>
              <w:spacing w:line="225" w:lineRule="atLeast"/>
              <w:jc w:val="center"/>
              <w:rPr>
                <w:b/>
                <w:bCs/>
                <w:sz w:val="20"/>
                <w:szCs w:val="20"/>
              </w:rPr>
            </w:pPr>
            <w:r w:rsidRPr="00F40376">
              <w:rPr>
                <w:rStyle w:val="afb"/>
                <w:b w:val="0"/>
                <w:bCs w:val="0"/>
                <w:sz w:val="20"/>
                <w:szCs w:val="20"/>
              </w:rPr>
              <w:t>10</w:t>
            </w:r>
          </w:p>
        </w:tc>
        <w:tc>
          <w:tcPr>
            <w:tcW w:w="3815" w:type="dxa"/>
            <w:tcMar>
              <w:top w:w="150" w:type="dxa"/>
              <w:left w:w="150" w:type="dxa"/>
              <w:bottom w:w="150" w:type="dxa"/>
              <w:right w:w="150" w:type="dxa"/>
            </w:tcMar>
            <w:vAlign w:val="center"/>
            <w:hideMark/>
          </w:tcPr>
          <w:p w14:paraId="7D301F63" w14:textId="77777777" w:rsidR="00B54511" w:rsidRPr="00761B54" w:rsidRDefault="00B54511"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40" w:type="dxa"/>
            <w:tcMar>
              <w:top w:w="150" w:type="dxa"/>
              <w:left w:w="150" w:type="dxa"/>
              <w:bottom w:w="150" w:type="dxa"/>
              <w:right w:w="150" w:type="dxa"/>
            </w:tcMar>
            <w:vAlign w:val="center"/>
            <w:hideMark/>
          </w:tcPr>
          <w:p w14:paraId="2106647C" w14:textId="06D4A222" w:rsidR="003C7155" w:rsidRPr="00761B54" w:rsidRDefault="003C7155" w:rsidP="003C7155">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09"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101598">
              <w:rPr>
                <w:sz w:val="20"/>
                <w:szCs w:val="20"/>
                <w:shd w:val="clear" w:color="auto" w:fill="FFFFFF"/>
              </w:rPr>
              <w:t>.</w:t>
            </w:r>
          </w:p>
          <w:p w14:paraId="08549BBC" w14:textId="77777777" w:rsidR="00B54511" w:rsidRPr="00761B54" w:rsidRDefault="00B54511" w:rsidP="00573319">
            <w:pPr>
              <w:spacing w:line="225" w:lineRule="atLeast"/>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5EB32C69" w14:textId="77777777" w:rsidTr="00573319">
        <w:tc>
          <w:tcPr>
            <w:tcW w:w="575" w:type="dxa"/>
            <w:shd w:val="clear" w:color="auto" w:fill="FFFFFF"/>
            <w:tcMar>
              <w:top w:w="150" w:type="dxa"/>
              <w:left w:w="150" w:type="dxa"/>
              <w:bottom w:w="150" w:type="dxa"/>
              <w:right w:w="150" w:type="dxa"/>
            </w:tcMar>
            <w:vAlign w:val="center"/>
            <w:hideMark/>
          </w:tcPr>
          <w:p w14:paraId="2FC3960F" w14:textId="4D2AF113" w:rsidR="00B54511" w:rsidRPr="00F40376" w:rsidRDefault="00B54511" w:rsidP="00573319">
            <w:pPr>
              <w:spacing w:line="225" w:lineRule="atLeast"/>
              <w:jc w:val="center"/>
              <w:rPr>
                <w:b/>
                <w:bCs/>
                <w:sz w:val="20"/>
                <w:szCs w:val="20"/>
              </w:rPr>
            </w:pPr>
            <w:r w:rsidRPr="00F40376">
              <w:rPr>
                <w:rStyle w:val="afb"/>
                <w:b w:val="0"/>
                <w:bCs w:val="0"/>
                <w:sz w:val="20"/>
                <w:szCs w:val="20"/>
              </w:rPr>
              <w:t>11</w:t>
            </w:r>
          </w:p>
        </w:tc>
        <w:tc>
          <w:tcPr>
            <w:tcW w:w="3815" w:type="dxa"/>
            <w:shd w:val="clear" w:color="auto" w:fill="FFFFFF"/>
            <w:tcMar>
              <w:top w:w="150" w:type="dxa"/>
              <w:left w:w="150" w:type="dxa"/>
              <w:bottom w:w="150" w:type="dxa"/>
              <w:right w:w="150" w:type="dxa"/>
            </w:tcMar>
            <w:vAlign w:val="center"/>
            <w:hideMark/>
          </w:tcPr>
          <w:p w14:paraId="7D609869" w14:textId="77777777" w:rsidR="00B54511" w:rsidRPr="00761B54" w:rsidRDefault="00B54511"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40" w:type="dxa"/>
            <w:shd w:val="clear" w:color="auto" w:fill="FFFFFF"/>
            <w:tcMar>
              <w:top w:w="150" w:type="dxa"/>
              <w:left w:w="150" w:type="dxa"/>
              <w:bottom w:w="150" w:type="dxa"/>
              <w:right w:w="150" w:type="dxa"/>
            </w:tcMar>
            <w:vAlign w:val="center"/>
            <w:hideMark/>
          </w:tcPr>
          <w:p w14:paraId="7DC3E19C" w14:textId="77777777" w:rsidR="00B54511" w:rsidRPr="00761B54" w:rsidRDefault="00B54511" w:rsidP="00573319">
            <w:pPr>
              <w:spacing w:line="225" w:lineRule="atLeast"/>
              <w:jc w:val="both"/>
              <w:rPr>
                <w:sz w:val="20"/>
                <w:szCs w:val="20"/>
              </w:rPr>
            </w:pPr>
            <w:r w:rsidRPr="00761B54">
              <w:rPr>
                <w:sz w:val="20"/>
                <w:szCs w:val="20"/>
              </w:rPr>
              <w:t>Безоплатно</w:t>
            </w:r>
          </w:p>
        </w:tc>
      </w:tr>
      <w:tr w:rsidR="00B54511" w:rsidRPr="00761B54" w14:paraId="36C4585D" w14:textId="77777777" w:rsidTr="00573319">
        <w:tc>
          <w:tcPr>
            <w:tcW w:w="575" w:type="dxa"/>
            <w:tcMar>
              <w:top w:w="150" w:type="dxa"/>
              <w:left w:w="150" w:type="dxa"/>
              <w:bottom w:w="150" w:type="dxa"/>
              <w:right w:w="150" w:type="dxa"/>
            </w:tcMar>
            <w:vAlign w:val="center"/>
            <w:hideMark/>
          </w:tcPr>
          <w:p w14:paraId="1ABB9309" w14:textId="036F5686" w:rsidR="00B54511" w:rsidRPr="00F40376" w:rsidRDefault="00B54511" w:rsidP="00573319">
            <w:pPr>
              <w:spacing w:line="225" w:lineRule="atLeast"/>
              <w:jc w:val="center"/>
              <w:rPr>
                <w:b/>
                <w:bCs/>
                <w:sz w:val="20"/>
                <w:szCs w:val="20"/>
              </w:rPr>
            </w:pPr>
            <w:r w:rsidRPr="00F40376">
              <w:rPr>
                <w:rStyle w:val="afb"/>
                <w:b w:val="0"/>
                <w:bCs w:val="0"/>
                <w:sz w:val="20"/>
                <w:szCs w:val="20"/>
              </w:rPr>
              <w:t>12</w:t>
            </w:r>
          </w:p>
        </w:tc>
        <w:tc>
          <w:tcPr>
            <w:tcW w:w="3815" w:type="dxa"/>
            <w:tcMar>
              <w:top w:w="150" w:type="dxa"/>
              <w:left w:w="150" w:type="dxa"/>
              <w:bottom w:w="150" w:type="dxa"/>
              <w:right w:w="150" w:type="dxa"/>
            </w:tcMar>
            <w:vAlign w:val="center"/>
            <w:hideMark/>
          </w:tcPr>
          <w:p w14:paraId="29048069" w14:textId="77777777" w:rsidR="00B54511" w:rsidRPr="00761B54" w:rsidRDefault="00B54511" w:rsidP="00573319">
            <w:pPr>
              <w:spacing w:line="225" w:lineRule="atLeast"/>
              <w:jc w:val="center"/>
              <w:rPr>
                <w:sz w:val="20"/>
                <w:szCs w:val="20"/>
              </w:rPr>
            </w:pPr>
            <w:r w:rsidRPr="00761B54">
              <w:rPr>
                <w:sz w:val="20"/>
                <w:szCs w:val="20"/>
              </w:rPr>
              <w:t>Строк надання адміністративної послуги</w:t>
            </w:r>
          </w:p>
        </w:tc>
        <w:tc>
          <w:tcPr>
            <w:tcW w:w="5340" w:type="dxa"/>
            <w:tcMar>
              <w:top w:w="150" w:type="dxa"/>
              <w:left w:w="150" w:type="dxa"/>
              <w:bottom w:w="150" w:type="dxa"/>
              <w:right w:w="150" w:type="dxa"/>
            </w:tcMar>
            <w:vAlign w:val="center"/>
            <w:hideMark/>
          </w:tcPr>
          <w:p w14:paraId="2CBF0234" w14:textId="37AD37B4" w:rsidR="00B54511" w:rsidRPr="00761B54" w:rsidRDefault="00B54511" w:rsidP="00573319">
            <w:pPr>
              <w:spacing w:line="225" w:lineRule="atLeast"/>
              <w:jc w:val="both"/>
              <w:rPr>
                <w:sz w:val="20"/>
                <w:szCs w:val="20"/>
              </w:rPr>
            </w:pPr>
            <w:r w:rsidRPr="00761B54">
              <w:rPr>
                <w:sz w:val="20"/>
                <w:szCs w:val="20"/>
              </w:rPr>
              <w:t xml:space="preserve">14 робочих днів з дати реєстрації відповідної заяви </w:t>
            </w:r>
            <w:r w:rsidR="00773D7A" w:rsidRPr="00E87494">
              <w:rPr>
                <w:sz w:val="20"/>
                <w:szCs w:val="20"/>
              </w:rPr>
              <w:t>у Державному земельному кадастрі</w:t>
            </w:r>
            <w:r w:rsidR="00773D7A" w:rsidRPr="00E87494">
              <w:rPr>
                <w:bCs/>
                <w:sz w:val="20"/>
                <w:szCs w:val="20"/>
              </w:rPr>
              <w:t xml:space="preserve"> </w:t>
            </w:r>
            <w:r w:rsidR="00D74616" w:rsidRPr="00E87494">
              <w:rPr>
                <w:bCs/>
                <w:sz w:val="20"/>
                <w:szCs w:val="20"/>
              </w:rPr>
              <w:t>або більший строк, який відповідає строку залишення заяви без руху</w:t>
            </w:r>
            <w:r w:rsidR="00D74616" w:rsidRPr="00D74616">
              <w:rPr>
                <w:shd w:val="clear" w:color="auto" w:fill="FFFFFF"/>
              </w:rPr>
              <w:t xml:space="preserve"> </w:t>
            </w:r>
          </w:p>
        </w:tc>
      </w:tr>
      <w:tr w:rsidR="00B54511" w:rsidRPr="00761B54" w14:paraId="1ADEC515" w14:textId="77777777" w:rsidTr="00573319">
        <w:tc>
          <w:tcPr>
            <w:tcW w:w="575" w:type="dxa"/>
            <w:shd w:val="clear" w:color="auto" w:fill="FFFFFF"/>
            <w:tcMar>
              <w:top w:w="150" w:type="dxa"/>
              <w:left w:w="150" w:type="dxa"/>
              <w:bottom w:w="150" w:type="dxa"/>
              <w:right w:w="150" w:type="dxa"/>
            </w:tcMar>
            <w:vAlign w:val="center"/>
            <w:hideMark/>
          </w:tcPr>
          <w:p w14:paraId="257EA89A" w14:textId="61570661" w:rsidR="00B54511" w:rsidRPr="00F40376" w:rsidRDefault="00B54511" w:rsidP="00573319">
            <w:pPr>
              <w:spacing w:line="225" w:lineRule="atLeast"/>
              <w:jc w:val="center"/>
              <w:rPr>
                <w:b/>
                <w:bCs/>
                <w:sz w:val="20"/>
                <w:szCs w:val="20"/>
              </w:rPr>
            </w:pPr>
            <w:r w:rsidRPr="00F40376">
              <w:rPr>
                <w:rStyle w:val="afb"/>
                <w:b w:val="0"/>
                <w:bCs w:val="0"/>
                <w:sz w:val="20"/>
                <w:szCs w:val="20"/>
              </w:rPr>
              <w:t>13</w:t>
            </w:r>
          </w:p>
        </w:tc>
        <w:tc>
          <w:tcPr>
            <w:tcW w:w="3815" w:type="dxa"/>
            <w:shd w:val="clear" w:color="auto" w:fill="FFFFFF"/>
            <w:tcMar>
              <w:top w:w="150" w:type="dxa"/>
              <w:left w:w="150" w:type="dxa"/>
              <w:bottom w:w="150" w:type="dxa"/>
              <w:right w:w="150" w:type="dxa"/>
            </w:tcMar>
            <w:vAlign w:val="center"/>
            <w:hideMark/>
          </w:tcPr>
          <w:p w14:paraId="0716D3FF" w14:textId="77777777" w:rsidR="00B54511" w:rsidRPr="00761B54" w:rsidRDefault="00B54511"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40" w:type="dxa"/>
            <w:shd w:val="clear" w:color="auto" w:fill="FFFFFF"/>
            <w:tcMar>
              <w:top w:w="150" w:type="dxa"/>
              <w:left w:w="150" w:type="dxa"/>
              <w:bottom w:w="150" w:type="dxa"/>
              <w:right w:w="150" w:type="dxa"/>
            </w:tcMar>
            <w:vAlign w:val="center"/>
            <w:hideMark/>
          </w:tcPr>
          <w:p w14:paraId="11CF8C05" w14:textId="23B8A4DB" w:rsidR="00B54511" w:rsidRPr="00761B54" w:rsidRDefault="00B54511" w:rsidP="00573319">
            <w:pPr>
              <w:jc w:val="both"/>
              <w:rPr>
                <w:sz w:val="20"/>
                <w:szCs w:val="20"/>
              </w:rPr>
            </w:pPr>
            <w:r w:rsidRPr="00761B54">
              <w:rPr>
                <w:sz w:val="20"/>
                <w:szCs w:val="20"/>
              </w:rPr>
              <w:t>1. Документи подані не в повному обсязі та/або не відповідають вимогам, встановленим законом</w:t>
            </w:r>
            <w:r w:rsidR="00101598">
              <w:rPr>
                <w:sz w:val="20"/>
                <w:szCs w:val="20"/>
              </w:rPr>
              <w:t>.</w:t>
            </w:r>
          </w:p>
          <w:p w14:paraId="623B6000"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rPr>
              <w:t>2. Із заявою звернулася неналежна особа</w:t>
            </w:r>
            <w:r w:rsidRPr="00761B54">
              <w:rPr>
                <w:sz w:val="20"/>
                <w:szCs w:val="20"/>
                <w:lang w:val="uk-UA"/>
              </w:rPr>
              <w:t xml:space="preserve"> (в</w:t>
            </w:r>
            <w:r w:rsidRPr="00761B54">
              <w:rPr>
                <w:sz w:val="20"/>
                <w:szCs w:val="20"/>
                <w:shd w:val="clear" w:color="auto" w:fill="FFFFFF"/>
              </w:rPr>
              <w:t xml:space="preserve">ідомості про суборенду, сервітут, які поширюються на частини земельних ділянок, вносяться до Державного земельного кадастру на підставі заяви правонабувача, сторін (сторони) </w:t>
            </w:r>
            <w:r w:rsidRPr="00761B54">
              <w:rPr>
                <w:sz w:val="20"/>
                <w:szCs w:val="20"/>
                <w:shd w:val="clear" w:color="auto" w:fill="FFFFFF"/>
              </w:rPr>
              <w:lastRenderedPageBreak/>
              <w:t>правочину, за яким виникає право суборенди, сервітуту, або уповноважених ними осіб</w:t>
            </w:r>
            <w:r w:rsidRPr="00761B54">
              <w:rPr>
                <w:sz w:val="20"/>
                <w:szCs w:val="20"/>
                <w:shd w:val="clear" w:color="auto" w:fill="FFFFFF"/>
                <w:lang w:val="uk-UA"/>
              </w:rPr>
              <w:t>)</w:t>
            </w:r>
            <w:bookmarkStart w:id="79" w:name="n658"/>
            <w:bookmarkStart w:id="80" w:name="n660"/>
            <w:bookmarkEnd w:id="79"/>
            <w:bookmarkEnd w:id="80"/>
          </w:p>
        </w:tc>
      </w:tr>
      <w:tr w:rsidR="00B54511" w:rsidRPr="00761B54" w14:paraId="0F5B82E8" w14:textId="77777777" w:rsidTr="00573319">
        <w:tc>
          <w:tcPr>
            <w:tcW w:w="575" w:type="dxa"/>
            <w:tcMar>
              <w:top w:w="150" w:type="dxa"/>
              <w:left w:w="150" w:type="dxa"/>
              <w:bottom w:w="150" w:type="dxa"/>
              <w:right w:w="150" w:type="dxa"/>
            </w:tcMar>
            <w:vAlign w:val="center"/>
            <w:hideMark/>
          </w:tcPr>
          <w:p w14:paraId="6F3B6B60" w14:textId="629C9DD0" w:rsidR="00B54511" w:rsidRPr="00F40376" w:rsidRDefault="00B54511" w:rsidP="00573319">
            <w:pPr>
              <w:spacing w:line="225" w:lineRule="atLeast"/>
              <w:jc w:val="center"/>
              <w:rPr>
                <w:b/>
                <w:bCs/>
                <w:sz w:val="20"/>
                <w:szCs w:val="20"/>
              </w:rPr>
            </w:pPr>
            <w:r w:rsidRPr="00F40376">
              <w:rPr>
                <w:rStyle w:val="afb"/>
                <w:b w:val="0"/>
                <w:bCs w:val="0"/>
                <w:sz w:val="20"/>
                <w:szCs w:val="20"/>
              </w:rPr>
              <w:lastRenderedPageBreak/>
              <w:t>14</w:t>
            </w:r>
          </w:p>
        </w:tc>
        <w:tc>
          <w:tcPr>
            <w:tcW w:w="3815" w:type="dxa"/>
            <w:tcMar>
              <w:top w:w="150" w:type="dxa"/>
              <w:left w:w="150" w:type="dxa"/>
              <w:bottom w:w="150" w:type="dxa"/>
              <w:right w:w="150" w:type="dxa"/>
            </w:tcMar>
            <w:vAlign w:val="center"/>
            <w:hideMark/>
          </w:tcPr>
          <w:p w14:paraId="55933D48" w14:textId="77777777" w:rsidR="00B54511" w:rsidRPr="00761B54" w:rsidRDefault="00B54511" w:rsidP="00573319">
            <w:pPr>
              <w:spacing w:line="225" w:lineRule="atLeast"/>
              <w:jc w:val="center"/>
              <w:rPr>
                <w:sz w:val="20"/>
                <w:szCs w:val="20"/>
              </w:rPr>
            </w:pPr>
            <w:r w:rsidRPr="00761B54">
              <w:rPr>
                <w:sz w:val="20"/>
                <w:szCs w:val="20"/>
              </w:rPr>
              <w:t>Результат надання адміністративної послуги</w:t>
            </w:r>
          </w:p>
        </w:tc>
        <w:tc>
          <w:tcPr>
            <w:tcW w:w="5340" w:type="dxa"/>
            <w:tcMar>
              <w:top w:w="150" w:type="dxa"/>
              <w:left w:w="150" w:type="dxa"/>
              <w:bottom w:w="150" w:type="dxa"/>
              <w:right w:w="150" w:type="dxa"/>
            </w:tcMar>
            <w:vAlign w:val="center"/>
            <w:hideMark/>
          </w:tcPr>
          <w:p w14:paraId="0CA2D34B" w14:textId="17FC30E8" w:rsidR="00B54511" w:rsidRPr="00761B54" w:rsidRDefault="00B54511" w:rsidP="00573319">
            <w:pPr>
              <w:jc w:val="both"/>
              <w:rPr>
                <w:sz w:val="20"/>
                <w:szCs w:val="20"/>
              </w:rPr>
            </w:pPr>
            <w:r w:rsidRPr="00761B54">
              <w:rPr>
                <w:sz w:val="20"/>
                <w:szCs w:val="20"/>
              </w:rPr>
              <w:t>Витяг з Державного земельного кадастру про земельну ділянку на підтвердження внесення до Державного земельного кадастру відомостей про межі частини земельної ділянки, на яку поширюються права суборенди, сервітуту</w:t>
            </w:r>
          </w:p>
          <w:p w14:paraId="5DD2D5F1" w14:textId="77777777" w:rsidR="00B54511" w:rsidRPr="00101598" w:rsidRDefault="00B54511" w:rsidP="00573319">
            <w:pPr>
              <w:pStyle w:val="ac"/>
              <w:spacing w:before="0" w:beforeAutospacing="0" w:after="0" w:afterAutospacing="0"/>
              <w:jc w:val="both"/>
              <w:rPr>
                <w:sz w:val="20"/>
                <w:szCs w:val="20"/>
                <w:lang w:val="uk-UA"/>
              </w:rPr>
            </w:pPr>
            <w:r w:rsidRPr="00761B54">
              <w:rPr>
                <w:sz w:val="20"/>
                <w:szCs w:val="20"/>
              </w:rPr>
              <w:t>Рішення про відмову у внесенні відомостей (змін до них) до Державного земельного кадастру</w:t>
            </w:r>
          </w:p>
          <w:p w14:paraId="58CFE4A5" w14:textId="0DC8FAE9" w:rsidR="0016071B" w:rsidRPr="00E87494" w:rsidRDefault="0016071B" w:rsidP="00573319">
            <w:pPr>
              <w:pStyle w:val="ac"/>
              <w:spacing w:before="0" w:beforeAutospacing="0" w:after="0" w:afterAutospacing="0"/>
              <w:jc w:val="both"/>
              <w:rPr>
                <w:sz w:val="20"/>
                <w:szCs w:val="20"/>
                <w:lang w:val="uk-UA"/>
              </w:rPr>
            </w:pPr>
            <w:r w:rsidRPr="00E87494">
              <w:rPr>
                <w:sz w:val="20"/>
                <w:szCs w:val="20"/>
                <w:lang w:val="uk-UA"/>
              </w:rPr>
              <w:t>Протокол проведення перевірки електронного документа</w:t>
            </w:r>
          </w:p>
          <w:p w14:paraId="70030839" w14:textId="77777777" w:rsidR="001706E2" w:rsidRPr="00F24B2D" w:rsidRDefault="001706E2" w:rsidP="001706E2">
            <w:pPr>
              <w:pStyle w:val="ac"/>
              <w:spacing w:before="0" w:beforeAutospacing="0" w:after="0" w:afterAutospacing="0"/>
              <w:rPr>
                <w:sz w:val="20"/>
                <w:szCs w:val="20"/>
              </w:rPr>
            </w:pPr>
            <w:r w:rsidRPr="00E87494">
              <w:rPr>
                <w:sz w:val="20"/>
                <w:szCs w:val="20"/>
              </w:rPr>
              <w:t>Рішення про відмову у прийнятті заяви до розгляду</w:t>
            </w:r>
          </w:p>
          <w:p w14:paraId="5AEB6AD2" w14:textId="77777777" w:rsidR="001706E2" w:rsidRPr="00E87494" w:rsidRDefault="001706E2" w:rsidP="001706E2">
            <w:pPr>
              <w:pStyle w:val="ac"/>
              <w:spacing w:before="0" w:beforeAutospacing="0" w:after="0" w:afterAutospacing="0"/>
              <w:jc w:val="both"/>
              <w:rPr>
                <w:sz w:val="20"/>
                <w:szCs w:val="20"/>
                <w:lang w:val="uk-UA"/>
              </w:rPr>
            </w:pPr>
            <w:r w:rsidRPr="00E87494">
              <w:rPr>
                <w:sz w:val="20"/>
                <w:szCs w:val="20"/>
                <w:lang w:val="uk-UA"/>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146DF2C7" w14:textId="77777777" w:rsidR="00FC6050" w:rsidRPr="00E87494" w:rsidRDefault="00FC6050" w:rsidP="00FC6050">
            <w:pPr>
              <w:jc w:val="both"/>
              <w:rPr>
                <w:sz w:val="20"/>
                <w:szCs w:val="20"/>
              </w:rPr>
            </w:pPr>
            <w:r w:rsidRPr="00E87494">
              <w:rPr>
                <w:sz w:val="20"/>
                <w:szCs w:val="20"/>
              </w:rPr>
              <w:t xml:space="preserve">Повідомлення про залишення заяви без руху </w:t>
            </w:r>
          </w:p>
          <w:p w14:paraId="590772C4" w14:textId="77777777" w:rsidR="00FC6050" w:rsidRPr="00E87494" w:rsidRDefault="00FC6050" w:rsidP="00FC6050">
            <w:pPr>
              <w:jc w:val="both"/>
              <w:rPr>
                <w:sz w:val="20"/>
                <w:szCs w:val="20"/>
              </w:rPr>
            </w:pPr>
            <w:r w:rsidRPr="00E87494">
              <w:rPr>
                <w:sz w:val="20"/>
                <w:szCs w:val="20"/>
              </w:rPr>
              <w:t>Повідомлення про продовження строку усунення виявлених недоліків</w:t>
            </w:r>
          </w:p>
          <w:p w14:paraId="149F3C6C" w14:textId="77777777" w:rsidR="00FC6050" w:rsidRPr="00E87494" w:rsidRDefault="00FC6050" w:rsidP="00FC6050">
            <w:pPr>
              <w:pStyle w:val="ac"/>
              <w:spacing w:before="0" w:beforeAutospacing="0" w:after="0" w:afterAutospacing="0"/>
              <w:jc w:val="both"/>
              <w:rPr>
                <w:sz w:val="20"/>
                <w:szCs w:val="20"/>
                <w:lang w:val="uk-UA"/>
              </w:rPr>
            </w:pPr>
            <w:r w:rsidRPr="00E87494">
              <w:rPr>
                <w:sz w:val="20"/>
                <w:szCs w:val="20"/>
              </w:rPr>
              <w:t>Повідомлення про відмову у продовженні строку усунення виявлених недоліків</w:t>
            </w:r>
          </w:p>
          <w:p w14:paraId="5D909972" w14:textId="4036185D" w:rsidR="00D83493" w:rsidRPr="00D83493" w:rsidRDefault="00D83493" w:rsidP="00D83493">
            <w:pPr>
              <w:jc w:val="both"/>
              <w:rPr>
                <w:color w:val="000000"/>
                <w:sz w:val="20"/>
                <w:szCs w:val="20"/>
              </w:rPr>
            </w:pPr>
            <w:r w:rsidRPr="00E87494">
              <w:rPr>
                <w:color w:val="000000"/>
                <w:sz w:val="20"/>
                <w:szCs w:val="20"/>
              </w:rPr>
              <w:t>Рішення про продовження розгляду заяви</w:t>
            </w:r>
          </w:p>
        </w:tc>
      </w:tr>
      <w:tr w:rsidR="00B54511" w:rsidRPr="00761B54" w14:paraId="45924A1F" w14:textId="77777777" w:rsidTr="00573319">
        <w:tc>
          <w:tcPr>
            <w:tcW w:w="575" w:type="dxa"/>
            <w:shd w:val="clear" w:color="auto" w:fill="FFFFFF"/>
            <w:tcMar>
              <w:top w:w="150" w:type="dxa"/>
              <w:left w:w="150" w:type="dxa"/>
              <w:bottom w:w="150" w:type="dxa"/>
              <w:right w:w="150" w:type="dxa"/>
            </w:tcMar>
            <w:vAlign w:val="center"/>
            <w:hideMark/>
          </w:tcPr>
          <w:p w14:paraId="44B9C59D" w14:textId="2D5F27F4" w:rsidR="00B54511" w:rsidRPr="00F40376" w:rsidRDefault="00B54511" w:rsidP="00573319">
            <w:pPr>
              <w:spacing w:line="225" w:lineRule="atLeast"/>
              <w:jc w:val="center"/>
              <w:rPr>
                <w:b/>
                <w:bCs/>
                <w:sz w:val="20"/>
                <w:szCs w:val="20"/>
              </w:rPr>
            </w:pPr>
            <w:r w:rsidRPr="00F40376">
              <w:rPr>
                <w:rStyle w:val="afb"/>
                <w:b w:val="0"/>
                <w:bCs w:val="0"/>
                <w:sz w:val="20"/>
                <w:szCs w:val="20"/>
              </w:rPr>
              <w:t>15</w:t>
            </w:r>
          </w:p>
        </w:tc>
        <w:tc>
          <w:tcPr>
            <w:tcW w:w="3815" w:type="dxa"/>
            <w:shd w:val="clear" w:color="auto" w:fill="FFFFFF"/>
            <w:tcMar>
              <w:top w:w="150" w:type="dxa"/>
              <w:left w:w="150" w:type="dxa"/>
              <w:bottom w:w="150" w:type="dxa"/>
              <w:right w:w="150" w:type="dxa"/>
            </w:tcMar>
            <w:vAlign w:val="center"/>
            <w:hideMark/>
          </w:tcPr>
          <w:p w14:paraId="25DEEEE1" w14:textId="77777777" w:rsidR="00B54511" w:rsidRPr="00761B54" w:rsidRDefault="00B54511" w:rsidP="00573319">
            <w:pPr>
              <w:spacing w:line="225" w:lineRule="atLeast"/>
              <w:jc w:val="center"/>
              <w:rPr>
                <w:sz w:val="20"/>
                <w:szCs w:val="20"/>
              </w:rPr>
            </w:pPr>
            <w:r w:rsidRPr="00761B54">
              <w:rPr>
                <w:sz w:val="20"/>
                <w:szCs w:val="20"/>
              </w:rPr>
              <w:t>Способи отримання відповіді (результату)</w:t>
            </w:r>
          </w:p>
        </w:tc>
        <w:tc>
          <w:tcPr>
            <w:tcW w:w="5340" w:type="dxa"/>
            <w:shd w:val="clear" w:color="auto" w:fill="FFFFFF"/>
            <w:tcMar>
              <w:top w:w="150" w:type="dxa"/>
              <w:left w:w="150" w:type="dxa"/>
              <w:bottom w:w="150" w:type="dxa"/>
              <w:right w:w="150" w:type="dxa"/>
            </w:tcMar>
            <w:vAlign w:val="center"/>
            <w:hideMark/>
          </w:tcPr>
          <w:p w14:paraId="747EF538" w14:textId="10B2E5E6" w:rsidR="00B54511" w:rsidRPr="00761B54" w:rsidRDefault="003653D6" w:rsidP="00573319">
            <w:pPr>
              <w:spacing w:line="225" w:lineRule="atLeast"/>
              <w:jc w:val="both"/>
              <w:rPr>
                <w:sz w:val="20"/>
                <w:szCs w:val="20"/>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B54511" w:rsidRPr="00761B54" w14:paraId="748CF124" w14:textId="77777777" w:rsidTr="00573319">
        <w:tc>
          <w:tcPr>
            <w:tcW w:w="575" w:type="dxa"/>
            <w:tcMar>
              <w:top w:w="150" w:type="dxa"/>
              <w:left w:w="150" w:type="dxa"/>
              <w:bottom w:w="150" w:type="dxa"/>
              <w:right w:w="150" w:type="dxa"/>
            </w:tcMar>
            <w:vAlign w:val="center"/>
            <w:hideMark/>
          </w:tcPr>
          <w:p w14:paraId="18326CF1" w14:textId="368C8AFE" w:rsidR="00B54511" w:rsidRPr="00F40376" w:rsidRDefault="00B54511" w:rsidP="00573319">
            <w:pPr>
              <w:spacing w:line="225" w:lineRule="atLeast"/>
              <w:jc w:val="center"/>
              <w:rPr>
                <w:b/>
                <w:bCs/>
                <w:sz w:val="20"/>
                <w:szCs w:val="20"/>
              </w:rPr>
            </w:pPr>
            <w:r w:rsidRPr="00F40376">
              <w:rPr>
                <w:rStyle w:val="afb"/>
                <w:b w:val="0"/>
                <w:bCs w:val="0"/>
                <w:sz w:val="20"/>
                <w:szCs w:val="20"/>
              </w:rPr>
              <w:t>16</w:t>
            </w:r>
          </w:p>
        </w:tc>
        <w:tc>
          <w:tcPr>
            <w:tcW w:w="3815" w:type="dxa"/>
            <w:tcMar>
              <w:top w:w="150" w:type="dxa"/>
              <w:left w:w="150" w:type="dxa"/>
              <w:bottom w:w="150" w:type="dxa"/>
              <w:right w:w="150" w:type="dxa"/>
            </w:tcMar>
            <w:vAlign w:val="center"/>
            <w:hideMark/>
          </w:tcPr>
          <w:p w14:paraId="618A1FAF" w14:textId="77777777" w:rsidR="00B54511" w:rsidRPr="00761B54" w:rsidRDefault="00B54511" w:rsidP="00573319">
            <w:pPr>
              <w:spacing w:line="225" w:lineRule="atLeast"/>
              <w:jc w:val="center"/>
              <w:rPr>
                <w:sz w:val="20"/>
                <w:szCs w:val="20"/>
              </w:rPr>
            </w:pPr>
            <w:r w:rsidRPr="00761B54">
              <w:rPr>
                <w:sz w:val="20"/>
                <w:szCs w:val="20"/>
              </w:rPr>
              <w:t>Примітка</w:t>
            </w:r>
          </w:p>
        </w:tc>
        <w:tc>
          <w:tcPr>
            <w:tcW w:w="5340" w:type="dxa"/>
            <w:tcMar>
              <w:top w:w="150" w:type="dxa"/>
              <w:left w:w="150" w:type="dxa"/>
              <w:bottom w:w="150" w:type="dxa"/>
              <w:right w:w="150" w:type="dxa"/>
            </w:tcMar>
            <w:vAlign w:val="center"/>
            <w:hideMark/>
          </w:tcPr>
          <w:p w14:paraId="0AEE5704" w14:textId="77777777" w:rsidR="00B54511" w:rsidRPr="00761B54" w:rsidRDefault="00B54511" w:rsidP="00573319">
            <w:pPr>
              <w:spacing w:line="225" w:lineRule="atLeast"/>
              <w:jc w:val="both"/>
              <w:rPr>
                <w:sz w:val="20"/>
                <w:szCs w:val="20"/>
              </w:rPr>
            </w:pPr>
            <w:r w:rsidRPr="00761B54">
              <w:rPr>
                <w:sz w:val="20"/>
                <w:szCs w:val="20"/>
              </w:rPr>
              <w:t>*Форма заяви про внесення відомостей (змін до них) до Державного земельного кадастру про межі частини земельної ділянки, на яку поширюються права суборенди, сервітуту наведено у додатку до Типової інформаційної картки адміністративної послуги</w:t>
            </w:r>
          </w:p>
        </w:tc>
      </w:tr>
    </w:tbl>
    <w:p w14:paraId="5E0BF739" w14:textId="77777777" w:rsidR="00B54511" w:rsidRPr="00761B54" w:rsidRDefault="00B54511" w:rsidP="00B54511">
      <w:pPr>
        <w:pStyle w:val="ac"/>
        <w:spacing w:before="0" w:beforeAutospacing="0" w:after="300" w:afterAutospacing="0" w:line="348" w:lineRule="atLeast"/>
        <w:rPr>
          <w:rFonts w:ascii="Verdana" w:hAnsi="Verdana"/>
        </w:rPr>
      </w:pPr>
      <w:r w:rsidRPr="00761B54">
        <w:rPr>
          <w:rFonts w:ascii="Verdana" w:hAnsi="Verdana"/>
        </w:rPr>
        <w:t> </w:t>
      </w:r>
    </w:p>
    <w:p w14:paraId="0C183D5F" w14:textId="77777777" w:rsidR="00B54511" w:rsidRPr="00761B54" w:rsidRDefault="00B54511" w:rsidP="00B54511">
      <w:pPr>
        <w:pStyle w:val="ac"/>
        <w:spacing w:before="0" w:beforeAutospacing="0" w:after="300" w:afterAutospacing="0" w:line="348" w:lineRule="atLeast"/>
        <w:ind w:left="5670"/>
      </w:pPr>
    </w:p>
    <w:p w14:paraId="18F71C10" w14:textId="77777777" w:rsidR="00B54511" w:rsidRPr="00761B54" w:rsidRDefault="00B54511" w:rsidP="00B54511">
      <w:pPr>
        <w:pStyle w:val="ac"/>
        <w:spacing w:before="0" w:beforeAutospacing="0" w:after="300" w:afterAutospacing="0" w:line="348" w:lineRule="atLeast"/>
        <w:ind w:left="5670"/>
      </w:pPr>
    </w:p>
    <w:p w14:paraId="5AFC4E47" w14:textId="77777777" w:rsidR="00B54511" w:rsidRPr="00761B54" w:rsidRDefault="00B54511" w:rsidP="00B54511">
      <w:pPr>
        <w:pStyle w:val="ac"/>
        <w:spacing w:before="0" w:beforeAutospacing="0" w:after="300" w:afterAutospacing="0" w:line="348" w:lineRule="atLeast"/>
        <w:ind w:left="5670"/>
      </w:pPr>
    </w:p>
    <w:p w14:paraId="1C53EA0A" w14:textId="77777777" w:rsidR="00B54511" w:rsidRPr="00761B54" w:rsidRDefault="00B54511" w:rsidP="00B54511">
      <w:pPr>
        <w:pStyle w:val="ac"/>
        <w:spacing w:before="0" w:beforeAutospacing="0" w:after="300" w:afterAutospacing="0" w:line="348" w:lineRule="atLeast"/>
        <w:ind w:left="5670"/>
      </w:pPr>
    </w:p>
    <w:p w14:paraId="5A4638DB" w14:textId="77777777" w:rsidR="00B54511" w:rsidRPr="00761B54" w:rsidRDefault="00B54511" w:rsidP="00B54511">
      <w:pPr>
        <w:pStyle w:val="ac"/>
        <w:spacing w:before="0" w:beforeAutospacing="0" w:after="300" w:afterAutospacing="0" w:line="348" w:lineRule="atLeast"/>
        <w:ind w:left="5670"/>
      </w:pPr>
    </w:p>
    <w:p w14:paraId="52FFFE60" w14:textId="77777777" w:rsidR="00B54511" w:rsidRPr="00761B54" w:rsidRDefault="00B54511" w:rsidP="00B54511">
      <w:pPr>
        <w:pStyle w:val="ac"/>
        <w:spacing w:before="0" w:beforeAutospacing="0" w:after="300" w:afterAutospacing="0" w:line="348" w:lineRule="atLeast"/>
        <w:ind w:left="5670"/>
      </w:pPr>
    </w:p>
    <w:p w14:paraId="41CE9A64" w14:textId="77777777" w:rsidR="00B54511" w:rsidRPr="00761B54" w:rsidRDefault="00B54511" w:rsidP="00B54511">
      <w:pPr>
        <w:pStyle w:val="ac"/>
        <w:spacing w:before="0" w:beforeAutospacing="0" w:after="300" w:afterAutospacing="0" w:line="348" w:lineRule="atLeast"/>
        <w:ind w:left="5670"/>
      </w:pPr>
    </w:p>
    <w:p w14:paraId="2E05CF49" w14:textId="77777777" w:rsidR="00B54511" w:rsidRPr="00761B54" w:rsidRDefault="00B54511" w:rsidP="00B54511">
      <w:pPr>
        <w:pStyle w:val="ac"/>
        <w:spacing w:before="0" w:beforeAutospacing="0" w:after="300" w:afterAutospacing="0" w:line="348" w:lineRule="atLeast"/>
        <w:ind w:left="5670"/>
      </w:pPr>
    </w:p>
    <w:p w14:paraId="2FEDFF02" w14:textId="77777777" w:rsidR="00B54511" w:rsidRPr="00761B54" w:rsidRDefault="00B54511" w:rsidP="00B54511">
      <w:pPr>
        <w:pStyle w:val="ac"/>
        <w:spacing w:before="0" w:beforeAutospacing="0" w:after="300" w:afterAutospacing="0" w:line="348" w:lineRule="atLeast"/>
        <w:ind w:left="5670"/>
      </w:pPr>
    </w:p>
    <w:p w14:paraId="585CC13F" w14:textId="77777777" w:rsidR="00B54511" w:rsidRPr="00761B54" w:rsidRDefault="00B54511" w:rsidP="00B54511">
      <w:pPr>
        <w:pStyle w:val="ac"/>
        <w:spacing w:before="0" w:beforeAutospacing="0" w:after="300" w:afterAutospacing="0" w:line="348" w:lineRule="atLeast"/>
        <w:ind w:left="5670"/>
      </w:pPr>
    </w:p>
    <w:p w14:paraId="796E7FB3" w14:textId="77777777" w:rsidR="00B54511" w:rsidRPr="00761B54" w:rsidRDefault="00B54511" w:rsidP="00B54511">
      <w:pPr>
        <w:pStyle w:val="ac"/>
        <w:spacing w:before="0" w:beforeAutospacing="0" w:after="300" w:afterAutospacing="0" w:line="348" w:lineRule="atLeast"/>
        <w:ind w:left="5670"/>
      </w:pPr>
    </w:p>
    <w:p w14:paraId="1F25F2DC" w14:textId="77777777" w:rsidR="00B54511" w:rsidRPr="00761B54" w:rsidRDefault="00B54511" w:rsidP="00B54511">
      <w:pPr>
        <w:pStyle w:val="ac"/>
        <w:spacing w:before="0" w:beforeAutospacing="0" w:after="300" w:afterAutospacing="0" w:line="348" w:lineRule="atLeast"/>
        <w:ind w:left="5670"/>
      </w:pPr>
    </w:p>
    <w:p w14:paraId="0DE2AD14" w14:textId="77777777" w:rsidR="00B54511" w:rsidRPr="00761B54" w:rsidRDefault="00B54511" w:rsidP="00B54511">
      <w:pPr>
        <w:pStyle w:val="ac"/>
        <w:spacing w:before="0" w:beforeAutospacing="0" w:after="300" w:afterAutospacing="0" w:line="348" w:lineRule="atLeast"/>
        <w:ind w:left="5670"/>
      </w:pPr>
    </w:p>
    <w:p w14:paraId="19FA5C8D" w14:textId="75C87091" w:rsidR="00B54511" w:rsidRPr="00761B54" w:rsidRDefault="00B54511" w:rsidP="002F6B03">
      <w:pPr>
        <w:pStyle w:val="ac"/>
        <w:spacing w:before="0" w:beforeAutospacing="0" w:after="0" w:afterAutospacing="0"/>
        <w:ind w:left="5387"/>
        <w:jc w:val="both"/>
      </w:pPr>
      <w:r w:rsidRPr="00761B54">
        <w:t>Додаток</w:t>
      </w:r>
    </w:p>
    <w:p w14:paraId="5DF18778" w14:textId="0464BDAE" w:rsidR="00B54511" w:rsidRPr="00761B54" w:rsidRDefault="00B54511" w:rsidP="002F6B03">
      <w:pPr>
        <w:pStyle w:val="ac"/>
        <w:spacing w:before="0" w:beforeAutospacing="0" w:after="0" w:afterAutospacing="0"/>
        <w:ind w:left="5387"/>
        <w:jc w:val="both"/>
        <w:rPr>
          <w:lang w:val="uk-UA"/>
        </w:rPr>
      </w:pPr>
      <w:r w:rsidRPr="00761B54">
        <w:t>до Типової інформаційної картки</w:t>
      </w:r>
      <w:r w:rsidRPr="00761B54">
        <w:br/>
        <w:t xml:space="preserve">адміністративної послуги внесення до Державного земельного кадастру </w:t>
      </w:r>
      <w:r w:rsidR="00F77A22" w:rsidRPr="00761B54">
        <w:t xml:space="preserve">відомостей </w:t>
      </w:r>
      <w:r w:rsidRPr="00761B54">
        <w:t>про межі частини земельної ділянки, на яку поширюються права суборенди, сервітуту,</w:t>
      </w:r>
      <w:r w:rsidR="00F77A22" w:rsidRPr="00761B54">
        <w:rPr>
          <w:lang w:val="uk-UA"/>
        </w:rPr>
        <w:t xml:space="preserve"> </w:t>
      </w:r>
      <w:r w:rsidRPr="00761B54">
        <w:t>з видачею витягу</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639"/>
      </w:tblGrid>
      <w:tr w:rsidR="00B54511" w:rsidRPr="00761B54" w14:paraId="595324EC" w14:textId="77777777" w:rsidTr="00573319">
        <w:trPr>
          <w:trHeight w:val="8219"/>
        </w:trPr>
        <w:tc>
          <w:tcPr>
            <w:tcW w:w="5000" w:type="pct"/>
            <w:tcBorders>
              <w:top w:val="nil"/>
              <w:left w:val="nil"/>
              <w:bottom w:val="nil"/>
              <w:right w:val="nil"/>
            </w:tcBorders>
            <w:hideMark/>
          </w:tcPr>
          <w:p w14:paraId="15E6FBB6" w14:textId="4C2B84C5" w:rsidR="00B54511" w:rsidRPr="00761B54" w:rsidRDefault="00B54511" w:rsidP="00573319">
            <w:pPr>
              <w:pStyle w:val="rvps12"/>
              <w:spacing w:before="150" w:beforeAutospacing="0" w:after="150" w:afterAutospacing="0"/>
              <w:ind w:left="4478"/>
              <w:jc w:val="center"/>
              <w:rPr>
                <w:sz w:val="20"/>
                <w:szCs w:val="20"/>
              </w:rPr>
            </w:pPr>
            <w:r w:rsidRPr="00761B54">
              <w:rPr>
                <w:shd w:val="clear" w:color="auto" w:fill="FFFFFF"/>
              </w:rPr>
              <w:t>Державному кадастровому реєстратору</w:t>
            </w:r>
            <w:r w:rsidRPr="00761B54">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(найменування органу, що здійснює ведення</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Державного земельного кадастру)</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(прізвище, власне ім’я, по батькові (за наявності) фізичної</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особи/найменування юридичної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(унікальний номер запису в Єдиному</w:t>
            </w:r>
            <w:r w:rsidRPr="00761B54">
              <w:rPr>
                <w:sz w:val="20"/>
                <w:szCs w:val="20"/>
              </w:rPr>
              <w:br/>
            </w:r>
            <w:r w:rsidRPr="00761B54">
              <w:rPr>
                <w:rStyle w:val="rvts82"/>
                <w:sz w:val="20"/>
                <w:szCs w:val="20"/>
                <w:shd w:val="clear" w:color="auto" w:fill="FFFFFF"/>
              </w:rPr>
              <w:t>державному демографічному реєстрі (за наявності)</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(податковий номер/серія (за наявності)</w:t>
            </w:r>
            <w:r w:rsidRPr="00761B54">
              <w:rPr>
                <w:sz w:val="20"/>
                <w:szCs w:val="20"/>
              </w:rPr>
              <w:br/>
            </w:r>
            <w:r w:rsidRPr="00761B54">
              <w:rPr>
                <w:rStyle w:val="rvts82"/>
                <w:sz w:val="20"/>
                <w:szCs w:val="20"/>
                <w:shd w:val="clear" w:color="auto" w:fill="FFFFFF"/>
              </w:rPr>
              <w:t>та номер паспорта фізичної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яка через свої релігійні переконання</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відмовилася від прийняття номера)</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(реквізити документа, що посвідчує особу,</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яка звернулася із заявою</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(назва документа, номер та серія (за наявності), дата видачі),</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та документа, що посвідчує повноваження діяти</w:t>
            </w:r>
            <w:r w:rsidRPr="00761B54">
              <w:rPr>
                <w:sz w:val="20"/>
                <w:szCs w:val="20"/>
              </w:rPr>
              <w:br/>
            </w:r>
            <w:r w:rsidRPr="00761B54">
              <w:rPr>
                <w:rStyle w:val="rvts82"/>
                <w:sz w:val="20"/>
                <w:szCs w:val="20"/>
                <w:shd w:val="clear" w:color="auto" w:fill="FFFFFF"/>
              </w:rPr>
              <w:t>від імені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(місце проживання фізичної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місцезнаходження юридичної особи)</w:t>
            </w:r>
            <w:r w:rsidRPr="00761B54">
              <w:rPr>
                <w:sz w:val="20"/>
                <w:szCs w:val="20"/>
              </w:rPr>
              <w:br/>
            </w:r>
            <w:r w:rsidRPr="00761B54">
              <w:rPr>
                <w:sz w:val="20"/>
                <w:szCs w:val="20"/>
                <w:shd w:val="clear" w:color="auto" w:fill="FFFFFF"/>
              </w:rPr>
              <w:t>___________________________________________</w:t>
            </w:r>
            <w:r w:rsidRPr="00761B54">
              <w:rPr>
                <w:sz w:val="20"/>
                <w:szCs w:val="20"/>
              </w:rPr>
              <w:br/>
            </w:r>
            <w:r w:rsidRPr="00761B54">
              <w:rPr>
                <w:rStyle w:val="rvts82"/>
                <w:sz w:val="20"/>
                <w:szCs w:val="20"/>
                <w:shd w:val="clear" w:color="auto" w:fill="FFFFFF"/>
              </w:rPr>
              <w:t>(контакти особи (адреса електронної пошти,</w:t>
            </w:r>
            <w:r w:rsidRPr="00761B54">
              <w:rPr>
                <w:sz w:val="20"/>
                <w:szCs w:val="20"/>
              </w:rPr>
              <w:br/>
            </w:r>
            <w:r w:rsidRPr="00761B54">
              <w:rPr>
                <w:rStyle w:val="rvts82"/>
                <w:sz w:val="20"/>
                <w:szCs w:val="20"/>
                <w:shd w:val="clear" w:color="auto" w:fill="FFFFFF"/>
              </w:rPr>
              <w:t>контактний номер телефону)</w:t>
            </w:r>
          </w:p>
        </w:tc>
      </w:tr>
    </w:tbl>
    <w:p w14:paraId="65BC473A" w14:textId="77777777" w:rsidR="00B54511" w:rsidRPr="00761B54" w:rsidRDefault="00B54511" w:rsidP="00B54511">
      <w:pPr>
        <w:pStyle w:val="rvps6"/>
        <w:shd w:val="clear" w:color="auto" w:fill="FFFFFF"/>
        <w:spacing w:before="300" w:beforeAutospacing="0" w:after="450" w:afterAutospacing="0"/>
        <w:ind w:left="450" w:right="450"/>
        <w:jc w:val="center"/>
      </w:pPr>
      <w:bookmarkStart w:id="81" w:name="n400"/>
      <w:bookmarkEnd w:id="81"/>
      <w:r w:rsidRPr="00761B54">
        <w:rPr>
          <w:rStyle w:val="rvts23"/>
          <w:b/>
          <w:bCs/>
          <w:sz w:val="32"/>
          <w:szCs w:val="32"/>
        </w:rPr>
        <w:lastRenderedPageBreak/>
        <w:t>ЗАЯВА</w:t>
      </w:r>
      <w:r w:rsidRPr="00761B54">
        <w:br/>
      </w:r>
      <w:r w:rsidRPr="00761B54">
        <w:rPr>
          <w:rStyle w:val="rvts23"/>
          <w:b/>
          <w:bCs/>
          <w:sz w:val="32"/>
          <w:szCs w:val="32"/>
        </w:rPr>
        <w:t>про внесення відомостей (змін до них) до Державного земельного кадастру про межі частини земельної ділянки, на яку поширюються права суборенди, </w:t>
      </w:r>
      <w:bookmarkStart w:id="82" w:name="w1_14"/>
      <w:r w:rsidRPr="00761B54">
        <w:rPr>
          <w:rStyle w:val="rvts23"/>
          <w:b/>
          <w:bCs/>
          <w:sz w:val="32"/>
          <w:szCs w:val="32"/>
        </w:rPr>
        <w:fldChar w:fldCharType="begin"/>
      </w:r>
      <w:r w:rsidRPr="00761B54">
        <w:rPr>
          <w:rStyle w:val="rvts23"/>
          <w:b/>
          <w:bCs/>
          <w:sz w:val="32"/>
          <w:szCs w:val="32"/>
        </w:rPr>
        <w:instrText xml:space="preserve"> HYPERLINK "https://zakon.rada.gov.ua/laws/show/1051%D0%B1-2012-%D0%BF?find=1&amp;text=%D1%81%D0%B5%D1%80%D0%B2%D1%96%D1%82%D1%83%D1%82" \l "w1_15" </w:instrText>
      </w:r>
      <w:r w:rsidRPr="00761B54">
        <w:rPr>
          <w:rStyle w:val="rvts23"/>
          <w:b/>
          <w:bCs/>
          <w:sz w:val="32"/>
          <w:szCs w:val="32"/>
        </w:rPr>
      </w:r>
      <w:r w:rsidRPr="00761B54">
        <w:rPr>
          <w:rStyle w:val="rvts23"/>
          <w:b/>
          <w:bCs/>
          <w:sz w:val="32"/>
          <w:szCs w:val="32"/>
        </w:rPr>
        <w:fldChar w:fldCharType="separate"/>
      </w:r>
      <w:r w:rsidRPr="00761B54">
        <w:rPr>
          <w:rStyle w:val="af1"/>
          <w:rFonts w:eastAsiaTheme="majorEastAsia"/>
          <w:b/>
          <w:bCs/>
          <w:color w:val="auto"/>
          <w:sz w:val="32"/>
          <w:szCs w:val="32"/>
          <w:u w:val="none"/>
        </w:rPr>
        <w:t>сервітут</w:t>
      </w:r>
      <w:r w:rsidRPr="00761B54">
        <w:rPr>
          <w:rStyle w:val="rvts23"/>
          <w:b/>
          <w:bCs/>
          <w:sz w:val="32"/>
          <w:szCs w:val="32"/>
        </w:rPr>
        <w:fldChar w:fldCharType="end"/>
      </w:r>
      <w:bookmarkEnd w:id="82"/>
      <w:r w:rsidRPr="00761B54">
        <w:rPr>
          <w:rStyle w:val="rvts23"/>
          <w:b/>
          <w:bCs/>
          <w:sz w:val="32"/>
          <w:szCs w:val="32"/>
        </w:rPr>
        <w:t>у</w:t>
      </w:r>
    </w:p>
    <w:p w14:paraId="03055F94" w14:textId="25124AD1" w:rsidR="00B54511" w:rsidRPr="00761B54" w:rsidRDefault="00B54511" w:rsidP="00B54511">
      <w:pPr>
        <w:pStyle w:val="rvps2"/>
        <w:shd w:val="clear" w:color="auto" w:fill="FFFFFF"/>
        <w:spacing w:before="0" w:beforeAutospacing="0" w:after="150" w:afterAutospacing="0"/>
        <w:ind w:firstLine="450"/>
        <w:jc w:val="both"/>
      </w:pPr>
      <w:bookmarkStart w:id="83" w:name="n401"/>
      <w:bookmarkEnd w:id="83"/>
      <w:r w:rsidRPr="00761B54">
        <w:t>Відповідно до </w:t>
      </w:r>
      <w:hyperlink r:id="rId110" w:tgtFrame="_blank" w:history="1">
        <w:r w:rsidRPr="00761B54">
          <w:rPr>
            <w:rStyle w:val="af1"/>
            <w:rFonts w:eastAsiaTheme="majorEastAsia"/>
            <w:color w:val="auto"/>
            <w:u w:val="none"/>
          </w:rPr>
          <w:t xml:space="preserve">Закону України </w:t>
        </w:r>
        <w:r w:rsidR="00604039" w:rsidRPr="00761B54">
          <w:rPr>
            <w:rStyle w:val="af1"/>
            <w:rFonts w:eastAsiaTheme="majorEastAsia"/>
            <w:color w:val="auto"/>
            <w:u w:val="none"/>
          </w:rPr>
          <w:t>«</w:t>
        </w:r>
        <w:r w:rsidRPr="00761B54">
          <w:rPr>
            <w:rStyle w:val="af1"/>
            <w:rFonts w:eastAsiaTheme="majorEastAsia"/>
            <w:color w:val="auto"/>
            <w:u w:val="none"/>
          </w:rPr>
          <w:t>Про Державний земельний кадастр</w:t>
        </w:r>
      </w:hyperlink>
      <w:r w:rsidR="00604039" w:rsidRPr="00761B54">
        <w:t>»</w:t>
      </w:r>
      <w:r w:rsidRPr="00761B54">
        <w:t> прошу внести до Державного земельного кадастру відомості про межі частини земельної ділянки з кадастровим номером ___________________________________________, на яку поширюються права суборенди, </w:t>
      </w:r>
      <w:bookmarkStart w:id="84" w:name="w1_15"/>
      <w:r w:rsidRPr="00761B54">
        <w:fldChar w:fldCharType="begin"/>
      </w:r>
      <w:r w:rsidRPr="00761B54">
        <w:instrText xml:space="preserve"> HYPERLINK "https://zakon.rada.gov.ua/laws/show/1051%D0%B1-2012-%D0%BF?find=1&amp;text=%D1%81%D0%B5%D1%80%D0%B2%D1%96%D1%82%D1%83%D1%82" \l "w1_16" </w:instrText>
      </w:r>
      <w:r w:rsidRPr="00761B54">
        <w:fldChar w:fldCharType="separate"/>
      </w:r>
      <w:r w:rsidRPr="00761B54">
        <w:rPr>
          <w:rStyle w:val="af1"/>
          <w:rFonts w:eastAsiaTheme="majorEastAsia"/>
          <w:color w:val="auto"/>
          <w:u w:val="none"/>
        </w:rPr>
        <w:t>сервітут</w:t>
      </w:r>
      <w:r w:rsidRPr="00761B54">
        <w:fldChar w:fldCharType="end"/>
      </w:r>
      <w:bookmarkEnd w:id="84"/>
      <w:r w:rsidRPr="00761B54">
        <w:t>у.</w:t>
      </w:r>
    </w:p>
    <w:p w14:paraId="00306CA3" w14:textId="77777777" w:rsidR="00B54511" w:rsidRPr="00761B54" w:rsidRDefault="00B54511" w:rsidP="00B54511">
      <w:pPr>
        <w:pStyle w:val="rvps2"/>
        <w:shd w:val="clear" w:color="auto" w:fill="FFFFFF"/>
        <w:spacing w:before="0" w:beforeAutospacing="0" w:after="150" w:afterAutospacing="0"/>
        <w:ind w:firstLine="450"/>
        <w:jc w:val="both"/>
      </w:pPr>
      <w:bookmarkStart w:id="85" w:name="n402"/>
      <w:bookmarkEnd w:id="85"/>
      <w:r w:rsidRPr="00761B54">
        <w:t>До заяви додаються:</w:t>
      </w:r>
    </w:p>
    <w:p w14:paraId="5CC461B6" w14:textId="77777777" w:rsidR="00B54511" w:rsidRPr="00761B54" w:rsidRDefault="00B54511" w:rsidP="00B54511">
      <w:pPr>
        <w:pStyle w:val="ac"/>
        <w:shd w:val="clear" w:color="auto" w:fill="FFFFFF"/>
        <w:spacing w:before="0" w:beforeAutospacing="0"/>
      </w:pPr>
      <w:bookmarkStart w:id="86" w:name="n403"/>
      <w:bookmarkEnd w:id="86"/>
      <w:r w:rsidRPr="00761B54">
        <w:rPr>
          <w:rStyle w:val="rvts80"/>
          <w:rFonts w:ascii="Arial Unicode MS" w:eastAsia="Arial Unicode MS" w:hAnsi="Arial Unicode MS" w:cs="Arial Unicode MS" w:hint="eastAsia"/>
          <w:b/>
          <w:bCs/>
        </w:rPr>
        <w:t>€</w:t>
      </w:r>
      <w:r w:rsidRPr="00761B54">
        <w:t> копія документа, що посвідчує особу;</w:t>
      </w:r>
    </w:p>
    <w:p w14:paraId="74E5724D" w14:textId="77777777" w:rsidR="00B54511" w:rsidRPr="00761B54" w:rsidRDefault="00B54511" w:rsidP="00B54511">
      <w:pPr>
        <w:pStyle w:val="ac"/>
        <w:shd w:val="clear" w:color="auto" w:fill="FFFFFF"/>
        <w:spacing w:before="0" w:beforeAutospacing="0"/>
      </w:pPr>
      <w:bookmarkStart w:id="87" w:name="n404"/>
      <w:bookmarkEnd w:id="87"/>
      <w:r w:rsidRPr="00761B54">
        <w:rPr>
          <w:rStyle w:val="rvts80"/>
          <w:rFonts w:ascii="Arial Unicode MS" w:eastAsia="Arial Unicode MS" w:hAnsi="Arial Unicode MS" w:cs="Arial Unicode MS" w:hint="eastAsia"/>
          <w:b/>
          <w:bCs/>
        </w:rPr>
        <w:t>€</w:t>
      </w:r>
      <w:r w:rsidRPr="00761B54">
        <w:t> копія документа, що посвідчує повноваження діяти від імені особи;</w:t>
      </w:r>
    </w:p>
    <w:p w14:paraId="215EF933" w14:textId="77777777" w:rsidR="00B54511" w:rsidRPr="00761B54" w:rsidRDefault="00B54511" w:rsidP="00B54511">
      <w:pPr>
        <w:pStyle w:val="ac"/>
        <w:shd w:val="clear" w:color="auto" w:fill="FFFFFF"/>
        <w:spacing w:before="0" w:beforeAutospacing="0"/>
      </w:pPr>
      <w:bookmarkStart w:id="88" w:name="n405"/>
      <w:bookmarkEnd w:id="88"/>
      <w:r w:rsidRPr="00761B54">
        <w:rPr>
          <w:rStyle w:val="rvts80"/>
          <w:rFonts w:ascii="Arial Unicode MS" w:eastAsia="Arial Unicode MS" w:hAnsi="Arial Unicode MS" w:cs="Arial Unicode MS" w:hint="eastAsia"/>
          <w:b/>
          <w:bCs/>
        </w:rPr>
        <w:t>€</w:t>
      </w:r>
      <w:r w:rsidRPr="00761B54">
        <w:t> копія документа про присвоєння податкового номера;</w:t>
      </w:r>
    </w:p>
    <w:p w14:paraId="538ACB81" w14:textId="77777777" w:rsidR="00B54511" w:rsidRPr="00761B54" w:rsidRDefault="00B54511" w:rsidP="00B54511">
      <w:pPr>
        <w:pStyle w:val="ac"/>
        <w:shd w:val="clear" w:color="auto" w:fill="FFFFFF"/>
        <w:spacing w:before="0" w:beforeAutospacing="0"/>
      </w:pPr>
      <w:bookmarkStart w:id="89" w:name="n406"/>
      <w:bookmarkEnd w:id="89"/>
      <w:r w:rsidRPr="00761B54">
        <w:rPr>
          <w:rStyle w:val="rvts80"/>
          <w:rFonts w:ascii="Arial Unicode MS" w:eastAsia="Arial Unicode MS" w:hAnsi="Arial Unicode MS" w:cs="Arial Unicode MS" w:hint="eastAsia"/>
          <w:b/>
          <w:bCs/>
        </w:rPr>
        <w:t>€</w:t>
      </w:r>
      <w:r w:rsidRPr="00761B54">
        <w:t> документація із землеустрою;</w:t>
      </w:r>
    </w:p>
    <w:p w14:paraId="0EADF3A0" w14:textId="77777777" w:rsidR="00B54511" w:rsidRPr="00761B54" w:rsidRDefault="00B54511" w:rsidP="00B54511">
      <w:pPr>
        <w:pStyle w:val="ac"/>
        <w:shd w:val="clear" w:color="auto" w:fill="FFFFFF"/>
        <w:spacing w:before="0" w:beforeAutospacing="0"/>
      </w:pPr>
      <w:bookmarkStart w:id="90" w:name="n407"/>
      <w:bookmarkEnd w:id="90"/>
      <w:r w:rsidRPr="00761B54">
        <w:rPr>
          <w:rStyle w:val="rvts80"/>
          <w:rFonts w:ascii="Arial Unicode MS" w:eastAsia="Arial Unicode MS" w:hAnsi="Arial Unicode MS" w:cs="Arial Unicode MS" w:hint="eastAsia"/>
          <w:b/>
          <w:bCs/>
        </w:rPr>
        <w:t>€</w:t>
      </w:r>
      <w:r w:rsidRPr="00761B54">
        <w:t> електронний документ;</w:t>
      </w:r>
    </w:p>
    <w:p w14:paraId="4267F9D9" w14:textId="77777777" w:rsidR="00B54511" w:rsidRPr="00761B54" w:rsidRDefault="00B54511" w:rsidP="00B54511">
      <w:pPr>
        <w:pStyle w:val="ac"/>
        <w:shd w:val="clear" w:color="auto" w:fill="FFFFFF"/>
        <w:spacing w:before="0" w:beforeAutospacing="0"/>
      </w:pPr>
      <w:bookmarkStart w:id="91" w:name="n408"/>
      <w:bookmarkEnd w:id="91"/>
      <w:r w:rsidRPr="00761B54">
        <w:rPr>
          <w:rStyle w:val="rvts80"/>
          <w:rFonts w:ascii="Arial Unicode MS" w:eastAsia="Arial Unicode MS" w:hAnsi="Arial Unicode MS" w:cs="Arial Unicode MS" w:hint="eastAsia"/>
          <w:b/>
          <w:bCs/>
        </w:rPr>
        <w:t>€</w:t>
      </w:r>
      <w:r w:rsidRPr="00761B54">
        <w:t> документи, на підставі яких виникає відповідне право суборенди, </w:t>
      </w:r>
      <w:bookmarkStart w:id="92" w:name="w1_16"/>
      <w:r w:rsidRPr="00761B54">
        <w:fldChar w:fldCharType="begin"/>
      </w:r>
      <w:r w:rsidRPr="00761B54">
        <w:instrText xml:space="preserve"> HYPERLINK "https://zakon.rada.gov.ua/laws/show/1051%D0%B1-2012-%D0%BF?find=1&amp;text=%D1%81%D0%B5%D1%80%D0%B2%D1%96%D1%82%D1%83%D1%82" \l "w1_17" </w:instrText>
      </w:r>
      <w:r w:rsidRPr="00761B54">
        <w:fldChar w:fldCharType="separate"/>
      </w:r>
      <w:r w:rsidRPr="00761B54">
        <w:rPr>
          <w:rStyle w:val="af1"/>
          <w:rFonts w:eastAsiaTheme="majorEastAsia"/>
          <w:color w:val="auto"/>
          <w:u w:val="none"/>
        </w:rPr>
        <w:t>сервітут</w:t>
      </w:r>
      <w:r w:rsidRPr="00761B54">
        <w:fldChar w:fldCharType="end"/>
      </w:r>
      <w:bookmarkEnd w:id="92"/>
      <w:r w:rsidRPr="00761B54">
        <w:t>у, із зазначенням меж частини земельної ділянки, на яку поширюється відповідне речове право;</w:t>
      </w:r>
    </w:p>
    <w:p w14:paraId="29E8C091" w14:textId="77777777" w:rsidR="00B54511" w:rsidRPr="00761B54" w:rsidRDefault="00B54511" w:rsidP="00B54511">
      <w:pPr>
        <w:pStyle w:val="ac"/>
        <w:shd w:val="clear" w:color="auto" w:fill="FFFFFF"/>
        <w:spacing w:before="0" w:beforeAutospacing="0"/>
      </w:pPr>
      <w:bookmarkStart w:id="93" w:name="n410"/>
      <w:bookmarkEnd w:id="93"/>
      <w:r w:rsidRPr="00761B54">
        <w:rPr>
          <w:rStyle w:val="rvts80"/>
          <w:rFonts w:ascii="Arial Unicode MS" w:eastAsia="Arial Unicode MS" w:hAnsi="Arial Unicode MS" w:cs="Arial Unicode MS" w:hint="eastAsia"/>
          <w:b/>
          <w:bCs/>
        </w:rPr>
        <w:t>€</w:t>
      </w:r>
      <w:r w:rsidRPr="00761B54">
        <w:t> інші документи в кількості   шт.</w:t>
      </w:r>
    </w:p>
    <w:p w14:paraId="61304022" w14:textId="77777777" w:rsidR="00B54511" w:rsidRPr="00761B54" w:rsidRDefault="00B54511" w:rsidP="00B54511">
      <w:pPr>
        <w:pStyle w:val="rvps2"/>
        <w:shd w:val="clear" w:color="auto" w:fill="FFFFFF"/>
        <w:spacing w:before="0" w:beforeAutospacing="0" w:after="150" w:afterAutospacing="0"/>
        <w:ind w:firstLine="450"/>
        <w:jc w:val="both"/>
      </w:pPr>
      <w:bookmarkStart w:id="94" w:name="n411"/>
      <w:bookmarkEnd w:id="94"/>
      <w:r w:rsidRPr="00761B54">
        <w:t>Інформацію про результати розгляду заяви надати:</w:t>
      </w:r>
    </w:p>
    <w:p w14:paraId="131940CE" w14:textId="77777777" w:rsidR="00B54511" w:rsidRPr="00761B54" w:rsidRDefault="00B54511" w:rsidP="00B54511">
      <w:pPr>
        <w:pStyle w:val="rvps8"/>
        <w:shd w:val="clear" w:color="auto" w:fill="FFFFFF"/>
        <w:spacing w:before="0" w:beforeAutospacing="0" w:after="150" w:afterAutospacing="0"/>
      </w:pPr>
      <w:bookmarkStart w:id="95" w:name="n412"/>
      <w:bookmarkEnd w:id="95"/>
      <w:r w:rsidRPr="00761B54">
        <w:t>€ у паперовій формі у центрі надання адміністративних послуг</w:t>
      </w:r>
      <w:r w:rsidRPr="00761B54">
        <w:br/>
        <w:t>_________________________________________________________</w:t>
      </w:r>
    </w:p>
    <w:p w14:paraId="4AD7DA41" w14:textId="77777777" w:rsidR="00B54511" w:rsidRPr="00761B54" w:rsidRDefault="00B54511" w:rsidP="00B54511">
      <w:pPr>
        <w:pStyle w:val="rvps8"/>
        <w:shd w:val="clear" w:color="auto" w:fill="FFFFFF"/>
        <w:spacing w:before="0" w:beforeAutospacing="0" w:after="150" w:afterAutospacing="0"/>
      </w:pPr>
      <w:bookmarkStart w:id="96" w:name="n163"/>
      <w:bookmarkEnd w:id="96"/>
      <w:r w:rsidRPr="00761B54">
        <w:t>€ в електронній формі:</w:t>
      </w:r>
    </w:p>
    <w:p w14:paraId="55DCCB06" w14:textId="77777777" w:rsidR="00B54511" w:rsidRPr="00761B54" w:rsidRDefault="00B54511" w:rsidP="000E55C9">
      <w:pPr>
        <w:pStyle w:val="rvps2"/>
        <w:shd w:val="clear" w:color="auto" w:fill="FFFFFF"/>
        <w:spacing w:before="0" w:beforeAutospacing="0" w:after="150" w:afterAutospacing="0"/>
        <w:ind w:firstLine="450"/>
        <w:jc w:val="both"/>
      </w:pPr>
      <w:bookmarkStart w:id="97" w:name="n164"/>
      <w:bookmarkEnd w:id="97"/>
      <w:r w:rsidRPr="00761B54">
        <w:t>€ через Єдиний державний вебпортал електронних послуг, у тому числі через веб-сторінку Держгеокадастру;</w:t>
      </w:r>
    </w:p>
    <w:p w14:paraId="1265961A" w14:textId="77777777" w:rsidR="00B54511" w:rsidRPr="00761B54" w:rsidRDefault="00B54511" w:rsidP="00B54511">
      <w:pPr>
        <w:pStyle w:val="rvps2"/>
        <w:shd w:val="clear" w:color="auto" w:fill="FFFFFF"/>
        <w:spacing w:before="0" w:beforeAutospacing="0" w:after="150" w:afterAutospacing="0"/>
        <w:ind w:firstLine="450"/>
      </w:pPr>
      <w:bookmarkStart w:id="98" w:name="n165"/>
      <w:bookmarkEnd w:id="98"/>
      <w:r w:rsidRPr="00761B54">
        <w:t>€ на адресу електронної пошти ___________________________.</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2796"/>
        <w:gridCol w:w="1735"/>
        <w:gridCol w:w="1060"/>
        <w:gridCol w:w="4048"/>
      </w:tblGrid>
      <w:tr w:rsidR="00F77A22" w:rsidRPr="00761B54" w14:paraId="4FEF226E" w14:textId="77777777" w:rsidTr="00573319">
        <w:tc>
          <w:tcPr>
            <w:tcW w:w="2000" w:type="pct"/>
            <w:gridSpan w:val="2"/>
            <w:tcBorders>
              <w:top w:val="nil"/>
              <w:left w:val="nil"/>
              <w:bottom w:val="nil"/>
              <w:right w:val="nil"/>
            </w:tcBorders>
            <w:hideMark/>
          </w:tcPr>
          <w:p w14:paraId="5E3C0CA8" w14:textId="77777777" w:rsidR="00B54511" w:rsidRPr="00761B54" w:rsidRDefault="00B54511" w:rsidP="00573319">
            <w:pPr>
              <w:pStyle w:val="rvps12"/>
              <w:spacing w:before="150" w:beforeAutospacing="0" w:after="150" w:afterAutospacing="0"/>
              <w:jc w:val="center"/>
            </w:pPr>
            <w:bookmarkStart w:id="99" w:name="n415"/>
            <w:bookmarkEnd w:id="99"/>
            <w:r w:rsidRPr="00761B54">
              <w:t> </w:t>
            </w:r>
          </w:p>
        </w:tc>
        <w:tc>
          <w:tcPr>
            <w:tcW w:w="550" w:type="pct"/>
            <w:tcBorders>
              <w:top w:val="nil"/>
              <w:left w:val="nil"/>
              <w:bottom w:val="nil"/>
              <w:right w:val="nil"/>
            </w:tcBorders>
            <w:hideMark/>
          </w:tcPr>
          <w:p w14:paraId="40BE5F20"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62541D26" w14:textId="77777777" w:rsidR="00B54511" w:rsidRPr="00761B54" w:rsidRDefault="00B54511" w:rsidP="00573319">
            <w:pPr>
              <w:pStyle w:val="rvps12"/>
              <w:spacing w:before="150" w:beforeAutospacing="0" w:after="150" w:afterAutospacing="0"/>
              <w:jc w:val="center"/>
            </w:pPr>
            <w:r w:rsidRPr="00761B54">
              <w:t>Службова інформація</w:t>
            </w:r>
          </w:p>
        </w:tc>
      </w:tr>
      <w:tr w:rsidR="00F77A22" w:rsidRPr="00761B54" w14:paraId="368D584D" w14:textId="77777777" w:rsidTr="00573319">
        <w:tc>
          <w:tcPr>
            <w:tcW w:w="2000" w:type="pct"/>
            <w:gridSpan w:val="2"/>
            <w:tcBorders>
              <w:top w:val="nil"/>
              <w:left w:val="nil"/>
              <w:bottom w:val="nil"/>
              <w:right w:val="nil"/>
            </w:tcBorders>
            <w:hideMark/>
          </w:tcPr>
          <w:p w14:paraId="2408B7D2"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7D80AF4E"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4CD23022" w14:textId="77777777" w:rsidR="00B54511" w:rsidRPr="00761B54" w:rsidRDefault="00B54511" w:rsidP="00573319">
            <w:pPr>
              <w:pStyle w:val="rvps12"/>
              <w:spacing w:before="150" w:beforeAutospacing="0" w:after="150" w:afterAutospacing="0"/>
              <w:jc w:val="center"/>
            </w:pPr>
            <w:r w:rsidRPr="00761B54">
              <w:t>Реєстраційний номер заяви</w:t>
            </w:r>
          </w:p>
        </w:tc>
      </w:tr>
      <w:tr w:rsidR="00F77A22" w:rsidRPr="00761B54" w14:paraId="17F422FF" w14:textId="77777777" w:rsidTr="00573319">
        <w:tc>
          <w:tcPr>
            <w:tcW w:w="2000" w:type="pct"/>
            <w:gridSpan w:val="2"/>
            <w:tcBorders>
              <w:top w:val="nil"/>
              <w:left w:val="nil"/>
              <w:bottom w:val="nil"/>
              <w:right w:val="nil"/>
            </w:tcBorders>
            <w:hideMark/>
          </w:tcPr>
          <w:p w14:paraId="6781548B"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679538C7"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62B013CA" w14:textId="77777777" w:rsidR="00B54511" w:rsidRPr="00761B54" w:rsidRDefault="00B54511" w:rsidP="00573319">
            <w:pPr>
              <w:pStyle w:val="rvps12"/>
              <w:spacing w:before="150" w:beforeAutospacing="0" w:after="150" w:afterAutospacing="0"/>
              <w:jc w:val="center"/>
            </w:pPr>
          </w:p>
        </w:tc>
      </w:tr>
      <w:tr w:rsidR="00F77A22" w:rsidRPr="00761B54" w14:paraId="09F15FEE" w14:textId="77777777" w:rsidTr="00573319">
        <w:tc>
          <w:tcPr>
            <w:tcW w:w="2000" w:type="pct"/>
            <w:gridSpan w:val="2"/>
            <w:tcBorders>
              <w:top w:val="nil"/>
              <w:left w:val="nil"/>
              <w:bottom w:val="nil"/>
              <w:right w:val="nil"/>
            </w:tcBorders>
            <w:hideMark/>
          </w:tcPr>
          <w:p w14:paraId="0BEF58B9"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782B5AA4"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32413094" w14:textId="77777777" w:rsidR="00B54511" w:rsidRPr="00761B54" w:rsidRDefault="00B54511" w:rsidP="00573319">
            <w:pPr>
              <w:pStyle w:val="rvps12"/>
              <w:spacing w:before="150" w:beforeAutospacing="0" w:after="150" w:afterAutospacing="0"/>
              <w:jc w:val="center"/>
            </w:pPr>
            <w:r w:rsidRPr="00761B54">
              <w:t>Дата реєстрації заяви</w:t>
            </w:r>
          </w:p>
        </w:tc>
      </w:tr>
      <w:tr w:rsidR="00F77A22" w:rsidRPr="00761B54" w14:paraId="7FEC78A2" w14:textId="77777777" w:rsidTr="00573319">
        <w:tc>
          <w:tcPr>
            <w:tcW w:w="2000" w:type="pct"/>
            <w:gridSpan w:val="2"/>
            <w:tcBorders>
              <w:top w:val="nil"/>
              <w:left w:val="nil"/>
              <w:bottom w:val="nil"/>
              <w:right w:val="nil"/>
            </w:tcBorders>
            <w:hideMark/>
          </w:tcPr>
          <w:p w14:paraId="0BF9EFDA" w14:textId="77777777" w:rsidR="00B54511" w:rsidRPr="00761B54" w:rsidRDefault="00B54511" w:rsidP="00573319">
            <w:pPr>
              <w:pStyle w:val="rvps12"/>
              <w:spacing w:before="150" w:beforeAutospacing="0" w:after="150" w:afterAutospacing="0"/>
              <w:jc w:val="center"/>
            </w:pPr>
            <w:r w:rsidRPr="00761B54">
              <w:lastRenderedPageBreak/>
              <w:t>Підпис заявника</w:t>
            </w:r>
          </w:p>
        </w:tc>
        <w:tc>
          <w:tcPr>
            <w:tcW w:w="550" w:type="pct"/>
            <w:tcBorders>
              <w:top w:val="nil"/>
              <w:left w:val="nil"/>
              <w:bottom w:val="nil"/>
              <w:right w:val="nil"/>
            </w:tcBorders>
            <w:hideMark/>
          </w:tcPr>
          <w:p w14:paraId="0E732F20"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73E3A98D" w14:textId="77777777" w:rsidR="00B54511" w:rsidRPr="00761B54" w:rsidRDefault="00B54511" w:rsidP="00573319">
            <w:pPr>
              <w:pStyle w:val="rvps12"/>
              <w:spacing w:before="150" w:beforeAutospacing="0" w:after="150" w:afterAutospacing="0"/>
              <w:jc w:val="center"/>
            </w:pPr>
          </w:p>
        </w:tc>
      </w:tr>
      <w:tr w:rsidR="00F77A22" w:rsidRPr="00761B54" w14:paraId="249BD6E3" w14:textId="77777777" w:rsidTr="00573319">
        <w:tc>
          <w:tcPr>
            <w:tcW w:w="2000" w:type="pct"/>
            <w:gridSpan w:val="2"/>
            <w:vMerge w:val="restart"/>
            <w:tcBorders>
              <w:top w:val="single" w:sz="6" w:space="0" w:color="000000"/>
              <w:left w:val="single" w:sz="6" w:space="0" w:color="000000"/>
              <w:bottom w:val="single" w:sz="6" w:space="0" w:color="000000"/>
              <w:right w:val="single" w:sz="6" w:space="0" w:color="000000"/>
            </w:tcBorders>
            <w:hideMark/>
          </w:tcPr>
          <w:p w14:paraId="2DDCED24" w14:textId="77777777" w:rsidR="00B54511" w:rsidRPr="00761B54" w:rsidRDefault="00B54511" w:rsidP="00573319">
            <w:pPr>
              <w:pStyle w:val="rvps12"/>
              <w:spacing w:before="150" w:beforeAutospacing="0" w:after="150" w:afterAutospacing="0"/>
              <w:jc w:val="center"/>
            </w:pPr>
          </w:p>
        </w:tc>
        <w:tc>
          <w:tcPr>
            <w:tcW w:w="550" w:type="pct"/>
            <w:tcBorders>
              <w:top w:val="nil"/>
              <w:left w:val="nil"/>
              <w:bottom w:val="nil"/>
              <w:right w:val="nil"/>
            </w:tcBorders>
            <w:hideMark/>
          </w:tcPr>
          <w:p w14:paraId="0F825586"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1617A82F" w14:textId="77777777" w:rsidR="00B54511" w:rsidRPr="00761B54" w:rsidRDefault="00B54511" w:rsidP="00573319">
            <w:pPr>
              <w:pStyle w:val="rvps12"/>
              <w:spacing w:before="150" w:beforeAutospacing="0" w:after="150" w:afterAutospacing="0"/>
              <w:jc w:val="center"/>
            </w:pPr>
            <w:r w:rsidRPr="00761B54">
              <w:t>Прізвище, власне ім’я, по батькові за (наявності) Державного кадастрового реєстратора</w:t>
            </w:r>
          </w:p>
        </w:tc>
      </w:tr>
      <w:tr w:rsidR="00F77A22" w:rsidRPr="00761B54" w14:paraId="257B8941" w14:textId="77777777" w:rsidTr="00573319">
        <w:tc>
          <w:tcPr>
            <w:tcW w:w="0" w:type="auto"/>
            <w:gridSpan w:val="2"/>
            <w:vMerge/>
            <w:tcBorders>
              <w:top w:val="single" w:sz="6" w:space="0" w:color="000000"/>
              <w:left w:val="single" w:sz="6" w:space="0" w:color="000000"/>
              <w:bottom w:val="single" w:sz="6" w:space="0" w:color="000000"/>
              <w:right w:val="single" w:sz="6" w:space="0" w:color="000000"/>
            </w:tcBorders>
            <w:hideMark/>
          </w:tcPr>
          <w:p w14:paraId="098F84B5" w14:textId="77777777" w:rsidR="00B54511" w:rsidRPr="00761B54" w:rsidRDefault="00B54511" w:rsidP="00573319"/>
        </w:tc>
        <w:tc>
          <w:tcPr>
            <w:tcW w:w="550" w:type="pct"/>
            <w:tcBorders>
              <w:top w:val="nil"/>
              <w:left w:val="nil"/>
              <w:bottom w:val="nil"/>
              <w:right w:val="nil"/>
            </w:tcBorders>
            <w:hideMark/>
          </w:tcPr>
          <w:p w14:paraId="61E2B6BE" w14:textId="77777777" w:rsidR="00B54511" w:rsidRPr="00761B54" w:rsidRDefault="00B54511" w:rsidP="00573319">
            <w:pPr>
              <w:pStyle w:val="rvps12"/>
              <w:spacing w:before="150" w:beforeAutospacing="0" w:after="150" w:afterAutospacing="0"/>
              <w:jc w:val="center"/>
            </w:pPr>
          </w:p>
        </w:tc>
        <w:tc>
          <w:tcPr>
            <w:tcW w:w="2450" w:type="pct"/>
            <w:tcBorders>
              <w:top w:val="single" w:sz="6" w:space="0" w:color="000000"/>
              <w:left w:val="single" w:sz="6" w:space="0" w:color="000000"/>
              <w:bottom w:val="single" w:sz="6" w:space="0" w:color="000000"/>
              <w:right w:val="single" w:sz="6" w:space="0" w:color="000000"/>
            </w:tcBorders>
            <w:hideMark/>
          </w:tcPr>
          <w:p w14:paraId="6BCF505D" w14:textId="77777777" w:rsidR="00B54511" w:rsidRPr="00761B54" w:rsidRDefault="00B54511" w:rsidP="00573319">
            <w:pPr>
              <w:pStyle w:val="rvps12"/>
              <w:spacing w:before="150" w:beforeAutospacing="0" w:after="150" w:afterAutospacing="0"/>
              <w:jc w:val="center"/>
            </w:pPr>
          </w:p>
          <w:p w14:paraId="5189908E" w14:textId="77777777" w:rsidR="00DB7345" w:rsidRPr="00761B54" w:rsidRDefault="00DB7345" w:rsidP="00573319">
            <w:pPr>
              <w:pStyle w:val="rvps12"/>
              <w:spacing w:before="150" w:beforeAutospacing="0" w:after="150" w:afterAutospacing="0"/>
              <w:jc w:val="center"/>
            </w:pPr>
          </w:p>
        </w:tc>
      </w:tr>
      <w:tr w:rsidR="00B54511" w:rsidRPr="00761B54" w14:paraId="3CAA4B07" w14:textId="77777777" w:rsidTr="00573319">
        <w:tc>
          <w:tcPr>
            <w:tcW w:w="2000" w:type="pct"/>
            <w:gridSpan w:val="2"/>
            <w:tcBorders>
              <w:top w:val="nil"/>
              <w:left w:val="nil"/>
              <w:bottom w:val="nil"/>
              <w:right w:val="nil"/>
            </w:tcBorders>
            <w:hideMark/>
          </w:tcPr>
          <w:p w14:paraId="0F4D4B26" w14:textId="77777777" w:rsidR="00B54511" w:rsidRPr="00761B54" w:rsidRDefault="00B54511" w:rsidP="00573319">
            <w:pPr>
              <w:pStyle w:val="rvps12"/>
              <w:spacing w:before="150" w:beforeAutospacing="0" w:after="150" w:afterAutospacing="0"/>
              <w:jc w:val="center"/>
            </w:pPr>
            <w:r w:rsidRPr="00761B54">
              <w:t>М.П. (за наявності)</w:t>
            </w:r>
          </w:p>
        </w:tc>
        <w:tc>
          <w:tcPr>
            <w:tcW w:w="550" w:type="pct"/>
            <w:tcBorders>
              <w:top w:val="nil"/>
              <w:left w:val="nil"/>
              <w:bottom w:val="nil"/>
              <w:right w:val="nil"/>
            </w:tcBorders>
            <w:hideMark/>
          </w:tcPr>
          <w:p w14:paraId="23489DB0"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nil"/>
              <w:left w:val="nil"/>
              <w:bottom w:val="nil"/>
              <w:right w:val="nil"/>
            </w:tcBorders>
            <w:hideMark/>
          </w:tcPr>
          <w:p w14:paraId="33D63B36" w14:textId="77777777" w:rsidR="00B54511" w:rsidRPr="00761B54" w:rsidRDefault="00B54511" w:rsidP="00573319">
            <w:pPr>
              <w:pStyle w:val="rvps12"/>
              <w:spacing w:before="150" w:beforeAutospacing="0" w:after="150" w:afterAutospacing="0"/>
              <w:jc w:val="center"/>
            </w:pPr>
            <w:r w:rsidRPr="00761B54">
              <w:t>Підпис Державного кадастрового реєстратора</w:t>
            </w:r>
          </w:p>
        </w:tc>
      </w:tr>
      <w:tr w:rsidR="00B54511" w:rsidRPr="00761B54" w14:paraId="767AD81E" w14:textId="77777777" w:rsidTr="00573319">
        <w:tc>
          <w:tcPr>
            <w:tcW w:w="1450" w:type="pct"/>
            <w:tcBorders>
              <w:top w:val="nil"/>
              <w:left w:val="nil"/>
              <w:bottom w:val="nil"/>
              <w:right w:val="nil"/>
            </w:tcBorders>
            <w:hideMark/>
          </w:tcPr>
          <w:p w14:paraId="6C0D1F29" w14:textId="77777777" w:rsidR="00B54511" w:rsidRPr="00761B54" w:rsidRDefault="00B54511" w:rsidP="00573319">
            <w:pPr>
              <w:pStyle w:val="rvps12"/>
              <w:spacing w:before="150" w:beforeAutospacing="0" w:after="150" w:afterAutospacing="0"/>
              <w:jc w:val="center"/>
            </w:pPr>
            <w:r w:rsidRPr="00761B54">
              <w:t>Дата подання заяви</w:t>
            </w:r>
          </w:p>
        </w:tc>
        <w:tc>
          <w:tcPr>
            <w:tcW w:w="900" w:type="pct"/>
            <w:tcBorders>
              <w:top w:val="single" w:sz="6" w:space="0" w:color="000000"/>
              <w:left w:val="single" w:sz="6" w:space="0" w:color="000000"/>
              <w:bottom w:val="single" w:sz="6" w:space="0" w:color="000000"/>
              <w:right w:val="single" w:sz="6" w:space="0" w:color="000000"/>
            </w:tcBorders>
            <w:hideMark/>
          </w:tcPr>
          <w:p w14:paraId="4E715D02" w14:textId="77777777" w:rsidR="00B54511" w:rsidRPr="00761B54" w:rsidRDefault="00B54511" w:rsidP="00573319">
            <w:pPr>
              <w:pStyle w:val="rvps12"/>
              <w:spacing w:before="150" w:beforeAutospacing="0" w:after="150" w:afterAutospacing="0"/>
              <w:jc w:val="center"/>
            </w:pPr>
          </w:p>
        </w:tc>
        <w:tc>
          <w:tcPr>
            <w:tcW w:w="550" w:type="pct"/>
            <w:tcBorders>
              <w:top w:val="nil"/>
              <w:left w:val="nil"/>
              <w:bottom w:val="nil"/>
              <w:right w:val="nil"/>
            </w:tcBorders>
            <w:hideMark/>
          </w:tcPr>
          <w:p w14:paraId="6E09EBF7" w14:textId="77777777" w:rsidR="00B54511" w:rsidRPr="00761B54" w:rsidRDefault="00B54511" w:rsidP="00573319">
            <w:pPr>
              <w:pStyle w:val="rvps12"/>
              <w:spacing w:before="150" w:beforeAutospacing="0" w:after="150" w:afterAutospacing="0"/>
              <w:jc w:val="center"/>
            </w:pPr>
            <w:r w:rsidRPr="00761B54">
              <w:t> </w:t>
            </w:r>
          </w:p>
        </w:tc>
        <w:tc>
          <w:tcPr>
            <w:tcW w:w="2450" w:type="pct"/>
            <w:tcBorders>
              <w:top w:val="single" w:sz="6" w:space="0" w:color="000000"/>
              <w:left w:val="single" w:sz="6" w:space="0" w:color="000000"/>
              <w:bottom w:val="single" w:sz="6" w:space="0" w:color="000000"/>
              <w:right w:val="single" w:sz="6" w:space="0" w:color="000000"/>
            </w:tcBorders>
            <w:hideMark/>
          </w:tcPr>
          <w:p w14:paraId="0DAE658F" w14:textId="77777777" w:rsidR="00B54511" w:rsidRPr="00761B54" w:rsidRDefault="00B54511" w:rsidP="00573319">
            <w:pPr>
              <w:pStyle w:val="rvps12"/>
              <w:spacing w:before="150" w:beforeAutospacing="0" w:after="150" w:afterAutospacing="0"/>
              <w:jc w:val="center"/>
            </w:pPr>
          </w:p>
        </w:tc>
      </w:tr>
    </w:tbl>
    <w:p w14:paraId="61C1E770" w14:textId="77777777" w:rsidR="00B54511" w:rsidRPr="00761B54" w:rsidRDefault="00B54511" w:rsidP="00B54511">
      <w:pPr>
        <w:pStyle w:val="rvps2"/>
        <w:shd w:val="clear" w:color="auto" w:fill="FFFFFF"/>
        <w:spacing w:before="0" w:beforeAutospacing="0" w:after="150" w:afterAutospacing="0"/>
        <w:ind w:firstLine="450"/>
        <w:jc w:val="both"/>
      </w:pPr>
      <w:bookmarkStart w:id="100" w:name="n416"/>
      <w:bookmarkEnd w:id="100"/>
      <w:r w:rsidRPr="00761B54">
        <w:t>М.П.</w:t>
      </w:r>
    </w:p>
    <w:p w14:paraId="66D8AD4B" w14:textId="77777777" w:rsidR="00B54511" w:rsidRPr="00761B54" w:rsidRDefault="00B54511" w:rsidP="00B54511">
      <w:pPr>
        <w:pStyle w:val="ac"/>
        <w:spacing w:before="0" w:beforeAutospacing="0" w:after="0" w:afterAutospacing="0"/>
        <w:jc w:val="center"/>
        <w:rPr>
          <w:rStyle w:val="afb"/>
        </w:rPr>
      </w:pPr>
    </w:p>
    <w:p w14:paraId="217D0EE2" w14:textId="77777777" w:rsidR="00B54511" w:rsidRPr="00761B54" w:rsidRDefault="00B54511" w:rsidP="00B54511">
      <w:pPr>
        <w:pStyle w:val="ac"/>
        <w:spacing w:before="0" w:beforeAutospacing="0" w:after="0" w:afterAutospacing="0"/>
        <w:jc w:val="center"/>
        <w:rPr>
          <w:rStyle w:val="afb"/>
        </w:rPr>
      </w:pPr>
    </w:p>
    <w:p w14:paraId="55B0B883" w14:textId="77777777" w:rsidR="00B54511" w:rsidRPr="00761B54" w:rsidRDefault="00B54511" w:rsidP="00B54511">
      <w:pPr>
        <w:pStyle w:val="ac"/>
        <w:spacing w:before="0" w:beforeAutospacing="0" w:after="0" w:afterAutospacing="0"/>
        <w:jc w:val="center"/>
        <w:rPr>
          <w:rStyle w:val="afb"/>
        </w:rPr>
      </w:pPr>
    </w:p>
    <w:p w14:paraId="77A34D35" w14:textId="77777777" w:rsidR="00B54511" w:rsidRPr="00761B54" w:rsidRDefault="00B54511" w:rsidP="00B54511">
      <w:pPr>
        <w:pStyle w:val="ac"/>
        <w:spacing w:before="0" w:beforeAutospacing="0" w:after="0" w:afterAutospacing="0"/>
        <w:jc w:val="center"/>
        <w:rPr>
          <w:rStyle w:val="afb"/>
          <w:lang w:val="uk-UA"/>
        </w:rPr>
      </w:pPr>
    </w:p>
    <w:p w14:paraId="7F4B4D47" w14:textId="77777777" w:rsidR="009F7257" w:rsidRPr="00761B54" w:rsidRDefault="009F7257" w:rsidP="00B54511">
      <w:pPr>
        <w:pStyle w:val="ac"/>
        <w:spacing w:before="0" w:beforeAutospacing="0" w:after="0" w:afterAutospacing="0"/>
        <w:jc w:val="center"/>
        <w:rPr>
          <w:rStyle w:val="afb"/>
          <w:lang w:val="uk-UA"/>
        </w:rPr>
      </w:pPr>
    </w:p>
    <w:p w14:paraId="72FF0847" w14:textId="77777777" w:rsidR="009F7257" w:rsidRPr="00761B54" w:rsidRDefault="009F7257" w:rsidP="00B54511">
      <w:pPr>
        <w:pStyle w:val="ac"/>
        <w:spacing w:before="0" w:beforeAutospacing="0" w:after="0" w:afterAutospacing="0"/>
        <w:jc w:val="center"/>
        <w:rPr>
          <w:rStyle w:val="afb"/>
          <w:lang w:val="uk-UA"/>
        </w:rPr>
      </w:pPr>
    </w:p>
    <w:p w14:paraId="001DA798" w14:textId="77777777" w:rsidR="009F7257" w:rsidRPr="00761B54" w:rsidRDefault="009F7257" w:rsidP="00B54511">
      <w:pPr>
        <w:pStyle w:val="ac"/>
        <w:spacing w:before="0" w:beforeAutospacing="0" w:after="0" w:afterAutospacing="0"/>
        <w:jc w:val="center"/>
        <w:rPr>
          <w:rStyle w:val="afb"/>
          <w:lang w:val="uk-UA"/>
        </w:rPr>
      </w:pPr>
    </w:p>
    <w:p w14:paraId="4C9DB329" w14:textId="77777777" w:rsidR="009F7257" w:rsidRPr="00761B54" w:rsidRDefault="009F7257" w:rsidP="00B54511">
      <w:pPr>
        <w:pStyle w:val="ac"/>
        <w:spacing w:before="0" w:beforeAutospacing="0" w:after="0" w:afterAutospacing="0"/>
        <w:jc w:val="center"/>
        <w:rPr>
          <w:rStyle w:val="afb"/>
          <w:lang w:val="uk-UA"/>
        </w:rPr>
      </w:pPr>
    </w:p>
    <w:p w14:paraId="656ACB11" w14:textId="77777777" w:rsidR="009F7257" w:rsidRPr="00761B54" w:rsidRDefault="009F7257" w:rsidP="00B54511">
      <w:pPr>
        <w:pStyle w:val="ac"/>
        <w:spacing w:before="0" w:beforeAutospacing="0" w:after="0" w:afterAutospacing="0"/>
        <w:jc w:val="center"/>
        <w:rPr>
          <w:rStyle w:val="afb"/>
          <w:lang w:val="uk-UA"/>
        </w:rPr>
      </w:pPr>
    </w:p>
    <w:p w14:paraId="28B262E8" w14:textId="77777777" w:rsidR="009F7257" w:rsidRPr="00761B54" w:rsidRDefault="009F7257" w:rsidP="00B54511">
      <w:pPr>
        <w:pStyle w:val="ac"/>
        <w:spacing w:before="0" w:beforeAutospacing="0" w:after="0" w:afterAutospacing="0"/>
        <w:jc w:val="center"/>
        <w:rPr>
          <w:rStyle w:val="afb"/>
          <w:lang w:val="uk-UA"/>
        </w:rPr>
      </w:pPr>
    </w:p>
    <w:p w14:paraId="51772C38" w14:textId="77777777" w:rsidR="009F7257" w:rsidRPr="00761B54" w:rsidRDefault="009F7257" w:rsidP="00B54511">
      <w:pPr>
        <w:pStyle w:val="ac"/>
        <w:spacing w:before="0" w:beforeAutospacing="0" w:after="0" w:afterAutospacing="0"/>
        <w:jc w:val="center"/>
        <w:rPr>
          <w:rStyle w:val="afb"/>
          <w:lang w:val="uk-UA"/>
        </w:rPr>
      </w:pPr>
    </w:p>
    <w:p w14:paraId="5D832076" w14:textId="77777777" w:rsidR="009F7257" w:rsidRPr="00761B54" w:rsidRDefault="009F7257" w:rsidP="00B54511">
      <w:pPr>
        <w:pStyle w:val="ac"/>
        <w:spacing w:before="0" w:beforeAutospacing="0" w:after="0" w:afterAutospacing="0"/>
        <w:jc w:val="center"/>
        <w:rPr>
          <w:rStyle w:val="afb"/>
          <w:lang w:val="uk-UA"/>
        </w:rPr>
      </w:pPr>
    </w:p>
    <w:p w14:paraId="1C112ABE" w14:textId="77777777" w:rsidR="009F7257" w:rsidRPr="00761B54" w:rsidRDefault="009F7257" w:rsidP="00B54511">
      <w:pPr>
        <w:pStyle w:val="ac"/>
        <w:spacing w:before="0" w:beforeAutospacing="0" w:after="0" w:afterAutospacing="0"/>
        <w:jc w:val="center"/>
        <w:rPr>
          <w:rStyle w:val="afb"/>
          <w:lang w:val="uk-UA"/>
        </w:rPr>
      </w:pPr>
    </w:p>
    <w:p w14:paraId="224C8856" w14:textId="77777777" w:rsidR="009F7257" w:rsidRPr="00761B54" w:rsidRDefault="009F7257" w:rsidP="00B54511">
      <w:pPr>
        <w:pStyle w:val="ac"/>
        <w:spacing w:before="0" w:beforeAutospacing="0" w:after="0" w:afterAutospacing="0"/>
        <w:jc w:val="center"/>
        <w:rPr>
          <w:rStyle w:val="afb"/>
          <w:lang w:val="uk-UA"/>
        </w:rPr>
      </w:pPr>
    </w:p>
    <w:p w14:paraId="290DE9CC" w14:textId="77777777" w:rsidR="009F7257" w:rsidRPr="00761B54" w:rsidRDefault="009F7257" w:rsidP="00B54511">
      <w:pPr>
        <w:pStyle w:val="ac"/>
        <w:spacing w:before="0" w:beforeAutospacing="0" w:after="0" w:afterAutospacing="0"/>
        <w:jc w:val="center"/>
        <w:rPr>
          <w:rStyle w:val="afb"/>
          <w:lang w:val="uk-UA"/>
        </w:rPr>
      </w:pPr>
    </w:p>
    <w:p w14:paraId="42B6185D" w14:textId="77777777" w:rsidR="009F7257" w:rsidRPr="00761B54" w:rsidRDefault="009F7257" w:rsidP="00B54511">
      <w:pPr>
        <w:pStyle w:val="ac"/>
        <w:spacing w:before="0" w:beforeAutospacing="0" w:after="0" w:afterAutospacing="0"/>
        <w:jc w:val="center"/>
        <w:rPr>
          <w:rStyle w:val="afb"/>
          <w:lang w:val="uk-UA"/>
        </w:rPr>
      </w:pPr>
    </w:p>
    <w:p w14:paraId="282154E2" w14:textId="77777777" w:rsidR="009F7257" w:rsidRPr="00761B54" w:rsidRDefault="009F7257" w:rsidP="00B54511">
      <w:pPr>
        <w:pStyle w:val="ac"/>
        <w:spacing w:before="0" w:beforeAutospacing="0" w:after="0" w:afterAutospacing="0"/>
        <w:jc w:val="center"/>
        <w:rPr>
          <w:rStyle w:val="afb"/>
          <w:lang w:val="uk-UA"/>
        </w:rPr>
      </w:pPr>
    </w:p>
    <w:p w14:paraId="305202F4" w14:textId="77777777" w:rsidR="009F7257" w:rsidRPr="00761B54" w:rsidRDefault="009F7257" w:rsidP="00B54511">
      <w:pPr>
        <w:pStyle w:val="ac"/>
        <w:spacing w:before="0" w:beforeAutospacing="0" w:after="0" w:afterAutospacing="0"/>
        <w:jc w:val="center"/>
        <w:rPr>
          <w:rStyle w:val="afb"/>
          <w:lang w:val="uk-UA"/>
        </w:rPr>
      </w:pPr>
    </w:p>
    <w:p w14:paraId="48C6B5B9" w14:textId="77777777" w:rsidR="009F7257" w:rsidRPr="00761B54" w:rsidRDefault="009F7257" w:rsidP="00B54511">
      <w:pPr>
        <w:pStyle w:val="ac"/>
        <w:spacing w:before="0" w:beforeAutospacing="0" w:after="0" w:afterAutospacing="0"/>
        <w:jc w:val="center"/>
        <w:rPr>
          <w:rStyle w:val="afb"/>
          <w:lang w:val="uk-UA"/>
        </w:rPr>
      </w:pPr>
    </w:p>
    <w:p w14:paraId="5F8E35B0" w14:textId="77777777" w:rsidR="009F7257" w:rsidRPr="00761B54" w:rsidRDefault="009F7257" w:rsidP="00B54511">
      <w:pPr>
        <w:pStyle w:val="ac"/>
        <w:spacing w:before="0" w:beforeAutospacing="0" w:after="0" w:afterAutospacing="0"/>
        <w:jc w:val="center"/>
        <w:rPr>
          <w:rStyle w:val="afb"/>
          <w:lang w:val="uk-UA"/>
        </w:rPr>
      </w:pPr>
    </w:p>
    <w:p w14:paraId="5B7AA103" w14:textId="77777777" w:rsidR="009F7257" w:rsidRPr="00761B54" w:rsidRDefault="009F7257" w:rsidP="00B54511">
      <w:pPr>
        <w:pStyle w:val="ac"/>
        <w:spacing w:before="0" w:beforeAutospacing="0" w:after="0" w:afterAutospacing="0"/>
        <w:jc w:val="center"/>
        <w:rPr>
          <w:rStyle w:val="afb"/>
          <w:lang w:val="uk-UA"/>
        </w:rPr>
      </w:pPr>
    </w:p>
    <w:p w14:paraId="66D0DA55" w14:textId="77777777" w:rsidR="009F7257" w:rsidRPr="00761B54" w:rsidRDefault="009F7257" w:rsidP="00B54511">
      <w:pPr>
        <w:pStyle w:val="ac"/>
        <w:spacing w:before="0" w:beforeAutospacing="0" w:after="0" w:afterAutospacing="0"/>
        <w:jc w:val="center"/>
        <w:rPr>
          <w:rStyle w:val="afb"/>
          <w:lang w:val="uk-UA"/>
        </w:rPr>
      </w:pPr>
    </w:p>
    <w:p w14:paraId="55061A14" w14:textId="77777777" w:rsidR="009F7257" w:rsidRPr="00761B54" w:rsidRDefault="009F7257" w:rsidP="00B54511">
      <w:pPr>
        <w:pStyle w:val="ac"/>
        <w:spacing w:before="0" w:beforeAutospacing="0" w:after="0" w:afterAutospacing="0"/>
        <w:jc w:val="center"/>
        <w:rPr>
          <w:rStyle w:val="afb"/>
          <w:lang w:val="uk-UA"/>
        </w:rPr>
      </w:pPr>
    </w:p>
    <w:p w14:paraId="738F1645" w14:textId="77777777" w:rsidR="009F7257" w:rsidRPr="00761B54" w:rsidRDefault="009F7257" w:rsidP="00B54511">
      <w:pPr>
        <w:pStyle w:val="ac"/>
        <w:spacing w:before="0" w:beforeAutospacing="0" w:after="0" w:afterAutospacing="0"/>
        <w:jc w:val="center"/>
        <w:rPr>
          <w:rStyle w:val="afb"/>
          <w:lang w:val="uk-UA"/>
        </w:rPr>
      </w:pPr>
    </w:p>
    <w:p w14:paraId="311AD4F0" w14:textId="77777777" w:rsidR="009F7257" w:rsidRPr="00761B54" w:rsidRDefault="009F7257" w:rsidP="00B54511">
      <w:pPr>
        <w:pStyle w:val="ac"/>
        <w:spacing w:before="0" w:beforeAutospacing="0" w:after="0" w:afterAutospacing="0"/>
        <w:jc w:val="center"/>
        <w:rPr>
          <w:rStyle w:val="afb"/>
          <w:lang w:val="uk-UA"/>
        </w:rPr>
      </w:pPr>
    </w:p>
    <w:p w14:paraId="3FFD4667" w14:textId="77777777" w:rsidR="009F7257" w:rsidRPr="00761B54" w:rsidRDefault="009F7257" w:rsidP="00B54511">
      <w:pPr>
        <w:pStyle w:val="ac"/>
        <w:spacing w:before="0" w:beforeAutospacing="0" w:after="0" w:afterAutospacing="0"/>
        <w:jc w:val="center"/>
        <w:rPr>
          <w:rStyle w:val="afb"/>
          <w:lang w:val="uk-UA"/>
        </w:rPr>
      </w:pPr>
    </w:p>
    <w:p w14:paraId="1916CF2C" w14:textId="77777777" w:rsidR="009F7257" w:rsidRPr="00761B54" w:rsidRDefault="009F7257" w:rsidP="00B54511">
      <w:pPr>
        <w:pStyle w:val="ac"/>
        <w:spacing w:before="0" w:beforeAutospacing="0" w:after="0" w:afterAutospacing="0"/>
        <w:jc w:val="center"/>
        <w:rPr>
          <w:rStyle w:val="afb"/>
          <w:lang w:val="uk-UA"/>
        </w:rPr>
      </w:pPr>
    </w:p>
    <w:p w14:paraId="4AF82FC7" w14:textId="77777777" w:rsidR="009F7257" w:rsidRPr="00761B54" w:rsidRDefault="009F7257" w:rsidP="00B54511">
      <w:pPr>
        <w:pStyle w:val="ac"/>
        <w:spacing w:before="0" w:beforeAutospacing="0" w:after="0" w:afterAutospacing="0"/>
        <w:jc w:val="center"/>
        <w:rPr>
          <w:rStyle w:val="afb"/>
          <w:lang w:val="uk-UA"/>
        </w:rPr>
      </w:pPr>
    </w:p>
    <w:p w14:paraId="78230797" w14:textId="77777777" w:rsidR="009F7257" w:rsidRPr="00761B54" w:rsidRDefault="009F7257" w:rsidP="00B54511">
      <w:pPr>
        <w:pStyle w:val="ac"/>
        <w:spacing w:before="0" w:beforeAutospacing="0" w:after="0" w:afterAutospacing="0"/>
        <w:jc w:val="center"/>
        <w:rPr>
          <w:rStyle w:val="afb"/>
          <w:lang w:val="uk-UA"/>
        </w:rPr>
      </w:pPr>
    </w:p>
    <w:p w14:paraId="268FAFDB" w14:textId="77777777" w:rsidR="009F7257" w:rsidRPr="00761B54" w:rsidRDefault="009F7257" w:rsidP="00B54511">
      <w:pPr>
        <w:pStyle w:val="ac"/>
        <w:spacing w:before="0" w:beforeAutospacing="0" w:after="0" w:afterAutospacing="0"/>
        <w:jc w:val="center"/>
        <w:rPr>
          <w:rStyle w:val="afb"/>
          <w:lang w:val="uk-UA"/>
        </w:rPr>
      </w:pPr>
    </w:p>
    <w:p w14:paraId="2DDF2351" w14:textId="77777777" w:rsidR="009F7257" w:rsidRPr="00761B54" w:rsidRDefault="009F7257" w:rsidP="00B54511">
      <w:pPr>
        <w:pStyle w:val="ac"/>
        <w:spacing w:before="0" w:beforeAutospacing="0" w:after="0" w:afterAutospacing="0"/>
        <w:jc w:val="center"/>
        <w:rPr>
          <w:rStyle w:val="afb"/>
          <w:lang w:val="uk-UA"/>
        </w:rPr>
      </w:pPr>
    </w:p>
    <w:p w14:paraId="01D19F48" w14:textId="77777777" w:rsidR="009F7257" w:rsidRPr="00761B54" w:rsidRDefault="009F7257" w:rsidP="00B54511">
      <w:pPr>
        <w:pStyle w:val="ac"/>
        <w:spacing w:before="0" w:beforeAutospacing="0" w:after="0" w:afterAutospacing="0"/>
        <w:jc w:val="center"/>
        <w:rPr>
          <w:rStyle w:val="afb"/>
          <w:lang w:val="uk-UA"/>
        </w:rPr>
      </w:pPr>
    </w:p>
    <w:p w14:paraId="41AA07B7" w14:textId="77777777" w:rsidR="009F7257" w:rsidRPr="00761B54" w:rsidRDefault="009F7257" w:rsidP="00B54511">
      <w:pPr>
        <w:pStyle w:val="ac"/>
        <w:spacing w:before="0" w:beforeAutospacing="0" w:after="0" w:afterAutospacing="0"/>
        <w:jc w:val="center"/>
        <w:rPr>
          <w:rStyle w:val="afb"/>
          <w:lang w:val="uk-UA"/>
        </w:rPr>
      </w:pPr>
    </w:p>
    <w:p w14:paraId="3F9E416C" w14:textId="77777777" w:rsidR="009F7257" w:rsidRPr="00761B54" w:rsidRDefault="009F7257" w:rsidP="00B54511">
      <w:pPr>
        <w:pStyle w:val="ac"/>
        <w:spacing w:before="0" w:beforeAutospacing="0" w:after="0" w:afterAutospacing="0"/>
        <w:jc w:val="center"/>
        <w:rPr>
          <w:rStyle w:val="afb"/>
          <w:lang w:val="uk-UA"/>
        </w:rPr>
      </w:pPr>
    </w:p>
    <w:p w14:paraId="0A94EB12" w14:textId="77777777" w:rsidR="009F7257" w:rsidRPr="00761B54" w:rsidRDefault="009F7257" w:rsidP="00B54511">
      <w:pPr>
        <w:pStyle w:val="ac"/>
        <w:spacing w:before="0" w:beforeAutospacing="0" w:after="0" w:afterAutospacing="0"/>
        <w:jc w:val="center"/>
        <w:rPr>
          <w:rStyle w:val="afb"/>
          <w:lang w:val="uk-UA"/>
        </w:rPr>
      </w:pPr>
    </w:p>
    <w:p w14:paraId="503784FA" w14:textId="77777777" w:rsidR="009F7257" w:rsidRPr="00761B54" w:rsidRDefault="009F7257" w:rsidP="00B54511">
      <w:pPr>
        <w:pStyle w:val="ac"/>
        <w:spacing w:before="0" w:beforeAutospacing="0" w:after="0" w:afterAutospacing="0"/>
        <w:jc w:val="center"/>
        <w:rPr>
          <w:rStyle w:val="afb"/>
          <w:lang w:val="uk-UA"/>
        </w:rPr>
      </w:pPr>
    </w:p>
    <w:p w14:paraId="66F648F9" w14:textId="77777777" w:rsidR="009F7257" w:rsidRPr="00761B54" w:rsidRDefault="009F7257" w:rsidP="00B54511">
      <w:pPr>
        <w:pStyle w:val="ac"/>
        <w:spacing w:before="0" w:beforeAutospacing="0" w:after="0" w:afterAutospacing="0"/>
        <w:jc w:val="center"/>
        <w:rPr>
          <w:rStyle w:val="afb"/>
          <w:lang w:val="uk-UA"/>
        </w:rPr>
      </w:pPr>
    </w:p>
    <w:p w14:paraId="523EF1D5" w14:textId="77777777" w:rsidR="009F7257" w:rsidRPr="00761B54" w:rsidRDefault="009F7257" w:rsidP="00B54511">
      <w:pPr>
        <w:pStyle w:val="ac"/>
        <w:spacing w:before="0" w:beforeAutospacing="0" w:after="0" w:afterAutospacing="0"/>
        <w:jc w:val="center"/>
        <w:rPr>
          <w:rStyle w:val="afb"/>
          <w:lang w:val="uk-UA"/>
        </w:rPr>
      </w:pPr>
    </w:p>
    <w:p w14:paraId="78E0CC2B" w14:textId="77777777" w:rsidR="009F7257" w:rsidRPr="00761B54" w:rsidRDefault="009F7257" w:rsidP="00B54511">
      <w:pPr>
        <w:pStyle w:val="ac"/>
        <w:spacing w:before="0" w:beforeAutospacing="0" w:after="0" w:afterAutospacing="0"/>
        <w:jc w:val="center"/>
        <w:rPr>
          <w:rStyle w:val="afb"/>
          <w:lang w:val="uk-UA"/>
        </w:rPr>
      </w:pPr>
    </w:p>
    <w:p w14:paraId="679D23B5" w14:textId="77777777" w:rsidR="009F7257" w:rsidRPr="00761B54" w:rsidRDefault="009F7257" w:rsidP="00B54511">
      <w:pPr>
        <w:pStyle w:val="ac"/>
        <w:spacing w:before="0" w:beforeAutospacing="0" w:after="0" w:afterAutospacing="0"/>
        <w:jc w:val="center"/>
        <w:rPr>
          <w:rStyle w:val="afb"/>
          <w:lang w:val="uk-UA"/>
        </w:rPr>
      </w:pPr>
    </w:p>
    <w:p w14:paraId="64630B88" w14:textId="77777777" w:rsidR="009F7257" w:rsidRPr="00761B54" w:rsidRDefault="009F7257" w:rsidP="00B54511">
      <w:pPr>
        <w:pStyle w:val="ac"/>
        <w:spacing w:before="0" w:beforeAutospacing="0" w:after="0" w:afterAutospacing="0"/>
        <w:jc w:val="center"/>
        <w:rPr>
          <w:rStyle w:val="afb"/>
          <w:lang w:val="uk-UA"/>
        </w:rPr>
      </w:pPr>
    </w:p>
    <w:p w14:paraId="0E458C9A" w14:textId="77777777" w:rsidR="009F7257" w:rsidRPr="00761B54" w:rsidRDefault="009F7257" w:rsidP="00B54511">
      <w:pPr>
        <w:pStyle w:val="ac"/>
        <w:spacing w:before="0" w:beforeAutospacing="0" w:after="0" w:afterAutospacing="0"/>
        <w:jc w:val="center"/>
        <w:rPr>
          <w:rStyle w:val="afb"/>
          <w:lang w:val="uk-UA"/>
        </w:rPr>
      </w:pPr>
    </w:p>
    <w:p w14:paraId="466F657C" w14:textId="77777777" w:rsidR="009F7257" w:rsidRPr="00761B54" w:rsidRDefault="009F7257" w:rsidP="00B54511">
      <w:pPr>
        <w:pStyle w:val="ac"/>
        <w:spacing w:before="0" w:beforeAutospacing="0" w:after="0" w:afterAutospacing="0"/>
        <w:jc w:val="center"/>
        <w:rPr>
          <w:rStyle w:val="afb"/>
          <w:lang w:val="uk-UA"/>
        </w:rPr>
      </w:pPr>
    </w:p>
    <w:p w14:paraId="0F17668D" w14:textId="77777777" w:rsidR="003C3B48" w:rsidRPr="00761B54" w:rsidRDefault="003C3B48" w:rsidP="00B54511">
      <w:pPr>
        <w:pStyle w:val="ac"/>
        <w:spacing w:before="0" w:beforeAutospacing="0" w:after="0" w:afterAutospacing="0"/>
        <w:jc w:val="center"/>
        <w:rPr>
          <w:rStyle w:val="afb"/>
          <w:lang w:val="uk-UA"/>
        </w:rPr>
      </w:pPr>
    </w:p>
    <w:p w14:paraId="7033AF58" w14:textId="77777777" w:rsidR="003C3B48" w:rsidRPr="00761B54" w:rsidRDefault="003C3B48" w:rsidP="00B54511">
      <w:pPr>
        <w:pStyle w:val="ac"/>
        <w:spacing w:before="0" w:beforeAutospacing="0" w:after="0" w:afterAutospacing="0"/>
        <w:jc w:val="center"/>
        <w:rPr>
          <w:rStyle w:val="afb"/>
          <w:lang w:val="uk-UA"/>
        </w:rPr>
      </w:pPr>
    </w:p>
    <w:p w14:paraId="25568526" w14:textId="77777777" w:rsidR="003C3B48" w:rsidRPr="00761B54" w:rsidRDefault="003C3B48" w:rsidP="00B54511">
      <w:pPr>
        <w:pStyle w:val="ac"/>
        <w:spacing w:before="0" w:beforeAutospacing="0" w:after="0" w:afterAutospacing="0"/>
        <w:jc w:val="center"/>
        <w:rPr>
          <w:rStyle w:val="afb"/>
          <w:lang w:val="uk-UA"/>
        </w:rPr>
      </w:pPr>
    </w:p>
    <w:p w14:paraId="077EE76C" w14:textId="77777777" w:rsidR="009F7257" w:rsidRPr="00761B54" w:rsidRDefault="009F7257" w:rsidP="00B54511">
      <w:pPr>
        <w:pStyle w:val="ac"/>
        <w:spacing w:before="0" w:beforeAutospacing="0" w:after="0" w:afterAutospacing="0"/>
        <w:jc w:val="center"/>
        <w:rPr>
          <w:rStyle w:val="afb"/>
          <w:lang w:val="uk-UA"/>
        </w:rPr>
      </w:pPr>
    </w:p>
    <w:p w14:paraId="4ED5DF5E" w14:textId="77777777" w:rsidR="00B54511" w:rsidRPr="00761B54" w:rsidRDefault="00B54511" w:rsidP="00B54511">
      <w:pPr>
        <w:pStyle w:val="ac"/>
        <w:spacing w:before="0" w:beforeAutospacing="0" w:after="0" w:afterAutospacing="0"/>
        <w:jc w:val="center"/>
        <w:rPr>
          <w:rStyle w:val="afb"/>
        </w:rPr>
      </w:pPr>
    </w:p>
    <w:p w14:paraId="2B447BF4" w14:textId="77777777" w:rsidR="00B54511" w:rsidRPr="00761B54" w:rsidRDefault="00B54511" w:rsidP="00B54511">
      <w:pPr>
        <w:pStyle w:val="ac"/>
        <w:spacing w:before="0" w:beforeAutospacing="0" w:after="0" w:afterAutospacing="0"/>
        <w:jc w:val="center"/>
        <w:rPr>
          <w:rStyle w:val="afb"/>
        </w:rPr>
      </w:pPr>
      <w:r w:rsidRPr="00761B54">
        <w:rPr>
          <w:rStyle w:val="afb"/>
        </w:rPr>
        <w:t>ТИПОВА ІНФОРМАЦІЙНА КАРТКА АДМІНІСТРАТИВНОЇ ПОСЛУГИ</w:t>
      </w:r>
    </w:p>
    <w:p w14:paraId="7D540013" w14:textId="7F9B0150" w:rsidR="00B54511" w:rsidRPr="00761B54" w:rsidRDefault="007B5145" w:rsidP="00F40376">
      <w:pPr>
        <w:pStyle w:val="ac"/>
        <w:spacing w:before="0" w:beforeAutospacing="0" w:after="0" w:afterAutospacing="0"/>
        <w:jc w:val="center"/>
        <w:rPr>
          <w:u w:val="single"/>
        </w:rPr>
      </w:pPr>
      <w:r w:rsidRPr="00761B54">
        <w:rPr>
          <w:caps/>
          <w:u w:val="single"/>
          <w:lang w:val="uk-UA"/>
        </w:rPr>
        <w:t>Надання</w:t>
      </w:r>
      <w:r w:rsidR="00B54511" w:rsidRPr="00761B54">
        <w:rPr>
          <w:caps/>
          <w:u w:val="single"/>
        </w:rPr>
        <w:t xml:space="preserve"> </w:t>
      </w:r>
      <w:r w:rsidR="00B54511" w:rsidRPr="00761B54">
        <w:rPr>
          <w:u w:val="single"/>
        </w:rPr>
        <w:t>ДОВІДКИ ПРО НАЯВНІСТЬ ТА РОЗМІР ЗЕМЕЛЬНОЇ ЧАСТКИ (ПАЮ)</w:t>
      </w:r>
    </w:p>
    <w:p w14:paraId="1A93E133"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31F76DB2" w14:textId="77777777" w:rsidR="00126E9A" w:rsidRDefault="00126E9A" w:rsidP="00126E9A">
      <w:pPr>
        <w:autoSpaceDE w:val="0"/>
        <w:autoSpaceDN w:val="0"/>
        <w:adjustRightInd w:val="0"/>
        <w:jc w:val="center"/>
      </w:pPr>
      <w:bookmarkStart w:id="101" w:name="_Hlk226105087"/>
      <w:r>
        <w:rPr>
          <w:u w:val="single"/>
        </w:rPr>
        <w:t>Головне управління Держгеокадастру у Чернівецькій області</w:t>
      </w:r>
    </w:p>
    <w:bookmarkEnd w:id="101"/>
    <w:p w14:paraId="630F7E22" w14:textId="7C380C3E" w:rsidR="00B54511" w:rsidRPr="00761B54" w:rsidRDefault="00126E9A" w:rsidP="00126E9A">
      <w:pPr>
        <w:pStyle w:val="ac"/>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62"/>
        <w:gridCol w:w="3689"/>
        <w:gridCol w:w="5389"/>
      </w:tblGrid>
      <w:tr w:rsidR="00B54511" w:rsidRPr="00761B54" w14:paraId="576996CB" w14:textId="77777777" w:rsidTr="00573319">
        <w:tc>
          <w:tcPr>
            <w:tcW w:w="9640" w:type="dxa"/>
            <w:gridSpan w:val="3"/>
            <w:shd w:val="clear" w:color="auto" w:fill="FFFFFF"/>
            <w:tcMar>
              <w:top w:w="150" w:type="dxa"/>
              <w:left w:w="150" w:type="dxa"/>
              <w:bottom w:w="150" w:type="dxa"/>
              <w:right w:w="150" w:type="dxa"/>
            </w:tcMar>
            <w:vAlign w:val="center"/>
            <w:hideMark/>
          </w:tcPr>
          <w:p w14:paraId="6466D0EA"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2E420579" w14:textId="77777777" w:rsidTr="00573319">
        <w:tc>
          <w:tcPr>
            <w:tcW w:w="4251" w:type="dxa"/>
            <w:gridSpan w:val="2"/>
            <w:tcMar>
              <w:top w:w="150" w:type="dxa"/>
              <w:left w:w="150" w:type="dxa"/>
              <w:bottom w:w="150" w:type="dxa"/>
              <w:right w:w="150" w:type="dxa"/>
            </w:tcMar>
            <w:vAlign w:val="center"/>
            <w:hideMark/>
          </w:tcPr>
          <w:p w14:paraId="08CAD845" w14:textId="77777777" w:rsidR="00B54511" w:rsidRPr="00761B54" w:rsidRDefault="00B54511" w:rsidP="00573319">
            <w:pPr>
              <w:jc w:val="center"/>
              <w:rPr>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389" w:type="dxa"/>
            <w:tcMar>
              <w:top w:w="150" w:type="dxa"/>
              <w:left w:w="150" w:type="dxa"/>
              <w:bottom w:w="150" w:type="dxa"/>
              <w:right w:w="150" w:type="dxa"/>
            </w:tcMar>
            <w:vAlign w:val="center"/>
            <w:hideMark/>
          </w:tcPr>
          <w:p w14:paraId="13C500AE" w14:textId="27ECB569" w:rsidR="00126E9A" w:rsidRPr="002B72FA" w:rsidRDefault="00126E9A" w:rsidP="00126E9A">
            <w:pPr>
              <w:autoSpaceDE w:val="0"/>
              <w:autoSpaceDN w:val="0"/>
              <w:adjustRightInd w:val="0"/>
              <w:jc w:val="center"/>
            </w:pPr>
            <w:r w:rsidRPr="002B72FA">
              <w:t>Центр надання адміністративних послуг</w:t>
            </w:r>
          </w:p>
          <w:p w14:paraId="68D77F78" w14:textId="07B7DB85" w:rsidR="00B54511" w:rsidRPr="00761B54" w:rsidRDefault="00126E9A" w:rsidP="00126E9A">
            <w:pPr>
              <w:jc w:val="center"/>
              <w:rPr>
                <w:sz w:val="20"/>
                <w:szCs w:val="20"/>
              </w:rPr>
            </w:pPr>
            <w:r w:rsidRPr="002B72FA">
              <w:t>Чернівецької міської ради</w:t>
            </w:r>
          </w:p>
        </w:tc>
      </w:tr>
      <w:tr w:rsidR="00B54511" w:rsidRPr="00761B54" w14:paraId="1DD72C87" w14:textId="77777777" w:rsidTr="00573319">
        <w:tc>
          <w:tcPr>
            <w:tcW w:w="562" w:type="dxa"/>
            <w:shd w:val="clear" w:color="auto" w:fill="FFFFFF"/>
            <w:tcMar>
              <w:top w:w="150" w:type="dxa"/>
              <w:left w:w="150" w:type="dxa"/>
              <w:bottom w:w="150" w:type="dxa"/>
              <w:right w:w="150" w:type="dxa"/>
            </w:tcMar>
            <w:vAlign w:val="center"/>
            <w:hideMark/>
          </w:tcPr>
          <w:p w14:paraId="35D8B57F" w14:textId="48BCF376" w:rsidR="00B54511" w:rsidRPr="00F40376" w:rsidRDefault="00B54511" w:rsidP="00573319">
            <w:pPr>
              <w:jc w:val="center"/>
              <w:rPr>
                <w:b/>
                <w:bCs/>
                <w:sz w:val="20"/>
                <w:szCs w:val="20"/>
              </w:rPr>
            </w:pPr>
            <w:r w:rsidRPr="00F40376">
              <w:rPr>
                <w:rStyle w:val="afb"/>
                <w:b w:val="0"/>
                <w:bCs w:val="0"/>
                <w:sz w:val="20"/>
                <w:szCs w:val="20"/>
              </w:rPr>
              <w:t>1</w:t>
            </w:r>
          </w:p>
        </w:tc>
        <w:tc>
          <w:tcPr>
            <w:tcW w:w="3689" w:type="dxa"/>
            <w:shd w:val="clear" w:color="auto" w:fill="FFFFFF"/>
            <w:tcMar>
              <w:top w:w="150" w:type="dxa"/>
              <w:left w:w="150" w:type="dxa"/>
              <w:bottom w:w="150" w:type="dxa"/>
              <w:right w:w="150" w:type="dxa"/>
            </w:tcMar>
            <w:vAlign w:val="center"/>
            <w:hideMark/>
          </w:tcPr>
          <w:p w14:paraId="55B78800" w14:textId="77777777" w:rsidR="00B54511" w:rsidRPr="00761B54" w:rsidRDefault="00B54511" w:rsidP="000E55C9">
            <w:pPr>
              <w:jc w:val="center"/>
              <w:rPr>
                <w:sz w:val="20"/>
                <w:szCs w:val="20"/>
              </w:rPr>
            </w:pPr>
            <w:r w:rsidRPr="00761B54">
              <w:rPr>
                <w:sz w:val="20"/>
                <w:szCs w:val="20"/>
              </w:rPr>
              <w:t>Місцезнаходження центру надання адміністративної послуги</w:t>
            </w:r>
          </w:p>
        </w:tc>
        <w:tc>
          <w:tcPr>
            <w:tcW w:w="5389" w:type="dxa"/>
            <w:shd w:val="clear" w:color="auto" w:fill="FFFFFF"/>
            <w:tcMar>
              <w:top w:w="150" w:type="dxa"/>
              <w:left w:w="150" w:type="dxa"/>
              <w:bottom w:w="150" w:type="dxa"/>
              <w:right w:w="150" w:type="dxa"/>
            </w:tcMar>
            <w:vAlign w:val="center"/>
            <w:hideMark/>
          </w:tcPr>
          <w:p w14:paraId="7CE9510C" w14:textId="5C90A0BF" w:rsidR="00B54511" w:rsidRPr="00761B54" w:rsidRDefault="00126E9A"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112D2B56" w14:textId="77777777" w:rsidTr="00573319">
        <w:tc>
          <w:tcPr>
            <w:tcW w:w="562" w:type="dxa"/>
            <w:tcMar>
              <w:top w:w="150" w:type="dxa"/>
              <w:left w:w="150" w:type="dxa"/>
              <w:bottom w:w="150" w:type="dxa"/>
              <w:right w:w="150" w:type="dxa"/>
            </w:tcMar>
            <w:vAlign w:val="center"/>
            <w:hideMark/>
          </w:tcPr>
          <w:p w14:paraId="62D3F18F" w14:textId="13D4D0C2" w:rsidR="00B54511" w:rsidRPr="00F40376" w:rsidRDefault="00B54511" w:rsidP="00573319">
            <w:pPr>
              <w:jc w:val="center"/>
              <w:rPr>
                <w:b/>
                <w:bCs/>
                <w:sz w:val="20"/>
                <w:szCs w:val="20"/>
              </w:rPr>
            </w:pPr>
            <w:r w:rsidRPr="00F40376">
              <w:rPr>
                <w:rStyle w:val="afb"/>
                <w:b w:val="0"/>
                <w:bCs w:val="0"/>
                <w:sz w:val="20"/>
                <w:szCs w:val="20"/>
              </w:rPr>
              <w:t>2</w:t>
            </w:r>
          </w:p>
        </w:tc>
        <w:tc>
          <w:tcPr>
            <w:tcW w:w="3689" w:type="dxa"/>
            <w:tcMar>
              <w:top w:w="150" w:type="dxa"/>
              <w:left w:w="150" w:type="dxa"/>
              <w:bottom w:w="150" w:type="dxa"/>
              <w:right w:w="150" w:type="dxa"/>
            </w:tcMar>
            <w:vAlign w:val="center"/>
            <w:hideMark/>
          </w:tcPr>
          <w:p w14:paraId="77E6F5D4" w14:textId="77777777" w:rsidR="00B54511" w:rsidRPr="00761B54" w:rsidRDefault="00B54511" w:rsidP="000E55C9">
            <w:pPr>
              <w:jc w:val="center"/>
              <w:rPr>
                <w:sz w:val="20"/>
                <w:szCs w:val="20"/>
              </w:rPr>
            </w:pPr>
            <w:r w:rsidRPr="00761B54">
              <w:rPr>
                <w:sz w:val="20"/>
                <w:szCs w:val="20"/>
              </w:rPr>
              <w:t>Інформація щодо режиму роботи центру надання адміністративної послуги</w:t>
            </w:r>
          </w:p>
        </w:tc>
        <w:tc>
          <w:tcPr>
            <w:tcW w:w="5389" w:type="dxa"/>
            <w:tcMar>
              <w:top w:w="150" w:type="dxa"/>
              <w:left w:w="150" w:type="dxa"/>
              <w:bottom w:w="150" w:type="dxa"/>
              <w:right w:w="150" w:type="dxa"/>
            </w:tcMar>
            <w:vAlign w:val="center"/>
            <w:hideMark/>
          </w:tcPr>
          <w:p w14:paraId="7271C205"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03E01BAA" w14:textId="77777777" w:rsidTr="00573319">
        <w:tc>
          <w:tcPr>
            <w:tcW w:w="562" w:type="dxa"/>
            <w:shd w:val="clear" w:color="auto" w:fill="FFFFFF"/>
            <w:tcMar>
              <w:top w:w="150" w:type="dxa"/>
              <w:left w:w="150" w:type="dxa"/>
              <w:bottom w:w="150" w:type="dxa"/>
              <w:right w:w="150" w:type="dxa"/>
            </w:tcMar>
            <w:vAlign w:val="center"/>
            <w:hideMark/>
          </w:tcPr>
          <w:p w14:paraId="0CE43CEA" w14:textId="6659629D" w:rsidR="00B54511" w:rsidRPr="00F40376" w:rsidRDefault="00B54511" w:rsidP="00573319">
            <w:pPr>
              <w:jc w:val="center"/>
              <w:rPr>
                <w:b/>
                <w:bCs/>
                <w:sz w:val="20"/>
                <w:szCs w:val="20"/>
              </w:rPr>
            </w:pPr>
            <w:r w:rsidRPr="00F40376">
              <w:rPr>
                <w:rStyle w:val="afb"/>
                <w:b w:val="0"/>
                <w:bCs w:val="0"/>
                <w:sz w:val="20"/>
                <w:szCs w:val="20"/>
              </w:rPr>
              <w:t>3</w:t>
            </w:r>
          </w:p>
        </w:tc>
        <w:tc>
          <w:tcPr>
            <w:tcW w:w="3689" w:type="dxa"/>
            <w:shd w:val="clear" w:color="auto" w:fill="FFFFFF"/>
            <w:tcMar>
              <w:top w:w="150" w:type="dxa"/>
              <w:left w:w="150" w:type="dxa"/>
              <w:bottom w:w="150" w:type="dxa"/>
              <w:right w:w="150" w:type="dxa"/>
            </w:tcMar>
            <w:vAlign w:val="center"/>
            <w:hideMark/>
          </w:tcPr>
          <w:p w14:paraId="2B01991A" w14:textId="77777777" w:rsidR="00B54511" w:rsidRPr="00761B54" w:rsidRDefault="00B54511" w:rsidP="000E55C9">
            <w:pPr>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389" w:type="dxa"/>
            <w:shd w:val="clear" w:color="auto" w:fill="FFFFFF"/>
            <w:tcMar>
              <w:top w:w="150" w:type="dxa"/>
              <w:left w:w="150" w:type="dxa"/>
              <w:bottom w:w="150" w:type="dxa"/>
              <w:right w:w="150" w:type="dxa"/>
            </w:tcMar>
            <w:vAlign w:val="center"/>
            <w:hideMark/>
          </w:tcPr>
          <w:p w14:paraId="4A1FA850"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3B88DA68" w14:textId="77777777" w:rsidR="00126E9A" w:rsidRDefault="00126E9A" w:rsidP="00126E9A">
            <w:pPr>
              <w:autoSpaceDE w:val="0"/>
              <w:autoSpaceDN w:val="0"/>
              <w:adjustRightInd w:val="0"/>
              <w:rPr>
                <w:sz w:val="20"/>
                <w:szCs w:val="20"/>
              </w:rPr>
            </w:pPr>
            <w:r>
              <w:rPr>
                <w:sz w:val="20"/>
                <w:szCs w:val="20"/>
              </w:rPr>
              <w:t xml:space="preserve"> факс: (0372) 51-26-78 </w:t>
            </w:r>
          </w:p>
          <w:p w14:paraId="0C2F9D5A"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11" w:history="1">
              <w:r>
                <w:rPr>
                  <w:color w:val="0000FF"/>
                  <w:sz w:val="20"/>
                  <w:szCs w:val="20"/>
                  <w:u w:val="single"/>
                </w:rPr>
                <w:t>admincnap@ukr.net</w:t>
              </w:r>
            </w:hyperlink>
            <w:r w:rsidRPr="00983859">
              <w:rPr>
                <w:sz w:val="20"/>
                <w:szCs w:val="20"/>
              </w:rPr>
              <w:tab/>
            </w:r>
          </w:p>
          <w:p w14:paraId="19B449CF" w14:textId="77777777" w:rsidR="00126E9A" w:rsidRDefault="00126E9A" w:rsidP="00126E9A">
            <w:pPr>
              <w:jc w:val="both"/>
              <w:rPr>
                <w:color w:val="0000FF"/>
                <w:sz w:val="20"/>
                <w:szCs w:val="20"/>
                <w:u w:val="single"/>
              </w:rPr>
            </w:pPr>
            <w:r>
              <w:rPr>
                <w:sz w:val="20"/>
                <w:szCs w:val="20"/>
              </w:rPr>
              <w:t>Веб-сторінка: </w:t>
            </w:r>
            <w:hyperlink r:id="rId112" w:history="1">
              <w:r>
                <w:rPr>
                  <w:color w:val="0000FF"/>
                  <w:sz w:val="20"/>
                  <w:szCs w:val="20"/>
                  <w:u w:val="single"/>
                </w:rPr>
                <w:t>http://dozvil.city.cv.ua</w:t>
              </w:r>
            </w:hyperlink>
          </w:p>
          <w:p w14:paraId="775B47D8" w14:textId="714A4AAC" w:rsidR="00B54511" w:rsidRPr="00761B54" w:rsidRDefault="00B54511" w:rsidP="00573319">
            <w:pPr>
              <w:jc w:val="both"/>
              <w:rPr>
                <w:sz w:val="20"/>
                <w:szCs w:val="20"/>
              </w:rPr>
            </w:pPr>
          </w:p>
        </w:tc>
      </w:tr>
      <w:tr w:rsidR="00B54511" w:rsidRPr="00761B54" w14:paraId="457DE75E" w14:textId="77777777" w:rsidTr="00573319">
        <w:tc>
          <w:tcPr>
            <w:tcW w:w="9640" w:type="dxa"/>
            <w:gridSpan w:val="3"/>
            <w:tcMar>
              <w:top w:w="150" w:type="dxa"/>
              <w:left w:w="150" w:type="dxa"/>
              <w:bottom w:w="150" w:type="dxa"/>
              <w:right w:w="150" w:type="dxa"/>
            </w:tcMar>
            <w:vAlign w:val="center"/>
            <w:hideMark/>
          </w:tcPr>
          <w:p w14:paraId="4791F557"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7CC67D28" w14:textId="77777777" w:rsidTr="00573319">
        <w:tc>
          <w:tcPr>
            <w:tcW w:w="562" w:type="dxa"/>
            <w:shd w:val="clear" w:color="auto" w:fill="FFFFFF"/>
            <w:tcMar>
              <w:top w:w="150" w:type="dxa"/>
              <w:left w:w="150" w:type="dxa"/>
              <w:bottom w:w="150" w:type="dxa"/>
              <w:right w:w="150" w:type="dxa"/>
            </w:tcMar>
            <w:vAlign w:val="center"/>
            <w:hideMark/>
          </w:tcPr>
          <w:p w14:paraId="0A21D60C" w14:textId="57F614F9" w:rsidR="00B54511" w:rsidRPr="00F40376" w:rsidRDefault="00B54511" w:rsidP="00573319">
            <w:pPr>
              <w:jc w:val="center"/>
              <w:rPr>
                <w:b/>
                <w:bCs/>
                <w:sz w:val="20"/>
                <w:szCs w:val="20"/>
              </w:rPr>
            </w:pPr>
            <w:r w:rsidRPr="00F40376">
              <w:rPr>
                <w:rStyle w:val="afb"/>
                <w:b w:val="0"/>
                <w:bCs w:val="0"/>
                <w:sz w:val="20"/>
                <w:szCs w:val="20"/>
              </w:rPr>
              <w:t>4</w:t>
            </w:r>
          </w:p>
        </w:tc>
        <w:tc>
          <w:tcPr>
            <w:tcW w:w="3689" w:type="dxa"/>
            <w:shd w:val="clear" w:color="auto" w:fill="FFFFFF"/>
            <w:tcMar>
              <w:top w:w="150" w:type="dxa"/>
              <w:left w:w="150" w:type="dxa"/>
              <w:bottom w:w="150" w:type="dxa"/>
              <w:right w:w="150" w:type="dxa"/>
            </w:tcMar>
            <w:vAlign w:val="center"/>
            <w:hideMark/>
          </w:tcPr>
          <w:p w14:paraId="4F1D361E" w14:textId="77777777" w:rsidR="00B54511" w:rsidRPr="00761B54" w:rsidRDefault="00B54511" w:rsidP="000E55C9">
            <w:pPr>
              <w:jc w:val="center"/>
              <w:rPr>
                <w:sz w:val="20"/>
                <w:szCs w:val="20"/>
              </w:rPr>
            </w:pPr>
            <w:r w:rsidRPr="00761B54">
              <w:rPr>
                <w:sz w:val="20"/>
                <w:szCs w:val="20"/>
              </w:rPr>
              <w:t>Закони України</w:t>
            </w:r>
          </w:p>
        </w:tc>
        <w:tc>
          <w:tcPr>
            <w:tcW w:w="5389" w:type="dxa"/>
            <w:shd w:val="clear" w:color="auto" w:fill="FFFFFF"/>
            <w:tcMar>
              <w:top w:w="150" w:type="dxa"/>
              <w:left w:w="150" w:type="dxa"/>
              <w:bottom w:w="150" w:type="dxa"/>
              <w:right w:w="150" w:type="dxa"/>
            </w:tcMar>
            <w:vAlign w:val="center"/>
            <w:hideMark/>
          </w:tcPr>
          <w:p w14:paraId="2EB1F9BC" w14:textId="0E290D76" w:rsidR="00B54511" w:rsidRPr="00761B54" w:rsidRDefault="00B54511" w:rsidP="00573319">
            <w:pPr>
              <w:ind w:left="-5" w:right="-9"/>
              <w:jc w:val="both"/>
              <w:rPr>
                <w:sz w:val="20"/>
                <w:szCs w:val="20"/>
              </w:rPr>
            </w:pPr>
            <w:r w:rsidRPr="00761B54">
              <w:rPr>
                <w:sz w:val="20"/>
                <w:szCs w:val="20"/>
              </w:rPr>
              <w:t xml:space="preserve">Закон України «Про Державний земельний кадастр», </w:t>
            </w:r>
            <w:hyperlink r:id="rId113"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14" w:anchor="n3760" w:tgtFrame="_blank" w:history="1">
              <w:r w:rsidRPr="00761B54">
                <w:rPr>
                  <w:rStyle w:val="af1"/>
                  <w:rFonts w:eastAsiaTheme="majorEastAsia"/>
                  <w:color w:val="auto"/>
                  <w:sz w:val="20"/>
                  <w:szCs w:val="20"/>
                  <w:u w:val="none"/>
                </w:rPr>
                <w:t>стаття 17</w:t>
              </w:r>
            </w:hyperlink>
            <w:hyperlink r:id="rId115"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5E690715" w14:textId="77777777" w:rsidTr="00573319">
        <w:tc>
          <w:tcPr>
            <w:tcW w:w="562" w:type="dxa"/>
            <w:tcMar>
              <w:top w:w="150" w:type="dxa"/>
              <w:left w:w="150" w:type="dxa"/>
              <w:bottom w:w="150" w:type="dxa"/>
              <w:right w:w="150" w:type="dxa"/>
            </w:tcMar>
            <w:vAlign w:val="center"/>
            <w:hideMark/>
          </w:tcPr>
          <w:p w14:paraId="65BC5BE5" w14:textId="168F7BA3" w:rsidR="00B54511" w:rsidRPr="00F40376" w:rsidRDefault="00B54511" w:rsidP="00573319">
            <w:pPr>
              <w:jc w:val="center"/>
              <w:rPr>
                <w:b/>
                <w:bCs/>
                <w:sz w:val="20"/>
                <w:szCs w:val="20"/>
              </w:rPr>
            </w:pPr>
            <w:r w:rsidRPr="00F40376">
              <w:rPr>
                <w:rStyle w:val="afb"/>
                <w:b w:val="0"/>
                <w:bCs w:val="0"/>
                <w:sz w:val="20"/>
                <w:szCs w:val="20"/>
              </w:rPr>
              <w:t>5</w:t>
            </w:r>
          </w:p>
        </w:tc>
        <w:tc>
          <w:tcPr>
            <w:tcW w:w="3689" w:type="dxa"/>
            <w:tcMar>
              <w:top w:w="150" w:type="dxa"/>
              <w:left w:w="150" w:type="dxa"/>
              <w:bottom w:w="150" w:type="dxa"/>
              <w:right w:w="150" w:type="dxa"/>
            </w:tcMar>
            <w:vAlign w:val="center"/>
            <w:hideMark/>
          </w:tcPr>
          <w:p w14:paraId="061E3D7B" w14:textId="77777777" w:rsidR="00B54511" w:rsidRPr="00761B54" w:rsidRDefault="00B54511" w:rsidP="000E55C9">
            <w:pPr>
              <w:jc w:val="center"/>
              <w:rPr>
                <w:sz w:val="20"/>
                <w:szCs w:val="20"/>
              </w:rPr>
            </w:pPr>
            <w:r w:rsidRPr="00761B54">
              <w:rPr>
                <w:sz w:val="20"/>
                <w:szCs w:val="20"/>
              </w:rPr>
              <w:t>Акти Кабінету Міністрів України</w:t>
            </w:r>
          </w:p>
        </w:tc>
        <w:tc>
          <w:tcPr>
            <w:tcW w:w="5389" w:type="dxa"/>
            <w:tcMar>
              <w:top w:w="150" w:type="dxa"/>
              <w:left w:w="150" w:type="dxa"/>
              <w:bottom w:w="150" w:type="dxa"/>
              <w:right w:w="150" w:type="dxa"/>
            </w:tcMar>
            <w:vAlign w:val="center"/>
            <w:hideMark/>
          </w:tcPr>
          <w:p w14:paraId="512950A1" w14:textId="181E8250" w:rsidR="00B54511" w:rsidRPr="00F40376" w:rsidRDefault="00B54511" w:rsidP="00573319">
            <w:pPr>
              <w:ind w:left="-5"/>
              <w:jc w:val="both"/>
              <w:rPr>
                <w:sz w:val="20"/>
                <w:szCs w:val="20"/>
              </w:rPr>
            </w:pPr>
            <w:r w:rsidRPr="00761B54">
              <w:rPr>
                <w:sz w:val="20"/>
                <w:szCs w:val="20"/>
              </w:rPr>
              <w:t xml:space="preserve">Пункти </w:t>
            </w:r>
            <w:r w:rsidR="00B118A1" w:rsidRPr="00F40376">
              <w:rPr>
                <w:sz w:val="20"/>
                <w:szCs w:val="20"/>
              </w:rPr>
              <w:t xml:space="preserve">166 – 170, </w:t>
            </w:r>
            <w:r w:rsidRPr="00F40376">
              <w:rPr>
                <w:sz w:val="20"/>
                <w:szCs w:val="20"/>
              </w:rPr>
              <w:t>198, 199 Порядку ведення Державного земельного кадастру, затвердженого постановою Кабінету Міністрів України від 17 жовтня 2012 р. № 1051.</w:t>
            </w:r>
          </w:p>
          <w:p w14:paraId="4D8A0316" w14:textId="77777777" w:rsidR="00C22814" w:rsidRPr="00761B54" w:rsidRDefault="00C22814" w:rsidP="00C22814">
            <w:pPr>
              <w:jc w:val="both"/>
              <w:rPr>
                <w:sz w:val="20"/>
                <w:szCs w:val="20"/>
              </w:rPr>
            </w:pPr>
            <w:r w:rsidRPr="00F40376">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39070C20" w14:textId="77777777" w:rsidR="00B54511" w:rsidRPr="00761B54" w:rsidRDefault="00B54511" w:rsidP="00573319">
            <w:pPr>
              <w:pStyle w:val="ac"/>
              <w:spacing w:before="0" w:beforeAutospacing="0" w:after="0" w:afterAutospacing="0"/>
              <w:ind w:left="-5"/>
              <w:jc w:val="both"/>
              <w:rPr>
                <w:sz w:val="20"/>
                <w:szCs w:val="20"/>
                <w:lang w:val="uk-UA"/>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77247A86" w14:textId="77777777" w:rsidTr="00573319">
        <w:tc>
          <w:tcPr>
            <w:tcW w:w="562" w:type="dxa"/>
            <w:shd w:val="clear" w:color="auto" w:fill="FFFFFF"/>
            <w:tcMar>
              <w:top w:w="150" w:type="dxa"/>
              <w:left w:w="150" w:type="dxa"/>
              <w:bottom w:w="150" w:type="dxa"/>
              <w:right w:w="150" w:type="dxa"/>
            </w:tcMar>
            <w:vAlign w:val="center"/>
            <w:hideMark/>
          </w:tcPr>
          <w:p w14:paraId="7E419A33" w14:textId="1986D444" w:rsidR="00B54511" w:rsidRPr="00F40376" w:rsidRDefault="00B54511" w:rsidP="00573319">
            <w:pPr>
              <w:jc w:val="center"/>
              <w:rPr>
                <w:b/>
                <w:bCs/>
                <w:sz w:val="20"/>
                <w:szCs w:val="20"/>
              </w:rPr>
            </w:pPr>
            <w:r w:rsidRPr="00F40376">
              <w:rPr>
                <w:rStyle w:val="afb"/>
                <w:b w:val="0"/>
                <w:bCs w:val="0"/>
                <w:sz w:val="20"/>
                <w:szCs w:val="20"/>
              </w:rPr>
              <w:lastRenderedPageBreak/>
              <w:t>6</w:t>
            </w:r>
          </w:p>
        </w:tc>
        <w:tc>
          <w:tcPr>
            <w:tcW w:w="3689" w:type="dxa"/>
            <w:shd w:val="clear" w:color="auto" w:fill="FFFFFF"/>
            <w:tcMar>
              <w:top w:w="150" w:type="dxa"/>
              <w:left w:w="150" w:type="dxa"/>
              <w:bottom w:w="150" w:type="dxa"/>
              <w:right w:w="150" w:type="dxa"/>
            </w:tcMar>
            <w:vAlign w:val="center"/>
            <w:hideMark/>
          </w:tcPr>
          <w:p w14:paraId="35C5941C" w14:textId="77777777" w:rsidR="00B54511" w:rsidRPr="00761B54" w:rsidRDefault="00B54511" w:rsidP="000E55C9">
            <w:pPr>
              <w:jc w:val="center"/>
              <w:rPr>
                <w:sz w:val="20"/>
                <w:szCs w:val="20"/>
              </w:rPr>
            </w:pPr>
            <w:r w:rsidRPr="00761B54">
              <w:rPr>
                <w:sz w:val="20"/>
                <w:szCs w:val="20"/>
              </w:rPr>
              <w:t>Акти центральних органів виконавчої влади</w:t>
            </w:r>
          </w:p>
        </w:tc>
        <w:tc>
          <w:tcPr>
            <w:tcW w:w="5389" w:type="dxa"/>
            <w:shd w:val="clear" w:color="auto" w:fill="FFFFFF"/>
            <w:tcMar>
              <w:top w:w="150" w:type="dxa"/>
              <w:left w:w="150" w:type="dxa"/>
              <w:bottom w:w="150" w:type="dxa"/>
              <w:right w:w="150" w:type="dxa"/>
            </w:tcMar>
            <w:vAlign w:val="center"/>
            <w:hideMark/>
          </w:tcPr>
          <w:p w14:paraId="77CFBA21" w14:textId="77777777" w:rsidR="00B54511" w:rsidRPr="00761B54" w:rsidRDefault="00B54511" w:rsidP="00573319">
            <w:pPr>
              <w:jc w:val="both"/>
              <w:rPr>
                <w:sz w:val="20"/>
                <w:szCs w:val="20"/>
              </w:rPr>
            </w:pPr>
          </w:p>
        </w:tc>
      </w:tr>
      <w:tr w:rsidR="00B54511" w:rsidRPr="00761B54" w14:paraId="6AC67565" w14:textId="77777777" w:rsidTr="00573319">
        <w:tc>
          <w:tcPr>
            <w:tcW w:w="562" w:type="dxa"/>
            <w:tcMar>
              <w:top w:w="150" w:type="dxa"/>
              <w:left w:w="150" w:type="dxa"/>
              <w:bottom w:w="150" w:type="dxa"/>
              <w:right w:w="150" w:type="dxa"/>
            </w:tcMar>
            <w:vAlign w:val="center"/>
            <w:hideMark/>
          </w:tcPr>
          <w:p w14:paraId="4D7D4E4E" w14:textId="6489E315" w:rsidR="00B54511" w:rsidRPr="00F40376" w:rsidRDefault="00B54511" w:rsidP="00573319">
            <w:pPr>
              <w:jc w:val="center"/>
              <w:rPr>
                <w:b/>
                <w:bCs/>
                <w:sz w:val="20"/>
                <w:szCs w:val="20"/>
              </w:rPr>
            </w:pPr>
            <w:r w:rsidRPr="00F40376">
              <w:rPr>
                <w:rStyle w:val="afb"/>
                <w:b w:val="0"/>
                <w:bCs w:val="0"/>
                <w:sz w:val="20"/>
                <w:szCs w:val="20"/>
              </w:rPr>
              <w:t>7</w:t>
            </w:r>
          </w:p>
        </w:tc>
        <w:tc>
          <w:tcPr>
            <w:tcW w:w="3689" w:type="dxa"/>
            <w:tcMar>
              <w:top w:w="150" w:type="dxa"/>
              <w:left w:w="150" w:type="dxa"/>
              <w:bottom w:w="150" w:type="dxa"/>
              <w:right w:w="150" w:type="dxa"/>
            </w:tcMar>
            <w:vAlign w:val="center"/>
            <w:hideMark/>
          </w:tcPr>
          <w:p w14:paraId="5B31E844" w14:textId="77777777" w:rsidR="00B54511" w:rsidRPr="00761B54" w:rsidRDefault="00B54511" w:rsidP="000E55C9">
            <w:pPr>
              <w:jc w:val="center"/>
              <w:rPr>
                <w:sz w:val="20"/>
                <w:szCs w:val="20"/>
              </w:rPr>
            </w:pPr>
            <w:r w:rsidRPr="00761B54">
              <w:rPr>
                <w:sz w:val="20"/>
                <w:szCs w:val="20"/>
              </w:rPr>
              <w:t>Акти місцевих органів виконавчої влади / органів місцевого самоврядування</w:t>
            </w:r>
          </w:p>
        </w:tc>
        <w:tc>
          <w:tcPr>
            <w:tcW w:w="5389" w:type="dxa"/>
            <w:tcMar>
              <w:top w:w="150" w:type="dxa"/>
              <w:left w:w="150" w:type="dxa"/>
              <w:bottom w:w="150" w:type="dxa"/>
              <w:right w:w="150" w:type="dxa"/>
            </w:tcMar>
            <w:vAlign w:val="center"/>
            <w:hideMark/>
          </w:tcPr>
          <w:p w14:paraId="24A8620E" w14:textId="77777777" w:rsidR="00B54511" w:rsidRPr="00761B54" w:rsidRDefault="00B54511" w:rsidP="00573319">
            <w:pPr>
              <w:jc w:val="both"/>
              <w:rPr>
                <w:sz w:val="20"/>
                <w:szCs w:val="20"/>
              </w:rPr>
            </w:pPr>
          </w:p>
        </w:tc>
      </w:tr>
      <w:tr w:rsidR="00B54511" w:rsidRPr="00761B54" w14:paraId="45394A4A" w14:textId="77777777" w:rsidTr="00573319">
        <w:tc>
          <w:tcPr>
            <w:tcW w:w="9640" w:type="dxa"/>
            <w:gridSpan w:val="3"/>
            <w:shd w:val="clear" w:color="auto" w:fill="FFFFFF"/>
            <w:tcMar>
              <w:top w:w="150" w:type="dxa"/>
              <w:left w:w="150" w:type="dxa"/>
              <w:bottom w:w="150" w:type="dxa"/>
              <w:right w:w="150" w:type="dxa"/>
            </w:tcMar>
            <w:vAlign w:val="center"/>
            <w:hideMark/>
          </w:tcPr>
          <w:p w14:paraId="5A929A60"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Умови отримання адміністративної послуги</w:t>
            </w:r>
          </w:p>
        </w:tc>
      </w:tr>
      <w:tr w:rsidR="00B54511" w:rsidRPr="00761B54" w14:paraId="0764AAE5" w14:textId="77777777" w:rsidTr="00573319">
        <w:tc>
          <w:tcPr>
            <w:tcW w:w="562" w:type="dxa"/>
            <w:tcMar>
              <w:top w:w="150" w:type="dxa"/>
              <w:left w:w="150" w:type="dxa"/>
              <w:bottom w:w="150" w:type="dxa"/>
              <w:right w:w="150" w:type="dxa"/>
            </w:tcMar>
            <w:vAlign w:val="center"/>
            <w:hideMark/>
          </w:tcPr>
          <w:p w14:paraId="41E3C490" w14:textId="18D9872E" w:rsidR="00B54511" w:rsidRPr="00F40376" w:rsidRDefault="00B54511" w:rsidP="00573319">
            <w:pPr>
              <w:jc w:val="center"/>
              <w:rPr>
                <w:b/>
                <w:bCs/>
                <w:sz w:val="20"/>
                <w:szCs w:val="20"/>
              </w:rPr>
            </w:pPr>
            <w:r w:rsidRPr="00F40376">
              <w:rPr>
                <w:rStyle w:val="afb"/>
                <w:b w:val="0"/>
                <w:bCs w:val="0"/>
                <w:sz w:val="20"/>
                <w:szCs w:val="20"/>
              </w:rPr>
              <w:t>8</w:t>
            </w:r>
          </w:p>
        </w:tc>
        <w:tc>
          <w:tcPr>
            <w:tcW w:w="3689" w:type="dxa"/>
            <w:tcMar>
              <w:top w:w="150" w:type="dxa"/>
              <w:left w:w="150" w:type="dxa"/>
              <w:bottom w:w="150" w:type="dxa"/>
              <w:right w:w="150" w:type="dxa"/>
            </w:tcMar>
            <w:vAlign w:val="center"/>
            <w:hideMark/>
          </w:tcPr>
          <w:p w14:paraId="59F88D52" w14:textId="77777777" w:rsidR="00B54511" w:rsidRPr="00761B54" w:rsidRDefault="00B54511" w:rsidP="000E55C9">
            <w:pPr>
              <w:jc w:val="center"/>
              <w:rPr>
                <w:sz w:val="20"/>
                <w:szCs w:val="20"/>
              </w:rPr>
            </w:pPr>
            <w:r w:rsidRPr="00761B54">
              <w:rPr>
                <w:sz w:val="20"/>
                <w:szCs w:val="20"/>
              </w:rPr>
              <w:t>Підстава для одержання адміністративної послуги</w:t>
            </w:r>
          </w:p>
        </w:tc>
        <w:tc>
          <w:tcPr>
            <w:tcW w:w="5389" w:type="dxa"/>
            <w:tcMar>
              <w:top w:w="150" w:type="dxa"/>
              <w:left w:w="150" w:type="dxa"/>
              <w:bottom w:w="150" w:type="dxa"/>
              <w:right w:w="150" w:type="dxa"/>
            </w:tcMar>
            <w:vAlign w:val="center"/>
            <w:hideMark/>
          </w:tcPr>
          <w:p w14:paraId="2F5267CB" w14:textId="77777777" w:rsidR="00B54511" w:rsidRPr="00761B54" w:rsidRDefault="00B54511" w:rsidP="00573319">
            <w:pPr>
              <w:jc w:val="both"/>
              <w:rPr>
                <w:sz w:val="20"/>
                <w:szCs w:val="20"/>
              </w:rPr>
            </w:pPr>
            <w:r w:rsidRPr="00761B54">
              <w:rPr>
                <w:sz w:val="20"/>
                <w:szCs w:val="20"/>
              </w:rPr>
              <w:t>Заява про надання відомостей з  Державного земельного кадастру</w:t>
            </w:r>
          </w:p>
        </w:tc>
      </w:tr>
      <w:tr w:rsidR="00B54511" w:rsidRPr="00761B54" w14:paraId="44D9BAFB" w14:textId="77777777" w:rsidTr="00573319">
        <w:tc>
          <w:tcPr>
            <w:tcW w:w="562" w:type="dxa"/>
            <w:shd w:val="clear" w:color="auto" w:fill="FFFFFF"/>
            <w:tcMar>
              <w:top w:w="150" w:type="dxa"/>
              <w:left w:w="150" w:type="dxa"/>
              <w:bottom w:w="150" w:type="dxa"/>
              <w:right w:w="150" w:type="dxa"/>
            </w:tcMar>
            <w:vAlign w:val="center"/>
            <w:hideMark/>
          </w:tcPr>
          <w:p w14:paraId="3BFCC5FE" w14:textId="6C23AE6C" w:rsidR="00B54511" w:rsidRPr="00F40376" w:rsidRDefault="00B54511" w:rsidP="00573319">
            <w:pPr>
              <w:jc w:val="center"/>
              <w:rPr>
                <w:b/>
                <w:bCs/>
                <w:sz w:val="20"/>
                <w:szCs w:val="20"/>
              </w:rPr>
            </w:pPr>
            <w:r w:rsidRPr="00F40376">
              <w:rPr>
                <w:rStyle w:val="afb"/>
                <w:b w:val="0"/>
                <w:bCs w:val="0"/>
                <w:sz w:val="20"/>
                <w:szCs w:val="20"/>
              </w:rPr>
              <w:t>9</w:t>
            </w:r>
          </w:p>
        </w:tc>
        <w:tc>
          <w:tcPr>
            <w:tcW w:w="3689" w:type="dxa"/>
            <w:shd w:val="clear" w:color="auto" w:fill="FFFFFF"/>
            <w:tcMar>
              <w:top w:w="150" w:type="dxa"/>
              <w:left w:w="150" w:type="dxa"/>
              <w:bottom w:w="150" w:type="dxa"/>
              <w:right w:w="150" w:type="dxa"/>
            </w:tcMar>
            <w:vAlign w:val="center"/>
            <w:hideMark/>
          </w:tcPr>
          <w:p w14:paraId="6B4480F4" w14:textId="77777777" w:rsidR="00B54511" w:rsidRPr="00761B54" w:rsidRDefault="00B54511" w:rsidP="000E55C9">
            <w:pPr>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9" w:type="dxa"/>
            <w:shd w:val="clear" w:color="auto" w:fill="FFFFFF"/>
            <w:tcMar>
              <w:top w:w="150" w:type="dxa"/>
              <w:left w:w="150" w:type="dxa"/>
              <w:bottom w:w="150" w:type="dxa"/>
              <w:right w:w="150" w:type="dxa"/>
            </w:tcMar>
            <w:vAlign w:val="center"/>
            <w:hideMark/>
          </w:tcPr>
          <w:p w14:paraId="3E140F1F" w14:textId="77777777" w:rsidR="00B54511" w:rsidRPr="00761B54" w:rsidRDefault="00B54511" w:rsidP="00573319">
            <w:pPr>
              <w:jc w:val="both"/>
              <w:rPr>
                <w:sz w:val="20"/>
                <w:szCs w:val="20"/>
              </w:rPr>
            </w:pPr>
            <w:r w:rsidRPr="00761B54">
              <w:rPr>
                <w:sz w:val="20"/>
                <w:szCs w:val="20"/>
              </w:rPr>
              <w:t>1. Заява про надання відомостей з  Державного земельного кадастру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p>
          <w:p w14:paraId="2294E31E"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2.</w:t>
            </w:r>
            <w:r w:rsidRPr="00761B54">
              <w:rPr>
                <w:sz w:val="20"/>
                <w:szCs w:val="20"/>
              </w:rPr>
              <w:t> </w:t>
            </w:r>
            <w:r w:rsidRPr="00761B54">
              <w:rPr>
                <w:sz w:val="20"/>
                <w:szCs w:val="20"/>
                <w:lang w:val="uk-UA"/>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5AD2E9C9" w14:textId="77777777" w:rsidTr="00573319">
        <w:tc>
          <w:tcPr>
            <w:tcW w:w="562" w:type="dxa"/>
            <w:tcMar>
              <w:top w:w="150" w:type="dxa"/>
              <w:left w:w="150" w:type="dxa"/>
              <w:bottom w:w="150" w:type="dxa"/>
              <w:right w:w="150" w:type="dxa"/>
            </w:tcMar>
            <w:vAlign w:val="center"/>
            <w:hideMark/>
          </w:tcPr>
          <w:p w14:paraId="6FE71B27" w14:textId="2FE766B6" w:rsidR="00B54511" w:rsidRPr="00F40376" w:rsidRDefault="00B54511" w:rsidP="00573319">
            <w:pPr>
              <w:jc w:val="center"/>
              <w:rPr>
                <w:b/>
                <w:bCs/>
                <w:sz w:val="20"/>
                <w:szCs w:val="20"/>
              </w:rPr>
            </w:pPr>
            <w:r w:rsidRPr="00F40376">
              <w:rPr>
                <w:rStyle w:val="afb"/>
                <w:b w:val="0"/>
                <w:bCs w:val="0"/>
                <w:sz w:val="20"/>
                <w:szCs w:val="20"/>
              </w:rPr>
              <w:t>10</w:t>
            </w:r>
          </w:p>
        </w:tc>
        <w:tc>
          <w:tcPr>
            <w:tcW w:w="3689" w:type="dxa"/>
            <w:tcMar>
              <w:top w:w="150" w:type="dxa"/>
              <w:left w:w="150" w:type="dxa"/>
              <w:bottom w:w="150" w:type="dxa"/>
              <w:right w:w="150" w:type="dxa"/>
            </w:tcMar>
            <w:vAlign w:val="center"/>
            <w:hideMark/>
          </w:tcPr>
          <w:p w14:paraId="10099D8F" w14:textId="77777777" w:rsidR="00B54511" w:rsidRPr="00761B54" w:rsidRDefault="00B54511" w:rsidP="000E55C9">
            <w:pPr>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9" w:type="dxa"/>
            <w:tcMar>
              <w:top w:w="150" w:type="dxa"/>
              <w:left w:w="150" w:type="dxa"/>
              <w:bottom w:w="150" w:type="dxa"/>
              <w:right w:w="150" w:type="dxa"/>
            </w:tcMar>
            <w:vAlign w:val="center"/>
            <w:hideMark/>
          </w:tcPr>
          <w:p w14:paraId="5BEE2A20" w14:textId="58CD3BB4" w:rsidR="00B54511" w:rsidRPr="00761B54" w:rsidRDefault="00B54511" w:rsidP="00573319">
            <w:pPr>
              <w:jc w:val="both"/>
              <w:rPr>
                <w:sz w:val="20"/>
                <w:szCs w:val="20"/>
                <w:shd w:val="clear" w:color="auto" w:fill="FFFFFF"/>
              </w:rPr>
            </w:pPr>
            <w:r w:rsidRPr="00761B54">
              <w:rPr>
                <w:sz w:val="20"/>
                <w:szCs w:val="20"/>
              </w:rPr>
              <w:t> </w:t>
            </w:r>
            <w:r w:rsidR="00D20D1F"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0E55C9">
              <w:rPr>
                <w:sz w:val="20"/>
                <w:szCs w:val="20"/>
                <w:shd w:val="clear" w:color="auto" w:fill="FFFFFF"/>
              </w:rPr>
              <w:t>–</w:t>
            </w:r>
            <w:r w:rsidR="00D20D1F"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16" w:tgtFrame="_blank" w:history="1">
              <w:r w:rsidR="00D20D1F" w:rsidRPr="00761B54">
                <w:rPr>
                  <w:rStyle w:val="af1"/>
                  <w:color w:val="auto"/>
                  <w:sz w:val="20"/>
                  <w:szCs w:val="20"/>
                  <w:u w:val="none"/>
                  <w:shd w:val="clear" w:color="auto" w:fill="FFFFFF"/>
                </w:rPr>
                <w:t>Закону України</w:t>
              </w:r>
            </w:hyperlink>
            <w:r w:rsidR="00D20D1F"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tc>
      </w:tr>
      <w:tr w:rsidR="00B54511" w:rsidRPr="00761B54" w14:paraId="417E3C4A" w14:textId="77777777" w:rsidTr="00573319">
        <w:trPr>
          <w:trHeight w:val="779"/>
        </w:trPr>
        <w:tc>
          <w:tcPr>
            <w:tcW w:w="562" w:type="dxa"/>
            <w:shd w:val="clear" w:color="auto" w:fill="FFFFFF"/>
            <w:tcMar>
              <w:top w:w="150" w:type="dxa"/>
              <w:left w:w="150" w:type="dxa"/>
              <w:bottom w:w="150" w:type="dxa"/>
              <w:right w:w="150" w:type="dxa"/>
            </w:tcMar>
            <w:vAlign w:val="center"/>
            <w:hideMark/>
          </w:tcPr>
          <w:p w14:paraId="685FADE4" w14:textId="5B5C2929" w:rsidR="00B54511" w:rsidRPr="00F40376" w:rsidRDefault="00B54511" w:rsidP="00573319">
            <w:pPr>
              <w:jc w:val="center"/>
              <w:rPr>
                <w:b/>
                <w:bCs/>
                <w:sz w:val="20"/>
                <w:szCs w:val="20"/>
              </w:rPr>
            </w:pPr>
            <w:r w:rsidRPr="00F40376">
              <w:rPr>
                <w:rStyle w:val="afb"/>
                <w:b w:val="0"/>
                <w:bCs w:val="0"/>
                <w:sz w:val="20"/>
                <w:szCs w:val="20"/>
              </w:rPr>
              <w:t>11</w:t>
            </w:r>
          </w:p>
        </w:tc>
        <w:tc>
          <w:tcPr>
            <w:tcW w:w="3689" w:type="dxa"/>
            <w:shd w:val="clear" w:color="auto" w:fill="FFFFFF"/>
            <w:tcMar>
              <w:top w:w="150" w:type="dxa"/>
              <w:left w:w="150" w:type="dxa"/>
              <w:bottom w:w="150" w:type="dxa"/>
              <w:right w:w="150" w:type="dxa"/>
            </w:tcMar>
            <w:vAlign w:val="center"/>
            <w:hideMark/>
          </w:tcPr>
          <w:p w14:paraId="399EF6EB" w14:textId="77777777" w:rsidR="00B54511" w:rsidRPr="00761B54" w:rsidRDefault="00B54511" w:rsidP="000E55C9">
            <w:pPr>
              <w:jc w:val="center"/>
              <w:rPr>
                <w:sz w:val="20"/>
                <w:szCs w:val="20"/>
              </w:rPr>
            </w:pPr>
            <w:r w:rsidRPr="00761B54">
              <w:rPr>
                <w:sz w:val="20"/>
                <w:szCs w:val="20"/>
              </w:rPr>
              <w:t>Платність (безоплатність) надання адміністративної послуги</w:t>
            </w:r>
          </w:p>
        </w:tc>
        <w:tc>
          <w:tcPr>
            <w:tcW w:w="5389" w:type="dxa"/>
            <w:shd w:val="clear" w:color="auto" w:fill="FFFFFF"/>
            <w:tcMar>
              <w:top w:w="150" w:type="dxa"/>
              <w:left w:w="150" w:type="dxa"/>
              <w:bottom w:w="150" w:type="dxa"/>
              <w:right w:w="150" w:type="dxa"/>
            </w:tcMar>
            <w:vAlign w:val="center"/>
            <w:hideMark/>
          </w:tcPr>
          <w:p w14:paraId="22736F36" w14:textId="77777777" w:rsidR="00B54511" w:rsidRPr="00761B54" w:rsidRDefault="00B54511" w:rsidP="00573319">
            <w:pPr>
              <w:jc w:val="both"/>
              <w:rPr>
                <w:sz w:val="20"/>
                <w:szCs w:val="20"/>
              </w:rPr>
            </w:pPr>
            <w:r w:rsidRPr="00761B54">
              <w:rPr>
                <w:sz w:val="20"/>
                <w:szCs w:val="20"/>
              </w:rPr>
              <w:t>Безоплатно</w:t>
            </w:r>
          </w:p>
        </w:tc>
      </w:tr>
      <w:tr w:rsidR="00B54511" w:rsidRPr="00761B54" w14:paraId="549991FF" w14:textId="77777777" w:rsidTr="00573319">
        <w:tc>
          <w:tcPr>
            <w:tcW w:w="562" w:type="dxa"/>
            <w:tcMar>
              <w:top w:w="150" w:type="dxa"/>
              <w:left w:w="150" w:type="dxa"/>
              <w:bottom w:w="150" w:type="dxa"/>
              <w:right w:w="150" w:type="dxa"/>
            </w:tcMar>
            <w:vAlign w:val="center"/>
            <w:hideMark/>
          </w:tcPr>
          <w:p w14:paraId="22DBBC46" w14:textId="3FC31FDB" w:rsidR="00B54511" w:rsidRPr="00F40376" w:rsidRDefault="00B54511" w:rsidP="00573319">
            <w:pPr>
              <w:jc w:val="center"/>
              <w:rPr>
                <w:b/>
                <w:bCs/>
                <w:sz w:val="20"/>
                <w:szCs w:val="20"/>
              </w:rPr>
            </w:pPr>
            <w:r w:rsidRPr="00F40376">
              <w:rPr>
                <w:rStyle w:val="afb"/>
                <w:b w:val="0"/>
                <w:bCs w:val="0"/>
                <w:sz w:val="20"/>
                <w:szCs w:val="20"/>
              </w:rPr>
              <w:t>12</w:t>
            </w:r>
          </w:p>
        </w:tc>
        <w:tc>
          <w:tcPr>
            <w:tcW w:w="3689" w:type="dxa"/>
            <w:tcMar>
              <w:top w:w="150" w:type="dxa"/>
              <w:left w:w="150" w:type="dxa"/>
              <w:bottom w:w="150" w:type="dxa"/>
              <w:right w:w="150" w:type="dxa"/>
            </w:tcMar>
            <w:vAlign w:val="center"/>
            <w:hideMark/>
          </w:tcPr>
          <w:p w14:paraId="62D297A7" w14:textId="77777777" w:rsidR="00B54511" w:rsidRPr="00761B54" w:rsidRDefault="00B54511" w:rsidP="000E55C9">
            <w:pPr>
              <w:jc w:val="center"/>
              <w:rPr>
                <w:sz w:val="20"/>
                <w:szCs w:val="20"/>
              </w:rPr>
            </w:pPr>
            <w:r w:rsidRPr="00761B54">
              <w:rPr>
                <w:sz w:val="20"/>
                <w:szCs w:val="20"/>
              </w:rPr>
              <w:t>Строк надання адміністративної послуги</w:t>
            </w:r>
          </w:p>
        </w:tc>
        <w:tc>
          <w:tcPr>
            <w:tcW w:w="5389" w:type="dxa"/>
            <w:tcMar>
              <w:top w:w="150" w:type="dxa"/>
              <w:left w:w="150" w:type="dxa"/>
              <w:bottom w:w="150" w:type="dxa"/>
              <w:right w:w="150" w:type="dxa"/>
            </w:tcMar>
            <w:vAlign w:val="center"/>
            <w:hideMark/>
          </w:tcPr>
          <w:p w14:paraId="7F6C221E" w14:textId="20530A3D" w:rsidR="00AB3B8F" w:rsidRPr="00C075E9" w:rsidRDefault="00B54511" w:rsidP="00AB3B8F">
            <w:pPr>
              <w:jc w:val="both"/>
              <w:rPr>
                <w:sz w:val="20"/>
                <w:szCs w:val="20"/>
              </w:rPr>
            </w:pPr>
            <w:r w:rsidRPr="00F40376">
              <w:rPr>
                <w:sz w:val="20"/>
                <w:szCs w:val="20"/>
              </w:rPr>
              <w:t xml:space="preserve">Протягом 10 робочих днів з дня реєстрації відповідної заяви </w:t>
            </w:r>
            <w:r w:rsidR="00AB3B8F" w:rsidRPr="00F40376">
              <w:rPr>
                <w:sz w:val="20"/>
                <w:szCs w:val="20"/>
              </w:rPr>
              <w:t xml:space="preserve">у Державному земельному кадастрі </w:t>
            </w:r>
            <w:r w:rsidR="00AB3B8F" w:rsidRPr="00F40376">
              <w:rPr>
                <w:bCs/>
                <w:sz w:val="20"/>
                <w:szCs w:val="20"/>
              </w:rPr>
              <w:t>або більший строк, який відповідає строку залишення заяви без руху</w:t>
            </w:r>
          </w:p>
          <w:p w14:paraId="4410D3C9" w14:textId="7265C53E" w:rsidR="00B54511" w:rsidRPr="00761B54" w:rsidRDefault="00B54511" w:rsidP="00573319">
            <w:pPr>
              <w:jc w:val="both"/>
              <w:rPr>
                <w:sz w:val="20"/>
                <w:szCs w:val="20"/>
              </w:rPr>
            </w:pPr>
          </w:p>
        </w:tc>
      </w:tr>
      <w:tr w:rsidR="00B54511" w:rsidRPr="00761B54" w14:paraId="2C038828" w14:textId="77777777" w:rsidTr="00573319">
        <w:tc>
          <w:tcPr>
            <w:tcW w:w="562" w:type="dxa"/>
            <w:shd w:val="clear" w:color="auto" w:fill="FFFFFF"/>
            <w:tcMar>
              <w:top w:w="150" w:type="dxa"/>
              <w:left w:w="150" w:type="dxa"/>
              <w:bottom w:w="150" w:type="dxa"/>
              <w:right w:w="150" w:type="dxa"/>
            </w:tcMar>
            <w:vAlign w:val="center"/>
            <w:hideMark/>
          </w:tcPr>
          <w:p w14:paraId="2282C485" w14:textId="3BA9F6A2" w:rsidR="00B54511" w:rsidRPr="00F40376" w:rsidRDefault="00B54511" w:rsidP="00573319">
            <w:pPr>
              <w:jc w:val="center"/>
              <w:rPr>
                <w:b/>
                <w:bCs/>
                <w:sz w:val="20"/>
                <w:szCs w:val="20"/>
              </w:rPr>
            </w:pPr>
            <w:r w:rsidRPr="00F40376">
              <w:rPr>
                <w:rStyle w:val="afb"/>
                <w:b w:val="0"/>
                <w:bCs w:val="0"/>
                <w:sz w:val="20"/>
                <w:szCs w:val="20"/>
              </w:rPr>
              <w:t>13</w:t>
            </w:r>
          </w:p>
        </w:tc>
        <w:tc>
          <w:tcPr>
            <w:tcW w:w="3689" w:type="dxa"/>
            <w:shd w:val="clear" w:color="auto" w:fill="FFFFFF"/>
            <w:tcMar>
              <w:top w:w="150" w:type="dxa"/>
              <w:left w:w="150" w:type="dxa"/>
              <w:bottom w:w="150" w:type="dxa"/>
              <w:right w:w="150" w:type="dxa"/>
            </w:tcMar>
            <w:vAlign w:val="center"/>
            <w:hideMark/>
          </w:tcPr>
          <w:p w14:paraId="0DB9F6D7" w14:textId="77777777" w:rsidR="00B54511" w:rsidRPr="00761B54" w:rsidRDefault="00B54511" w:rsidP="000E55C9">
            <w:pPr>
              <w:jc w:val="center"/>
              <w:rPr>
                <w:sz w:val="20"/>
                <w:szCs w:val="20"/>
              </w:rPr>
            </w:pPr>
            <w:r w:rsidRPr="00761B54">
              <w:rPr>
                <w:sz w:val="20"/>
                <w:szCs w:val="20"/>
              </w:rPr>
              <w:t>Перелік підстав для відмови у наданні адміністративної послуги</w:t>
            </w:r>
          </w:p>
        </w:tc>
        <w:tc>
          <w:tcPr>
            <w:tcW w:w="5389" w:type="dxa"/>
            <w:shd w:val="clear" w:color="auto" w:fill="FFFFFF"/>
            <w:tcMar>
              <w:top w:w="150" w:type="dxa"/>
              <w:left w:w="150" w:type="dxa"/>
              <w:bottom w:w="150" w:type="dxa"/>
              <w:right w:w="150" w:type="dxa"/>
            </w:tcMar>
            <w:vAlign w:val="center"/>
            <w:hideMark/>
          </w:tcPr>
          <w:p w14:paraId="323F4563" w14:textId="77777777" w:rsidR="00B54511" w:rsidRPr="00761B54" w:rsidRDefault="00B54511" w:rsidP="00573319">
            <w:pPr>
              <w:jc w:val="both"/>
              <w:rPr>
                <w:sz w:val="20"/>
                <w:szCs w:val="20"/>
              </w:rPr>
            </w:pPr>
            <w:r w:rsidRPr="00761B54">
              <w:rPr>
                <w:sz w:val="20"/>
                <w:szCs w:val="20"/>
              </w:rPr>
              <w:t>1. У Державному земельному кадастрі відсутні запитувані відомості.</w:t>
            </w:r>
          </w:p>
          <w:p w14:paraId="4055B20B"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2. Із заявою про надання відомостей з Державного земельного кадастру звернулася неналежна особа (право на отримання надано громадянам (довідки про наявність           та розмір земельної частки (паю) – для подання уповноваженим</w:t>
            </w:r>
            <w:r w:rsidRPr="00761B54">
              <w:rPr>
                <w:sz w:val="20"/>
                <w:szCs w:val="20"/>
              </w:rPr>
              <w:t> </w:t>
            </w:r>
            <w:r w:rsidRPr="00761B54">
              <w:rPr>
                <w:sz w:val="20"/>
                <w:szCs w:val="20"/>
                <w:lang w:val="uk-UA"/>
              </w:rPr>
              <w:t xml:space="preserve"> представником сім’ї до місцевої державної адміністрації або до виконавчого</w:t>
            </w:r>
            <w:r w:rsidRPr="00761B54">
              <w:rPr>
                <w:sz w:val="20"/>
                <w:szCs w:val="20"/>
              </w:rPr>
              <w:t> </w:t>
            </w:r>
            <w:r w:rsidRPr="00761B54">
              <w:rPr>
                <w:sz w:val="20"/>
                <w:szCs w:val="20"/>
                <w:lang w:val="uk-UA"/>
              </w:rPr>
              <w:t xml:space="preserve"> комітету сільської, селищної ради заяви про надання державної соціальної допомоги).</w:t>
            </w:r>
          </w:p>
          <w:p w14:paraId="329C29FC" w14:textId="77777777" w:rsidR="00B54511" w:rsidRPr="00761B54" w:rsidRDefault="00B54511" w:rsidP="00573319">
            <w:pPr>
              <w:pStyle w:val="ac"/>
              <w:spacing w:before="0" w:beforeAutospacing="0" w:after="0" w:afterAutospacing="0"/>
              <w:jc w:val="both"/>
              <w:rPr>
                <w:sz w:val="20"/>
                <w:szCs w:val="20"/>
              </w:rPr>
            </w:pPr>
            <w:r w:rsidRPr="00761B54">
              <w:rPr>
                <w:sz w:val="20"/>
                <w:szCs w:val="20"/>
              </w:rPr>
              <w:t>3.</w:t>
            </w:r>
            <w:r w:rsidRPr="00761B54">
              <w:rPr>
                <w:sz w:val="20"/>
                <w:szCs w:val="20"/>
                <w:lang w:val="uk-UA"/>
              </w:rPr>
              <w:t> </w:t>
            </w:r>
            <w:r w:rsidRPr="00761B54">
              <w:rPr>
                <w:sz w:val="20"/>
                <w:szCs w:val="20"/>
              </w:rPr>
              <w:t>Документи подан</w:t>
            </w:r>
            <w:r w:rsidRPr="00761B54">
              <w:rPr>
                <w:sz w:val="20"/>
                <w:szCs w:val="20"/>
                <w:lang w:val="uk-UA"/>
              </w:rPr>
              <w:t>о</w:t>
            </w:r>
            <w:r w:rsidRPr="00761B54">
              <w:rPr>
                <w:sz w:val="20"/>
                <w:szCs w:val="20"/>
              </w:rPr>
              <w:t xml:space="preserve"> не в повному обсязі (відсутність документа, що підтверджує повноваження діяти від імені заявника) та/або документи не відповідають вимогам, встановленим законом (заява не відповідає встановленій формі)</w:t>
            </w:r>
          </w:p>
        </w:tc>
      </w:tr>
      <w:tr w:rsidR="00B54511" w:rsidRPr="00761B54" w14:paraId="3CE85DEF" w14:textId="77777777" w:rsidTr="00573319">
        <w:tc>
          <w:tcPr>
            <w:tcW w:w="562" w:type="dxa"/>
            <w:tcMar>
              <w:top w:w="150" w:type="dxa"/>
              <w:left w:w="150" w:type="dxa"/>
              <w:bottom w:w="150" w:type="dxa"/>
              <w:right w:w="150" w:type="dxa"/>
            </w:tcMar>
            <w:vAlign w:val="center"/>
            <w:hideMark/>
          </w:tcPr>
          <w:p w14:paraId="1E8B37AE" w14:textId="0267667E" w:rsidR="00B54511" w:rsidRPr="00F40376" w:rsidRDefault="00B54511" w:rsidP="00573319">
            <w:pPr>
              <w:jc w:val="center"/>
              <w:rPr>
                <w:b/>
                <w:bCs/>
                <w:sz w:val="20"/>
                <w:szCs w:val="20"/>
              </w:rPr>
            </w:pPr>
            <w:r w:rsidRPr="00F40376">
              <w:rPr>
                <w:rStyle w:val="afb"/>
                <w:b w:val="0"/>
                <w:bCs w:val="0"/>
                <w:sz w:val="20"/>
                <w:szCs w:val="20"/>
              </w:rPr>
              <w:lastRenderedPageBreak/>
              <w:t>14</w:t>
            </w:r>
          </w:p>
        </w:tc>
        <w:tc>
          <w:tcPr>
            <w:tcW w:w="3689" w:type="dxa"/>
            <w:tcMar>
              <w:top w:w="150" w:type="dxa"/>
              <w:left w:w="150" w:type="dxa"/>
              <w:bottom w:w="150" w:type="dxa"/>
              <w:right w:w="150" w:type="dxa"/>
            </w:tcMar>
            <w:vAlign w:val="center"/>
            <w:hideMark/>
          </w:tcPr>
          <w:p w14:paraId="5DE3DD2F" w14:textId="77777777" w:rsidR="00B54511" w:rsidRPr="00761B54" w:rsidRDefault="00B54511" w:rsidP="000E55C9">
            <w:pPr>
              <w:jc w:val="center"/>
              <w:rPr>
                <w:sz w:val="20"/>
                <w:szCs w:val="20"/>
              </w:rPr>
            </w:pPr>
            <w:r w:rsidRPr="00761B54">
              <w:rPr>
                <w:sz w:val="20"/>
                <w:szCs w:val="20"/>
              </w:rPr>
              <w:t>Результат надання адміністративної послуги</w:t>
            </w:r>
          </w:p>
        </w:tc>
        <w:tc>
          <w:tcPr>
            <w:tcW w:w="5389" w:type="dxa"/>
            <w:tcMar>
              <w:top w:w="150" w:type="dxa"/>
              <w:left w:w="150" w:type="dxa"/>
              <w:bottom w:w="150" w:type="dxa"/>
              <w:right w:w="150" w:type="dxa"/>
            </w:tcMar>
            <w:vAlign w:val="center"/>
            <w:hideMark/>
          </w:tcPr>
          <w:p w14:paraId="0985AC15" w14:textId="77777777" w:rsidR="00B54511" w:rsidRPr="00F24B2D" w:rsidRDefault="00B54511" w:rsidP="00573319">
            <w:pPr>
              <w:jc w:val="both"/>
              <w:rPr>
                <w:sz w:val="20"/>
                <w:szCs w:val="20"/>
                <w:lang w:val="ru-RU"/>
              </w:rPr>
            </w:pPr>
            <w:r w:rsidRPr="00761B54">
              <w:rPr>
                <w:sz w:val="20"/>
                <w:szCs w:val="20"/>
              </w:rPr>
              <w:t xml:space="preserve">Довідка про наявність та розмір земельної частки (паю) </w:t>
            </w:r>
          </w:p>
          <w:p w14:paraId="68275A0C" w14:textId="77777777" w:rsidR="003D545C" w:rsidRPr="00253E7E" w:rsidRDefault="003D545C" w:rsidP="003D545C">
            <w:pPr>
              <w:jc w:val="both"/>
              <w:rPr>
                <w:sz w:val="20"/>
                <w:szCs w:val="20"/>
              </w:rPr>
            </w:pPr>
            <w:r w:rsidRPr="00253E7E">
              <w:rPr>
                <w:sz w:val="20"/>
                <w:szCs w:val="20"/>
              </w:rPr>
              <w:t>Повідомлення про відмову у наданні відомостей з Державного земельного кадастру</w:t>
            </w:r>
          </w:p>
          <w:p w14:paraId="48B675F2" w14:textId="77777777" w:rsidR="003D545C" w:rsidRPr="00F40376" w:rsidRDefault="003D545C" w:rsidP="003D545C">
            <w:pPr>
              <w:jc w:val="both"/>
              <w:rPr>
                <w:sz w:val="20"/>
                <w:szCs w:val="20"/>
              </w:rPr>
            </w:pPr>
            <w:r w:rsidRPr="00F40376">
              <w:rPr>
                <w:sz w:val="20"/>
                <w:szCs w:val="20"/>
              </w:rPr>
              <w:t xml:space="preserve">Повідомлення про залишення заяви без руху </w:t>
            </w:r>
          </w:p>
          <w:p w14:paraId="1AD79ADC" w14:textId="77777777" w:rsidR="003D545C" w:rsidRPr="00F40376" w:rsidRDefault="003D545C" w:rsidP="003D545C">
            <w:pPr>
              <w:jc w:val="both"/>
              <w:rPr>
                <w:sz w:val="20"/>
                <w:szCs w:val="20"/>
              </w:rPr>
            </w:pPr>
            <w:r w:rsidRPr="00F40376">
              <w:rPr>
                <w:sz w:val="20"/>
                <w:szCs w:val="20"/>
              </w:rPr>
              <w:t>Повідомлення про продовження строку усунення виявлених недоліків</w:t>
            </w:r>
          </w:p>
          <w:p w14:paraId="5C5CAA82" w14:textId="77777777" w:rsidR="003D545C" w:rsidRPr="00F40376" w:rsidRDefault="003D545C" w:rsidP="003D545C">
            <w:pPr>
              <w:jc w:val="both"/>
              <w:rPr>
                <w:sz w:val="20"/>
                <w:szCs w:val="20"/>
              </w:rPr>
            </w:pPr>
            <w:r w:rsidRPr="00F40376">
              <w:rPr>
                <w:sz w:val="20"/>
                <w:szCs w:val="20"/>
              </w:rPr>
              <w:t>Повідомлення про відмову у продовженні строку усунення виявлених недоліків</w:t>
            </w:r>
          </w:p>
          <w:p w14:paraId="6A062D18" w14:textId="77777777" w:rsidR="003D545C" w:rsidRPr="00F40376" w:rsidRDefault="003D545C" w:rsidP="003D545C">
            <w:pPr>
              <w:jc w:val="both"/>
              <w:rPr>
                <w:sz w:val="20"/>
                <w:szCs w:val="20"/>
              </w:rPr>
            </w:pPr>
            <w:r w:rsidRPr="00F40376">
              <w:rPr>
                <w:sz w:val="20"/>
                <w:szCs w:val="20"/>
              </w:rPr>
              <w:t xml:space="preserve">Рішення про </w:t>
            </w:r>
            <w:r w:rsidRPr="00F40376">
              <w:rPr>
                <w:sz w:val="20"/>
                <w:szCs w:val="20"/>
                <w:shd w:val="clear" w:color="auto" w:fill="FFFFFF"/>
              </w:rPr>
              <w:t>продовження розгляду заяви</w:t>
            </w:r>
          </w:p>
          <w:p w14:paraId="09A93F26" w14:textId="09FCD2D4" w:rsidR="003D545C" w:rsidRPr="00F24B2D" w:rsidRDefault="003D545C" w:rsidP="003D545C">
            <w:pPr>
              <w:jc w:val="both"/>
              <w:rPr>
                <w:sz w:val="20"/>
                <w:szCs w:val="20"/>
                <w:lang w:val="ru-RU"/>
              </w:rPr>
            </w:pPr>
            <w:r w:rsidRPr="00F40376">
              <w:rPr>
                <w:sz w:val="20"/>
                <w:szCs w:val="20"/>
              </w:rPr>
              <w:t>Рішення про відмову у прийнятті заяви до розгляду</w:t>
            </w:r>
          </w:p>
        </w:tc>
      </w:tr>
      <w:tr w:rsidR="00B54511" w:rsidRPr="00761B54" w14:paraId="379F6B32" w14:textId="77777777" w:rsidTr="00573319">
        <w:tc>
          <w:tcPr>
            <w:tcW w:w="562" w:type="dxa"/>
            <w:shd w:val="clear" w:color="auto" w:fill="FFFFFF"/>
            <w:tcMar>
              <w:top w:w="150" w:type="dxa"/>
              <w:left w:w="150" w:type="dxa"/>
              <w:bottom w:w="150" w:type="dxa"/>
              <w:right w:w="150" w:type="dxa"/>
            </w:tcMar>
            <w:vAlign w:val="center"/>
            <w:hideMark/>
          </w:tcPr>
          <w:p w14:paraId="39687E74" w14:textId="53D3A7BE" w:rsidR="00B54511" w:rsidRPr="00F40376" w:rsidRDefault="00B54511" w:rsidP="00573319">
            <w:pPr>
              <w:jc w:val="center"/>
              <w:rPr>
                <w:b/>
                <w:bCs/>
                <w:sz w:val="20"/>
                <w:szCs w:val="20"/>
              </w:rPr>
            </w:pPr>
            <w:r w:rsidRPr="00F40376">
              <w:rPr>
                <w:rStyle w:val="afb"/>
                <w:b w:val="0"/>
                <w:bCs w:val="0"/>
                <w:sz w:val="20"/>
                <w:szCs w:val="20"/>
              </w:rPr>
              <w:t>15</w:t>
            </w:r>
          </w:p>
        </w:tc>
        <w:tc>
          <w:tcPr>
            <w:tcW w:w="3689" w:type="dxa"/>
            <w:shd w:val="clear" w:color="auto" w:fill="FFFFFF"/>
            <w:tcMar>
              <w:top w:w="150" w:type="dxa"/>
              <w:left w:w="150" w:type="dxa"/>
              <w:bottom w:w="150" w:type="dxa"/>
              <w:right w:w="150" w:type="dxa"/>
            </w:tcMar>
            <w:vAlign w:val="center"/>
            <w:hideMark/>
          </w:tcPr>
          <w:p w14:paraId="78C7FFCE" w14:textId="77777777" w:rsidR="00B54511" w:rsidRPr="00761B54" w:rsidRDefault="00B54511" w:rsidP="000E55C9">
            <w:pPr>
              <w:jc w:val="center"/>
              <w:rPr>
                <w:sz w:val="20"/>
                <w:szCs w:val="20"/>
              </w:rPr>
            </w:pPr>
            <w:r w:rsidRPr="00761B54">
              <w:rPr>
                <w:sz w:val="20"/>
                <w:szCs w:val="20"/>
              </w:rPr>
              <w:t>Способи отримання відповіді (результату)</w:t>
            </w:r>
          </w:p>
        </w:tc>
        <w:tc>
          <w:tcPr>
            <w:tcW w:w="5389" w:type="dxa"/>
            <w:shd w:val="clear" w:color="auto" w:fill="FFFFFF"/>
            <w:tcMar>
              <w:top w:w="150" w:type="dxa"/>
              <w:left w:w="150" w:type="dxa"/>
              <w:bottom w:w="150" w:type="dxa"/>
              <w:right w:w="150" w:type="dxa"/>
            </w:tcMar>
            <w:vAlign w:val="center"/>
            <w:hideMark/>
          </w:tcPr>
          <w:p w14:paraId="2BAD6F9C" w14:textId="42F602F0" w:rsidR="00B54511" w:rsidRPr="00761B54" w:rsidRDefault="0060399B" w:rsidP="00573319">
            <w:pPr>
              <w:jc w:val="both"/>
              <w:rPr>
                <w:sz w:val="20"/>
                <w:szCs w:val="20"/>
              </w:rPr>
            </w:pPr>
            <w:r w:rsidRPr="00253E7E">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54511" w:rsidRPr="00761B54" w14:paraId="19A81C85" w14:textId="77777777" w:rsidTr="00573319">
        <w:tc>
          <w:tcPr>
            <w:tcW w:w="562" w:type="dxa"/>
            <w:tcMar>
              <w:top w:w="150" w:type="dxa"/>
              <w:left w:w="150" w:type="dxa"/>
              <w:bottom w:w="150" w:type="dxa"/>
              <w:right w:w="150" w:type="dxa"/>
            </w:tcMar>
            <w:vAlign w:val="center"/>
            <w:hideMark/>
          </w:tcPr>
          <w:p w14:paraId="79E0277D" w14:textId="79D71829" w:rsidR="00B54511" w:rsidRPr="00F40376" w:rsidRDefault="00B54511" w:rsidP="00573319">
            <w:pPr>
              <w:jc w:val="center"/>
              <w:rPr>
                <w:b/>
                <w:bCs/>
                <w:sz w:val="20"/>
                <w:szCs w:val="20"/>
              </w:rPr>
            </w:pPr>
            <w:r w:rsidRPr="00F40376">
              <w:rPr>
                <w:rStyle w:val="afb"/>
                <w:b w:val="0"/>
                <w:bCs w:val="0"/>
                <w:sz w:val="20"/>
                <w:szCs w:val="20"/>
              </w:rPr>
              <w:t>16</w:t>
            </w:r>
          </w:p>
        </w:tc>
        <w:tc>
          <w:tcPr>
            <w:tcW w:w="3689" w:type="dxa"/>
            <w:tcMar>
              <w:top w:w="150" w:type="dxa"/>
              <w:left w:w="150" w:type="dxa"/>
              <w:bottom w:w="150" w:type="dxa"/>
              <w:right w:w="150" w:type="dxa"/>
            </w:tcMar>
            <w:vAlign w:val="center"/>
            <w:hideMark/>
          </w:tcPr>
          <w:p w14:paraId="2757EDCF" w14:textId="77777777" w:rsidR="00B54511" w:rsidRPr="00761B54" w:rsidRDefault="00B54511" w:rsidP="000E55C9">
            <w:pPr>
              <w:jc w:val="center"/>
              <w:rPr>
                <w:sz w:val="20"/>
                <w:szCs w:val="20"/>
              </w:rPr>
            </w:pPr>
            <w:r w:rsidRPr="00761B54">
              <w:rPr>
                <w:sz w:val="20"/>
                <w:szCs w:val="20"/>
              </w:rPr>
              <w:t>Примітка</w:t>
            </w:r>
          </w:p>
        </w:tc>
        <w:tc>
          <w:tcPr>
            <w:tcW w:w="5389" w:type="dxa"/>
            <w:tcMar>
              <w:top w:w="150" w:type="dxa"/>
              <w:left w:w="150" w:type="dxa"/>
              <w:bottom w:w="150" w:type="dxa"/>
              <w:right w:w="150" w:type="dxa"/>
            </w:tcMar>
            <w:vAlign w:val="center"/>
            <w:hideMark/>
          </w:tcPr>
          <w:p w14:paraId="734ADA5D" w14:textId="16107FAA" w:rsidR="00B54511" w:rsidRPr="00761B54" w:rsidRDefault="00B54511" w:rsidP="00573319">
            <w:pPr>
              <w:jc w:val="both"/>
              <w:rPr>
                <w:sz w:val="20"/>
                <w:szCs w:val="20"/>
              </w:rPr>
            </w:pPr>
            <w:r w:rsidRPr="00761B54">
              <w:rPr>
                <w:sz w:val="20"/>
                <w:szCs w:val="20"/>
              </w:rPr>
              <w:t>*Форму заяви про надання відомостей з Державного земельного кадастру наведено в додатку до Типової інформаційної картки адміністративної послуги</w:t>
            </w:r>
          </w:p>
        </w:tc>
      </w:tr>
    </w:tbl>
    <w:p w14:paraId="0A148D3A" w14:textId="77777777" w:rsidR="00C85643" w:rsidRDefault="00C85643" w:rsidP="00B54511">
      <w:pPr>
        <w:pStyle w:val="ac"/>
        <w:spacing w:before="0" w:beforeAutospacing="0" w:after="0" w:afterAutospacing="0"/>
        <w:ind w:left="5387"/>
        <w:jc w:val="both"/>
      </w:pPr>
    </w:p>
    <w:p w14:paraId="6690B153" w14:textId="77777777" w:rsidR="00C85643" w:rsidRDefault="00C85643" w:rsidP="00B54511">
      <w:pPr>
        <w:pStyle w:val="ac"/>
        <w:spacing w:before="0" w:beforeAutospacing="0" w:after="0" w:afterAutospacing="0"/>
        <w:ind w:left="5387"/>
        <w:jc w:val="both"/>
      </w:pPr>
    </w:p>
    <w:p w14:paraId="6877D001" w14:textId="77777777" w:rsidR="003A1631" w:rsidRDefault="003A1631" w:rsidP="00B54511">
      <w:pPr>
        <w:pStyle w:val="ac"/>
        <w:spacing w:before="0" w:beforeAutospacing="0" w:after="0" w:afterAutospacing="0"/>
        <w:ind w:left="5387"/>
        <w:jc w:val="both"/>
        <w:rPr>
          <w:lang w:val="uk-UA"/>
        </w:rPr>
      </w:pPr>
    </w:p>
    <w:p w14:paraId="0AAEA731" w14:textId="77777777" w:rsidR="003A1631" w:rsidRDefault="003A1631" w:rsidP="00B54511">
      <w:pPr>
        <w:pStyle w:val="ac"/>
        <w:spacing w:before="0" w:beforeAutospacing="0" w:after="0" w:afterAutospacing="0"/>
        <w:ind w:left="5387"/>
        <w:jc w:val="both"/>
        <w:rPr>
          <w:lang w:val="uk-UA"/>
        </w:rPr>
      </w:pPr>
    </w:p>
    <w:p w14:paraId="581A3737" w14:textId="77777777" w:rsidR="003A1631" w:rsidRDefault="003A1631" w:rsidP="00B54511">
      <w:pPr>
        <w:pStyle w:val="ac"/>
        <w:spacing w:before="0" w:beforeAutospacing="0" w:after="0" w:afterAutospacing="0"/>
        <w:ind w:left="5387"/>
        <w:jc w:val="both"/>
        <w:rPr>
          <w:lang w:val="uk-UA"/>
        </w:rPr>
      </w:pPr>
    </w:p>
    <w:p w14:paraId="24082D1C" w14:textId="77777777" w:rsidR="003A1631" w:rsidRDefault="003A1631" w:rsidP="00B54511">
      <w:pPr>
        <w:pStyle w:val="ac"/>
        <w:spacing w:before="0" w:beforeAutospacing="0" w:after="0" w:afterAutospacing="0"/>
        <w:ind w:left="5387"/>
        <w:jc w:val="both"/>
        <w:rPr>
          <w:lang w:val="uk-UA"/>
        </w:rPr>
      </w:pPr>
    </w:p>
    <w:p w14:paraId="5A9D4FF3" w14:textId="77777777" w:rsidR="003A1631" w:rsidRDefault="003A1631" w:rsidP="00B54511">
      <w:pPr>
        <w:pStyle w:val="ac"/>
        <w:spacing w:before="0" w:beforeAutospacing="0" w:after="0" w:afterAutospacing="0"/>
        <w:ind w:left="5387"/>
        <w:jc w:val="both"/>
        <w:rPr>
          <w:lang w:val="uk-UA"/>
        </w:rPr>
      </w:pPr>
    </w:p>
    <w:p w14:paraId="06C2619E" w14:textId="77777777" w:rsidR="003A1631" w:rsidRDefault="003A1631" w:rsidP="00B54511">
      <w:pPr>
        <w:pStyle w:val="ac"/>
        <w:spacing w:before="0" w:beforeAutospacing="0" w:after="0" w:afterAutospacing="0"/>
        <w:ind w:left="5387"/>
        <w:jc w:val="both"/>
        <w:rPr>
          <w:lang w:val="uk-UA"/>
        </w:rPr>
      </w:pPr>
    </w:p>
    <w:p w14:paraId="0B3F9ECD" w14:textId="77777777" w:rsidR="003A1631" w:rsidRDefault="003A1631" w:rsidP="00B54511">
      <w:pPr>
        <w:pStyle w:val="ac"/>
        <w:spacing w:before="0" w:beforeAutospacing="0" w:after="0" w:afterAutospacing="0"/>
        <w:ind w:left="5387"/>
        <w:jc w:val="both"/>
        <w:rPr>
          <w:lang w:val="uk-UA"/>
        </w:rPr>
      </w:pPr>
    </w:p>
    <w:p w14:paraId="1DB0E394" w14:textId="77777777" w:rsidR="003A1631" w:rsidRDefault="003A1631" w:rsidP="00B54511">
      <w:pPr>
        <w:pStyle w:val="ac"/>
        <w:spacing w:before="0" w:beforeAutospacing="0" w:after="0" w:afterAutospacing="0"/>
        <w:ind w:left="5387"/>
        <w:jc w:val="both"/>
        <w:rPr>
          <w:lang w:val="uk-UA"/>
        </w:rPr>
      </w:pPr>
    </w:p>
    <w:p w14:paraId="684DB7F2" w14:textId="77777777" w:rsidR="003A1631" w:rsidRDefault="003A1631" w:rsidP="00B54511">
      <w:pPr>
        <w:pStyle w:val="ac"/>
        <w:spacing w:before="0" w:beforeAutospacing="0" w:after="0" w:afterAutospacing="0"/>
        <w:ind w:left="5387"/>
        <w:jc w:val="both"/>
        <w:rPr>
          <w:lang w:val="uk-UA"/>
        </w:rPr>
      </w:pPr>
    </w:p>
    <w:p w14:paraId="15074EEF" w14:textId="77777777" w:rsidR="003A1631" w:rsidRDefault="003A1631" w:rsidP="00B54511">
      <w:pPr>
        <w:pStyle w:val="ac"/>
        <w:spacing w:before="0" w:beforeAutospacing="0" w:after="0" w:afterAutospacing="0"/>
        <w:ind w:left="5387"/>
        <w:jc w:val="both"/>
        <w:rPr>
          <w:lang w:val="uk-UA"/>
        </w:rPr>
      </w:pPr>
    </w:p>
    <w:p w14:paraId="4A549A1E" w14:textId="77777777" w:rsidR="003A1631" w:rsidRDefault="003A1631" w:rsidP="00B54511">
      <w:pPr>
        <w:pStyle w:val="ac"/>
        <w:spacing w:before="0" w:beforeAutospacing="0" w:after="0" w:afterAutospacing="0"/>
        <w:ind w:left="5387"/>
        <w:jc w:val="both"/>
        <w:rPr>
          <w:lang w:val="uk-UA"/>
        </w:rPr>
      </w:pPr>
    </w:p>
    <w:p w14:paraId="3A4EF5B9" w14:textId="77777777" w:rsidR="003A1631" w:rsidRDefault="003A1631" w:rsidP="00B54511">
      <w:pPr>
        <w:pStyle w:val="ac"/>
        <w:spacing w:before="0" w:beforeAutospacing="0" w:after="0" w:afterAutospacing="0"/>
        <w:ind w:left="5387"/>
        <w:jc w:val="both"/>
        <w:rPr>
          <w:lang w:val="uk-UA"/>
        </w:rPr>
      </w:pPr>
    </w:p>
    <w:p w14:paraId="5B2D1129" w14:textId="77777777" w:rsidR="003A1631" w:rsidRDefault="003A1631" w:rsidP="00B54511">
      <w:pPr>
        <w:pStyle w:val="ac"/>
        <w:spacing w:before="0" w:beforeAutospacing="0" w:after="0" w:afterAutospacing="0"/>
        <w:ind w:left="5387"/>
        <w:jc w:val="both"/>
        <w:rPr>
          <w:lang w:val="uk-UA"/>
        </w:rPr>
      </w:pPr>
    </w:p>
    <w:p w14:paraId="50E5EF1D" w14:textId="77777777" w:rsidR="003A1631" w:rsidRDefault="003A1631" w:rsidP="00B54511">
      <w:pPr>
        <w:pStyle w:val="ac"/>
        <w:spacing w:before="0" w:beforeAutospacing="0" w:after="0" w:afterAutospacing="0"/>
        <w:ind w:left="5387"/>
        <w:jc w:val="both"/>
        <w:rPr>
          <w:lang w:val="uk-UA"/>
        </w:rPr>
      </w:pPr>
    </w:p>
    <w:p w14:paraId="1590FC3D" w14:textId="77777777" w:rsidR="003A1631" w:rsidRDefault="003A1631" w:rsidP="00B54511">
      <w:pPr>
        <w:pStyle w:val="ac"/>
        <w:spacing w:before="0" w:beforeAutospacing="0" w:after="0" w:afterAutospacing="0"/>
        <w:ind w:left="5387"/>
        <w:jc w:val="both"/>
        <w:rPr>
          <w:lang w:val="uk-UA"/>
        </w:rPr>
      </w:pPr>
    </w:p>
    <w:p w14:paraId="2E55E513" w14:textId="77777777" w:rsidR="003A1631" w:rsidRDefault="003A1631" w:rsidP="00B54511">
      <w:pPr>
        <w:pStyle w:val="ac"/>
        <w:spacing w:before="0" w:beforeAutospacing="0" w:after="0" w:afterAutospacing="0"/>
        <w:ind w:left="5387"/>
        <w:jc w:val="both"/>
        <w:rPr>
          <w:lang w:val="uk-UA"/>
        </w:rPr>
      </w:pPr>
    </w:p>
    <w:p w14:paraId="6AED4024" w14:textId="77777777" w:rsidR="003A1631" w:rsidRDefault="003A1631" w:rsidP="00B54511">
      <w:pPr>
        <w:pStyle w:val="ac"/>
        <w:spacing w:before="0" w:beforeAutospacing="0" w:after="0" w:afterAutospacing="0"/>
        <w:ind w:left="5387"/>
        <w:jc w:val="both"/>
        <w:rPr>
          <w:lang w:val="uk-UA"/>
        </w:rPr>
      </w:pPr>
    </w:p>
    <w:p w14:paraId="0690E0D3" w14:textId="77777777" w:rsidR="003A1631" w:rsidRDefault="003A1631" w:rsidP="00B54511">
      <w:pPr>
        <w:pStyle w:val="ac"/>
        <w:spacing w:before="0" w:beforeAutospacing="0" w:after="0" w:afterAutospacing="0"/>
        <w:ind w:left="5387"/>
        <w:jc w:val="both"/>
        <w:rPr>
          <w:lang w:val="uk-UA"/>
        </w:rPr>
      </w:pPr>
    </w:p>
    <w:p w14:paraId="49D0E0AC" w14:textId="77777777" w:rsidR="003A1631" w:rsidRDefault="003A1631" w:rsidP="00B54511">
      <w:pPr>
        <w:pStyle w:val="ac"/>
        <w:spacing w:before="0" w:beforeAutospacing="0" w:after="0" w:afterAutospacing="0"/>
        <w:ind w:left="5387"/>
        <w:jc w:val="both"/>
        <w:rPr>
          <w:lang w:val="uk-UA"/>
        </w:rPr>
      </w:pPr>
    </w:p>
    <w:p w14:paraId="7CFF504E" w14:textId="77777777" w:rsidR="003A1631" w:rsidRDefault="003A1631" w:rsidP="00B54511">
      <w:pPr>
        <w:pStyle w:val="ac"/>
        <w:spacing w:before="0" w:beforeAutospacing="0" w:after="0" w:afterAutospacing="0"/>
        <w:ind w:left="5387"/>
        <w:jc w:val="both"/>
        <w:rPr>
          <w:lang w:val="uk-UA"/>
        </w:rPr>
      </w:pPr>
    </w:p>
    <w:p w14:paraId="6FE1BE53" w14:textId="77777777" w:rsidR="003A1631" w:rsidRDefault="003A1631" w:rsidP="00B54511">
      <w:pPr>
        <w:pStyle w:val="ac"/>
        <w:spacing w:before="0" w:beforeAutospacing="0" w:after="0" w:afterAutospacing="0"/>
        <w:ind w:left="5387"/>
        <w:jc w:val="both"/>
        <w:rPr>
          <w:lang w:val="uk-UA"/>
        </w:rPr>
      </w:pPr>
    </w:p>
    <w:p w14:paraId="7CCCFAC4" w14:textId="77777777" w:rsidR="003A1631" w:rsidRDefault="003A1631" w:rsidP="00B54511">
      <w:pPr>
        <w:pStyle w:val="ac"/>
        <w:spacing w:before="0" w:beforeAutospacing="0" w:after="0" w:afterAutospacing="0"/>
        <w:ind w:left="5387"/>
        <w:jc w:val="both"/>
        <w:rPr>
          <w:lang w:val="uk-UA"/>
        </w:rPr>
      </w:pPr>
    </w:p>
    <w:p w14:paraId="1A905AF1" w14:textId="77777777" w:rsidR="003A1631" w:rsidRDefault="003A1631" w:rsidP="00B54511">
      <w:pPr>
        <w:pStyle w:val="ac"/>
        <w:spacing w:before="0" w:beforeAutospacing="0" w:after="0" w:afterAutospacing="0"/>
        <w:ind w:left="5387"/>
        <w:jc w:val="both"/>
        <w:rPr>
          <w:lang w:val="uk-UA"/>
        </w:rPr>
      </w:pPr>
    </w:p>
    <w:p w14:paraId="5221EC7A" w14:textId="77777777" w:rsidR="003A1631" w:rsidRDefault="003A1631" w:rsidP="00B54511">
      <w:pPr>
        <w:pStyle w:val="ac"/>
        <w:spacing w:before="0" w:beforeAutospacing="0" w:after="0" w:afterAutospacing="0"/>
        <w:ind w:left="5387"/>
        <w:jc w:val="both"/>
        <w:rPr>
          <w:lang w:val="uk-UA"/>
        </w:rPr>
      </w:pPr>
    </w:p>
    <w:p w14:paraId="3129F29C" w14:textId="77777777" w:rsidR="003A1631" w:rsidRDefault="003A1631" w:rsidP="00B54511">
      <w:pPr>
        <w:pStyle w:val="ac"/>
        <w:spacing w:before="0" w:beforeAutospacing="0" w:after="0" w:afterAutospacing="0"/>
        <w:ind w:left="5387"/>
        <w:jc w:val="both"/>
        <w:rPr>
          <w:lang w:val="uk-UA"/>
        </w:rPr>
      </w:pPr>
    </w:p>
    <w:p w14:paraId="75E099E2" w14:textId="77777777" w:rsidR="003A1631" w:rsidRDefault="003A1631" w:rsidP="00B54511">
      <w:pPr>
        <w:pStyle w:val="ac"/>
        <w:spacing w:before="0" w:beforeAutospacing="0" w:after="0" w:afterAutospacing="0"/>
        <w:ind w:left="5387"/>
        <w:jc w:val="both"/>
        <w:rPr>
          <w:lang w:val="uk-UA"/>
        </w:rPr>
      </w:pPr>
    </w:p>
    <w:p w14:paraId="72412D08" w14:textId="77777777" w:rsidR="003A1631" w:rsidRDefault="003A1631" w:rsidP="00B54511">
      <w:pPr>
        <w:pStyle w:val="ac"/>
        <w:spacing w:before="0" w:beforeAutospacing="0" w:after="0" w:afterAutospacing="0"/>
        <w:ind w:left="5387"/>
        <w:jc w:val="both"/>
        <w:rPr>
          <w:lang w:val="uk-UA"/>
        </w:rPr>
      </w:pPr>
    </w:p>
    <w:p w14:paraId="7161BDA4" w14:textId="77777777" w:rsidR="003A1631" w:rsidRDefault="003A1631" w:rsidP="00B54511">
      <w:pPr>
        <w:pStyle w:val="ac"/>
        <w:spacing w:before="0" w:beforeAutospacing="0" w:after="0" w:afterAutospacing="0"/>
        <w:ind w:left="5387"/>
        <w:jc w:val="both"/>
        <w:rPr>
          <w:lang w:val="uk-UA"/>
        </w:rPr>
      </w:pPr>
    </w:p>
    <w:p w14:paraId="3DD82BBF" w14:textId="77777777" w:rsidR="003A1631" w:rsidRDefault="003A1631" w:rsidP="00B54511">
      <w:pPr>
        <w:pStyle w:val="ac"/>
        <w:spacing w:before="0" w:beforeAutospacing="0" w:after="0" w:afterAutospacing="0"/>
        <w:ind w:left="5387"/>
        <w:jc w:val="both"/>
        <w:rPr>
          <w:lang w:val="uk-UA"/>
        </w:rPr>
      </w:pPr>
    </w:p>
    <w:p w14:paraId="5956801E" w14:textId="77777777" w:rsidR="003A1631" w:rsidRDefault="003A1631" w:rsidP="00B54511">
      <w:pPr>
        <w:pStyle w:val="ac"/>
        <w:spacing w:before="0" w:beforeAutospacing="0" w:after="0" w:afterAutospacing="0"/>
        <w:ind w:left="5387"/>
        <w:jc w:val="both"/>
        <w:rPr>
          <w:lang w:val="uk-UA"/>
        </w:rPr>
      </w:pPr>
    </w:p>
    <w:p w14:paraId="05217A23" w14:textId="77777777" w:rsidR="003A1631" w:rsidRDefault="003A1631" w:rsidP="00B54511">
      <w:pPr>
        <w:pStyle w:val="ac"/>
        <w:spacing w:before="0" w:beforeAutospacing="0" w:after="0" w:afterAutospacing="0"/>
        <w:ind w:left="5387"/>
        <w:jc w:val="both"/>
        <w:rPr>
          <w:lang w:val="uk-UA"/>
        </w:rPr>
      </w:pPr>
    </w:p>
    <w:p w14:paraId="5FCE72BD" w14:textId="77777777" w:rsidR="003A1631" w:rsidRDefault="003A1631" w:rsidP="00B54511">
      <w:pPr>
        <w:pStyle w:val="ac"/>
        <w:spacing w:before="0" w:beforeAutospacing="0" w:after="0" w:afterAutospacing="0"/>
        <w:ind w:left="5387"/>
        <w:jc w:val="both"/>
        <w:rPr>
          <w:lang w:val="uk-UA"/>
        </w:rPr>
      </w:pPr>
    </w:p>
    <w:p w14:paraId="474BB942" w14:textId="77777777" w:rsidR="003A1631" w:rsidRDefault="003A1631" w:rsidP="00B54511">
      <w:pPr>
        <w:pStyle w:val="ac"/>
        <w:spacing w:before="0" w:beforeAutospacing="0" w:after="0" w:afterAutospacing="0"/>
        <w:ind w:left="5387"/>
        <w:jc w:val="both"/>
        <w:rPr>
          <w:lang w:val="uk-UA"/>
        </w:rPr>
      </w:pPr>
    </w:p>
    <w:p w14:paraId="3AFC13CE" w14:textId="77777777" w:rsidR="003A1631" w:rsidRDefault="003A1631" w:rsidP="00B54511">
      <w:pPr>
        <w:pStyle w:val="ac"/>
        <w:spacing w:before="0" w:beforeAutospacing="0" w:after="0" w:afterAutospacing="0"/>
        <w:ind w:left="5387"/>
        <w:jc w:val="both"/>
        <w:rPr>
          <w:lang w:val="uk-UA"/>
        </w:rPr>
      </w:pPr>
    </w:p>
    <w:p w14:paraId="0F1F37F4" w14:textId="77777777" w:rsidR="003A1631" w:rsidRDefault="003A1631" w:rsidP="00B54511">
      <w:pPr>
        <w:pStyle w:val="ac"/>
        <w:spacing w:before="0" w:beforeAutospacing="0" w:after="0" w:afterAutospacing="0"/>
        <w:ind w:left="5387"/>
        <w:jc w:val="both"/>
        <w:rPr>
          <w:lang w:val="uk-UA"/>
        </w:rPr>
      </w:pPr>
    </w:p>
    <w:p w14:paraId="4065B0FC" w14:textId="77777777" w:rsidR="003A1631" w:rsidRDefault="003A1631" w:rsidP="00B54511">
      <w:pPr>
        <w:pStyle w:val="ac"/>
        <w:spacing w:before="0" w:beforeAutospacing="0" w:after="0" w:afterAutospacing="0"/>
        <w:ind w:left="5387"/>
        <w:jc w:val="both"/>
        <w:rPr>
          <w:lang w:val="uk-UA"/>
        </w:rPr>
      </w:pPr>
    </w:p>
    <w:p w14:paraId="71A82B3D" w14:textId="77777777" w:rsidR="003A1631" w:rsidRDefault="003A1631" w:rsidP="00B54511">
      <w:pPr>
        <w:pStyle w:val="ac"/>
        <w:spacing w:before="0" w:beforeAutospacing="0" w:after="0" w:afterAutospacing="0"/>
        <w:ind w:left="5387"/>
        <w:jc w:val="both"/>
        <w:rPr>
          <w:lang w:val="uk-UA"/>
        </w:rPr>
      </w:pPr>
    </w:p>
    <w:p w14:paraId="341BA5FC" w14:textId="77777777" w:rsidR="003A1631" w:rsidRDefault="003A1631" w:rsidP="00B54511">
      <w:pPr>
        <w:pStyle w:val="ac"/>
        <w:spacing w:before="0" w:beforeAutospacing="0" w:after="0" w:afterAutospacing="0"/>
        <w:ind w:left="5387"/>
        <w:jc w:val="both"/>
        <w:rPr>
          <w:lang w:val="uk-UA"/>
        </w:rPr>
      </w:pPr>
    </w:p>
    <w:p w14:paraId="69898938" w14:textId="77777777" w:rsidR="003A1631" w:rsidRDefault="003A1631" w:rsidP="00B54511">
      <w:pPr>
        <w:pStyle w:val="ac"/>
        <w:spacing w:before="0" w:beforeAutospacing="0" w:after="0" w:afterAutospacing="0"/>
        <w:ind w:left="5387"/>
        <w:jc w:val="both"/>
        <w:rPr>
          <w:lang w:val="uk-UA"/>
        </w:rPr>
      </w:pPr>
    </w:p>
    <w:p w14:paraId="3837C734" w14:textId="77777777" w:rsidR="003A1631" w:rsidRDefault="003A1631" w:rsidP="00B54511">
      <w:pPr>
        <w:pStyle w:val="ac"/>
        <w:spacing w:before="0" w:beforeAutospacing="0" w:after="0" w:afterAutospacing="0"/>
        <w:ind w:left="5387"/>
        <w:jc w:val="both"/>
        <w:rPr>
          <w:lang w:val="uk-UA"/>
        </w:rPr>
      </w:pPr>
    </w:p>
    <w:p w14:paraId="4A3B6730" w14:textId="77777777" w:rsidR="003A1631" w:rsidRDefault="003A1631" w:rsidP="00B54511">
      <w:pPr>
        <w:pStyle w:val="ac"/>
        <w:spacing w:before="0" w:beforeAutospacing="0" w:after="0" w:afterAutospacing="0"/>
        <w:ind w:left="5387"/>
        <w:jc w:val="both"/>
        <w:rPr>
          <w:lang w:val="uk-UA"/>
        </w:rPr>
      </w:pPr>
    </w:p>
    <w:p w14:paraId="6620C570" w14:textId="77777777" w:rsidR="003A1631" w:rsidRDefault="003A1631" w:rsidP="00B54511">
      <w:pPr>
        <w:pStyle w:val="ac"/>
        <w:spacing w:before="0" w:beforeAutospacing="0" w:after="0" w:afterAutospacing="0"/>
        <w:ind w:left="5387"/>
        <w:jc w:val="both"/>
        <w:rPr>
          <w:lang w:val="uk-UA"/>
        </w:rPr>
      </w:pPr>
    </w:p>
    <w:p w14:paraId="3F4FB9C6" w14:textId="77777777" w:rsidR="00F40376" w:rsidRDefault="00F40376" w:rsidP="00B54511">
      <w:pPr>
        <w:pStyle w:val="ac"/>
        <w:spacing w:before="0" w:beforeAutospacing="0" w:after="0" w:afterAutospacing="0"/>
        <w:ind w:left="5387"/>
        <w:jc w:val="both"/>
        <w:rPr>
          <w:lang w:val="uk-UA"/>
        </w:rPr>
      </w:pPr>
    </w:p>
    <w:p w14:paraId="3C6676CE" w14:textId="77777777" w:rsidR="003A1631" w:rsidRDefault="003A1631" w:rsidP="00B54511">
      <w:pPr>
        <w:pStyle w:val="ac"/>
        <w:spacing w:before="0" w:beforeAutospacing="0" w:after="0" w:afterAutospacing="0"/>
        <w:ind w:left="5387"/>
        <w:jc w:val="both"/>
        <w:rPr>
          <w:lang w:val="uk-UA"/>
        </w:rPr>
      </w:pPr>
    </w:p>
    <w:p w14:paraId="615AE22C" w14:textId="124356D2" w:rsidR="00B54511" w:rsidRPr="00761B54" w:rsidRDefault="00B54511" w:rsidP="00F40376">
      <w:pPr>
        <w:pStyle w:val="ac"/>
        <w:spacing w:before="0" w:beforeAutospacing="0" w:after="0" w:afterAutospacing="0"/>
        <w:ind w:left="5103"/>
        <w:jc w:val="both"/>
      </w:pPr>
      <w:r w:rsidRPr="00761B54">
        <w:t xml:space="preserve">Додаток </w:t>
      </w:r>
    </w:p>
    <w:p w14:paraId="76A3933D" w14:textId="52B8562E" w:rsidR="00B54511" w:rsidRPr="00761B54" w:rsidRDefault="00B54511" w:rsidP="00F40376">
      <w:pPr>
        <w:pStyle w:val="ac"/>
        <w:spacing w:before="0" w:beforeAutospacing="0" w:after="0" w:afterAutospacing="0"/>
        <w:ind w:left="5103"/>
        <w:jc w:val="both"/>
      </w:pPr>
      <w:r w:rsidRPr="00761B54">
        <w:t>до Типової інформаційної картки</w:t>
      </w:r>
      <w:r w:rsidRPr="00761B54">
        <w:br/>
        <w:t xml:space="preserve">адміністративної послуги </w:t>
      </w:r>
      <w:r w:rsidR="004A24E4" w:rsidRPr="00761B54">
        <w:rPr>
          <w:lang w:val="uk-UA"/>
        </w:rPr>
        <w:t>надання</w:t>
      </w:r>
      <w:r w:rsidRPr="00761B54">
        <w:rPr>
          <w:lang w:val="uk-UA"/>
        </w:rPr>
        <w:t xml:space="preserve"> </w:t>
      </w:r>
      <w:r w:rsidRPr="00761B54">
        <w:t>довідки про наявність та розмір земельної частки</w:t>
      </w:r>
      <w:r w:rsidR="00F40376">
        <w:rPr>
          <w:lang w:val="uk-UA"/>
        </w:rPr>
        <w:t xml:space="preserve"> </w:t>
      </w:r>
      <w:r w:rsidRPr="00761B54">
        <w:t>(паю)</w:t>
      </w:r>
    </w:p>
    <w:p w14:paraId="7C548284" w14:textId="77777777" w:rsidR="00B54511" w:rsidRPr="00761B54" w:rsidRDefault="00B54511" w:rsidP="00F40376">
      <w:pPr>
        <w:pStyle w:val="ac"/>
        <w:spacing w:before="0" w:beforeAutospacing="0" w:after="0" w:afterAutospacing="0"/>
        <w:ind w:left="5103"/>
      </w:pPr>
    </w:p>
    <w:tbl>
      <w:tblPr>
        <w:tblW w:w="9467" w:type="dxa"/>
        <w:jc w:val="center"/>
        <w:tblLayout w:type="fixed"/>
        <w:tblLook w:val="0000" w:firstRow="0" w:lastRow="0" w:firstColumn="0" w:lastColumn="0" w:noHBand="0" w:noVBand="0"/>
      </w:tblPr>
      <w:tblGrid>
        <w:gridCol w:w="4008"/>
        <w:gridCol w:w="5459"/>
      </w:tblGrid>
      <w:tr w:rsidR="00E752B0" w:rsidRPr="00761B54" w14:paraId="48A73F28" w14:textId="77777777" w:rsidTr="00573319">
        <w:trPr>
          <w:jc w:val="center"/>
        </w:trPr>
        <w:tc>
          <w:tcPr>
            <w:tcW w:w="4008" w:type="dxa"/>
          </w:tcPr>
          <w:p w14:paraId="30CDACC7" w14:textId="77777777" w:rsidR="00E752B0" w:rsidRPr="00761B54" w:rsidRDefault="00E752B0" w:rsidP="00573319">
            <w:pPr>
              <w:pBdr>
                <w:top w:val="nil"/>
                <w:left w:val="nil"/>
                <w:bottom w:val="nil"/>
                <w:right w:val="nil"/>
                <w:between w:val="nil"/>
              </w:pBdr>
              <w:rPr>
                <w:color w:val="000000"/>
              </w:rPr>
            </w:pPr>
            <w:bookmarkStart w:id="102" w:name="_Hlk211935701"/>
          </w:p>
        </w:tc>
        <w:tc>
          <w:tcPr>
            <w:tcW w:w="5459" w:type="dxa"/>
          </w:tcPr>
          <w:p w14:paraId="5D6A0DFB" w14:textId="0F6B44BE" w:rsidR="00E752B0" w:rsidRPr="00761B54" w:rsidRDefault="00E752B0"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2050E5EC" w14:textId="77777777" w:rsidR="003A1631" w:rsidRDefault="003A1631" w:rsidP="00E752B0">
      <w:pPr>
        <w:pStyle w:val="af"/>
        <w:rPr>
          <w:rFonts w:ascii="Times New Roman" w:hAnsi="Times New Roman"/>
          <w:sz w:val="28"/>
          <w:szCs w:val="28"/>
        </w:rPr>
      </w:pPr>
    </w:p>
    <w:p w14:paraId="532ECDBA" w14:textId="2138EFB6" w:rsidR="00E752B0" w:rsidRPr="00761B54" w:rsidRDefault="00E752B0" w:rsidP="00E752B0">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45973D80" w14:textId="25B06DAB" w:rsidR="00E752B0" w:rsidRPr="00761B54" w:rsidRDefault="00E752B0" w:rsidP="00E752B0">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3A1631">
        <w:rPr>
          <w:rFonts w:ascii="Times New Roman" w:hAnsi="Times New Roman"/>
          <w:sz w:val="24"/>
          <w:szCs w:val="24"/>
        </w:rPr>
        <w:t>«</w:t>
      </w:r>
      <w:r w:rsidRPr="00761B54">
        <w:rPr>
          <w:rFonts w:ascii="Times New Roman" w:hAnsi="Times New Roman"/>
          <w:sz w:val="24"/>
          <w:szCs w:val="24"/>
        </w:rPr>
        <w:t>Про Державний земельний кадастр</w:t>
      </w:r>
      <w:r w:rsidR="003A1631">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561F24AD" w14:textId="77777777" w:rsidR="00E752B0" w:rsidRPr="00761B54" w:rsidRDefault="00E752B0" w:rsidP="00E752B0">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E752B0" w:rsidRPr="00761B54" w14:paraId="74A93807" w14:textId="77777777" w:rsidTr="00573319">
        <w:trPr>
          <w:trHeight w:val="20"/>
        </w:trPr>
        <w:tc>
          <w:tcPr>
            <w:tcW w:w="3127" w:type="dxa"/>
            <w:tcBorders>
              <w:top w:val="nil"/>
              <w:left w:val="nil"/>
              <w:bottom w:val="nil"/>
              <w:right w:val="nil"/>
            </w:tcBorders>
          </w:tcPr>
          <w:p w14:paraId="03CEDE23"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322C9DA9" w14:textId="77777777" w:rsidR="00E752B0" w:rsidRPr="00761B54" w:rsidRDefault="00E752B0" w:rsidP="00573319">
            <w:pPr>
              <w:pStyle w:val="ae"/>
              <w:spacing w:line="223" w:lineRule="auto"/>
              <w:ind w:firstLine="0"/>
              <w:rPr>
                <w:rFonts w:ascii="Times New Roman" w:hAnsi="Times New Roman"/>
                <w:sz w:val="24"/>
                <w:szCs w:val="24"/>
              </w:rPr>
            </w:pPr>
          </w:p>
        </w:tc>
      </w:tr>
      <w:tr w:rsidR="00E752B0" w:rsidRPr="00761B54" w14:paraId="6010E06C" w14:textId="77777777" w:rsidTr="00573319">
        <w:trPr>
          <w:trHeight w:val="20"/>
        </w:trPr>
        <w:tc>
          <w:tcPr>
            <w:tcW w:w="3127" w:type="dxa"/>
            <w:tcBorders>
              <w:top w:val="nil"/>
              <w:left w:val="nil"/>
              <w:bottom w:val="nil"/>
              <w:right w:val="nil"/>
            </w:tcBorders>
          </w:tcPr>
          <w:p w14:paraId="1AD76A5E"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55185B82" w14:textId="77777777" w:rsidR="00E752B0" w:rsidRPr="00761B54" w:rsidRDefault="00E752B0"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227B6F62" w14:textId="77777777" w:rsidR="00E752B0" w:rsidRPr="00761B54" w:rsidRDefault="00E752B0"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одиниці</w:t>
            </w:r>
          </w:p>
          <w:p w14:paraId="746CBE51" w14:textId="77777777" w:rsidR="00E752B0" w:rsidRPr="00761B54" w:rsidRDefault="00E752B0"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0ACE20B7" w14:textId="77777777" w:rsidR="00E752B0" w:rsidRPr="00761B54" w:rsidRDefault="00E752B0" w:rsidP="00573319">
            <w:pPr>
              <w:spacing w:before="120"/>
              <w:ind w:left="240" w:hanging="240"/>
              <w:rPr>
                <w:noProof/>
                <w:color w:val="000000"/>
                <w:lang w:val="ru-RU"/>
              </w:rPr>
            </w:pPr>
            <w:r w:rsidRPr="00761B54">
              <w:rPr>
                <w:rFonts w:eastAsia="Symbol"/>
              </w:rPr>
              <w:t></w:t>
            </w:r>
            <w:r w:rsidRPr="00761B54">
              <w:rPr>
                <w:noProof/>
                <w:color w:val="000000"/>
                <w:lang w:val="ru-RU"/>
              </w:rPr>
              <w:t xml:space="preserve"> обмеження у використанні земель </w:t>
            </w:r>
          </w:p>
          <w:p w14:paraId="20C9C68D" w14:textId="77777777" w:rsidR="00E752B0" w:rsidRPr="00761B54" w:rsidRDefault="00E752B0" w:rsidP="00573319">
            <w:pPr>
              <w:spacing w:before="120"/>
              <w:ind w:left="240" w:firstLine="174"/>
              <w:jc w:val="both"/>
              <w:rPr>
                <w:noProof/>
                <w:color w:val="000000"/>
                <w:lang w:val="ru-RU"/>
              </w:rPr>
            </w:pPr>
            <w:r w:rsidRPr="00761B54">
              <w:rPr>
                <w:rFonts w:eastAsia="Symbol"/>
              </w:rPr>
              <w:t></w:t>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77D2E04B" w14:textId="77777777" w:rsidR="00E752B0" w:rsidRPr="00761B54" w:rsidRDefault="00E752B0"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6FF38B9D" w14:textId="77777777" w:rsidR="00E752B0" w:rsidRPr="00761B54" w:rsidRDefault="00E752B0"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6D3FF54D" w14:textId="77777777" w:rsidR="00E752B0" w:rsidRPr="00761B54" w:rsidRDefault="00E752B0"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49B28122" w14:textId="77777777" w:rsidR="00E752B0" w:rsidRPr="00761B54" w:rsidRDefault="00E752B0"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E752B0" w:rsidRPr="00761B54" w14:paraId="54D5E5C3" w14:textId="77777777" w:rsidTr="00573319">
        <w:trPr>
          <w:trHeight w:val="20"/>
        </w:trPr>
        <w:tc>
          <w:tcPr>
            <w:tcW w:w="9475" w:type="dxa"/>
            <w:gridSpan w:val="2"/>
            <w:tcBorders>
              <w:top w:val="nil"/>
              <w:left w:val="nil"/>
              <w:bottom w:val="nil"/>
              <w:right w:val="nil"/>
            </w:tcBorders>
          </w:tcPr>
          <w:p w14:paraId="027E7EBB"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49D08A33" w14:textId="77777777" w:rsidR="00E752B0" w:rsidRPr="00761B54" w:rsidRDefault="00E752B0"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60529E32" w14:textId="5428C82F" w:rsidR="00E752B0" w:rsidRPr="00761B54" w:rsidRDefault="00486994"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 xml:space="preserve"> </w:t>
            </w:r>
            <w:r w:rsidR="00E752B0" w:rsidRPr="00761B54">
              <w:rPr>
                <w:rFonts w:ascii="Times New Roman" w:hAnsi="Times New Roman"/>
                <w:sz w:val="24"/>
                <w:szCs w:val="24"/>
              </w:rPr>
              <w:t>копію документа, що створюється під час ведення Державного земельного кадастру;</w:t>
            </w:r>
          </w:p>
          <w:p w14:paraId="5C8BC293" w14:textId="77777777" w:rsidR="00E752B0" w:rsidRPr="00761B54" w:rsidRDefault="00E752B0"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витяг з документа Державного земельного кадастру;</w:t>
            </w:r>
          </w:p>
          <w:p w14:paraId="78B45625" w14:textId="6BC86742" w:rsidR="00E752B0" w:rsidRPr="00761B54" w:rsidRDefault="00486994" w:rsidP="00573319">
            <w:pPr>
              <w:pStyle w:val="ae"/>
              <w:spacing w:before="60" w:line="223" w:lineRule="auto"/>
              <w:ind w:firstLine="0"/>
              <w:rPr>
                <w:rFonts w:ascii="Times New Roman" w:hAnsi="Times New Roman"/>
                <w:sz w:val="24"/>
                <w:szCs w:val="24"/>
              </w:rPr>
            </w:pPr>
            <w:r w:rsidRPr="00761B54">
              <w:rPr>
                <w:rFonts w:ascii="Times New Roman" w:hAnsi="Times New Roman"/>
                <w:noProof/>
                <w:sz w:val="24"/>
                <w:szCs w:val="24"/>
                <w:lang w:val="en-AU"/>
              </w:rPr>
              <w:sym w:font="Wingdings" w:char="F0FE"/>
            </w:r>
            <w:r w:rsidR="00E752B0" w:rsidRPr="00761B54">
              <w:rPr>
                <w:rFonts w:ascii="Times New Roman" w:hAnsi="Times New Roman"/>
                <w:sz w:val="24"/>
                <w:szCs w:val="24"/>
              </w:rPr>
              <w:t xml:space="preserve"> довідку про наявність та розмір земельної частки (паю);</w:t>
            </w:r>
          </w:p>
          <w:p w14:paraId="3959B3FD" w14:textId="77777777" w:rsidR="00E752B0" w:rsidRPr="00761B54" w:rsidRDefault="00E752B0"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415AD623" w14:textId="77777777" w:rsidR="00E752B0" w:rsidRPr="00761B54" w:rsidRDefault="00E752B0"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2CDC5D02" w14:textId="77777777" w:rsidR="00E752B0" w:rsidRPr="00761B54" w:rsidRDefault="00E752B0" w:rsidP="00E752B0">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E752B0" w:rsidRPr="00761B54" w14:paraId="6C42BB77"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1CE8D02C"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2A86F589" w14:textId="03988404" w:rsidR="00E752B0" w:rsidRPr="00761B54" w:rsidRDefault="00E752B0"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3A1631">
              <w:rPr>
                <w:rStyle w:val="st42"/>
                <w:lang w:val="uk-UA"/>
              </w:rPr>
              <w:t>«</w:t>
            </w:r>
            <w:r w:rsidRPr="00761B54">
              <w:rPr>
                <w:rStyle w:val="st42"/>
              </w:rPr>
              <w:t>Про оцінку земель</w:t>
            </w:r>
            <w:r w:rsidR="003A1631">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16866289" w14:textId="77777777" w:rsidR="00E752B0" w:rsidRPr="00761B54" w:rsidRDefault="00E752B0"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3C7EEC79" w14:textId="77777777" w:rsidR="00E752B0" w:rsidRPr="00761B54" w:rsidRDefault="00E752B0"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E752B0" w:rsidRPr="00761B54" w14:paraId="41D46C6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71EB871" w14:textId="4F2D8B65"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5096BCC3" w14:textId="77777777" w:rsidR="00E752B0" w:rsidRPr="00761B54" w:rsidRDefault="00E752B0" w:rsidP="00573319">
            <w:pPr>
              <w:pStyle w:val="ae"/>
              <w:ind w:firstLine="0"/>
              <w:rPr>
                <w:rFonts w:ascii="Times New Roman" w:hAnsi="Times New Roman"/>
                <w:sz w:val="24"/>
                <w:szCs w:val="24"/>
              </w:rPr>
            </w:pPr>
          </w:p>
        </w:tc>
      </w:tr>
      <w:tr w:rsidR="00E752B0" w:rsidRPr="00761B54" w14:paraId="16425A1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D4F1338" w14:textId="77777777" w:rsidR="00E752B0" w:rsidRPr="00761B54" w:rsidRDefault="00E752B0"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2DA10B7C" w14:textId="77777777" w:rsidR="00E752B0" w:rsidRPr="00761B54" w:rsidRDefault="00E752B0" w:rsidP="00573319">
            <w:pPr>
              <w:pStyle w:val="ae"/>
              <w:ind w:firstLine="0"/>
              <w:rPr>
                <w:rFonts w:ascii="Times New Roman" w:hAnsi="Times New Roman"/>
                <w:sz w:val="24"/>
                <w:szCs w:val="24"/>
              </w:rPr>
            </w:pPr>
          </w:p>
        </w:tc>
      </w:tr>
      <w:tr w:rsidR="00E752B0" w:rsidRPr="00761B54" w14:paraId="7AB90380"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A879148" w14:textId="19267853"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0DDD37F9"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E752B0" w:rsidRPr="00761B54" w14:paraId="5F23EA82"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6C8409C" w14:textId="73E2CD75"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B6364EE"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E752B0" w:rsidRPr="00761B54" w14:paraId="1450924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FE8545D"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0EF97D82"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E752B0" w:rsidRPr="00761B54" w14:paraId="3E2A4398"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7209AF5F"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 xml:space="preserve">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w:t>
            </w:r>
            <w:r w:rsidRPr="00761B54">
              <w:rPr>
                <w:rFonts w:ascii="Times New Roman" w:hAnsi="Times New Roman"/>
                <w:sz w:val="24"/>
                <w:szCs w:val="24"/>
              </w:rPr>
              <w:lastRenderedPageBreak/>
              <w:t>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7899C512"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lastRenderedPageBreak/>
              <w:t> </w:t>
            </w:r>
          </w:p>
        </w:tc>
      </w:tr>
    </w:tbl>
    <w:p w14:paraId="766FE207" w14:textId="77777777" w:rsidR="00E752B0" w:rsidRPr="00761B54" w:rsidRDefault="00E752B0" w:rsidP="00E752B0">
      <w:pPr>
        <w:pStyle w:val="ae"/>
        <w:jc w:val="both"/>
        <w:rPr>
          <w:rFonts w:ascii="Times New Roman" w:hAnsi="Times New Roman"/>
          <w:sz w:val="24"/>
          <w:szCs w:val="24"/>
        </w:rPr>
      </w:pPr>
    </w:p>
    <w:p w14:paraId="3D3F0F25" w14:textId="77777777" w:rsidR="00E752B0" w:rsidRPr="00761B54" w:rsidRDefault="00E752B0" w:rsidP="00E752B0">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3734C7CC" w14:textId="77777777" w:rsidR="00E752B0" w:rsidRPr="00761B54" w:rsidRDefault="00E752B0" w:rsidP="00E752B0">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E752B0" w:rsidRPr="00761B54" w14:paraId="00F0C87A" w14:textId="77777777" w:rsidTr="00573319">
        <w:tc>
          <w:tcPr>
            <w:tcW w:w="5615" w:type="dxa"/>
          </w:tcPr>
          <w:p w14:paraId="7EE1B047"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33348576"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E752B0" w:rsidRPr="00761B54" w14:paraId="7A95E0FF" w14:textId="77777777" w:rsidTr="00573319">
        <w:tc>
          <w:tcPr>
            <w:tcW w:w="5615" w:type="dxa"/>
          </w:tcPr>
          <w:p w14:paraId="3047A42C"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4771FA23"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E752B0" w:rsidRPr="00761B54" w14:paraId="39BE9994" w14:textId="77777777" w:rsidTr="00573319">
        <w:tc>
          <w:tcPr>
            <w:tcW w:w="5615" w:type="dxa"/>
          </w:tcPr>
          <w:p w14:paraId="62E59BB5"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1D935F60"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E752B0" w:rsidRPr="00761B54" w14:paraId="05C77AF8" w14:textId="77777777" w:rsidTr="00573319">
        <w:tc>
          <w:tcPr>
            <w:tcW w:w="5615" w:type="dxa"/>
          </w:tcPr>
          <w:p w14:paraId="601682FA"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5AABA435" w14:textId="77777777" w:rsidR="00E752B0" w:rsidRPr="00761B54" w:rsidRDefault="00E752B0"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50C53D48" w14:textId="77777777" w:rsidR="00E752B0" w:rsidRPr="00761B54" w:rsidRDefault="00E752B0" w:rsidP="00E752B0">
      <w:pPr>
        <w:pStyle w:val="ae"/>
        <w:jc w:val="both"/>
        <w:rPr>
          <w:rFonts w:ascii="Times New Roman" w:hAnsi="Times New Roman"/>
          <w:sz w:val="24"/>
          <w:szCs w:val="24"/>
        </w:rPr>
      </w:pPr>
    </w:p>
    <w:p w14:paraId="39CCCE0C" w14:textId="77777777" w:rsidR="00E752B0" w:rsidRPr="00761B54" w:rsidRDefault="00E752B0" w:rsidP="00E752B0">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01096281" w14:textId="77777777" w:rsidR="00E752B0" w:rsidRPr="00761B54" w:rsidRDefault="00E752B0" w:rsidP="00E752B0">
      <w:pPr>
        <w:pStyle w:val="ae"/>
        <w:jc w:val="both"/>
        <w:rPr>
          <w:rFonts w:ascii="Times New Roman" w:hAnsi="Times New Roman"/>
          <w:sz w:val="24"/>
          <w:szCs w:val="24"/>
        </w:rPr>
      </w:pPr>
    </w:p>
    <w:p w14:paraId="60148E8E" w14:textId="77777777" w:rsidR="00E752B0" w:rsidRPr="00761B54" w:rsidRDefault="00E752B0" w:rsidP="00E752B0">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E752B0" w:rsidRPr="00761B54" w14:paraId="522275FB" w14:textId="77777777" w:rsidTr="00573319">
        <w:tc>
          <w:tcPr>
            <w:tcW w:w="5637" w:type="dxa"/>
          </w:tcPr>
          <w:p w14:paraId="0FADD76C" w14:textId="77777777" w:rsidR="00E752B0" w:rsidRPr="00761B54" w:rsidRDefault="00E752B0"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1B2E1684" w14:textId="77777777" w:rsidR="00E752B0" w:rsidRPr="00761B54" w:rsidRDefault="00E752B0" w:rsidP="00573319">
            <w:pPr>
              <w:pStyle w:val="ae"/>
              <w:ind w:firstLine="0"/>
              <w:rPr>
                <w:rFonts w:ascii="Times New Roman" w:hAnsi="Times New Roman"/>
                <w:sz w:val="24"/>
                <w:szCs w:val="24"/>
              </w:rPr>
            </w:pPr>
          </w:p>
        </w:tc>
      </w:tr>
    </w:tbl>
    <w:p w14:paraId="0F150896" w14:textId="77777777" w:rsidR="00E752B0" w:rsidRPr="00761B54" w:rsidRDefault="00E752B0" w:rsidP="00E752B0">
      <w:pPr>
        <w:pStyle w:val="ae"/>
        <w:rPr>
          <w:rFonts w:ascii="Times New Roman" w:hAnsi="Times New Roman"/>
          <w:sz w:val="24"/>
          <w:szCs w:val="24"/>
        </w:rPr>
      </w:pPr>
    </w:p>
    <w:p w14:paraId="34F71346" w14:textId="77777777" w:rsidR="00E752B0" w:rsidRPr="00761B54" w:rsidRDefault="00E752B0" w:rsidP="00E752B0">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05AB216D" w14:textId="77777777" w:rsidR="00E752B0" w:rsidRPr="00761B54" w:rsidRDefault="00E752B0" w:rsidP="00E752B0">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E752B0" w:rsidRPr="00761B54" w14:paraId="54BAA7E7" w14:textId="77777777" w:rsidTr="00573319">
        <w:tc>
          <w:tcPr>
            <w:tcW w:w="4224" w:type="dxa"/>
            <w:tcBorders>
              <w:top w:val="nil"/>
              <w:left w:val="nil"/>
              <w:bottom w:val="nil"/>
              <w:right w:val="nil"/>
            </w:tcBorders>
          </w:tcPr>
          <w:p w14:paraId="112E0088" w14:textId="77777777" w:rsidR="00E752B0" w:rsidRPr="00761B54" w:rsidRDefault="00E752B0"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2CD72225" w14:textId="77777777" w:rsidR="00E752B0" w:rsidRPr="00761B54" w:rsidRDefault="00E752B0"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5445BCE2" w14:textId="77777777" w:rsidR="00E752B0" w:rsidRPr="00761B54" w:rsidRDefault="00E752B0"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126C02F8" w14:textId="77777777" w:rsidR="00E752B0" w:rsidRPr="00761B54" w:rsidRDefault="00E752B0"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17C83185" w14:textId="77777777" w:rsidR="00E752B0" w:rsidRPr="00761B54" w:rsidRDefault="00E752B0" w:rsidP="00E752B0">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762084AB" w14:textId="77777777" w:rsidR="00E752B0" w:rsidRPr="00761B54" w:rsidRDefault="00E752B0" w:rsidP="00E752B0">
      <w:pPr>
        <w:pStyle w:val="ae"/>
        <w:jc w:val="both"/>
        <w:rPr>
          <w:rFonts w:ascii="Times New Roman" w:hAnsi="Times New Roman"/>
          <w:sz w:val="24"/>
          <w:szCs w:val="24"/>
        </w:rPr>
      </w:pPr>
    </w:p>
    <w:p w14:paraId="588E8DA7" w14:textId="77777777" w:rsidR="00E752B0" w:rsidRPr="00761B54" w:rsidRDefault="00E752B0" w:rsidP="00E752B0">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6FDD317B" w14:textId="77777777" w:rsidR="00E752B0" w:rsidRPr="00761B54" w:rsidRDefault="00E752B0" w:rsidP="00E752B0">
      <w:pPr>
        <w:pStyle w:val="st8"/>
        <w:rPr>
          <w:rStyle w:val="st42"/>
        </w:rPr>
      </w:pPr>
      <w:r w:rsidRPr="00761B54">
        <w:rPr>
          <w:rFonts w:eastAsia="Symbol"/>
        </w:rPr>
        <w:t></w:t>
      </w:r>
      <w:r w:rsidRPr="00761B54">
        <w:rPr>
          <w:rStyle w:val="st42"/>
        </w:rPr>
        <w:t xml:space="preserve"> в електронній формі:</w:t>
      </w:r>
    </w:p>
    <w:p w14:paraId="13C03884" w14:textId="77777777" w:rsidR="00E752B0" w:rsidRPr="00761B54" w:rsidRDefault="00E752B0" w:rsidP="00E752B0">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5044EB1B" w14:textId="77777777" w:rsidR="00E752B0" w:rsidRPr="00761B54" w:rsidRDefault="00E752B0" w:rsidP="00E752B0">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7EFC4BC3" w14:textId="77777777" w:rsidR="00E752B0" w:rsidRPr="00761B54" w:rsidRDefault="00E752B0" w:rsidP="00E752B0">
      <w:pPr>
        <w:pStyle w:val="st8"/>
        <w:jc w:val="left"/>
        <w:rPr>
          <w:rStyle w:val="st42"/>
        </w:rPr>
      </w:pPr>
      <w:r w:rsidRPr="00761B54">
        <w:rPr>
          <w:rStyle w:val="st42"/>
        </w:rPr>
        <w:t>_________________________________________________________</w:t>
      </w:r>
    </w:p>
    <w:p w14:paraId="2FF379B1" w14:textId="77777777" w:rsidR="00E752B0" w:rsidRPr="00761B54" w:rsidRDefault="00E752B0" w:rsidP="00E752B0">
      <w:pPr>
        <w:pBdr>
          <w:top w:val="nil"/>
          <w:left w:val="nil"/>
          <w:bottom w:val="nil"/>
          <w:right w:val="nil"/>
          <w:between w:val="nil"/>
        </w:pBdr>
        <w:rPr>
          <w:color w:val="000000"/>
        </w:rPr>
      </w:pPr>
    </w:p>
    <w:p w14:paraId="2A904CE6" w14:textId="77777777" w:rsidR="00E752B0" w:rsidRPr="00761B54" w:rsidRDefault="00E752B0" w:rsidP="00E752B0">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E752B0" w:rsidRPr="00761B54" w14:paraId="2FD1A25F" w14:textId="77777777" w:rsidTr="00573319">
        <w:tc>
          <w:tcPr>
            <w:tcW w:w="4453" w:type="dxa"/>
            <w:gridSpan w:val="2"/>
            <w:tcBorders>
              <w:top w:val="nil"/>
              <w:left w:val="nil"/>
              <w:bottom w:val="nil"/>
              <w:right w:val="nil"/>
            </w:tcBorders>
          </w:tcPr>
          <w:p w14:paraId="7CE2E5F9"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279D7A2B"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F648F13"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E752B0" w:rsidRPr="00761B54" w14:paraId="40A63536" w14:textId="77777777" w:rsidTr="00573319">
        <w:tc>
          <w:tcPr>
            <w:tcW w:w="4453" w:type="dxa"/>
            <w:gridSpan w:val="2"/>
            <w:tcBorders>
              <w:top w:val="nil"/>
              <w:left w:val="nil"/>
              <w:bottom w:val="nil"/>
              <w:right w:val="nil"/>
            </w:tcBorders>
          </w:tcPr>
          <w:p w14:paraId="184EE185"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lastRenderedPageBreak/>
              <w:t> </w:t>
            </w:r>
          </w:p>
        </w:tc>
        <w:tc>
          <w:tcPr>
            <w:tcW w:w="695" w:type="dxa"/>
            <w:tcBorders>
              <w:top w:val="nil"/>
              <w:left w:val="nil"/>
              <w:bottom w:val="nil"/>
              <w:right w:val="nil"/>
            </w:tcBorders>
          </w:tcPr>
          <w:p w14:paraId="252E57FA"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DF1CF2F"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E752B0" w:rsidRPr="00761B54" w14:paraId="440E8C6B" w14:textId="77777777" w:rsidTr="00573319">
        <w:tc>
          <w:tcPr>
            <w:tcW w:w="4453" w:type="dxa"/>
            <w:gridSpan w:val="2"/>
            <w:tcBorders>
              <w:top w:val="nil"/>
              <w:left w:val="nil"/>
              <w:bottom w:val="nil"/>
              <w:right w:val="nil"/>
            </w:tcBorders>
          </w:tcPr>
          <w:p w14:paraId="43542B43"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0F0C9098"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7013D63B" w14:textId="77777777" w:rsidR="00E752B0" w:rsidRPr="00761B54" w:rsidRDefault="00E752B0" w:rsidP="00573319">
            <w:pPr>
              <w:pBdr>
                <w:top w:val="nil"/>
                <w:left w:val="nil"/>
                <w:bottom w:val="nil"/>
                <w:right w:val="nil"/>
                <w:between w:val="nil"/>
              </w:pBdr>
              <w:spacing w:line="223" w:lineRule="auto"/>
              <w:rPr>
                <w:color w:val="000000"/>
              </w:rPr>
            </w:pPr>
          </w:p>
        </w:tc>
      </w:tr>
      <w:tr w:rsidR="00E752B0" w:rsidRPr="00761B54" w14:paraId="2D0F5321" w14:textId="77777777" w:rsidTr="00573319">
        <w:tc>
          <w:tcPr>
            <w:tcW w:w="4453" w:type="dxa"/>
            <w:gridSpan w:val="2"/>
            <w:tcBorders>
              <w:top w:val="nil"/>
              <w:left w:val="nil"/>
              <w:bottom w:val="nil"/>
              <w:right w:val="nil"/>
            </w:tcBorders>
          </w:tcPr>
          <w:p w14:paraId="7D2DCFCA"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189804D"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30BF6FE"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E752B0" w:rsidRPr="00761B54" w14:paraId="2EE62506" w14:textId="77777777" w:rsidTr="00573319">
        <w:tc>
          <w:tcPr>
            <w:tcW w:w="4453" w:type="dxa"/>
            <w:gridSpan w:val="2"/>
            <w:tcBorders>
              <w:top w:val="nil"/>
              <w:left w:val="nil"/>
              <w:bottom w:val="nil"/>
              <w:right w:val="nil"/>
            </w:tcBorders>
          </w:tcPr>
          <w:p w14:paraId="3FF4DF59"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30292250"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35162DC1" w14:textId="77777777" w:rsidR="00E752B0" w:rsidRPr="00761B54" w:rsidRDefault="00E752B0" w:rsidP="00573319">
            <w:pPr>
              <w:pBdr>
                <w:top w:val="nil"/>
                <w:left w:val="nil"/>
                <w:bottom w:val="nil"/>
                <w:right w:val="nil"/>
                <w:between w:val="nil"/>
              </w:pBdr>
              <w:spacing w:line="223" w:lineRule="auto"/>
              <w:rPr>
                <w:color w:val="000000"/>
              </w:rPr>
            </w:pPr>
          </w:p>
        </w:tc>
      </w:tr>
      <w:tr w:rsidR="00E752B0" w:rsidRPr="00761B54" w14:paraId="520BE4CA"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4E271DD6" w14:textId="77777777" w:rsidR="00E752B0" w:rsidRPr="00761B54" w:rsidRDefault="00E752B0"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4DB07F98"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071BD6CB"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E752B0" w:rsidRPr="00761B54" w14:paraId="1B1AD181"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2D54F852" w14:textId="77777777" w:rsidR="00E752B0" w:rsidRPr="00761B54" w:rsidRDefault="00E752B0"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FC71A96" w14:textId="77777777" w:rsidR="00E752B0" w:rsidRPr="00761B54" w:rsidRDefault="00E752B0"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0453BA32" w14:textId="77777777" w:rsidR="00E752B0" w:rsidRPr="00761B54" w:rsidRDefault="00E752B0" w:rsidP="00573319">
            <w:pPr>
              <w:pBdr>
                <w:top w:val="nil"/>
                <w:left w:val="nil"/>
                <w:bottom w:val="nil"/>
                <w:right w:val="nil"/>
                <w:between w:val="nil"/>
              </w:pBdr>
              <w:spacing w:line="223" w:lineRule="auto"/>
              <w:rPr>
                <w:color w:val="000000"/>
              </w:rPr>
            </w:pPr>
          </w:p>
        </w:tc>
      </w:tr>
      <w:tr w:rsidR="00E752B0" w:rsidRPr="00761B54" w14:paraId="76A66697" w14:textId="77777777" w:rsidTr="00573319">
        <w:tc>
          <w:tcPr>
            <w:tcW w:w="4453" w:type="dxa"/>
            <w:gridSpan w:val="2"/>
            <w:tcBorders>
              <w:top w:val="nil"/>
              <w:left w:val="nil"/>
              <w:bottom w:val="nil"/>
              <w:right w:val="nil"/>
            </w:tcBorders>
          </w:tcPr>
          <w:p w14:paraId="6EE40452"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3C86C26A"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8DD2378"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E752B0" w:rsidRPr="00761B54" w14:paraId="58B1D037" w14:textId="77777777" w:rsidTr="00573319">
        <w:tc>
          <w:tcPr>
            <w:tcW w:w="2747" w:type="dxa"/>
            <w:tcBorders>
              <w:top w:val="nil"/>
              <w:left w:val="nil"/>
              <w:bottom w:val="nil"/>
              <w:right w:val="nil"/>
            </w:tcBorders>
          </w:tcPr>
          <w:p w14:paraId="68BAB14E"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5D30E051" w14:textId="77777777" w:rsidR="00E752B0" w:rsidRPr="00761B54" w:rsidRDefault="00E752B0"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371A5B3E" w14:textId="77777777" w:rsidR="00E752B0" w:rsidRPr="00761B54" w:rsidRDefault="00E752B0"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092B2EDF" w14:textId="77777777" w:rsidR="00E752B0" w:rsidRPr="00761B54" w:rsidRDefault="00E752B0" w:rsidP="00573319">
            <w:pPr>
              <w:pBdr>
                <w:top w:val="nil"/>
                <w:left w:val="nil"/>
                <w:bottom w:val="nil"/>
                <w:right w:val="nil"/>
                <w:between w:val="nil"/>
              </w:pBdr>
              <w:spacing w:line="223" w:lineRule="auto"/>
              <w:rPr>
                <w:color w:val="000000"/>
              </w:rPr>
            </w:pPr>
          </w:p>
        </w:tc>
      </w:tr>
    </w:tbl>
    <w:p w14:paraId="388DB874" w14:textId="77777777" w:rsidR="00E752B0" w:rsidRPr="00761B54" w:rsidRDefault="00E752B0" w:rsidP="00E752B0">
      <w:pPr>
        <w:pBdr>
          <w:top w:val="nil"/>
          <w:left w:val="nil"/>
          <w:bottom w:val="nil"/>
          <w:right w:val="nil"/>
          <w:between w:val="nil"/>
        </w:pBdr>
        <w:rPr>
          <w:color w:val="000000"/>
        </w:rPr>
      </w:pPr>
    </w:p>
    <w:p w14:paraId="2FEA1840" w14:textId="77777777" w:rsidR="00E752B0" w:rsidRPr="00761B54" w:rsidRDefault="00E752B0" w:rsidP="00E752B0">
      <w:pPr>
        <w:pBdr>
          <w:top w:val="nil"/>
          <w:left w:val="nil"/>
          <w:bottom w:val="nil"/>
          <w:right w:val="nil"/>
          <w:between w:val="nil"/>
        </w:pBdr>
        <w:rPr>
          <w:color w:val="000000"/>
        </w:rPr>
      </w:pPr>
      <w:r w:rsidRPr="00761B54">
        <w:rPr>
          <w:color w:val="000000"/>
        </w:rPr>
        <w:t>МП</w:t>
      </w:r>
    </w:p>
    <w:bookmarkEnd w:id="102"/>
    <w:p w14:paraId="1A1DA9B4" w14:textId="77777777" w:rsidR="00B54511" w:rsidRPr="00761B54" w:rsidRDefault="00B54511" w:rsidP="00B54511">
      <w:pPr>
        <w:pStyle w:val="ac"/>
        <w:spacing w:before="0" w:beforeAutospacing="0" w:after="0" w:afterAutospacing="0"/>
        <w:ind w:left="5387"/>
      </w:pPr>
    </w:p>
    <w:p w14:paraId="7F042040" w14:textId="77777777" w:rsidR="00B54511" w:rsidRPr="00761B54" w:rsidRDefault="00B54511" w:rsidP="00B54511">
      <w:pPr>
        <w:pStyle w:val="ac"/>
        <w:spacing w:before="0" w:beforeAutospacing="0" w:after="0" w:afterAutospacing="0"/>
        <w:jc w:val="right"/>
      </w:pPr>
    </w:p>
    <w:p w14:paraId="4B71C71A" w14:textId="77777777" w:rsidR="00B54511" w:rsidRPr="00761B54" w:rsidRDefault="00B54511" w:rsidP="00B54511">
      <w:pPr>
        <w:pStyle w:val="ac"/>
        <w:spacing w:before="0" w:beforeAutospacing="0" w:after="0" w:afterAutospacing="0"/>
        <w:jc w:val="center"/>
        <w:rPr>
          <w:rStyle w:val="afb"/>
        </w:rPr>
      </w:pPr>
      <w:r w:rsidRPr="00761B54">
        <w:rPr>
          <w:rStyle w:val="afb"/>
        </w:rPr>
        <w:t>ТИПОВА ІНФОРМАЦІЙНА КАРТКА АДМІНІСТРАТИВНОЇ ПОСЛУГИ</w:t>
      </w:r>
    </w:p>
    <w:p w14:paraId="66EFFE12" w14:textId="310707D6" w:rsidR="00B54511" w:rsidRPr="00761B54" w:rsidRDefault="001C6A93" w:rsidP="00910290">
      <w:pPr>
        <w:pStyle w:val="ac"/>
        <w:spacing w:before="0" w:beforeAutospacing="0" w:after="0" w:afterAutospacing="0"/>
        <w:jc w:val="center"/>
        <w:rPr>
          <w:u w:val="single"/>
          <w:lang w:val="uk-UA"/>
        </w:rPr>
      </w:pPr>
      <w:r w:rsidRPr="00761B54">
        <w:rPr>
          <w:caps/>
          <w:u w:val="single"/>
          <w:lang w:val="uk-UA"/>
        </w:rPr>
        <w:t>Надання</w:t>
      </w:r>
      <w:r w:rsidR="00B54511" w:rsidRPr="00761B54">
        <w:rPr>
          <w:u w:val="single"/>
        </w:rPr>
        <w:t xml:space="preserve"> ДОВІДКИ ПРО НАЯВНІСТЬ У ДЕРЖАВНОМУ ЗЕМЕЛЬНОМУ КАДАСТРІ ВІДОМОСТЕЙ ПРО ОДЕРЖАННЯ У ВЛАСНІСТЬ ЗЕМЕЛЬНОЇ ДІЛЯНКИ </w:t>
      </w:r>
    </w:p>
    <w:p w14:paraId="1FF2D946" w14:textId="3268910F" w:rsidR="00B54511" w:rsidRPr="00761B54" w:rsidRDefault="00B54511" w:rsidP="00910290">
      <w:pPr>
        <w:pStyle w:val="ac"/>
        <w:spacing w:before="0" w:beforeAutospacing="0" w:after="0" w:afterAutospacing="0"/>
        <w:jc w:val="center"/>
        <w:rPr>
          <w:u w:val="single"/>
          <w:lang w:val="uk-UA"/>
        </w:rPr>
      </w:pPr>
      <w:r w:rsidRPr="00761B54">
        <w:rPr>
          <w:u w:val="single"/>
        </w:rPr>
        <w:t xml:space="preserve">У МЕЖАХ НОРМ БЕЗОПЛАТНОЇ ПРИВАТИЗАЦІЇ ЗА ПЕВНИМ ВИДОМ </w:t>
      </w:r>
      <w:r w:rsidRPr="00761B54">
        <w:rPr>
          <w:u w:val="single"/>
        </w:rPr>
        <w:br/>
        <w:t>ЇЇ ЦІЛЬОВОГО ПРИЗНАЧЕННЯ</w:t>
      </w:r>
    </w:p>
    <w:p w14:paraId="42861903"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53C737F8" w14:textId="77777777" w:rsidR="00126E9A" w:rsidRDefault="00126E9A" w:rsidP="00126E9A">
      <w:pPr>
        <w:autoSpaceDE w:val="0"/>
        <w:autoSpaceDN w:val="0"/>
        <w:adjustRightInd w:val="0"/>
        <w:jc w:val="center"/>
      </w:pPr>
      <w:r>
        <w:rPr>
          <w:u w:val="single"/>
        </w:rPr>
        <w:t>Головне управління Держгеокадастру у Чернівецькій області</w:t>
      </w:r>
    </w:p>
    <w:p w14:paraId="4BA6F226" w14:textId="1CBAFFD6" w:rsidR="00B54511" w:rsidRPr="00761B54" w:rsidRDefault="00126E9A" w:rsidP="00126E9A">
      <w:pPr>
        <w:pStyle w:val="ac"/>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704"/>
        <w:gridCol w:w="3686"/>
        <w:gridCol w:w="5244"/>
      </w:tblGrid>
      <w:tr w:rsidR="00B54511" w:rsidRPr="00761B54" w14:paraId="67560032" w14:textId="77777777" w:rsidTr="00573319">
        <w:tc>
          <w:tcPr>
            <w:tcW w:w="9634" w:type="dxa"/>
            <w:gridSpan w:val="3"/>
            <w:shd w:val="clear" w:color="auto" w:fill="FFFFFF"/>
            <w:tcMar>
              <w:top w:w="150" w:type="dxa"/>
              <w:left w:w="150" w:type="dxa"/>
              <w:bottom w:w="150" w:type="dxa"/>
              <w:right w:w="150" w:type="dxa"/>
            </w:tcMar>
            <w:vAlign w:val="center"/>
            <w:hideMark/>
          </w:tcPr>
          <w:p w14:paraId="5EA47CD6"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0B5E80D5" w14:textId="77777777" w:rsidTr="00573319">
        <w:tc>
          <w:tcPr>
            <w:tcW w:w="4390" w:type="dxa"/>
            <w:gridSpan w:val="2"/>
            <w:tcMar>
              <w:top w:w="150" w:type="dxa"/>
              <w:left w:w="150" w:type="dxa"/>
              <w:bottom w:w="150" w:type="dxa"/>
              <w:right w:w="150" w:type="dxa"/>
            </w:tcMar>
            <w:vAlign w:val="center"/>
            <w:hideMark/>
          </w:tcPr>
          <w:p w14:paraId="695271ED" w14:textId="77777777" w:rsidR="00B54511" w:rsidRPr="00761B54" w:rsidRDefault="00B54511" w:rsidP="00573319">
            <w:pPr>
              <w:jc w:val="center"/>
              <w:rPr>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244" w:type="dxa"/>
            <w:tcMar>
              <w:top w:w="150" w:type="dxa"/>
              <w:left w:w="150" w:type="dxa"/>
              <w:bottom w:w="150" w:type="dxa"/>
              <w:right w:w="150" w:type="dxa"/>
            </w:tcMar>
            <w:vAlign w:val="center"/>
            <w:hideMark/>
          </w:tcPr>
          <w:p w14:paraId="70F6C3AF" w14:textId="159D2EE9" w:rsidR="00126E9A" w:rsidRPr="002B72FA" w:rsidRDefault="00126E9A" w:rsidP="00126E9A">
            <w:pPr>
              <w:autoSpaceDE w:val="0"/>
              <w:autoSpaceDN w:val="0"/>
              <w:adjustRightInd w:val="0"/>
              <w:jc w:val="center"/>
            </w:pPr>
            <w:r w:rsidRPr="002B72FA">
              <w:t>Центр надання адміністративних послуг</w:t>
            </w:r>
          </w:p>
          <w:p w14:paraId="1AE9834A" w14:textId="45BE040A" w:rsidR="00B54511" w:rsidRPr="00761B54" w:rsidRDefault="00126E9A" w:rsidP="00126E9A">
            <w:pPr>
              <w:jc w:val="center"/>
              <w:rPr>
                <w:sz w:val="20"/>
                <w:szCs w:val="20"/>
              </w:rPr>
            </w:pPr>
            <w:r w:rsidRPr="002B72FA">
              <w:t>Чернівецької міської ради</w:t>
            </w:r>
          </w:p>
        </w:tc>
      </w:tr>
      <w:tr w:rsidR="00B54511" w:rsidRPr="00761B54" w14:paraId="3AEF25C9" w14:textId="77777777" w:rsidTr="00573319">
        <w:tc>
          <w:tcPr>
            <w:tcW w:w="704" w:type="dxa"/>
            <w:shd w:val="clear" w:color="auto" w:fill="FFFFFF"/>
            <w:tcMar>
              <w:top w:w="150" w:type="dxa"/>
              <w:left w:w="150" w:type="dxa"/>
              <w:bottom w:w="150" w:type="dxa"/>
              <w:right w:w="150" w:type="dxa"/>
            </w:tcMar>
            <w:vAlign w:val="center"/>
            <w:hideMark/>
          </w:tcPr>
          <w:p w14:paraId="438121C7" w14:textId="1C473D7A" w:rsidR="00B54511" w:rsidRPr="00910290" w:rsidRDefault="00B54511" w:rsidP="00573319">
            <w:pPr>
              <w:jc w:val="center"/>
              <w:rPr>
                <w:b/>
                <w:bCs/>
                <w:sz w:val="20"/>
                <w:szCs w:val="20"/>
              </w:rPr>
            </w:pPr>
            <w:r w:rsidRPr="00910290">
              <w:rPr>
                <w:rStyle w:val="afb"/>
                <w:b w:val="0"/>
                <w:bCs w:val="0"/>
                <w:sz w:val="20"/>
                <w:szCs w:val="20"/>
              </w:rPr>
              <w:t>1</w:t>
            </w:r>
          </w:p>
        </w:tc>
        <w:tc>
          <w:tcPr>
            <w:tcW w:w="3686" w:type="dxa"/>
            <w:shd w:val="clear" w:color="auto" w:fill="FFFFFF"/>
            <w:tcMar>
              <w:top w:w="150" w:type="dxa"/>
              <w:left w:w="150" w:type="dxa"/>
              <w:bottom w:w="150" w:type="dxa"/>
              <w:right w:w="150" w:type="dxa"/>
            </w:tcMar>
            <w:vAlign w:val="center"/>
            <w:hideMark/>
          </w:tcPr>
          <w:p w14:paraId="4BF9A430" w14:textId="77777777" w:rsidR="00B54511" w:rsidRPr="00761B54" w:rsidRDefault="00B54511" w:rsidP="00921DC4">
            <w:pPr>
              <w:jc w:val="center"/>
              <w:rPr>
                <w:sz w:val="20"/>
                <w:szCs w:val="20"/>
              </w:rPr>
            </w:pPr>
            <w:r w:rsidRPr="00761B54">
              <w:rPr>
                <w:sz w:val="20"/>
                <w:szCs w:val="20"/>
              </w:rPr>
              <w:t>Місцезнаходження центру надання адміністративної послуги</w:t>
            </w:r>
          </w:p>
        </w:tc>
        <w:tc>
          <w:tcPr>
            <w:tcW w:w="5244" w:type="dxa"/>
            <w:shd w:val="clear" w:color="auto" w:fill="FFFFFF"/>
            <w:tcMar>
              <w:top w:w="150" w:type="dxa"/>
              <w:left w:w="150" w:type="dxa"/>
              <w:bottom w:w="150" w:type="dxa"/>
              <w:right w:w="150" w:type="dxa"/>
            </w:tcMar>
            <w:vAlign w:val="center"/>
            <w:hideMark/>
          </w:tcPr>
          <w:p w14:paraId="431C978F" w14:textId="77777777" w:rsidR="00B54511" w:rsidRPr="00761B54" w:rsidRDefault="00B54511" w:rsidP="00573319">
            <w:pPr>
              <w:jc w:val="both"/>
              <w:rPr>
                <w:sz w:val="20"/>
                <w:szCs w:val="20"/>
              </w:rPr>
            </w:pPr>
            <w:r w:rsidRPr="00761B54">
              <w:rPr>
                <w:sz w:val="20"/>
                <w:szCs w:val="20"/>
              </w:rPr>
              <w:t>Адреса центру надання адміністративних послуг</w:t>
            </w:r>
          </w:p>
        </w:tc>
      </w:tr>
      <w:tr w:rsidR="00B54511" w:rsidRPr="00761B54" w14:paraId="2BF0A260" w14:textId="77777777" w:rsidTr="00573319">
        <w:tc>
          <w:tcPr>
            <w:tcW w:w="704" w:type="dxa"/>
            <w:tcMar>
              <w:top w:w="150" w:type="dxa"/>
              <w:left w:w="150" w:type="dxa"/>
              <w:bottom w:w="150" w:type="dxa"/>
              <w:right w:w="150" w:type="dxa"/>
            </w:tcMar>
            <w:vAlign w:val="center"/>
            <w:hideMark/>
          </w:tcPr>
          <w:p w14:paraId="03896BE3" w14:textId="740E314E" w:rsidR="00B54511" w:rsidRPr="00910290" w:rsidRDefault="00B54511" w:rsidP="00573319">
            <w:pPr>
              <w:jc w:val="center"/>
              <w:rPr>
                <w:b/>
                <w:bCs/>
                <w:sz w:val="20"/>
                <w:szCs w:val="20"/>
              </w:rPr>
            </w:pPr>
            <w:r w:rsidRPr="00910290">
              <w:rPr>
                <w:rStyle w:val="afb"/>
                <w:b w:val="0"/>
                <w:bCs w:val="0"/>
                <w:sz w:val="20"/>
                <w:szCs w:val="20"/>
              </w:rPr>
              <w:t>2</w:t>
            </w:r>
          </w:p>
        </w:tc>
        <w:tc>
          <w:tcPr>
            <w:tcW w:w="3686" w:type="dxa"/>
            <w:tcMar>
              <w:top w:w="150" w:type="dxa"/>
              <w:left w:w="150" w:type="dxa"/>
              <w:bottom w:w="150" w:type="dxa"/>
              <w:right w:w="150" w:type="dxa"/>
            </w:tcMar>
            <w:vAlign w:val="center"/>
            <w:hideMark/>
          </w:tcPr>
          <w:p w14:paraId="49FC8B1A" w14:textId="77777777" w:rsidR="00B54511" w:rsidRPr="00761B54" w:rsidRDefault="00B54511" w:rsidP="00921DC4">
            <w:pPr>
              <w:jc w:val="center"/>
              <w:rPr>
                <w:sz w:val="20"/>
                <w:szCs w:val="20"/>
              </w:rPr>
            </w:pPr>
            <w:r w:rsidRPr="00761B54">
              <w:rPr>
                <w:sz w:val="20"/>
                <w:szCs w:val="20"/>
              </w:rPr>
              <w:t>Інформація щодо режиму роботи центру надання адміністративної послуги</w:t>
            </w:r>
          </w:p>
        </w:tc>
        <w:tc>
          <w:tcPr>
            <w:tcW w:w="5244" w:type="dxa"/>
            <w:tcMar>
              <w:top w:w="150" w:type="dxa"/>
              <w:left w:w="150" w:type="dxa"/>
              <w:bottom w:w="150" w:type="dxa"/>
              <w:right w:w="150" w:type="dxa"/>
            </w:tcMar>
            <w:vAlign w:val="center"/>
            <w:hideMark/>
          </w:tcPr>
          <w:p w14:paraId="787141A7"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23D44DA8" w14:textId="77777777" w:rsidTr="00573319">
        <w:tc>
          <w:tcPr>
            <w:tcW w:w="704" w:type="dxa"/>
            <w:shd w:val="clear" w:color="auto" w:fill="FFFFFF"/>
            <w:tcMar>
              <w:top w:w="150" w:type="dxa"/>
              <w:left w:w="150" w:type="dxa"/>
              <w:bottom w:w="150" w:type="dxa"/>
              <w:right w:w="150" w:type="dxa"/>
            </w:tcMar>
            <w:vAlign w:val="center"/>
            <w:hideMark/>
          </w:tcPr>
          <w:p w14:paraId="4991F658" w14:textId="5F86822F" w:rsidR="00B54511" w:rsidRPr="00910290" w:rsidRDefault="00B54511" w:rsidP="00573319">
            <w:pPr>
              <w:jc w:val="center"/>
              <w:rPr>
                <w:b/>
                <w:bCs/>
                <w:sz w:val="20"/>
                <w:szCs w:val="20"/>
              </w:rPr>
            </w:pPr>
            <w:r w:rsidRPr="00910290">
              <w:rPr>
                <w:rStyle w:val="afb"/>
                <w:b w:val="0"/>
                <w:bCs w:val="0"/>
                <w:sz w:val="20"/>
                <w:szCs w:val="20"/>
              </w:rPr>
              <w:t>3</w:t>
            </w:r>
          </w:p>
        </w:tc>
        <w:tc>
          <w:tcPr>
            <w:tcW w:w="3686" w:type="dxa"/>
            <w:shd w:val="clear" w:color="auto" w:fill="FFFFFF"/>
            <w:tcMar>
              <w:top w:w="150" w:type="dxa"/>
              <w:left w:w="150" w:type="dxa"/>
              <w:bottom w:w="150" w:type="dxa"/>
              <w:right w:w="150" w:type="dxa"/>
            </w:tcMar>
            <w:vAlign w:val="center"/>
            <w:hideMark/>
          </w:tcPr>
          <w:p w14:paraId="7FA47404" w14:textId="77777777" w:rsidR="00B54511" w:rsidRPr="00761B54" w:rsidRDefault="00B54511" w:rsidP="00921DC4">
            <w:pPr>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244" w:type="dxa"/>
            <w:shd w:val="clear" w:color="auto" w:fill="FFFFFF"/>
            <w:tcMar>
              <w:top w:w="150" w:type="dxa"/>
              <w:left w:w="150" w:type="dxa"/>
              <w:bottom w:w="150" w:type="dxa"/>
              <w:right w:w="150" w:type="dxa"/>
            </w:tcMar>
            <w:vAlign w:val="center"/>
            <w:hideMark/>
          </w:tcPr>
          <w:p w14:paraId="346FC2E4"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3E946E2F" w14:textId="77777777" w:rsidR="00126E9A" w:rsidRDefault="00126E9A" w:rsidP="00126E9A">
            <w:pPr>
              <w:autoSpaceDE w:val="0"/>
              <w:autoSpaceDN w:val="0"/>
              <w:adjustRightInd w:val="0"/>
              <w:rPr>
                <w:sz w:val="20"/>
                <w:szCs w:val="20"/>
              </w:rPr>
            </w:pPr>
            <w:r>
              <w:rPr>
                <w:sz w:val="20"/>
                <w:szCs w:val="20"/>
              </w:rPr>
              <w:t xml:space="preserve"> факс: (0372) 51-26-78 </w:t>
            </w:r>
          </w:p>
          <w:p w14:paraId="5F53D43E"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17" w:history="1">
              <w:r>
                <w:rPr>
                  <w:color w:val="0000FF"/>
                  <w:sz w:val="20"/>
                  <w:szCs w:val="20"/>
                  <w:u w:val="single"/>
                </w:rPr>
                <w:t>admincnap@ukr.net</w:t>
              </w:r>
            </w:hyperlink>
            <w:r w:rsidRPr="00983859">
              <w:rPr>
                <w:sz w:val="20"/>
                <w:szCs w:val="20"/>
              </w:rPr>
              <w:tab/>
            </w:r>
          </w:p>
          <w:p w14:paraId="2E024031" w14:textId="77777777" w:rsidR="00126E9A" w:rsidRDefault="00126E9A" w:rsidP="00126E9A">
            <w:pPr>
              <w:jc w:val="both"/>
              <w:rPr>
                <w:color w:val="0000FF"/>
                <w:sz w:val="20"/>
                <w:szCs w:val="20"/>
                <w:u w:val="single"/>
              </w:rPr>
            </w:pPr>
            <w:r>
              <w:rPr>
                <w:sz w:val="20"/>
                <w:szCs w:val="20"/>
              </w:rPr>
              <w:t>Веб-сторінка: </w:t>
            </w:r>
            <w:hyperlink r:id="rId118" w:history="1">
              <w:r>
                <w:rPr>
                  <w:color w:val="0000FF"/>
                  <w:sz w:val="20"/>
                  <w:szCs w:val="20"/>
                  <w:u w:val="single"/>
                </w:rPr>
                <w:t>http://dozvil.city.cv.ua</w:t>
              </w:r>
            </w:hyperlink>
          </w:p>
          <w:p w14:paraId="6303CCCA" w14:textId="7B16CAD2" w:rsidR="00B54511" w:rsidRPr="00761B54" w:rsidRDefault="00B54511" w:rsidP="00573319">
            <w:pPr>
              <w:jc w:val="both"/>
              <w:rPr>
                <w:sz w:val="20"/>
                <w:szCs w:val="20"/>
              </w:rPr>
            </w:pPr>
          </w:p>
        </w:tc>
      </w:tr>
      <w:tr w:rsidR="00B54511" w:rsidRPr="00761B54" w14:paraId="6B60E2BB" w14:textId="77777777" w:rsidTr="00573319">
        <w:tc>
          <w:tcPr>
            <w:tcW w:w="9634" w:type="dxa"/>
            <w:gridSpan w:val="3"/>
            <w:tcMar>
              <w:top w:w="150" w:type="dxa"/>
              <w:left w:w="150" w:type="dxa"/>
              <w:bottom w:w="150" w:type="dxa"/>
              <w:right w:w="150" w:type="dxa"/>
            </w:tcMar>
            <w:vAlign w:val="center"/>
            <w:hideMark/>
          </w:tcPr>
          <w:p w14:paraId="22B3EB91"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6EC87A88" w14:textId="77777777" w:rsidTr="00573319">
        <w:tc>
          <w:tcPr>
            <w:tcW w:w="704" w:type="dxa"/>
            <w:shd w:val="clear" w:color="auto" w:fill="FFFFFF"/>
            <w:tcMar>
              <w:top w:w="150" w:type="dxa"/>
              <w:left w:w="150" w:type="dxa"/>
              <w:bottom w:w="150" w:type="dxa"/>
              <w:right w:w="150" w:type="dxa"/>
            </w:tcMar>
            <w:vAlign w:val="center"/>
            <w:hideMark/>
          </w:tcPr>
          <w:p w14:paraId="7EE6FD97" w14:textId="463D20DC" w:rsidR="00B54511" w:rsidRPr="00910290" w:rsidRDefault="00B54511" w:rsidP="00573319">
            <w:pPr>
              <w:jc w:val="center"/>
              <w:rPr>
                <w:b/>
                <w:bCs/>
                <w:sz w:val="20"/>
                <w:szCs w:val="20"/>
              </w:rPr>
            </w:pPr>
            <w:r w:rsidRPr="00910290">
              <w:rPr>
                <w:rStyle w:val="afb"/>
                <w:b w:val="0"/>
                <w:bCs w:val="0"/>
                <w:sz w:val="20"/>
                <w:szCs w:val="20"/>
              </w:rPr>
              <w:t>4</w:t>
            </w:r>
          </w:p>
        </w:tc>
        <w:tc>
          <w:tcPr>
            <w:tcW w:w="3686" w:type="dxa"/>
            <w:shd w:val="clear" w:color="auto" w:fill="FFFFFF"/>
            <w:tcMar>
              <w:top w:w="150" w:type="dxa"/>
              <w:left w:w="150" w:type="dxa"/>
              <w:bottom w:w="150" w:type="dxa"/>
              <w:right w:w="150" w:type="dxa"/>
            </w:tcMar>
            <w:vAlign w:val="center"/>
            <w:hideMark/>
          </w:tcPr>
          <w:p w14:paraId="7E9B8C27" w14:textId="77777777" w:rsidR="00B54511" w:rsidRPr="00761B54" w:rsidRDefault="00B54511" w:rsidP="00921DC4">
            <w:pPr>
              <w:jc w:val="center"/>
              <w:rPr>
                <w:sz w:val="20"/>
                <w:szCs w:val="20"/>
              </w:rPr>
            </w:pPr>
            <w:r w:rsidRPr="00761B54">
              <w:rPr>
                <w:sz w:val="20"/>
                <w:szCs w:val="20"/>
              </w:rPr>
              <w:t>Закони України</w:t>
            </w:r>
          </w:p>
        </w:tc>
        <w:tc>
          <w:tcPr>
            <w:tcW w:w="5244" w:type="dxa"/>
            <w:shd w:val="clear" w:color="auto" w:fill="FFFFFF"/>
            <w:tcMar>
              <w:top w:w="150" w:type="dxa"/>
              <w:left w:w="150" w:type="dxa"/>
              <w:bottom w:w="150" w:type="dxa"/>
              <w:right w:w="150" w:type="dxa"/>
            </w:tcMar>
            <w:vAlign w:val="center"/>
            <w:hideMark/>
          </w:tcPr>
          <w:p w14:paraId="305CAF93" w14:textId="77777777" w:rsidR="00B54511" w:rsidRPr="00761B54" w:rsidRDefault="00B54511" w:rsidP="00573319">
            <w:pPr>
              <w:jc w:val="both"/>
              <w:rPr>
                <w:sz w:val="20"/>
                <w:szCs w:val="20"/>
              </w:rPr>
            </w:pPr>
            <w:r w:rsidRPr="00761B54">
              <w:rPr>
                <w:sz w:val="20"/>
                <w:szCs w:val="20"/>
              </w:rPr>
              <w:t xml:space="preserve">Земельний кодекс України, Закон України «Про Державний земельний кадастр», </w:t>
            </w:r>
            <w:hyperlink r:id="rId119"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w:t>
            </w:r>
          </w:p>
        </w:tc>
      </w:tr>
      <w:tr w:rsidR="00B54511" w:rsidRPr="00761B54" w14:paraId="2A9D6EB1" w14:textId="77777777" w:rsidTr="00573319">
        <w:tc>
          <w:tcPr>
            <w:tcW w:w="704" w:type="dxa"/>
            <w:tcMar>
              <w:top w:w="150" w:type="dxa"/>
              <w:left w:w="150" w:type="dxa"/>
              <w:bottom w:w="150" w:type="dxa"/>
              <w:right w:w="150" w:type="dxa"/>
            </w:tcMar>
            <w:vAlign w:val="center"/>
            <w:hideMark/>
          </w:tcPr>
          <w:p w14:paraId="1C11B556" w14:textId="32228551" w:rsidR="00B54511" w:rsidRPr="00910290" w:rsidRDefault="00B54511" w:rsidP="00573319">
            <w:pPr>
              <w:jc w:val="center"/>
              <w:rPr>
                <w:b/>
                <w:bCs/>
                <w:sz w:val="20"/>
                <w:szCs w:val="20"/>
              </w:rPr>
            </w:pPr>
            <w:r w:rsidRPr="00910290">
              <w:rPr>
                <w:rStyle w:val="afb"/>
                <w:b w:val="0"/>
                <w:bCs w:val="0"/>
                <w:sz w:val="20"/>
                <w:szCs w:val="20"/>
              </w:rPr>
              <w:t>5</w:t>
            </w:r>
          </w:p>
        </w:tc>
        <w:tc>
          <w:tcPr>
            <w:tcW w:w="3686" w:type="dxa"/>
            <w:tcMar>
              <w:top w:w="150" w:type="dxa"/>
              <w:left w:w="150" w:type="dxa"/>
              <w:bottom w:w="150" w:type="dxa"/>
              <w:right w:w="150" w:type="dxa"/>
            </w:tcMar>
            <w:vAlign w:val="center"/>
            <w:hideMark/>
          </w:tcPr>
          <w:p w14:paraId="6E665684" w14:textId="77777777" w:rsidR="00B54511" w:rsidRPr="00761B54" w:rsidRDefault="00B54511" w:rsidP="00921DC4">
            <w:pPr>
              <w:jc w:val="center"/>
              <w:rPr>
                <w:sz w:val="20"/>
                <w:szCs w:val="20"/>
              </w:rPr>
            </w:pPr>
            <w:r w:rsidRPr="00761B54">
              <w:rPr>
                <w:sz w:val="20"/>
                <w:szCs w:val="20"/>
              </w:rPr>
              <w:t>Акти Кабінету Міністрів України</w:t>
            </w:r>
          </w:p>
        </w:tc>
        <w:tc>
          <w:tcPr>
            <w:tcW w:w="5244" w:type="dxa"/>
            <w:tcMar>
              <w:top w:w="150" w:type="dxa"/>
              <w:left w:w="150" w:type="dxa"/>
              <w:bottom w:w="150" w:type="dxa"/>
              <w:right w:w="150" w:type="dxa"/>
            </w:tcMar>
            <w:vAlign w:val="center"/>
            <w:hideMark/>
          </w:tcPr>
          <w:p w14:paraId="67120195" w14:textId="3A6033E7" w:rsidR="00B54511" w:rsidRPr="00910290" w:rsidRDefault="00B54511" w:rsidP="00573319">
            <w:pPr>
              <w:jc w:val="both"/>
              <w:rPr>
                <w:sz w:val="20"/>
                <w:szCs w:val="20"/>
              </w:rPr>
            </w:pPr>
            <w:r w:rsidRPr="00761B54">
              <w:rPr>
                <w:sz w:val="20"/>
                <w:szCs w:val="20"/>
              </w:rPr>
              <w:t xml:space="preserve">Пункти </w:t>
            </w:r>
            <w:r w:rsidR="002863AD" w:rsidRPr="00910290">
              <w:rPr>
                <w:sz w:val="20"/>
                <w:szCs w:val="20"/>
              </w:rPr>
              <w:t xml:space="preserve">166 – 170, </w:t>
            </w:r>
            <w:r w:rsidRPr="00910290">
              <w:rPr>
                <w:sz w:val="20"/>
                <w:szCs w:val="20"/>
              </w:rPr>
              <w:t>198, 199 Порядку ведення Державного земельного кадастру, затвердженого постановою Кабінету Міністрів України від 17 жовтня 2012 р. № 1051.</w:t>
            </w:r>
          </w:p>
          <w:p w14:paraId="46C9D890" w14:textId="77777777" w:rsidR="00C22814" w:rsidRPr="00761B54" w:rsidRDefault="00C22814" w:rsidP="00C22814">
            <w:pPr>
              <w:jc w:val="both"/>
              <w:rPr>
                <w:sz w:val="20"/>
                <w:szCs w:val="20"/>
              </w:rPr>
            </w:pPr>
            <w:r w:rsidRPr="00910290">
              <w:rPr>
                <w:sz w:val="20"/>
                <w:szCs w:val="20"/>
              </w:rPr>
              <w:t xml:space="preserve">Постанова Кабінету Міністрів України від 1 серпня 2011 р. № 835 «Деякі питання надання Державною службою з </w:t>
            </w:r>
            <w:r w:rsidRPr="00910290">
              <w:rPr>
                <w:sz w:val="20"/>
                <w:szCs w:val="20"/>
              </w:rPr>
              <w:lastRenderedPageBreak/>
              <w:t>питань геодезії, картографії та кадастру та її територіальними органами адміністративних послуг».</w:t>
            </w:r>
          </w:p>
          <w:p w14:paraId="38D3A63E" w14:textId="2BA71CB0" w:rsidR="00B54511" w:rsidRPr="00761B54" w:rsidRDefault="00B54511" w:rsidP="00573319">
            <w:pPr>
              <w:pStyle w:val="ac"/>
              <w:spacing w:before="0" w:beforeAutospacing="0" w:after="0" w:afterAutospacing="0"/>
              <w:jc w:val="both"/>
              <w:rPr>
                <w:sz w:val="20"/>
                <w:szCs w:val="20"/>
                <w:lang w:val="uk-UA"/>
              </w:rPr>
            </w:pPr>
            <w:r w:rsidRPr="00761B54">
              <w:rPr>
                <w:sz w:val="20"/>
                <w:szCs w:val="20"/>
              </w:rPr>
              <w:t xml:space="preserve">Постанова Кабінету Міністрів України від 1 жовтня </w:t>
            </w:r>
            <w:r w:rsidR="00921DC4">
              <w:rPr>
                <w:sz w:val="20"/>
                <w:szCs w:val="20"/>
                <w:lang w:val="uk-UA"/>
              </w:rPr>
              <w:t xml:space="preserve">            </w:t>
            </w:r>
            <w:r w:rsidRPr="00761B54">
              <w:rPr>
                <w:sz w:val="20"/>
                <w:szCs w:val="20"/>
              </w:rPr>
              <w:t>2025 р. № 1226 «Деякі питання надання адміністративних послуг через центри надання адміністративних послуг»</w:t>
            </w:r>
          </w:p>
        </w:tc>
      </w:tr>
      <w:tr w:rsidR="00B54511" w:rsidRPr="00761B54" w14:paraId="3138DE8B" w14:textId="77777777" w:rsidTr="00573319">
        <w:tc>
          <w:tcPr>
            <w:tcW w:w="704" w:type="dxa"/>
            <w:shd w:val="clear" w:color="auto" w:fill="FFFFFF"/>
            <w:tcMar>
              <w:top w:w="150" w:type="dxa"/>
              <w:left w:w="150" w:type="dxa"/>
              <w:bottom w:w="150" w:type="dxa"/>
              <w:right w:w="150" w:type="dxa"/>
            </w:tcMar>
            <w:vAlign w:val="center"/>
            <w:hideMark/>
          </w:tcPr>
          <w:p w14:paraId="74AC51CB" w14:textId="716155C1" w:rsidR="00B54511" w:rsidRPr="00910290" w:rsidRDefault="00B54511" w:rsidP="00573319">
            <w:pPr>
              <w:jc w:val="center"/>
              <w:rPr>
                <w:b/>
                <w:bCs/>
                <w:sz w:val="20"/>
                <w:szCs w:val="20"/>
              </w:rPr>
            </w:pPr>
            <w:r w:rsidRPr="00910290">
              <w:rPr>
                <w:rStyle w:val="afb"/>
                <w:b w:val="0"/>
                <w:bCs w:val="0"/>
                <w:sz w:val="20"/>
                <w:szCs w:val="20"/>
              </w:rPr>
              <w:lastRenderedPageBreak/>
              <w:t>6</w:t>
            </w:r>
          </w:p>
        </w:tc>
        <w:tc>
          <w:tcPr>
            <w:tcW w:w="3686" w:type="dxa"/>
            <w:shd w:val="clear" w:color="auto" w:fill="FFFFFF"/>
            <w:tcMar>
              <w:top w:w="150" w:type="dxa"/>
              <w:left w:w="150" w:type="dxa"/>
              <w:bottom w:w="150" w:type="dxa"/>
              <w:right w:w="150" w:type="dxa"/>
            </w:tcMar>
            <w:vAlign w:val="center"/>
            <w:hideMark/>
          </w:tcPr>
          <w:p w14:paraId="11CABC41" w14:textId="77777777" w:rsidR="00B54511" w:rsidRPr="00761B54" w:rsidRDefault="00B54511" w:rsidP="00921DC4">
            <w:pPr>
              <w:jc w:val="center"/>
              <w:rPr>
                <w:sz w:val="20"/>
                <w:szCs w:val="20"/>
              </w:rPr>
            </w:pPr>
            <w:r w:rsidRPr="00761B54">
              <w:rPr>
                <w:sz w:val="20"/>
                <w:szCs w:val="20"/>
              </w:rPr>
              <w:t>Акти центральних органів виконавчої влади</w:t>
            </w:r>
          </w:p>
        </w:tc>
        <w:tc>
          <w:tcPr>
            <w:tcW w:w="5244" w:type="dxa"/>
            <w:shd w:val="clear" w:color="auto" w:fill="FFFFFF"/>
            <w:tcMar>
              <w:top w:w="150" w:type="dxa"/>
              <w:left w:w="150" w:type="dxa"/>
              <w:bottom w:w="150" w:type="dxa"/>
              <w:right w:w="150" w:type="dxa"/>
            </w:tcMar>
            <w:vAlign w:val="center"/>
            <w:hideMark/>
          </w:tcPr>
          <w:p w14:paraId="29A4C57C" w14:textId="77777777" w:rsidR="00B54511" w:rsidRPr="00761B54" w:rsidRDefault="00B54511" w:rsidP="00573319">
            <w:pPr>
              <w:jc w:val="both"/>
              <w:rPr>
                <w:sz w:val="20"/>
                <w:szCs w:val="20"/>
              </w:rPr>
            </w:pPr>
          </w:p>
        </w:tc>
      </w:tr>
      <w:tr w:rsidR="00B54511" w:rsidRPr="00761B54" w14:paraId="6F1B2CD1" w14:textId="77777777" w:rsidTr="00573319">
        <w:tc>
          <w:tcPr>
            <w:tcW w:w="704" w:type="dxa"/>
            <w:tcMar>
              <w:top w:w="150" w:type="dxa"/>
              <w:left w:w="150" w:type="dxa"/>
              <w:bottom w:w="150" w:type="dxa"/>
              <w:right w:w="150" w:type="dxa"/>
            </w:tcMar>
            <w:vAlign w:val="center"/>
            <w:hideMark/>
          </w:tcPr>
          <w:p w14:paraId="6DBE52AF" w14:textId="3E23CB71" w:rsidR="00B54511" w:rsidRPr="00910290" w:rsidRDefault="00B54511" w:rsidP="00573319">
            <w:pPr>
              <w:jc w:val="center"/>
              <w:rPr>
                <w:b/>
                <w:bCs/>
                <w:sz w:val="20"/>
                <w:szCs w:val="20"/>
              </w:rPr>
            </w:pPr>
            <w:r w:rsidRPr="00910290">
              <w:rPr>
                <w:rStyle w:val="afb"/>
                <w:b w:val="0"/>
                <w:bCs w:val="0"/>
                <w:sz w:val="20"/>
                <w:szCs w:val="20"/>
              </w:rPr>
              <w:t>7</w:t>
            </w:r>
          </w:p>
        </w:tc>
        <w:tc>
          <w:tcPr>
            <w:tcW w:w="3686" w:type="dxa"/>
            <w:tcMar>
              <w:top w:w="150" w:type="dxa"/>
              <w:left w:w="150" w:type="dxa"/>
              <w:bottom w:w="150" w:type="dxa"/>
              <w:right w:w="150" w:type="dxa"/>
            </w:tcMar>
            <w:vAlign w:val="center"/>
            <w:hideMark/>
          </w:tcPr>
          <w:p w14:paraId="3976FBC3" w14:textId="0E19F6F3" w:rsidR="00B54511" w:rsidRPr="00761B54" w:rsidRDefault="00B54511" w:rsidP="00921DC4">
            <w:pPr>
              <w:jc w:val="center"/>
              <w:rPr>
                <w:sz w:val="20"/>
                <w:szCs w:val="20"/>
              </w:rPr>
            </w:pPr>
            <w:r w:rsidRPr="00761B54">
              <w:rPr>
                <w:sz w:val="20"/>
                <w:szCs w:val="20"/>
              </w:rPr>
              <w:t>Акти місцевих органів виконавчої влади/органів місцевого самоврядування</w:t>
            </w:r>
          </w:p>
        </w:tc>
        <w:tc>
          <w:tcPr>
            <w:tcW w:w="5244" w:type="dxa"/>
            <w:tcMar>
              <w:top w:w="150" w:type="dxa"/>
              <w:left w:w="150" w:type="dxa"/>
              <w:bottom w:w="150" w:type="dxa"/>
              <w:right w:w="150" w:type="dxa"/>
            </w:tcMar>
            <w:vAlign w:val="center"/>
            <w:hideMark/>
          </w:tcPr>
          <w:p w14:paraId="24A528CE" w14:textId="77777777" w:rsidR="00B54511" w:rsidRPr="00761B54" w:rsidRDefault="00B54511" w:rsidP="00573319">
            <w:pPr>
              <w:jc w:val="both"/>
              <w:rPr>
                <w:sz w:val="20"/>
                <w:szCs w:val="20"/>
              </w:rPr>
            </w:pPr>
          </w:p>
        </w:tc>
      </w:tr>
      <w:tr w:rsidR="00B54511" w:rsidRPr="00761B54" w14:paraId="2C2970C2" w14:textId="77777777" w:rsidTr="00573319">
        <w:tc>
          <w:tcPr>
            <w:tcW w:w="9634" w:type="dxa"/>
            <w:gridSpan w:val="3"/>
            <w:shd w:val="clear" w:color="auto" w:fill="FFFFFF"/>
            <w:tcMar>
              <w:top w:w="150" w:type="dxa"/>
              <w:left w:w="150" w:type="dxa"/>
              <w:bottom w:w="150" w:type="dxa"/>
              <w:right w:w="150" w:type="dxa"/>
            </w:tcMar>
            <w:vAlign w:val="center"/>
            <w:hideMark/>
          </w:tcPr>
          <w:p w14:paraId="009340CC"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Умови отримання адміністративної послуги</w:t>
            </w:r>
          </w:p>
        </w:tc>
      </w:tr>
      <w:tr w:rsidR="00B54511" w:rsidRPr="00761B54" w14:paraId="5D49C5BB" w14:textId="77777777" w:rsidTr="00573319">
        <w:tc>
          <w:tcPr>
            <w:tcW w:w="704" w:type="dxa"/>
            <w:tcMar>
              <w:top w:w="150" w:type="dxa"/>
              <w:left w:w="150" w:type="dxa"/>
              <w:bottom w:w="150" w:type="dxa"/>
              <w:right w:w="150" w:type="dxa"/>
            </w:tcMar>
            <w:vAlign w:val="center"/>
            <w:hideMark/>
          </w:tcPr>
          <w:p w14:paraId="4CD7811E" w14:textId="1523850C" w:rsidR="00B54511" w:rsidRPr="00910290" w:rsidRDefault="00B54511" w:rsidP="00573319">
            <w:pPr>
              <w:jc w:val="center"/>
              <w:rPr>
                <w:b/>
                <w:bCs/>
                <w:sz w:val="20"/>
                <w:szCs w:val="20"/>
              </w:rPr>
            </w:pPr>
            <w:r w:rsidRPr="00910290">
              <w:rPr>
                <w:rStyle w:val="afb"/>
                <w:b w:val="0"/>
                <w:bCs w:val="0"/>
                <w:sz w:val="20"/>
                <w:szCs w:val="20"/>
              </w:rPr>
              <w:t>8</w:t>
            </w:r>
          </w:p>
        </w:tc>
        <w:tc>
          <w:tcPr>
            <w:tcW w:w="3686" w:type="dxa"/>
            <w:tcMar>
              <w:top w:w="150" w:type="dxa"/>
              <w:left w:w="150" w:type="dxa"/>
              <w:bottom w:w="150" w:type="dxa"/>
              <w:right w:w="150" w:type="dxa"/>
            </w:tcMar>
            <w:vAlign w:val="center"/>
            <w:hideMark/>
          </w:tcPr>
          <w:p w14:paraId="02813B8C" w14:textId="77777777" w:rsidR="00B54511" w:rsidRPr="00761B54" w:rsidRDefault="00B54511" w:rsidP="00245296">
            <w:pPr>
              <w:jc w:val="center"/>
              <w:rPr>
                <w:sz w:val="20"/>
                <w:szCs w:val="20"/>
              </w:rPr>
            </w:pPr>
            <w:r w:rsidRPr="00761B54">
              <w:rPr>
                <w:sz w:val="20"/>
                <w:szCs w:val="20"/>
              </w:rPr>
              <w:t>Підстава для одержання адміністративної послуги</w:t>
            </w:r>
          </w:p>
        </w:tc>
        <w:tc>
          <w:tcPr>
            <w:tcW w:w="5244" w:type="dxa"/>
            <w:tcMar>
              <w:top w:w="150" w:type="dxa"/>
              <w:left w:w="150" w:type="dxa"/>
              <w:bottom w:w="150" w:type="dxa"/>
              <w:right w:w="150" w:type="dxa"/>
            </w:tcMar>
            <w:vAlign w:val="center"/>
            <w:hideMark/>
          </w:tcPr>
          <w:p w14:paraId="32D62B59" w14:textId="77777777" w:rsidR="00B54511" w:rsidRPr="00761B54" w:rsidRDefault="00B54511" w:rsidP="00573319">
            <w:pPr>
              <w:jc w:val="both"/>
              <w:rPr>
                <w:sz w:val="20"/>
                <w:szCs w:val="20"/>
              </w:rPr>
            </w:pPr>
            <w:r w:rsidRPr="00761B54">
              <w:rPr>
                <w:sz w:val="20"/>
                <w:szCs w:val="20"/>
              </w:rPr>
              <w:t>Заява про надання відомостей з  Державного земельного кадастру</w:t>
            </w:r>
          </w:p>
        </w:tc>
      </w:tr>
      <w:tr w:rsidR="00B54511" w:rsidRPr="00761B54" w14:paraId="17D73C98" w14:textId="77777777" w:rsidTr="00573319">
        <w:tc>
          <w:tcPr>
            <w:tcW w:w="704" w:type="dxa"/>
            <w:shd w:val="clear" w:color="auto" w:fill="FFFFFF"/>
            <w:tcMar>
              <w:top w:w="150" w:type="dxa"/>
              <w:left w:w="150" w:type="dxa"/>
              <w:bottom w:w="150" w:type="dxa"/>
              <w:right w:w="150" w:type="dxa"/>
            </w:tcMar>
            <w:vAlign w:val="center"/>
            <w:hideMark/>
          </w:tcPr>
          <w:p w14:paraId="723383F4" w14:textId="0EB3DCC1" w:rsidR="00B54511" w:rsidRPr="00910290" w:rsidRDefault="00B54511" w:rsidP="00573319">
            <w:pPr>
              <w:jc w:val="center"/>
              <w:rPr>
                <w:b/>
                <w:bCs/>
                <w:sz w:val="20"/>
                <w:szCs w:val="20"/>
              </w:rPr>
            </w:pPr>
            <w:r w:rsidRPr="00910290">
              <w:rPr>
                <w:rStyle w:val="afb"/>
                <w:b w:val="0"/>
                <w:bCs w:val="0"/>
                <w:sz w:val="20"/>
                <w:szCs w:val="20"/>
              </w:rPr>
              <w:t>9</w:t>
            </w:r>
          </w:p>
        </w:tc>
        <w:tc>
          <w:tcPr>
            <w:tcW w:w="3686" w:type="dxa"/>
            <w:shd w:val="clear" w:color="auto" w:fill="FFFFFF"/>
            <w:tcMar>
              <w:top w:w="150" w:type="dxa"/>
              <w:left w:w="150" w:type="dxa"/>
              <w:bottom w:w="150" w:type="dxa"/>
              <w:right w:w="150" w:type="dxa"/>
            </w:tcMar>
            <w:vAlign w:val="center"/>
            <w:hideMark/>
          </w:tcPr>
          <w:p w14:paraId="3D5A0C7F" w14:textId="77777777" w:rsidR="00B54511" w:rsidRPr="00761B54" w:rsidRDefault="00B54511" w:rsidP="00245296">
            <w:pPr>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244" w:type="dxa"/>
            <w:shd w:val="clear" w:color="auto" w:fill="FFFFFF"/>
            <w:tcMar>
              <w:top w:w="150" w:type="dxa"/>
              <w:left w:w="150" w:type="dxa"/>
              <w:bottom w:w="150" w:type="dxa"/>
              <w:right w:w="150" w:type="dxa"/>
            </w:tcMar>
            <w:vAlign w:val="center"/>
            <w:hideMark/>
          </w:tcPr>
          <w:p w14:paraId="429E2A7F" w14:textId="77777777" w:rsidR="00B54511" w:rsidRPr="00761B54" w:rsidRDefault="00B54511" w:rsidP="00573319">
            <w:pPr>
              <w:jc w:val="both"/>
              <w:rPr>
                <w:sz w:val="20"/>
                <w:szCs w:val="20"/>
              </w:rPr>
            </w:pPr>
            <w:r w:rsidRPr="00761B54">
              <w:rPr>
                <w:sz w:val="20"/>
                <w:szCs w:val="20"/>
              </w:rPr>
              <w:t>1. Заява про надання відомостей з  Державного земельного кадастру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p>
          <w:p w14:paraId="48D1131E"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2.</w:t>
            </w:r>
            <w:r w:rsidRPr="00761B54">
              <w:rPr>
                <w:sz w:val="20"/>
                <w:szCs w:val="20"/>
              </w:rPr>
              <w:t> </w:t>
            </w:r>
            <w:r w:rsidRPr="00761B54">
              <w:rPr>
                <w:sz w:val="20"/>
                <w:szCs w:val="20"/>
                <w:lang w:val="uk-UA"/>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29710D81" w14:textId="77777777" w:rsidTr="00573319">
        <w:tc>
          <w:tcPr>
            <w:tcW w:w="704" w:type="dxa"/>
            <w:tcMar>
              <w:top w:w="150" w:type="dxa"/>
              <w:left w:w="150" w:type="dxa"/>
              <w:bottom w:w="150" w:type="dxa"/>
              <w:right w:w="150" w:type="dxa"/>
            </w:tcMar>
            <w:vAlign w:val="center"/>
            <w:hideMark/>
          </w:tcPr>
          <w:p w14:paraId="373C4CC4" w14:textId="1D974784" w:rsidR="00B54511" w:rsidRPr="00910290" w:rsidRDefault="00B54511" w:rsidP="00573319">
            <w:pPr>
              <w:jc w:val="center"/>
              <w:rPr>
                <w:b/>
                <w:bCs/>
                <w:sz w:val="20"/>
                <w:szCs w:val="20"/>
              </w:rPr>
            </w:pPr>
            <w:r w:rsidRPr="00910290">
              <w:rPr>
                <w:rStyle w:val="afb"/>
                <w:b w:val="0"/>
                <w:bCs w:val="0"/>
                <w:sz w:val="20"/>
                <w:szCs w:val="20"/>
              </w:rPr>
              <w:t>10</w:t>
            </w:r>
          </w:p>
        </w:tc>
        <w:tc>
          <w:tcPr>
            <w:tcW w:w="3686" w:type="dxa"/>
            <w:tcMar>
              <w:top w:w="150" w:type="dxa"/>
              <w:left w:w="150" w:type="dxa"/>
              <w:bottom w:w="150" w:type="dxa"/>
              <w:right w:w="150" w:type="dxa"/>
            </w:tcMar>
            <w:vAlign w:val="center"/>
            <w:hideMark/>
          </w:tcPr>
          <w:p w14:paraId="1F59C1DD" w14:textId="77777777" w:rsidR="00B54511" w:rsidRPr="00761B54" w:rsidRDefault="00B54511" w:rsidP="00245296">
            <w:pPr>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244" w:type="dxa"/>
            <w:tcMar>
              <w:top w:w="150" w:type="dxa"/>
              <w:left w:w="150" w:type="dxa"/>
              <w:bottom w:w="150" w:type="dxa"/>
              <w:right w:w="150" w:type="dxa"/>
            </w:tcMar>
            <w:vAlign w:val="center"/>
            <w:hideMark/>
          </w:tcPr>
          <w:p w14:paraId="516EF9C6" w14:textId="06A95F9B" w:rsidR="00B54511" w:rsidRPr="00F24B2D" w:rsidRDefault="002F5B9A" w:rsidP="00573319">
            <w:pPr>
              <w:jc w:val="both"/>
              <w:rPr>
                <w:sz w:val="20"/>
                <w:szCs w:val="20"/>
                <w:shd w:val="clear" w:color="auto" w:fill="FFFFFF"/>
                <w:lang w:val="ru-RU"/>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245296">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20"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tc>
      </w:tr>
      <w:tr w:rsidR="00B54511" w:rsidRPr="00761B54" w14:paraId="16AB7EBA" w14:textId="77777777" w:rsidTr="00573319">
        <w:tc>
          <w:tcPr>
            <w:tcW w:w="704" w:type="dxa"/>
            <w:shd w:val="clear" w:color="auto" w:fill="FFFFFF"/>
            <w:tcMar>
              <w:top w:w="150" w:type="dxa"/>
              <w:left w:w="150" w:type="dxa"/>
              <w:bottom w:w="150" w:type="dxa"/>
              <w:right w:w="150" w:type="dxa"/>
            </w:tcMar>
            <w:vAlign w:val="center"/>
            <w:hideMark/>
          </w:tcPr>
          <w:p w14:paraId="711FC8E7" w14:textId="4F9F5005" w:rsidR="00B54511" w:rsidRPr="00910290" w:rsidRDefault="00B54511" w:rsidP="00573319">
            <w:pPr>
              <w:jc w:val="center"/>
              <w:rPr>
                <w:b/>
                <w:bCs/>
                <w:sz w:val="20"/>
                <w:szCs w:val="20"/>
              </w:rPr>
            </w:pPr>
            <w:r w:rsidRPr="00910290">
              <w:rPr>
                <w:rStyle w:val="afb"/>
                <w:b w:val="0"/>
                <w:bCs w:val="0"/>
                <w:sz w:val="20"/>
                <w:szCs w:val="20"/>
              </w:rPr>
              <w:t>11</w:t>
            </w:r>
          </w:p>
        </w:tc>
        <w:tc>
          <w:tcPr>
            <w:tcW w:w="3686" w:type="dxa"/>
            <w:shd w:val="clear" w:color="auto" w:fill="FFFFFF"/>
            <w:tcMar>
              <w:top w:w="150" w:type="dxa"/>
              <w:left w:w="150" w:type="dxa"/>
              <w:bottom w:w="150" w:type="dxa"/>
              <w:right w:w="150" w:type="dxa"/>
            </w:tcMar>
            <w:vAlign w:val="center"/>
            <w:hideMark/>
          </w:tcPr>
          <w:p w14:paraId="6B6B4B37" w14:textId="77777777" w:rsidR="00B54511" w:rsidRPr="00761B54" w:rsidRDefault="00B54511" w:rsidP="00245296">
            <w:pPr>
              <w:jc w:val="center"/>
              <w:rPr>
                <w:sz w:val="20"/>
                <w:szCs w:val="20"/>
              </w:rPr>
            </w:pPr>
            <w:r w:rsidRPr="00761B54">
              <w:rPr>
                <w:sz w:val="20"/>
                <w:szCs w:val="20"/>
              </w:rPr>
              <w:t>Платність (безоплатність) надання адміністративної послуги</w:t>
            </w:r>
          </w:p>
        </w:tc>
        <w:tc>
          <w:tcPr>
            <w:tcW w:w="5244" w:type="dxa"/>
            <w:shd w:val="clear" w:color="auto" w:fill="FFFFFF"/>
            <w:tcMar>
              <w:top w:w="150" w:type="dxa"/>
              <w:left w:w="150" w:type="dxa"/>
              <w:bottom w:w="150" w:type="dxa"/>
              <w:right w:w="150" w:type="dxa"/>
            </w:tcMar>
            <w:vAlign w:val="center"/>
            <w:hideMark/>
          </w:tcPr>
          <w:p w14:paraId="0E315C38" w14:textId="77777777" w:rsidR="00B54511" w:rsidRPr="00761B54" w:rsidRDefault="00B54511" w:rsidP="00573319">
            <w:pPr>
              <w:jc w:val="both"/>
              <w:rPr>
                <w:sz w:val="20"/>
                <w:szCs w:val="20"/>
              </w:rPr>
            </w:pPr>
            <w:r w:rsidRPr="00761B54">
              <w:rPr>
                <w:sz w:val="20"/>
                <w:szCs w:val="20"/>
              </w:rPr>
              <w:t>Безоплатно</w:t>
            </w:r>
          </w:p>
        </w:tc>
      </w:tr>
      <w:tr w:rsidR="00B54511" w:rsidRPr="00761B54" w14:paraId="74EB360C" w14:textId="77777777" w:rsidTr="00573319">
        <w:tc>
          <w:tcPr>
            <w:tcW w:w="704" w:type="dxa"/>
            <w:tcMar>
              <w:top w:w="150" w:type="dxa"/>
              <w:left w:w="150" w:type="dxa"/>
              <w:bottom w:w="150" w:type="dxa"/>
              <w:right w:w="150" w:type="dxa"/>
            </w:tcMar>
            <w:vAlign w:val="center"/>
            <w:hideMark/>
          </w:tcPr>
          <w:p w14:paraId="4C2969C1" w14:textId="2DCDAB15" w:rsidR="00B54511" w:rsidRPr="00910290" w:rsidRDefault="00B54511" w:rsidP="00573319">
            <w:pPr>
              <w:jc w:val="center"/>
              <w:rPr>
                <w:b/>
                <w:bCs/>
                <w:sz w:val="20"/>
                <w:szCs w:val="20"/>
              </w:rPr>
            </w:pPr>
            <w:r w:rsidRPr="00910290">
              <w:rPr>
                <w:rStyle w:val="afb"/>
                <w:b w:val="0"/>
                <w:bCs w:val="0"/>
                <w:sz w:val="20"/>
                <w:szCs w:val="20"/>
              </w:rPr>
              <w:t>12</w:t>
            </w:r>
          </w:p>
        </w:tc>
        <w:tc>
          <w:tcPr>
            <w:tcW w:w="3686" w:type="dxa"/>
            <w:tcMar>
              <w:top w:w="150" w:type="dxa"/>
              <w:left w:w="150" w:type="dxa"/>
              <w:bottom w:w="150" w:type="dxa"/>
              <w:right w:w="150" w:type="dxa"/>
            </w:tcMar>
            <w:vAlign w:val="center"/>
            <w:hideMark/>
          </w:tcPr>
          <w:p w14:paraId="6BCAF630" w14:textId="77777777" w:rsidR="00B54511" w:rsidRPr="00761B54" w:rsidRDefault="00B54511" w:rsidP="00245296">
            <w:pPr>
              <w:jc w:val="center"/>
              <w:rPr>
                <w:sz w:val="20"/>
                <w:szCs w:val="20"/>
              </w:rPr>
            </w:pPr>
            <w:r w:rsidRPr="00761B54">
              <w:rPr>
                <w:sz w:val="20"/>
                <w:szCs w:val="20"/>
              </w:rPr>
              <w:t>Строк надання адміністративної послуги</w:t>
            </w:r>
          </w:p>
        </w:tc>
        <w:tc>
          <w:tcPr>
            <w:tcW w:w="5244" w:type="dxa"/>
            <w:tcMar>
              <w:top w:w="150" w:type="dxa"/>
              <w:left w:w="150" w:type="dxa"/>
              <w:bottom w:w="150" w:type="dxa"/>
              <w:right w:w="150" w:type="dxa"/>
            </w:tcMar>
            <w:vAlign w:val="center"/>
            <w:hideMark/>
          </w:tcPr>
          <w:p w14:paraId="645390E9" w14:textId="25287EDA" w:rsidR="00B54511" w:rsidRPr="00F24B2D" w:rsidRDefault="00B54511" w:rsidP="00573319">
            <w:pPr>
              <w:jc w:val="both"/>
              <w:rPr>
                <w:sz w:val="20"/>
                <w:szCs w:val="20"/>
              </w:rPr>
            </w:pPr>
            <w:r w:rsidRPr="00761B54">
              <w:rPr>
                <w:sz w:val="20"/>
                <w:szCs w:val="20"/>
              </w:rPr>
              <w:t xml:space="preserve">Протягом 10 робочих днів з дня реєстрації відповідної заяви </w:t>
            </w:r>
            <w:r w:rsidR="006A388C" w:rsidRPr="00910290">
              <w:rPr>
                <w:sz w:val="20"/>
                <w:szCs w:val="20"/>
              </w:rPr>
              <w:t xml:space="preserve">у Державному земельному кадастрі </w:t>
            </w:r>
            <w:r w:rsidR="006A388C" w:rsidRPr="00910290">
              <w:rPr>
                <w:bCs/>
                <w:sz w:val="20"/>
                <w:szCs w:val="20"/>
              </w:rPr>
              <w:t>або більший строк, який відповідає строку залишення заяви без руху</w:t>
            </w:r>
          </w:p>
        </w:tc>
      </w:tr>
      <w:tr w:rsidR="00B54511" w:rsidRPr="00761B54" w14:paraId="00B70C7F" w14:textId="77777777" w:rsidTr="00573319">
        <w:tc>
          <w:tcPr>
            <w:tcW w:w="704" w:type="dxa"/>
            <w:shd w:val="clear" w:color="auto" w:fill="FFFFFF"/>
            <w:tcMar>
              <w:top w:w="150" w:type="dxa"/>
              <w:left w:w="150" w:type="dxa"/>
              <w:bottom w:w="150" w:type="dxa"/>
              <w:right w:w="150" w:type="dxa"/>
            </w:tcMar>
            <w:vAlign w:val="center"/>
            <w:hideMark/>
          </w:tcPr>
          <w:p w14:paraId="7E8570C7" w14:textId="4629013F" w:rsidR="00B54511" w:rsidRPr="00910290" w:rsidRDefault="00B54511" w:rsidP="00573319">
            <w:pPr>
              <w:jc w:val="center"/>
              <w:rPr>
                <w:b/>
                <w:bCs/>
                <w:sz w:val="20"/>
                <w:szCs w:val="20"/>
              </w:rPr>
            </w:pPr>
            <w:r w:rsidRPr="00910290">
              <w:rPr>
                <w:rStyle w:val="afb"/>
                <w:b w:val="0"/>
                <w:bCs w:val="0"/>
                <w:sz w:val="20"/>
                <w:szCs w:val="20"/>
              </w:rPr>
              <w:t>13</w:t>
            </w:r>
          </w:p>
        </w:tc>
        <w:tc>
          <w:tcPr>
            <w:tcW w:w="3686" w:type="dxa"/>
            <w:shd w:val="clear" w:color="auto" w:fill="FFFFFF"/>
            <w:tcMar>
              <w:top w:w="150" w:type="dxa"/>
              <w:left w:w="150" w:type="dxa"/>
              <w:bottom w:w="150" w:type="dxa"/>
              <w:right w:w="150" w:type="dxa"/>
            </w:tcMar>
            <w:vAlign w:val="center"/>
            <w:hideMark/>
          </w:tcPr>
          <w:p w14:paraId="60447D66" w14:textId="77777777" w:rsidR="00B54511" w:rsidRPr="00761B54" w:rsidRDefault="00B54511" w:rsidP="00E33C8D">
            <w:pPr>
              <w:jc w:val="center"/>
              <w:rPr>
                <w:sz w:val="20"/>
                <w:szCs w:val="20"/>
              </w:rPr>
            </w:pPr>
            <w:r w:rsidRPr="00761B54">
              <w:rPr>
                <w:sz w:val="20"/>
                <w:szCs w:val="20"/>
              </w:rPr>
              <w:t>Перелік підстав для відмови у наданні адміністративної послуги</w:t>
            </w:r>
          </w:p>
        </w:tc>
        <w:tc>
          <w:tcPr>
            <w:tcW w:w="5244" w:type="dxa"/>
            <w:shd w:val="clear" w:color="auto" w:fill="FFFFFF"/>
            <w:tcMar>
              <w:top w:w="150" w:type="dxa"/>
              <w:left w:w="150" w:type="dxa"/>
              <w:bottom w:w="150" w:type="dxa"/>
              <w:right w:w="150" w:type="dxa"/>
            </w:tcMar>
            <w:vAlign w:val="center"/>
            <w:hideMark/>
          </w:tcPr>
          <w:p w14:paraId="3E8B9CAE" w14:textId="77777777" w:rsidR="00B54511" w:rsidRPr="00761B54" w:rsidRDefault="00B54511" w:rsidP="00573319">
            <w:pPr>
              <w:tabs>
                <w:tab w:val="left" w:pos="291"/>
              </w:tabs>
              <w:jc w:val="both"/>
              <w:rPr>
                <w:sz w:val="20"/>
                <w:szCs w:val="20"/>
              </w:rPr>
            </w:pPr>
            <w:r w:rsidRPr="00761B54">
              <w:rPr>
                <w:sz w:val="20"/>
                <w:szCs w:val="20"/>
              </w:rPr>
              <w:t>1. У Державному земельному кадастрі відсутні запитувані відомості.</w:t>
            </w:r>
          </w:p>
          <w:p w14:paraId="0D0684E6"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2. Із заявою про надання відомостей з Державного земельного кадастру звернулася неналежна особа (право на отримання надано громадянам).</w:t>
            </w:r>
          </w:p>
          <w:p w14:paraId="4E251C2F" w14:textId="77777777" w:rsidR="00B54511" w:rsidRPr="00761B54" w:rsidRDefault="00B54511" w:rsidP="00573319">
            <w:pPr>
              <w:pStyle w:val="ac"/>
              <w:spacing w:before="0" w:beforeAutospacing="0" w:after="0" w:afterAutospacing="0"/>
              <w:jc w:val="both"/>
              <w:rPr>
                <w:sz w:val="20"/>
                <w:szCs w:val="20"/>
              </w:rPr>
            </w:pPr>
            <w:r w:rsidRPr="00761B54">
              <w:rPr>
                <w:sz w:val="20"/>
                <w:szCs w:val="20"/>
              </w:rPr>
              <w:t>3.</w:t>
            </w:r>
            <w:r w:rsidRPr="00761B54">
              <w:rPr>
                <w:sz w:val="20"/>
                <w:szCs w:val="20"/>
                <w:lang w:val="uk-UA"/>
              </w:rPr>
              <w:t> </w:t>
            </w:r>
            <w:r w:rsidRPr="00761B54">
              <w:rPr>
                <w:sz w:val="20"/>
                <w:szCs w:val="20"/>
              </w:rPr>
              <w:t>Документи подан</w:t>
            </w:r>
            <w:r w:rsidRPr="00761B54">
              <w:rPr>
                <w:sz w:val="20"/>
                <w:szCs w:val="20"/>
                <w:lang w:val="uk-UA"/>
              </w:rPr>
              <w:t>о</w:t>
            </w:r>
            <w:r w:rsidRPr="00761B54">
              <w:rPr>
                <w:sz w:val="20"/>
                <w:szCs w:val="20"/>
              </w:rPr>
              <w:t xml:space="preserve"> не в повному обсязі (відсутність документа, що підтверджує повноваження діяти від імені заявника) та/або </w:t>
            </w:r>
            <w:r w:rsidRPr="00761B54">
              <w:rPr>
                <w:sz w:val="20"/>
                <w:szCs w:val="20"/>
                <w:lang w:val="uk-UA"/>
              </w:rPr>
              <w:t xml:space="preserve">документи </w:t>
            </w:r>
            <w:r w:rsidRPr="00761B54">
              <w:rPr>
                <w:sz w:val="20"/>
                <w:szCs w:val="20"/>
              </w:rPr>
              <w:t>не відповідають вимогам, встановленим законом (заява не відповідає встановленій формі)</w:t>
            </w:r>
          </w:p>
        </w:tc>
      </w:tr>
      <w:tr w:rsidR="00B54511" w:rsidRPr="00761B54" w14:paraId="5A7EDD27" w14:textId="77777777" w:rsidTr="00573319">
        <w:tc>
          <w:tcPr>
            <w:tcW w:w="704" w:type="dxa"/>
            <w:tcMar>
              <w:top w:w="150" w:type="dxa"/>
              <w:left w:w="150" w:type="dxa"/>
              <w:bottom w:w="150" w:type="dxa"/>
              <w:right w:w="150" w:type="dxa"/>
            </w:tcMar>
            <w:vAlign w:val="center"/>
            <w:hideMark/>
          </w:tcPr>
          <w:p w14:paraId="09671A50" w14:textId="2E21A5B4" w:rsidR="00B54511" w:rsidRPr="00910290" w:rsidRDefault="00B54511" w:rsidP="00573319">
            <w:pPr>
              <w:jc w:val="center"/>
              <w:rPr>
                <w:b/>
                <w:bCs/>
                <w:sz w:val="20"/>
                <w:szCs w:val="20"/>
              </w:rPr>
            </w:pPr>
            <w:r w:rsidRPr="00910290">
              <w:rPr>
                <w:rStyle w:val="afb"/>
                <w:b w:val="0"/>
                <w:bCs w:val="0"/>
                <w:sz w:val="20"/>
                <w:szCs w:val="20"/>
              </w:rPr>
              <w:lastRenderedPageBreak/>
              <w:t>14</w:t>
            </w:r>
          </w:p>
        </w:tc>
        <w:tc>
          <w:tcPr>
            <w:tcW w:w="3686" w:type="dxa"/>
            <w:tcMar>
              <w:top w:w="150" w:type="dxa"/>
              <w:left w:w="150" w:type="dxa"/>
              <w:bottom w:w="150" w:type="dxa"/>
              <w:right w:w="150" w:type="dxa"/>
            </w:tcMar>
            <w:vAlign w:val="center"/>
            <w:hideMark/>
          </w:tcPr>
          <w:p w14:paraId="53692F0D" w14:textId="77777777" w:rsidR="00B54511" w:rsidRPr="00761B54" w:rsidRDefault="00B54511" w:rsidP="00E33C8D">
            <w:pPr>
              <w:jc w:val="center"/>
              <w:rPr>
                <w:sz w:val="20"/>
                <w:szCs w:val="20"/>
              </w:rPr>
            </w:pPr>
            <w:r w:rsidRPr="00761B54">
              <w:rPr>
                <w:sz w:val="20"/>
                <w:szCs w:val="20"/>
              </w:rPr>
              <w:t>Результат надання адміністративної послуги</w:t>
            </w:r>
          </w:p>
        </w:tc>
        <w:tc>
          <w:tcPr>
            <w:tcW w:w="5244" w:type="dxa"/>
            <w:tcMar>
              <w:top w:w="150" w:type="dxa"/>
              <w:left w:w="150" w:type="dxa"/>
              <w:bottom w:w="150" w:type="dxa"/>
              <w:right w:w="150" w:type="dxa"/>
            </w:tcMar>
            <w:vAlign w:val="center"/>
            <w:hideMark/>
          </w:tcPr>
          <w:p w14:paraId="27436CBD" w14:textId="77777777" w:rsidR="00B54511" w:rsidRPr="00F24B2D" w:rsidRDefault="00B54511" w:rsidP="00573319">
            <w:pPr>
              <w:jc w:val="both"/>
              <w:rPr>
                <w:sz w:val="20"/>
                <w:szCs w:val="20"/>
                <w:lang w:val="ru-RU"/>
              </w:rPr>
            </w:pPr>
            <w:r w:rsidRPr="00761B54">
              <w:rPr>
                <w:sz w:val="20"/>
                <w:szCs w:val="20"/>
              </w:rPr>
              <w:t xml:space="preserve">Довідка про наявність у Державному земельному кадастрі відомостей про одержання у власність земельної ділянки в межах норм безоплатної приватизації за певним видом її цільового призначення </w:t>
            </w:r>
          </w:p>
          <w:p w14:paraId="60AF5E3B" w14:textId="77777777" w:rsidR="006A5D01" w:rsidRPr="00253E7E" w:rsidRDefault="006A5D01" w:rsidP="006A5D01">
            <w:pPr>
              <w:jc w:val="both"/>
              <w:rPr>
                <w:sz w:val="20"/>
                <w:szCs w:val="20"/>
              </w:rPr>
            </w:pPr>
            <w:r w:rsidRPr="00253E7E">
              <w:rPr>
                <w:sz w:val="20"/>
                <w:szCs w:val="20"/>
              </w:rPr>
              <w:t>Повідомлення про відмову у наданні відомостей з Державного земельного кадастру</w:t>
            </w:r>
          </w:p>
          <w:p w14:paraId="42BEF9E4" w14:textId="77777777" w:rsidR="006A5D01" w:rsidRPr="00910290" w:rsidRDefault="006A5D01" w:rsidP="006A5D01">
            <w:pPr>
              <w:jc w:val="both"/>
              <w:rPr>
                <w:sz w:val="20"/>
                <w:szCs w:val="20"/>
              </w:rPr>
            </w:pPr>
            <w:r w:rsidRPr="00910290">
              <w:rPr>
                <w:sz w:val="20"/>
                <w:szCs w:val="20"/>
              </w:rPr>
              <w:t xml:space="preserve">Повідомлення про залишення заяви без руху </w:t>
            </w:r>
          </w:p>
          <w:p w14:paraId="33856E5B" w14:textId="77777777" w:rsidR="006A5D01" w:rsidRPr="00910290" w:rsidRDefault="006A5D01" w:rsidP="006A5D01">
            <w:pPr>
              <w:jc w:val="both"/>
              <w:rPr>
                <w:sz w:val="20"/>
                <w:szCs w:val="20"/>
              </w:rPr>
            </w:pPr>
            <w:r w:rsidRPr="00910290">
              <w:rPr>
                <w:sz w:val="20"/>
                <w:szCs w:val="20"/>
              </w:rPr>
              <w:t>Повідомлення про продовження строку усунення виявлених недоліків</w:t>
            </w:r>
          </w:p>
          <w:p w14:paraId="20E75A53" w14:textId="77777777" w:rsidR="006A5D01" w:rsidRPr="00910290" w:rsidRDefault="006A5D01" w:rsidP="006A5D01">
            <w:pPr>
              <w:jc w:val="both"/>
              <w:rPr>
                <w:sz w:val="20"/>
                <w:szCs w:val="20"/>
              </w:rPr>
            </w:pPr>
            <w:r w:rsidRPr="00910290">
              <w:rPr>
                <w:sz w:val="20"/>
                <w:szCs w:val="20"/>
              </w:rPr>
              <w:t>Повідомлення про відмову у продовженні строку усунення виявлених недоліків</w:t>
            </w:r>
          </w:p>
          <w:p w14:paraId="6680DDA5" w14:textId="77777777" w:rsidR="006A5D01" w:rsidRPr="00910290" w:rsidRDefault="006A5D01" w:rsidP="006A5D01">
            <w:pPr>
              <w:jc w:val="both"/>
              <w:rPr>
                <w:sz w:val="20"/>
                <w:szCs w:val="20"/>
              </w:rPr>
            </w:pPr>
            <w:r w:rsidRPr="00910290">
              <w:rPr>
                <w:sz w:val="20"/>
                <w:szCs w:val="20"/>
              </w:rPr>
              <w:t xml:space="preserve">Рішення про </w:t>
            </w:r>
            <w:r w:rsidRPr="00910290">
              <w:rPr>
                <w:sz w:val="20"/>
                <w:szCs w:val="20"/>
                <w:shd w:val="clear" w:color="auto" w:fill="FFFFFF"/>
              </w:rPr>
              <w:t>продовження розгляду заяви</w:t>
            </w:r>
          </w:p>
          <w:p w14:paraId="053EEFB6" w14:textId="78C3E552" w:rsidR="006A5D01" w:rsidRPr="00F24B2D" w:rsidRDefault="006A5D01" w:rsidP="006A5D01">
            <w:pPr>
              <w:jc w:val="both"/>
              <w:rPr>
                <w:sz w:val="20"/>
                <w:szCs w:val="20"/>
                <w:lang w:val="ru-RU"/>
              </w:rPr>
            </w:pPr>
            <w:r w:rsidRPr="00910290">
              <w:rPr>
                <w:sz w:val="20"/>
                <w:szCs w:val="20"/>
              </w:rPr>
              <w:t>Рішення про відмову у прийнятті заяви до розгляду</w:t>
            </w:r>
          </w:p>
        </w:tc>
      </w:tr>
      <w:tr w:rsidR="00B54511" w:rsidRPr="00761B54" w14:paraId="5E046B57" w14:textId="77777777" w:rsidTr="00573319">
        <w:trPr>
          <w:trHeight w:val="1849"/>
        </w:trPr>
        <w:tc>
          <w:tcPr>
            <w:tcW w:w="704" w:type="dxa"/>
            <w:shd w:val="clear" w:color="auto" w:fill="FFFFFF"/>
            <w:tcMar>
              <w:top w:w="150" w:type="dxa"/>
              <w:left w:w="150" w:type="dxa"/>
              <w:bottom w:w="150" w:type="dxa"/>
              <w:right w:w="150" w:type="dxa"/>
            </w:tcMar>
            <w:vAlign w:val="center"/>
            <w:hideMark/>
          </w:tcPr>
          <w:p w14:paraId="4FF6F84F" w14:textId="0AF27EFB" w:rsidR="00B54511" w:rsidRPr="00CF03FF" w:rsidRDefault="00B54511" w:rsidP="00573319">
            <w:pPr>
              <w:jc w:val="center"/>
              <w:rPr>
                <w:b/>
                <w:bCs/>
                <w:sz w:val="20"/>
                <w:szCs w:val="20"/>
              </w:rPr>
            </w:pPr>
            <w:r w:rsidRPr="00CF03FF">
              <w:rPr>
                <w:rStyle w:val="afb"/>
                <w:b w:val="0"/>
                <w:bCs w:val="0"/>
                <w:sz w:val="20"/>
                <w:szCs w:val="20"/>
              </w:rPr>
              <w:t>15</w:t>
            </w:r>
          </w:p>
        </w:tc>
        <w:tc>
          <w:tcPr>
            <w:tcW w:w="3686" w:type="dxa"/>
            <w:shd w:val="clear" w:color="auto" w:fill="FFFFFF"/>
            <w:tcMar>
              <w:top w:w="150" w:type="dxa"/>
              <w:left w:w="150" w:type="dxa"/>
              <w:bottom w:w="150" w:type="dxa"/>
              <w:right w:w="150" w:type="dxa"/>
            </w:tcMar>
            <w:vAlign w:val="center"/>
            <w:hideMark/>
          </w:tcPr>
          <w:p w14:paraId="50A0D20E" w14:textId="77777777" w:rsidR="00B54511" w:rsidRPr="00761B54" w:rsidRDefault="00B54511" w:rsidP="00910290">
            <w:pPr>
              <w:jc w:val="center"/>
              <w:rPr>
                <w:sz w:val="20"/>
                <w:szCs w:val="20"/>
              </w:rPr>
            </w:pPr>
            <w:r w:rsidRPr="00761B54">
              <w:rPr>
                <w:sz w:val="20"/>
                <w:szCs w:val="20"/>
              </w:rPr>
              <w:t>Способи отримання відповіді (результату)</w:t>
            </w:r>
          </w:p>
        </w:tc>
        <w:tc>
          <w:tcPr>
            <w:tcW w:w="5244" w:type="dxa"/>
            <w:shd w:val="clear" w:color="auto" w:fill="FFFFFF"/>
            <w:tcMar>
              <w:top w:w="150" w:type="dxa"/>
              <w:left w:w="150" w:type="dxa"/>
              <w:bottom w:w="150" w:type="dxa"/>
              <w:right w:w="150" w:type="dxa"/>
            </w:tcMar>
            <w:vAlign w:val="center"/>
            <w:hideMark/>
          </w:tcPr>
          <w:p w14:paraId="44A73761" w14:textId="21052226" w:rsidR="00B54511" w:rsidRPr="00761B54" w:rsidRDefault="005739B7" w:rsidP="00573319">
            <w:pPr>
              <w:jc w:val="both"/>
              <w:rPr>
                <w:sz w:val="20"/>
                <w:szCs w:val="20"/>
              </w:rPr>
            </w:pPr>
            <w:r w:rsidRPr="00253E7E">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передаються у паперовій формі зазначеному у заяві про надання відомостей центру надання адміністративних послуг</w:t>
            </w:r>
          </w:p>
        </w:tc>
      </w:tr>
      <w:tr w:rsidR="00B54511" w:rsidRPr="00761B54" w14:paraId="65741156" w14:textId="77777777" w:rsidTr="00573319">
        <w:tc>
          <w:tcPr>
            <w:tcW w:w="704" w:type="dxa"/>
            <w:tcMar>
              <w:top w:w="150" w:type="dxa"/>
              <w:left w:w="150" w:type="dxa"/>
              <w:bottom w:w="150" w:type="dxa"/>
              <w:right w:w="150" w:type="dxa"/>
            </w:tcMar>
            <w:vAlign w:val="center"/>
            <w:hideMark/>
          </w:tcPr>
          <w:p w14:paraId="6A96C00B" w14:textId="13FE2726" w:rsidR="00B54511" w:rsidRPr="00CF03FF" w:rsidRDefault="00B54511" w:rsidP="00573319">
            <w:pPr>
              <w:jc w:val="center"/>
              <w:rPr>
                <w:b/>
                <w:bCs/>
                <w:sz w:val="20"/>
                <w:szCs w:val="20"/>
              </w:rPr>
            </w:pPr>
            <w:r w:rsidRPr="00CF03FF">
              <w:rPr>
                <w:rStyle w:val="afb"/>
                <w:b w:val="0"/>
                <w:bCs w:val="0"/>
                <w:sz w:val="20"/>
                <w:szCs w:val="20"/>
              </w:rPr>
              <w:t>16</w:t>
            </w:r>
          </w:p>
        </w:tc>
        <w:tc>
          <w:tcPr>
            <w:tcW w:w="3686" w:type="dxa"/>
            <w:tcMar>
              <w:top w:w="150" w:type="dxa"/>
              <w:left w:w="150" w:type="dxa"/>
              <w:bottom w:w="150" w:type="dxa"/>
              <w:right w:w="150" w:type="dxa"/>
            </w:tcMar>
            <w:vAlign w:val="center"/>
            <w:hideMark/>
          </w:tcPr>
          <w:p w14:paraId="3452653A" w14:textId="77777777" w:rsidR="00B54511" w:rsidRPr="00761B54" w:rsidRDefault="00B54511" w:rsidP="00910290">
            <w:pPr>
              <w:jc w:val="center"/>
              <w:rPr>
                <w:sz w:val="20"/>
                <w:szCs w:val="20"/>
              </w:rPr>
            </w:pPr>
            <w:r w:rsidRPr="00761B54">
              <w:rPr>
                <w:sz w:val="20"/>
                <w:szCs w:val="20"/>
              </w:rPr>
              <w:t>Примітка</w:t>
            </w:r>
          </w:p>
        </w:tc>
        <w:tc>
          <w:tcPr>
            <w:tcW w:w="5244" w:type="dxa"/>
            <w:tcMar>
              <w:top w:w="150" w:type="dxa"/>
              <w:left w:w="150" w:type="dxa"/>
              <w:bottom w:w="150" w:type="dxa"/>
              <w:right w:w="150" w:type="dxa"/>
            </w:tcMar>
            <w:vAlign w:val="center"/>
            <w:hideMark/>
          </w:tcPr>
          <w:p w14:paraId="580225E1" w14:textId="2B9CC0DD" w:rsidR="00B54511" w:rsidRPr="00761B54" w:rsidRDefault="00B54511" w:rsidP="00573319">
            <w:pPr>
              <w:jc w:val="both"/>
              <w:rPr>
                <w:sz w:val="20"/>
                <w:szCs w:val="20"/>
              </w:rPr>
            </w:pPr>
            <w:r w:rsidRPr="00761B54">
              <w:rPr>
                <w:sz w:val="20"/>
                <w:szCs w:val="20"/>
              </w:rPr>
              <w:t>*Форму заяви про надання відомостей з Державного земельного кадастру наведено в додатку до Типової інформаційної картки адміністративної послуги</w:t>
            </w:r>
          </w:p>
        </w:tc>
      </w:tr>
    </w:tbl>
    <w:p w14:paraId="30C9FFF6" w14:textId="77777777" w:rsidR="00B54511" w:rsidRPr="00761B54" w:rsidRDefault="00B54511" w:rsidP="00B54511">
      <w:pPr>
        <w:pStyle w:val="ac"/>
        <w:spacing w:before="0" w:beforeAutospacing="0" w:after="0" w:afterAutospacing="0"/>
        <w:jc w:val="right"/>
        <w:rPr>
          <w:lang w:val="uk-UA"/>
        </w:rPr>
      </w:pPr>
    </w:p>
    <w:p w14:paraId="4E16FD10" w14:textId="77777777" w:rsidR="00DA7A8C" w:rsidRPr="00F24B2D" w:rsidRDefault="00DA7A8C" w:rsidP="00B54511">
      <w:pPr>
        <w:pStyle w:val="ac"/>
        <w:spacing w:before="0" w:beforeAutospacing="0" w:after="0" w:afterAutospacing="0"/>
        <w:ind w:left="5387"/>
        <w:jc w:val="both"/>
      </w:pPr>
    </w:p>
    <w:p w14:paraId="5DAB9443" w14:textId="77777777" w:rsidR="00C02F16" w:rsidRPr="00761B54" w:rsidRDefault="00C02F16" w:rsidP="00B54511">
      <w:pPr>
        <w:pStyle w:val="ac"/>
        <w:spacing w:before="0" w:beforeAutospacing="0" w:after="0" w:afterAutospacing="0"/>
        <w:ind w:left="5387"/>
        <w:jc w:val="both"/>
        <w:rPr>
          <w:lang w:val="uk-UA"/>
        </w:rPr>
      </w:pPr>
    </w:p>
    <w:p w14:paraId="0322CF6D" w14:textId="77777777" w:rsidR="00810F52" w:rsidRDefault="00810F52" w:rsidP="00B54511">
      <w:pPr>
        <w:pStyle w:val="ac"/>
        <w:spacing w:before="0" w:beforeAutospacing="0" w:after="0" w:afterAutospacing="0"/>
        <w:ind w:left="5387"/>
        <w:jc w:val="both"/>
        <w:rPr>
          <w:lang w:val="uk-UA"/>
        </w:rPr>
      </w:pPr>
    </w:p>
    <w:p w14:paraId="5C4D8B44" w14:textId="77777777" w:rsidR="00810F52" w:rsidRDefault="00810F52" w:rsidP="00B54511">
      <w:pPr>
        <w:pStyle w:val="ac"/>
        <w:spacing w:before="0" w:beforeAutospacing="0" w:after="0" w:afterAutospacing="0"/>
        <w:ind w:left="5387"/>
        <w:jc w:val="both"/>
        <w:rPr>
          <w:lang w:val="uk-UA"/>
        </w:rPr>
      </w:pPr>
    </w:p>
    <w:p w14:paraId="4FF297D3" w14:textId="77777777" w:rsidR="00810F52" w:rsidRDefault="00810F52" w:rsidP="00B54511">
      <w:pPr>
        <w:pStyle w:val="ac"/>
        <w:spacing w:before="0" w:beforeAutospacing="0" w:after="0" w:afterAutospacing="0"/>
        <w:ind w:left="5387"/>
        <w:jc w:val="both"/>
        <w:rPr>
          <w:lang w:val="uk-UA"/>
        </w:rPr>
      </w:pPr>
    </w:p>
    <w:p w14:paraId="1E01E3D1" w14:textId="77777777" w:rsidR="00810F52" w:rsidRDefault="00810F52" w:rsidP="00B54511">
      <w:pPr>
        <w:pStyle w:val="ac"/>
        <w:spacing w:before="0" w:beforeAutospacing="0" w:after="0" w:afterAutospacing="0"/>
        <w:ind w:left="5387"/>
        <w:jc w:val="both"/>
        <w:rPr>
          <w:lang w:val="uk-UA"/>
        </w:rPr>
      </w:pPr>
    </w:p>
    <w:p w14:paraId="5501208B" w14:textId="77777777" w:rsidR="00810F52" w:rsidRDefault="00810F52" w:rsidP="00B54511">
      <w:pPr>
        <w:pStyle w:val="ac"/>
        <w:spacing w:before="0" w:beforeAutospacing="0" w:after="0" w:afterAutospacing="0"/>
        <w:ind w:left="5387"/>
        <w:jc w:val="both"/>
        <w:rPr>
          <w:lang w:val="uk-UA"/>
        </w:rPr>
      </w:pPr>
    </w:p>
    <w:p w14:paraId="6BF08547" w14:textId="77777777" w:rsidR="00810F52" w:rsidRDefault="00810F52" w:rsidP="00B54511">
      <w:pPr>
        <w:pStyle w:val="ac"/>
        <w:spacing w:before="0" w:beforeAutospacing="0" w:after="0" w:afterAutospacing="0"/>
        <w:ind w:left="5387"/>
        <w:jc w:val="both"/>
        <w:rPr>
          <w:lang w:val="uk-UA"/>
        </w:rPr>
      </w:pPr>
    </w:p>
    <w:p w14:paraId="00751E4A" w14:textId="77777777" w:rsidR="00810F52" w:rsidRDefault="00810F52" w:rsidP="00B54511">
      <w:pPr>
        <w:pStyle w:val="ac"/>
        <w:spacing w:before="0" w:beforeAutospacing="0" w:after="0" w:afterAutospacing="0"/>
        <w:ind w:left="5387"/>
        <w:jc w:val="both"/>
        <w:rPr>
          <w:lang w:val="uk-UA"/>
        </w:rPr>
      </w:pPr>
    </w:p>
    <w:p w14:paraId="2F5FB066" w14:textId="77777777" w:rsidR="00810F52" w:rsidRDefault="00810F52" w:rsidP="00B54511">
      <w:pPr>
        <w:pStyle w:val="ac"/>
        <w:spacing w:before="0" w:beforeAutospacing="0" w:after="0" w:afterAutospacing="0"/>
        <w:ind w:left="5387"/>
        <w:jc w:val="both"/>
        <w:rPr>
          <w:lang w:val="uk-UA"/>
        </w:rPr>
      </w:pPr>
    </w:p>
    <w:p w14:paraId="46BFF13B" w14:textId="77777777" w:rsidR="00810F52" w:rsidRDefault="00810F52" w:rsidP="00B54511">
      <w:pPr>
        <w:pStyle w:val="ac"/>
        <w:spacing w:before="0" w:beforeAutospacing="0" w:after="0" w:afterAutospacing="0"/>
        <w:ind w:left="5387"/>
        <w:jc w:val="both"/>
        <w:rPr>
          <w:lang w:val="uk-UA"/>
        </w:rPr>
      </w:pPr>
    </w:p>
    <w:p w14:paraId="3D372A1A" w14:textId="77777777" w:rsidR="00810F52" w:rsidRDefault="00810F52" w:rsidP="00B54511">
      <w:pPr>
        <w:pStyle w:val="ac"/>
        <w:spacing w:before="0" w:beforeAutospacing="0" w:after="0" w:afterAutospacing="0"/>
        <w:ind w:left="5387"/>
        <w:jc w:val="both"/>
        <w:rPr>
          <w:lang w:val="uk-UA"/>
        </w:rPr>
      </w:pPr>
    </w:p>
    <w:p w14:paraId="09F9404D" w14:textId="77777777" w:rsidR="00810F52" w:rsidRDefault="00810F52" w:rsidP="00B54511">
      <w:pPr>
        <w:pStyle w:val="ac"/>
        <w:spacing w:before="0" w:beforeAutospacing="0" w:after="0" w:afterAutospacing="0"/>
        <w:ind w:left="5387"/>
        <w:jc w:val="both"/>
        <w:rPr>
          <w:lang w:val="uk-UA"/>
        </w:rPr>
      </w:pPr>
    </w:p>
    <w:p w14:paraId="27BC161F" w14:textId="77777777" w:rsidR="00810F52" w:rsidRDefault="00810F52" w:rsidP="00B54511">
      <w:pPr>
        <w:pStyle w:val="ac"/>
        <w:spacing w:before="0" w:beforeAutospacing="0" w:after="0" w:afterAutospacing="0"/>
        <w:ind w:left="5387"/>
        <w:jc w:val="both"/>
        <w:rPr>
          <w:lang w:val="uk-UA"/>
        </w:rPr>
      </w:pPr>
    </w:p>
    <w:p w14:paraId="7D34D989" w14:textId="77777777" w:rsidR="00810F52" w:rsidRDefault="00810F52" w:rsidP="00B54511">
      <w:pPr>
        <w:pStyle w:val="ac"/>
        <w:spacing w:before="0" w:beforeAutospacing="0" w:after="0" w:afterAutospacing="0"/>
        <w:ind w:left="5387"/>
        <w:jc w:val="both"/>
        <w:rPr>
          <w:lang w:val="uk-UA"/>
        </w:rPr>
      </w:pPr>
    </w:p>
    <w:p w14:paraId="2851A2E6" w14:textId="77777777" w:rsidR="00810F52" w:rsidRDefault="00810F52" w:rsidP="00B54511">
      <w:pPr>
        <w:pStyle w:val="ac"/>
        <w:spacing w:before="0" w:beforeAutospacing="0" w:after="0" w:afterAutospacing="0"/>
        <w:ind w:left="5387"/>
        <w:jc w:val="both"/>
        <w:rPr>
          <w:lang w:val="uk-UA"/>
        </w:rPr>
      </w:pPr>
    </w:p>
    <w:p w14:paraId="4855BDC8" w14:textId="77777777" w:rsidR="00810F52" w:rsidRDefault="00810F52" w:rsidP="00B54511">
      <w:pPr>
        <w:pStyle w:val="ac"/>
        <w:spacing w:before="0" w:beforeAutospacing="0" w:after="0" w:afterAutospacing="0"/>
        <w:ind w:left="5387"/>
        <w:jc w:val="both"/>
        <w:rPr>
          <w:lang w:val="uk-UA"/>
        </w:rPr>
      </w:pPr>
    </w:p>
    <w:p w14:paraId="70FC3A10" w14:textId="77777777" w:rsidR="00810F52" w:rsidRDefault="00810F52" w:rsidP="00B54511">
      <w:pPr>
        <w:pStyle w:val="ac"/>
        <w:spacing w:before="0" w:beforeAutospacing="0" w:after="0" w:afterAutospacing="0"/>
        <w:ind w:left="5387"/>
        <w:jc w:val="both"/>
        <w:rPr>
          <w:lang w:val="uk-UA"/>
        </w:rPr>
      </w:pPr>
    </w:p>
    <w:p w14:paraId="6A299445" w14:textId="77777777" w:rsidR="00810F52" w:rsidRDefault="00810F52" w:rsidP="00B54511">
      <w:pPr>
        <w:pStyle w:val="ac"/>
        <w:spacing w:before="0" w:beforeAutospacing="0" w:after="0" w:afterAutospacing="0"/>
        <w:ind w:left="5387"/>
        <w:jc w:val="both"/>
        <w:rPr>
          <w:lang w:val="uk-UA"/>
        </w:rPr>
      </w:pPr>
    </w:p>
    <w:p w14:paraId="5EA7C2CD" w14:textId="77777777" w:rsidR="00810F52" w:rsidRDefault="00810F52" w:rsidP="00B54511">
      <w:pPr>
        <w:pStyle w:val="ac"/>
        <w:spacing w:before="0" w:beforeAutospacing="0" w:after="0" w:afterAutospacing="0"/>
        <w:ind w:left="5387"/>
        <w:jc w:val="both"/>
        <w:rPr>
          <w:lang w:val="uk-UA"/>
        </w:rPr>
      </w:pPr>
    </w:p>
    <w:p w14:paraId="5FE8586D" w14:textId="77777777" w:rsidR="00810F52" w:rsidRDefault="00810F52" w:rsidP="00B54511">
      <w:pPr>
        <w:pStyle w:val="ac"/>
        <w:spacing w:before="0" w:beforeAutospacing="0" w:after="0" w:afterAutospacing="0"/>
        <w:ind w:left="5387"/>
        <w:jc w:val="both"/>
        <w:rPr>
          <w:lang w:val="uk-UA"/>
        </w:rPr>
      </w:pPr>
    </w:p>
    <w:p w14:paraId="493ED80A" w14:textId="77777777" w:rsidR="00810F52" w:rsidRDefault="00810F52" w:rsidP="00B54511">
      <w:pPr>
        <w:pStyle w:val="ac"/>
        <w:spacing w:before="0" w:beforeAutospacing="0" w:after="0" w:afterAutospacing="0"/>
        <w:ind w:left="5387"/>
        <w:jc w:val="both"/>
        <w:rPr>
          <w:lang w:val="uk-UA"/>
        </w:rPr>
      </w:pPr>
    </w:p>
    <w:p w14:paraId="1FEDA58C" w14:textId="77777777" w:rsidR="00810F52" w:rsidRDefault="00810F52" w:rsidP="00B54511">
      <w:pPr>
        <w:pStyle w:val="ac"/>
        <w:spacing w:before="0" w:beforeAutospacing="0" w:after="0" w:afterAutospacing="0"/>
        <w:ind w:left="5387"/>
        <w:jc w:val="both"/>
        <w:rPr>
          <w:lang w:val="uk-UA"/>
        </w:rPr>
      </w:pPr>
    </w:p>
    <w:p w14:paraId="15F8F343" w14:textId="77777777" w:rsidR="00810F52" w:rsidRDefault="00810F52" w:rsidP="00B54511">
      <w:pPr>
        <w:pStyle w:val="ac"/>
        <w:spacing w:before="0" w:beforeAutospacing="0" w:after="0" w:afterAutospacing="0"/>
        <w:ind w:left="5387"/>
        <w:jc w:val="both"/>
        <w:rPr>
          <w:lang w:val="uk-UA"/>
        </w:rPr>
      </w:pPr>
    </w:p>
    <w:p w14:paraId="2C128F53" w14:textId="77777777" w:rsidR="00810F52" w:rsidRDefault="00810F52" w:rsidP="00B54511">
      <w:pPr>
        <w:pStyle w:val="ac"/>
        <w:spacing w:before="0" w:beforeAutospacing="0" w:after="0" w:afterAutospacing="0"/>
        <w:ind w:left="5387"/>
        <w:jc w:val="both"/>
        <w:rPr>
          <w:lang w:val="uk-UA"/>
        </w:rPr>
      </w:pPr>
    </w:p>
    <w:p w14:paraId="2E44A8A9" w14:textId="77777777" w:rsidR="00810F52" w:rsidRDefault="00810F52" w:rsidP="00B54511">
      <w:pPr>
        <w:pStyle w:val="ac"/>
        <w:spacing w:before="0" w:beforeAutospacing="0" w:after="0" w:afterAutospacing="0"/>
        <w:ind w:left="5387"/>
        <w:jc w:val="both"/>
        <w:rPr>
          <w:lang w:val="uk-UA"/>
        </w:rPr>
      </w:pPr>
    </w:p>
    <w:p w14:paraId="7D2DA080" w14:textId="77777777" w:rsidR="00810F52" w:rsidRDefault="00810F52" w:rsidP="00B54511">
      <w:pPr>
        <w:pStyle w:val="ac"/>
        <w:spacing w:before="0" w:beforeAutospacing="0" w:after="0" w:afterAutospacing="0"/>
        <w:ind w:left="5387"/>
        <w:jc w:val="both"/>
        <w:rPr>
          <w:lang w:val="uk-UA"/>
        </w:rPr>
      </w:pPr>
    </w:p>
    <w:p w14:paraId="16654CB5" w14:textId="77777777" w:rsidR="00810F52" w:rsidRDefault="00810F52" w:rsidP="00B54511">
      <w:pPr>
        <w:pStyle w:val="ac"/>
        <w:spacing w:before="0" w:beforeAutospacing="0" w:after="0" w:afterAutospacing="0"/>
        <w:ind w:left="5387"/>
        <w:jc w:val="both"/>
        <w:rPr>
          <w:lang w:val="uk-UA"/>
        </w:rPr>
      </w:pPr>
    </w:p>
    <w:p w14:paraId="75A64F0A" w14:textId="77777777" w:rsidR="00810F52" w:rsidRDefault="00810F52" w:rsidP="00B54511">
      <w:pPr>
        <w:pStyle w:val="ac"/>
        <w:spacing w:before="0" w:beforeAutospacing="0" w:after="0" w:afterAutospacing="0"/>
        <w:ind w:left="5387"/>
        <w:jc w:val="both"/>
        <w:rPr>
          <w:lang w:val="uk-UA"/>
        </w:rPr>
      </w:pPr>
    </w:p>
    <w:p w14:paraId="2FFE2462" w14:textId="77777777" w:rsidR="00810F52" w:rsidRDefault="00810F52" w:rsidP="00B54511">
      <w:pPr>
        <w:pStyle w:val="ac"/>
        <w:spacing w:before="0" w:beforeAutospacing="0" w:after="0" w:afterAutospacing="0"/>
        <w:ind w:left="5387"/>
        <w:jc w:val="both"/>
        <w:rPr>
          <w:lang w:val="uk-UA"/>
        </w:rPr>
      </w:pPr>
    </w:p>
    <w:p w14:paraId="33FD7BF5" w14:textId="77777777" w:rsidR="00810F52" w:rsidRDefault="00810F52" w:rsidP="00B54511">
      <w:pPr>
        <w:pStyle w:val="ac"/>
        <w:spacing w:before="0" w:beforeAutospacing="0" w:after="0" w:afterAutospacing="0"/>
        <w:ind w:left="5387"/>
        <w:jc w:val="both"/>
        <w:rPr>
          <w:lang w:val="uk-UA"/>
        </w:rPr>
      </w:pPr>
    </w:p>
    <w:p w14:paraId="13296A38" w14:textId="77777777" w:rsidR="00810F52" w:rsidRDefault="00810F52" w:rsidP="00B54511">
      <w:pPr>
        <w:pStyle w:val="ac"/>
        <w:spacing w:before="0" w:beforeAutospacing="0" w:after="0" w:afterAutospacing="0"/>
        <w:ind w:left="5387"/>
        <w:jc w:val="both"/>
        <w:rPr>
          <w:lang w:val="uk-UA"/>
        </w:rPr>
      </w:pPr>
    </w:p>
    <w:p w14:paraId="4B55D8CF" w14:textId="77777777" w:rsidR="00810F52" w:rsidRDefault="00810F52" w:rsidP="00B54511">
      <w:pPr>
        <w:pStyle w:val="ac"/>
        <w:spacing w:before="0" w:beforeAutospacing="0" w:after="0" w:afterAutospacing="0"/>
        <w:ind w:left="5387"/>
        <w:jc w:val="both"/>
        <w:rPr>
          <w:lang w:val="uk-UA"/>
        </w:rPr>
      </w:pPr>
    </w:p>
    <w:p w14:paraId="2DAEB885" w14:textId="77777777" w:rsidR="00810F52" w:rsidRDefault="00810F52" w:rsidP="00B54511">
      <w:pPr>
        <w:pStyle w:val="ac"/>
        <w:spacing w:before="0" w:beforeAutospacing="0" w:after="0" w:afterAutospacing="0"/>
        <w:ind w:left="5387"/>
        <w:jc w:val="both"/>
        <w:rPr>
          <w:lang w:val="uk-UA"/>
        </w:rPr>
      </w:pPr>
    </w:p>
    <w:p w14:paraId="751FADD1" w14:textId="77777777" w:rsidR="00810F52" w:rsidRDefault="00810F52" w:rsidP="00B54511">
      <w:pPr>
        <w:pStyle w:val="ac"/>
        <w:spacing w:before="0" w:beforeAutospacing="0" w:after="0" w:afterAutospacing="0"/>
        <w:ind w:left="5387"/>
        <w:jc w:val="both"/>
        <w:rPr>
          <w:lang w:val="uk-UA"/>
        </w:rPr>
      </w:pPr>
    </w:p>
    <w:p w14:paraId="7790DDF2" w14:textId="77777777" w:rsidR="00810F52" w:rsidRDefault="00810F52" w:rsidP="00B54511">
      <w:pPr>
        <w:pStyle w:val="ac"/>
        <w:spacing w:before="0" w:beforeAutospacing="0" w:after="0" w:afterAutospacing="0"/>
        <w:ind w:left="5387"/>
        <w:jc w:val="both"/>
        <w:rPr>
          <w:lang w:val="uk-UA"/>
        </w:rPr>
      </w:pPr>
    </w:p>
    <w:p w14:paraId="00F8C09D" w14:textId="77777777" w:rsidR="00810F52" w:rsidRDefault="00810F52" w:rsidP="00B54511">
      <w:pPr>
        <w:pStyle w:val="ac"/>
        <w:spacing w:before="0" w:beforeAutospacing="0" w:after="0" w:afterAutospacing="0"/>
        <w:ind w:left="5387"/>
        <w:jc w:val="both"/>
        <w:rPr>
          <w:lang w:val="uk-UA"/>
        </w:rPr>
      </w:pPr>
    </w:p>
    <w:p w14:paraId="030DCD15" w14:textId="77777777" w:rsidR="00810F52" w:rsidRDefault="00810F52" w:rsidP="00B54511">
      <w:pPr>
        <w:pStyle w:val="ac"/>
        <w:spacing w:before="0" w:beforeAutospacing="0" w:after="0" w:afterAutospacing="0"/>
        <w:ind w:left="5387"/>
        <w:jc w:val="both"/>
        <w:rPr>
          <w:lang w:val="uk-UA"/>
        </w:rPr>
      </w:pPr>
    </w:p>
    <w:p w14:paraId="545CDA4A" w14:textId="77777777" w:rsidR="00810F52" w:rsidRDefault="00810F52" w:rsidP="00B54511">
      <w:pPr>
        <w:pStyle w:val="ac"/>
        <w:spacing w:before="0" w:beforeAutospacing="0" w:after="0" w:afterAutospacing="0"/>
        <w:ind w:left="5387"/>
        <w:jc w:val="both"/>
        <w:rPr>
          <w:lang w:val="uk-UA"/>
        </w:rPr>
      </w:pPr>
    </w:p>
    <w:p w14:paraId="73F45B1B" w14:textId="77777777" w:rsidR="00810F52" w:rsidRDefault="00810F52" w:rsidP="00B54511">
      <w:pPr>
        <w:pStyle w:val="ac"/>
        <w:spacing w:before="0" w:beforeAutospacing="0" w:after="0" w:afterAutospacing="0"/>
        <w:ind w:left="5387"/>
        <w:jc w:val="both"/>
        <w:rPr>
          <w:lang w:val="uk-UA"/>
        </w:rPr>
      </w:pPr>
    </w:p>
    <w:p w14:paraId="506D5389" w14:textId="092F3AED" w:rsidR="00B54511" w:rsidRPr="00761B54" w:rsidRDefault="00B54511" w:rsidP="00B54511">
      <w:pPr>
        <w:pStyle w:val="ac"/>
        <w:spacing w:before="0" w:beforeAutospacing="0" w:after="0" w:afterAutospacing="0"/>
        <w:ind w:left="5387"/>
        <w:jc w:val="both"/>
      </w:pPr>
      <w:r w:rsidRPr="00761B54">
        <w:t xml:space="preserve">Додаток </w:t>
      </w:r>
    </w:p>
    <w:p w14:paraId="0D2AA070" w14:textId="1A63B8E4" w:rsidR="00B54511" w:rsidRPr="00761B54" w:rsidRDefault="00B54511" w:rsidP="00B54511">
      <w:pPr>
        <w:pStyle w:val="ac"/>
        <w:spacing w:before="0" w:beforeAutospacing="0" w:after="0" w:afterAutospacing="0"/>
        <w:ind w:left="5387"/>
        <w:jc w:val="both"/>
      </w:pPr>
      <w:r w:rsidRPr="00761B54">
        <w:t>до Типової інформаційної картки</w:t>
      </w:r>
      <w:r w:rsidRPr="00761B54">
        <w:br/>
        <w:t>адміністративної послуги</w:t>
      </w:r>
      <w:r w:rsidR="000A27B6" w:rsidRPr="00761B54">
        <w:rPr>
          <w:lang w:val="uk-UA"/>
        </w:rPr>
        <w:t xml:space="preserve"> надання</w:t>
      </w:r>
      <w:r w:rsidRPr="00761B54">
        <w:t xml:space="preserve"> довідки про наявність у Державному земельному кадастрі відомостей про одержання у власність земельної ділянки в межах норм безоплатної приватизації </w:t>
      </w:r>
      <w:r w:rsidRPr="00761B54">
        <w:rPr>
          <w:lang w:val="uk-UA"/>
        </w:rPr>
        <w:t xml:space="preserve">  </w:t>
      </w:r>
      <w:r w:rsidRPr="00761B54">
        <w:t>за певним видом її цільового</w:t>
      </w:r>
      <w:r w:rsidRPr="00761B54">
        <w:br/>
        <w:t xml:space="preserve">призначення </w:t>
      </w:r>
    </w:p>
    <w:p w14:paraId="3759B138" w14:textId="77777777" w:rsidR="00B54511" w:rsidRPr="00761B54" w:rsidRDefault="00B54511" w:rsidP="00B54511">
      <w:pPr>
        <w:pStyle w:val="ac"/>
        <w:spacing w:before="0" w:beforeAutospacing="0" w:after="0" w:afterAutospacing="0"/>
        <w:jc w:val="right"/>
      </w:pPr>
    </w:p>
    <w:tbl>
      <w:tblPr>
        <w:tblW w:w="9467" w:type="dxa"/>
        <w:jc w:val="center"/>
        <w:tblLayout w:type="fixed"/>
        <w:tblLook w:val="0000" w:firstRow="0" w:lastRow="0" w:firstColumn="0" w:lastColumn="0" w:noHBand="0" w:noVBand="0"/>
      </w:tblPr>
      <w:tblGrid>
        <w:gridCol w:w="4008"/>
        <w:gridCol w:w="5459"/>
      </w:tblGrid>
      <w:tr w:rsidR="00403D4F" w:rsidRPr="00761B54" w14:paraId="14348598" w14:textId="77777777" w:rsidTr="00573319">
        <w:trPr>
          <w:jc w:val="center"/>
        </w:trPr>
        <w:tc>
          <w:tcPr>
            <w:tcW w:w="4008" w:type="dxa"/>
          </w:tcPr>
          <w:p w14:paraId="06D6CC5E" w14:textId="77777777" w:rsidR="00403D4F" w:rsidRPr="00761B54" w:rsidRDefault="00403D4F" w:rsidP="00573319">
            <w:pPr>
              <w:pBdr>
                <w:top w:val="nil"/>
                <w:left w:val="nil"/>
                <w:bottom w:val="nil"/>
                <w:right w:val="nil"/>
                <w:between w:val="nil"/>
              </w:pBdr>
              <w:rPr>
                <w:color w:val="000000"/>
              </w:rPr>
            </w:pPr>
          </w:p>
        </w:tc>
        <w:tc>
          <w:tcPr>
            <w:tcW w:w="5459" w:type="dxa"/>
          </w:tcPr>
          <w:p w14:paraId="796AE087" w14:textId="4AFDA2B5" w:rsidR="00403D4F" w:rsidRPr="00761B54" w:rsidRDefault="00403D4F"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3DF5D716" w14:textId="77777777" w:rsidR="00403D4F" w:rsidRPr="00761B54" w:rsidRDefault="00403D4F" w:rsidP="00403D4F">
      <w:pPr>
        <w:pStyle w:val="af"/>
        <w:rPr>
          <w:rFonts w:ascii="Times New Roman" w:hAnsi="Times New Roman"/>
          <w:sz w:val="24"/>
          <w:szCs w:val="24"/>
        </w:rPr>
      </w:pPr>
      <w:r w:rsidRPr="00761B54">
        <w:rPr>
          <w:rFonts w:ascii="Times New Roman" w:hAnsi="Times New Roman"/>
          <w:sz w:val="28"/>
          <w:szCs w:val="28"/>
        </w:rPr>
        <w:lastRenderedPageBreak/>
        <w:t>ЗАЯВА</w:t>
      </w:r>
      <w:r w:rsidRPr="00761B54">
        <w:rPr>
          <w:rFonts w:ascii="Times New Roman" w:hAnsi="Times New Roman"/>
          <w:sz w:val="24"/>
          <w:szCs w:val="24"/>
        </w:rPr>
        <w:br/>
        <w:t>про надання відомостей з Державного земельного кадастру</w:t>
      </w:r>
    </w:p>
    <w:p w14:paraId="1B4929AE" w14:textId="7ED9BD20" w:rsidR="00403D4F" w:rsidRPr="00761B54" w:rsidRDefault="00403D4F" w:rsidP="00403D4F">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810F52">
        <w:rPr>
          <w:rFonts w:ascii="Times New Roman" w:hAnsi="Times New Roman"/>
          <w:sz w:val="24"/>
          <w:szCs w:val="24"/>
        </w:rPr>
        <w:t>«</w:t>
      </w:r>
      <w:r w:rsidRPr="00761B54">
        <w:rPr>
          <w:rFonts w:ascii="Times New Roman" w:hAnsi="Times New Roman"/>
          <w:sz w:val="24"/>
          <w:szCs w:val="24"/>
        </w:rPr>
        <w:t>Про Державний земельний кадастр</w:t>
      </w:r>
      <w:r w:rsidR="00810F52">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60D0C503" w14:textId="77777777" w:rsidR="00403D4F" w:rsidRPr="00761B54" w:rsidRDefault="00403D4F" w:rsidP="00403D4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403D4F" w:rsidRPr="00761B54" w14:paraId="5D33FA92" w14:textId="77777777" w:rsidTr="00573319">
        <w:trPr>
          <w:trHeight w:val="20"/>
        </w:trPr>
        <w:tc>
          <w:tcPr>
            <w:tcW w:w="3127" w:type="dxa"/>
            <w:tcBorders>
              <w:top w:val="nil"/>
              <w:left w:val="nil"/>
              <w:bottom w:val="nil"/>
              <w:right w:val="nil"/>
            </w:tcBorders>
          </w:tcPr>
          <w:p w14:paraId="4422E4E6"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09B4191C" w14:textId="77777777" w:rsidR="00403D4F" w:rsidRPr="00761B54" w:rsidRDefault="00403D4F" w:rsidP="00573319">
            <w:pPr>
              <w:pStyle w:val="ae"/>
              <w:spacing w:line="223" w:lineRule="auto"/>
              <w:ind w:firstLine="0"/>
              <w:rPr>
                <w:rFonts w:ascii="Times New Roman" w:hAnsi="Times New Roman"/>
                <w:sz w:val="24"/>
                <w:szCs w:val="24"/>
              </w:rPr>
            </w:pPr>
          </w:p>
        </w:tc>
      </w:tr>
      <w:tr w:rsidR="00403D4F" w:rsidRPr="00761B54" w14:paraId="227C6E07" w14:textId="77777777" w:rsidTr="00573319">
        <w:trPr>
          <w:trHeight w:val="20"/>
        </w:trPr>
        <w:tc>
          <w:tcPr>
            <w:tcW w:w="3127" w:type="dxa"/>
            <w:tcBorders>
              <w:top w:val="nil"/>
              <w:left w:val="nil"/>
              <w:bottom w:val="nil"/>
              <w:right w:val="nil"/>
            </w:tcBorders>
          </w:tcPr>
          <w:p w14:paraId="2E20A41B"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35447D52" w14:textId="77777777" w:rsidR="00403D4F" w:rsidRPr="00761B54" w:rsidRDefault="00403D4F"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1F8880A4" w14:textId="2854793E" w:rsidR="00403D4F" w:rsidRPr="00761B54" w:rsidRDefault="00403D4F" w:rsidP="00573319">
            <w:pPr>
              <w:widowControl w:val="0"/>
              <w:autoSpaceDE w:val="0"/>
              <w:autoSpaceDN w:val="0"/>
              <w:spacing w:before="120"/>
              <w:ind w:right="97"/>
              <w:jc w:val="both"/>
              <w:rPr>
                <w:noProof/>
                <w:color w:val="000000"/>
                <w:lang w:val="ru-RU"/>
              </w:rPr>
            </w:pPr>
            <w:r w:rsidRPr="00761B54">
              <w:rPr>
                <w:rFonts w:eastAsia="Symbol"/>
              </w:rPr>
              <w:t></w:t>
            </w:r>
            <w:r w:rsidRPr="00F24B2D">
              <w:rPr>
                <w:rFonts w:eastAsia="Symbol"/>
                <w:lang w:val="ru-RU"/>
              </w:rPr>
              <w:t xml:space="preserve"> </w:t>
            </w:r>
            <w:r w:rsidRPr="00761B54">
              <w:rPr>
                <w:noProof/>
                <w:color w:val="000000"/>
                <w:lang w:val="ru-RU"/>
              </w:rPr>
              <w:t>землі в межах території адміністративно-територіальної одиниці</w:t>
            </w:r>
          </w:p>
          <w:p w14:paraId="52BBE2DA" w14:textId="77777777" w:rsidR="00403D4F" w:rsidRPr="00761B54" w:rsidRDefault="00403D4F"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rStyle w:val="st42"/>
              </w:rPr>
              <w:t xml:space="preserve"> землі в межах територій територіальних громад</w:t>
            </w:r>
          </w:p>
          <w:p w14:paraId="0CFAA5C8" w14:textId="77777777" w:rsidR="00403D4F" w:rsidRPr="00761B54" w:rsidRDefault="00403D4F" w:rsidP="00573319">
            <w:pPr>
              <w:spacing w:before="120"/>
              <w:ind w:left="240" w:hanging="240"/>
              <w:rPr>
                <w:noProof/>
                <w:color w:val="000000"/>
                <w:lang w:val="ru-RU"/>
              </w:rPr>
            </w:pPr>
            <w:r w:rsidRPr="00761B54">
              <w:rPr>
                <w:noProof/>
                <w:color w:val="000000"/>
                <w:lang w:val="en-AU"/>
              </w:rPr>
              <w:sym w:font="Times New Roman" w:char="F095"/>
            </w:r>
            <w:r w:rsidRPr="00761B54">
              <w:rPr>
                <w:noProof/>
                <w:color w:val="000000"/>
                <w:lang w:val="ru-RU"/>
              </w:rPr>
              <w:t xml:space="preserve"> обмеження у використанні земель </w:t>
            </w:r>
          </w:p>
          <w:p w14:paraId="06B6A24E" w14:textId="77777777" w:rsidR="00403D4F" w:rsidRPr="00761B54" w:rsidRDefault="00403D4F" w:rsidP="00573319">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277D4A1A" w14:textId="77777777" w:rsidR="00403D4F" w:rsidRPr="00761B54" w:rsidRDefault="00403D4F"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0C909107" w14:textId="77777777" w:rsidR="00403D4F" w:rsidRPr="00761B54" w:rsidRDefault="00403D4F"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21187B42" w14:textId="77777777" w:rsidR="00403D4F" w:rsidRPr="00761B54" w:rsidRDefault="00403D4F"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433D51EB" w14:textId="77777777" w:rsidR="00403D4F" w:rsidRPr="00761B54" w:rsidRDefault="00403D4F"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403D4F" w:rsidRPr="00761B54" w14:paraId="0537D00F" w14:textId="77777777" w:rsidTr="00573319">
        <w:trPr>
          <w:trHeight w:val="20"/>
        </w:trPr>
        <w:tc>
          <w:tcPr>
            <w:tcW w:w="9475" w:type="dxa"/>
            <w:gridSpan w:val="2"/>
            <w:tcBorders>
              <w:top w:val="nil"/>
              <w:left w:val="nil"/>
              <w:bottom w:val="nil"/>
              <w:right w:val="nil"/>
            </w:tcBorders>
          </w:tcPr>
          <w:p w14:paraId="1A95CB3A"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що містить узагальнену інформацію про землі (території);</w:t>
            </w:r>
          </w:p>
          <w:p w14:paraId="7FA22AE3" w14:textId="77777777" w:rsidR="00403D4F" w:rsidRPr="00761B54" w:rsidRDefault="00403D4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0B5436DC" w14:textId="77777777" w:rsidR="00403D4F" w:rsidRPr="00761B54" w:rsidRDefault="00403D4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38C95B15" w14:textId="77777777" w:rsidR="00403D4F" w:rsidRPr="00761B54" w:rsidRDefault="00403D4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1FB80135" w14:textId="77777777" w:rsidR="00403D4F" w:rsidRPr="00761B54" w:rsidRDefault="00403D4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71131A27" w14:textId="25736784" w:rsidR="00403D4F" w:rsidRPr="00761B54" w:rsidRDefault="00403D4F" w:rsidP="00573319">
            <w:pPr>
              <w:pStyle w:val="ae"/>
              <w:spacing w:before="60" w:line="223" w:lineRule="auto"/>
              <w:ind w:firstLine="0"/>
              <w:rPr>
                <w:rFonts w:ascii="Times New Roman" w:hAnsi="Times New Roman"/>
                <w:sz w:val="24"/>
                <w:szCs w:val="24"/>
              </w:rPr>
            </w:pPr>
            <w:r w:rsidRPr="00761B54">
              <w:rPr>
                <w:rFonts w:ascii="Times New Roman" w:hAnsi="Times New Roman"/>
                <w:noProof/>
                <w:sz w:val="24"/>
                <w:szCs w:val="24"/>
                <w:lang w:val="en-AU"/>
              </w:rPr>
              <w:lastRenderedPageBreak/>
              <w:sym w:font="Wingdings" w:char="F0FE"/>
            </w:r>
            <w:r w:rsidRPr="00F24B2D">
              <w:rPr>
                <w:rFonts w:ascii="Times New Roman" w:hAnsi="Times New Roman"/>
                <w:noProof/>
                <w:sz w:val="24"/>
                <w:szCs w:val="24"/>
                <w:lang w:val="ru-RU"/>
              </w:rPr>
              <w:t xml:space="preserve"> </w:t>
            </w:r>
            <w:r w:rsidRPr="00761B54">
              <w:rPr>
                <w:rFonts w:ascii="Times New Roman" w:hAnsi="Times New Roman"/>
                <w:sz w:val="24"/>
                <w:szCs w:val="24"/>
              </w:rPr>
              <w:t>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04DF4A73" w14:textId="77777777" w:rsidR="00403D4F" w:rsidRPr="00761B54" w:rsidRDefault="00403D4F"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49357E5B" w14:textId="77777777" w:rsidR="00403D4F" w:rsidRPr="00761B54" w:rsidRDefault="00403D4F" w:rsidP="00403D4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403D4F" w:rsidRPr="00761B54" w14:paraId="59C4451F"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243D37A9"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5B8D16A0" w14:textId="3DCEA538" w:rsidR="00403D4F" w:rsidRPr="00761B54" w:rsidRDefault="00403D4F"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810F52">
              <w:rPr>
                <w:rStyle w:val="st42"/>
                <w:lang w:val="uk-UA"/>
              </w:rPr>
              <w:t>«</w:t>
            </w:r>
            <w:r w:rsidRPr="00761B54">
              <w:rPr>
                <w:rStyle w:val="st42"/>
              </w:rPr>
              <w:t>Про оцінку земель</w:t>
            </w:r>
            <w:r w:rsidR="00810F52">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4EA9D5DC" w14:textId="77777777" w:rsidR="00403D4F" w:rsidRPr="00761B54" w:rsidRDefault="00403D4F"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647E3BAD" w14:textId="77777777" w:rsidR="00403D4F" w:rsidRPr="00761B54" w:rsidRDefault="00403D4F"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403D4F" w:rsidRPr="00761B54" w14:paraId="086C51D0"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99C97F8" w14:textId="481BF1C2"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677ED989" w14:textId="77777777" w:rsidR="00403D4F" w:rsidRPr="00761B54" w:rsidRDefault="00403D4F" w:rsidP="00573319">
            <w:pPr>
              <w:pStyle w:val="ae"/>
              <w:ind w:firstLine="0"/>
              <w:rPr>
                <w:rFonts w:ascii="Times New Roman" w:hAnsi="Times New Roman"/>
                <w:sz w:val="24"/>
                <w:szCs w:val="24"/>
              </w:rPr>
            </w:pPr>
          </w:p>
        </w:tc>
      </w:tr>
      <w:tr w:rsidR="00403D4F" w:rsidRPr="00761B54" w14:paraId="0ABDE641"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E8B4166" w14:textId="77777777" w:rsidR="00403D4F" w:rsidRPr="00761B54" w:rsidRDefault="00403D4F"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7F58BFAA" w14:textId="77777777" w:rsidR="00403D4F" w:rsidRPr="00761B54" w:rsidRDefault="00403D4F" w:rsidP="00573319">
            <w:pPr>
              <w:pStyle w:val="ae"/>
              <w:ind w:firstLine="0"/>
              <w:rPr>
                <w:rFonts w:ascii="Times New Roman" w:hAnsi="Times New Roman"/>
                <w:sz w:val="24"/>
                <w:szCs w:val="24"/>
              </w:rPr>
            </w:pPr>
          </w:p>
        </w:tc>
      </w:tr>
      <w:tr w:rsidR="00403D4F" w:rsidRPr="00761B54" w14:paraId="0E81FF71"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2370B14" w14:textId="419A7A31"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04B0D257"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403D4F" w:rsidRPr="00761B54" w14:paraId="3626D25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C314F7E" w14:textId="5E4E7B19"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7AC36C83"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403D4F" w:rsidRPr="00761B54" w14:paraId="78780D52"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A5FBA5C"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157D06BC"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403D4F" w:rsidRPr="00761B54" w14:paraId="09B04F41"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30A3F761"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1D560FFE"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4BDD2B22" w14:textId="77777777" w:rsidR="00403D4F" w:rsidRPr="00761B54" w:rsidRDefault="00403D4F" w:rsidP="00403D4F">
      <w:pPr>
        <w:pStyle w:val="ae"/>
        <w:jc w:val="both"/>
        <w:rPr>
          <w:rFonts w:ascii="Times New Roman" w:hAnsi="Times New Roman"/>
          <w:sz w:val="24"/>
          <w:szCs w:val="24"/>
        </w:rPr>
      </w:pPr>
    </w:p>
    <w:p w14:paraId="7ECC8BDE" w14:textId="77777777" w:rsidR="00403D4F" w:rsidRPr="00761B54" w:rsidRDefault="00403D4F" w:rsidP="00403D4F">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081EBFA9" w14:textId="77777777" w:rsidR="00403D4F" w:rsidRPr="00761B54" w:rsidRDefault="00403D4F" w:rsidP="00403D4F">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403D4F" w:rsidRPr="00761B54" w14:paraId="620C3D64" w14:textId="77777777" w:rsidTr="00573319">
        <w:tc>
          <w:tcPr>
            <w:tcW w:w="5615" w:type="dxa"/>
          </w:tcPr>
          <w:p w14:paraId="1EAB5B30"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2ED5FB08"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403D4F" w:rsidRPr="00761B54" w14:paraId="4A1382CB" w14:textId="77777777" w:rsidTr="00573319">
        <w:tc>
          <w:tcPr>
            <w:tcW w:w="5615" w:type="dxa"/>
          </w:tcPr>
          <w:p w14:paraId="0A9C1D38"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2219926F"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403D4F" w:rsidRPr="00761B54" w14:paraId="0193914D" w14:textId="77777777" w:rsidTr="00573319">
        <w:tc>
          <w:tcPr>
            <w:tcW w:w="5615" w:type="dxa"/>
          </w:tcPr>
          <w:p w14:paraId="698D70BF"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722B48C5"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403D4F" w:rsidRPr="00761B54" w14:paraId="3C2FF0CA" w14:textId="77777777" w:rsidTr="00573319">
        <w:tc>
          <w:tcPr>
            <w:tcW w:w="5615" w:type="dxa"/>
          </w:tcPr>
          <w:p w14:paraId="1539E176"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інший об’єкт Державного земельного кадастру, стосовно якого запитуються відомості</w:t>
            </w:r>
          </w:p>
        </w:tc>
        <w:tc>
          <w:tcPr>
            <w:tcW w:w="3860" w:type="dxa"/>
          </w:tcPr>
          <w:p w14:paraId="688B1EF8" w14:textId="77777777" w:rsidR="00403D4F" w:rsidRPr="00761B54" w:rsidRDefault="00403D4F"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16354BB4" w14:textId="77777777" w:rsidR="00403D4F" w:rsidRPr="00761B54" w:rsidRDefault="00403D4F" w:rsidP="00403D4F">
      <w:pPr>
        <w:pStyle w:val="ae"/>
        <w:jc w:val="both"/>
        <w:rPr>
          <w:rFonts w:ascii="Times New Roman" w:hAnsi="Times New Roman"/>
          <w:sz w:val="24"/>
          <w:szCs w:val="24"/>
        </w:rPr>
      </w:pPr>
    </w:p>
    <w:p w14:paraId="15A5F576" w14:textId="77777777" w:rsidR="00403D4F" w:rsidRPr="00761B54" w:rsidRDefault="00403D4F" w:rsidP="00403D4F">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4814962F" w14:textId="77777777" w:rsidR="00403D4F" w:rsidRPr="00761B54" w:rsidRDefault="00403D4F" w:rsidP="00403D4F">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403D4F" w:rsidRPr="00761B54" w14:paraId="2333CD8E" w14:textId="77777777" w:rsidTr="00573319">
        <w:tc>
          <w:tcPr>
            <w:tcW w:w="5637" w:type="dxa"/>
          </w:tcPr>
          <w:p w14:paraId="58D260E4" w14:textId="77777777" w:rsidR="00403D4F" w:rsidRPr="00761B54" w:rsidRDefault="00403D4F"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19DBE02D" w14:textId="77777777" w:rsidR="00403D4F" w:rsidRPr="00761B54" w:rsidRDefault="00403D4F" w:rsidP="00573319">
            <w:pPr>
              <w:pStyle w:val="ae"/>
              <w:ind w:firstLine="0"/>
              <w:rPr>
                <w:rFonts w:ascii="Times New Roman" w:hAnsi="Times New Roman"/>
                <w:sz w:val="24"/>
                <w:szCs w:val="24"/>
              </w:rPr>
            </w:pPr>
          </w:p>
        </w:tc>
      </w:tr>
    </w:tbl>
    <w:p w14:paraId="592C7EC6" w14:textId="77777777" w:rsidR="00403D4F" w:rsidRPr="00761B54" w:rsidRDefault="00403D4F" w:rsidP="00403D4F">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1B08512B" w14:textId="77777777" w:rsidR="00403D4F" w:rsidRPr="00761B54" w:rsidRDefault="00403D4F" w:rsidP="00403D4F">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403D4F" w:rsidRPr="00761B54" w14:paraId="5D5797B9" w14:textId="77777777" w:rsidTr="00573319">
        <w:tc>
          <w:tcPr>
            <w:tcW w:w="4224" w:type="dxa"/>
            <w:tcBorders>
              <w:top w:val="nil"/>
              <w:left w:val="nil"/>
              <w:bottom w:val="nil"/>
              <w:right w:val="nil"/>
            </w:tcBorders>
          </w:tcPr>
          <w:p w14:paraId="291E8CEE" w14:textId="77777777" w:rsidR="00403D4F" w:rsidRPr="00761B54" w:rsidRDefault="00403D4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141143AE" w14:textId="77777777" w:rsidR="00403D4F" w:rsidRPr="00761B54" w:rsidRDefault="00403D4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755E2D0B" w14:textId="77777777" w:rsidR="00403D4F" w:rsidRPr="00761B54" w:rsidRDefault="00403D4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38F30019" w14:textId="77777777" w:rsidR="00403D4F" w:rsidRPr="00761B54" w:rsidRDefault="00403D4F"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0464697B" w14:textId="77777777" w:rsidR="00403D4F" w:rsidRPr="00761B54" w:rsidRDefault="00403D4F" w:rsidP="00403D4F">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1B2F3BEC" w14:textId="77777777" w:rsidR="00403D4F" w:rsidRPr="00761B54" w:rsidRDefault="00403D4F" w:rsidP="00403D4F">
      <w:pPr>
        <w:pStyle w:val="ae"/>
        <w:jc w:val="both"/>
        <w:rPr>
          <w:rFonts w:ascii="Times New Roman" w:hAnsi="Times New Roman"/>
          <w:sz w:val="24"/>
          <w:szCs w:val="24"/>
        </w:rPr>
      </w:pPr>
    </w:p>
    <w:p w14:paraId="7E1A94F6" w14:textId="77777777" w:rsidR="00403D4F" w:rsidRPr="00761B54" w:rsidRDefault="00403D4F" w:rsidP="00403D4F">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5CD1A577" w14:textId="77777777" w:rsidR="00403D4F" w:rsidRPr="00761B54" w:rsidRDefault="00403D4F" w:rsidP="00403D4F">
      <w:pPr>
        <w:pStyle w:val="st8"/>
        <w:rPr>
          <w:rStyle w:val="st42"/>
        </w:rPr>
      </w:pPr>
      <w:r w:rsidRPr="00761B54">
        <w:rPr>
          <w:rFonts w:eastAsia="Symbol"/>
        </w:rPr>
        <w:t></w:t>
      </w:r>
      <w:r w:rsidRPr="00761B54">
        <w:rPr>
          <w:rStyle w:val="st42"/>
        </w:rPr>
        <w:t xml:space="preserve"> в електронній формі:</w:t>
      </w:r>
    </w:p>
    <w:p w14:paraId="71C5A90F" w14:textId="77777777" w:rsidR="00403D4F" w:rsidRPr="00761B54" w:rsidRDefault="00403D4F" w:rsidP="00403D4F">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46F394B1" w14:textId="77777777" w:rsidR="00403D4F" w:rsidRPr="00761B54" w:rsidRDefault="00403D4F" w:rsidP="00403D4F">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099C280A" w14:textId="77777777" w:rsidR="00403D4F" w:rsidRPr="00761B54" w:rsidRDefault="00403D4F" w:rsidP="00403D4F">
      <w:pPr>
        <w:pStyle w:val="st8"/>
        <w:jc w:val="left"/>
        <w:rPr>
          <w:rStyle w:val="st42"/>
        </w:rPr>
      </w:pPr>
      <w:r w:rsidRPr="00761B54">
        <w:rPr>
          <w:rStyle w:val="st42"/>
        </w:rPr>
        <w:t>_________________________________________________________</w:t>
      </w:r>
    </w:p>
    <w:p w14:paraId="46B8C406" w14:textId="77777777" w:rsidR="00403D4F" w:rsidRPr="00761B54" w:rsidRDefault="00403D4F" w:rsidP="00403D4F">
      <w:pPr>
        <w:pBdr>
          <w:top w:val="nil"/>
          <w:left w:val="nil"/>
          <w:bottom w:val="nil"/>
          <w:right w:val="nil"/>
          <w:between w:val="nil"/>
        </w:pBdr>
        <w:rPr>
          <w:color w:val="000000"/>
        </w:rPr>
      </w:pPr>
    </w:p>
    <w:p w14:paraId="39450374" w14:textId="77777777" w:rsidR="00403D4F" w:rsidRPr="00761B54" w:rsidRDefault="00403D4F" w:rsidP="00403D4F">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403D4F" w:rsidRPr="00761B54" w14:paraId="705AD7CA" w14:textId="77777777" w:rsidTr="00573319">
        <w:tc>
          <w:tcPr>
            <w:tcW w:w="4453" w:type="dxa"/>
            <w:gridSpan w:val="2"/>
            <w:tcBorders>
              <w:top w:val="nil"/>
              <w:left w:val="nil"/>
              <w:bottom w:val="nil"/>
              <w:right w:val="nil"/>
            </w:tcBorders>
          </w:tcPr>
          <w:p w14:paraId="27A25AD9"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A840B47"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6B17177"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403D4F" w:rsidRPr="00761B54" w14:paraId="2BCA5DEC" w14:textId="77777777" w:rsidTr="00573319">
        <w:tc>
          <w:tcPr>
            <w:tcW w:w="4453" w:type="dxa"/>
            <w:gridSpan w:val="2"/>
            <w:tcBorders>
              <w:top w:val="nil"/>
              <w:left w:val="nil"/>
              <w:bottom w:val="nil"/>
              <w:right w:val="nil"/>
            </w:tcBorders>
          </w:tcPr>
          <w:p w14:paraId="6815605C"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71E8C8E"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0A02E2FB"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403D4F" w:rsidRPr="00761B54" w14:paraId="6C505CF0" w14:textId="77777777" w:rsidTr="00573319">
        <w:tc>
          <w:tcPr>
            <w:tcW w:w="4453" w:type="dxa"/>
            <w:gridSpan w:val="2"/>
            <w:tcBorders>
              <w:top w:val="nil"/>
              <w:left w:val="nil"/>
              <w:bottom w:val="nil"/>
              <w:right w:val="nil"/>
            </w:tcBorders>
          </w:tcPr>
          <w:p w14:paraId="0D81FD0E"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ED5BF27"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7913166D" w14:textId="77777777" w:rsidR="00403D4F" w:rsidRPr="00761B54" w:rsidRDefault="00403D4F" w:rsidP="00573319">
            <w:pPr>
              <w:pBdr>
                <w:top w:val="nil"/>
                <w:left w:val="nil"/>
                <w:bottom w:val="nil"/>
                <w:right w:val="nil"/>
                <w:between w:val="nil"/>
              </w:pBdr>
              <w:spacing w:line="223" w:lineRule="auto"/>
              <w:rPr>
                <w:color w:val="000000"/>
              </w:rPr>
            </w:pPr>
          </w:p>
        </w:tc>
      </w:tr>
      <w:tr w:rsidR="00403D4F" w:rsidRPr="00761B54" w14:paraId="11F9912D" w14:textId="77777777" w:rsidTr="00573319">
        <w:tc>
          <w:tcPr>
            <w:tcW w:w="4453" w:type="dxa"/>
            <w:gridSpan w:val="2"/>
            <w:tcBorders>
              <w:top w:val="nil"/>
              <w:left w:val="nil"/>
              <w:bottom w:val="nil"/>
              <w:right w:val="nil"/>
            </w:tcBorders>
          </w:tcPr>
          <w:p w14:paraId="620A6171"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43490870"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3D5891A"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403D4F" w:rsidRPr="00761B54" w14:paraId="2AF360C4" w14:textId="77777777" w:rsidTr="00573319">
        <w:tc>
          <w:tcPr>
            <w:tcW w:w="4453" w:type="dxa"/>
            <w:gridSpan w:val="2"/>
            <w:tcBorders>
              <w:top w:val="nil"/>
              <w:left w:val="nil"/>
              <w:bottom w:val="nil"/>
              <w:right w:val="nil"/>
            </w:tcBorders>
          </w:tcPr>
          <w:p w14:paraId="2E431FF3"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602D7462"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4AD6BBE7" w14:textId="77777777" w:rsidR="00403D4F" w:rsidRPr="00761B54" w:rsidRDefault="00403D4F" w:rsidP="00573319">
            <w:pPr>
              <w:pBdr>
                <w:top w:val="nil"/>
                <w:left w:val="nil"/>
                <w:bottom w:val="nil"/>
                <w:right w:val="nil"/>
                <w:between w:val="nil"/>
              </w:pBdr>
              <w:spacing w:line="223" w:lineRule="auto"/>
              <w:rPr>
                <w:color w:val="000000"/>
              </w:rPr>
            </w:pPr>
          </w:p>
        </w:tc>
      </w:tr>
      <w:tr w:rsidR="00403D4F" w:rsidRPr="00761B54" w14:paraId="765FF38F"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55D3FC7E" w14:textId="77777777" w:rsidR="00403D4F" w:rsidRPr="00761B54" w:rsidRDefault="00403D4F"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408A5DF1"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742BD2C"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власне ім’я, по батькові (</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w:t>
            </w:r>
            <w:r w:rsidRPr="00761B54">
              <w:rPr>
                <w:color w:val="000000"/>
              </w:rPr>
              <w:lastRenderedPageBreak/>
              <w:t>надавати відомості з Державного земельного кадастру</w:t>
            </w:r>
          </w:p>
        </w:tc>
      </w:tr>
      <w:tr w:rsidR="00403D4F" w:rsidRPr="00761B54" w14:paraId="46C91863"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5A0FA617" w14:textId="77777777" w:rsidR="00403D4F" w:rsidRPr="00761B54" w:rsidRDefault="00403D4F"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563A4FC" w14:textId="77777777" w:rsidR="00403D4F" w:rsidRPr="00761B54" w:rsidRDefault="00403D4F"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7ABD2F36" w14:textId="77777777" w:rsidR="00403D4F" w:rsidRPr="00761B54" w:rsidRDefault="00403D4F" w:rsidP="00573319">
            <w:pPr>
              <w:pBdr>
                <w:top w:val="nil"/>
                <w:left w:val="nil"/>
                <w:bottom w:val="nil"/>
                <w:right w:val="nil"/>
                <w:between w:val="nil"/>
              </w:pBdr>
              <w:spacing w:line="223" w:lineRule="auto"/>
              <w:rPr>
                <w:color w:val="000000"/>
              </w:rPr>
            </w:pPr>
          </w:p>
        </w:tc>
      </w:tr>
      <w:tr w:rsidR="00403D4F" w:rsidRPr="00761B54" w14:paraId="72C81D92" w14:textId="77777777" w:rsidTr="00573319">
        <w:tc>
          <w:tcPr>
            <w:tcW w:w="4453" w:type="dxa"/>
            <w:gridSpan w:val="2"/>
            <w:tcBorders>
              <w:top w:val="nil"/>
              <w:left w:val="nil"/>
              <w:bottom w:val="nil"/>
              <w:right w:val="nil"/>
            </w:tcBorders>
          </w:tcPr>
          <w:p w14:paraId="2BB96BDA"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036B5487"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79679B6"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403D4F" w:rsidRPr="00761B54" w14:paraId="10301E91" w14:textId="77777777" w:rsidTr="00573319">
        <w:tc>
          <w:tcPr>
            <w:tcW w:w="2747" w:type="dxa"/>
            <w:tcBorders>
              <w:top w:val="nil"/>
              <w:left w:val="nil"/>
              <w:bottom w:val="nil"/>
              <w:right w:val="nil"/>
            </w:tcBorders>
          </w:tcPr>
          <w:p w14:paraId="02235DCF"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21D273BE" w14:textId="77777777" w:rsidR="00403D4F" w:rsidRPr="00761B54" w:rsidRDefault="00403D4F"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1AEF394" w14:textId="77777777" w:rsidR="00403D4F" w:rsidRPr="00761B54" w:rsidRDefault="00403D4F"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4FC33E0B" w14:textId="77777777" w:rsidR="00403D4F" w:rsidRPr="00761B54" w:rsidRDefault="00403D4F" w:rsidP="00573319">
            <w:pPr>
              <w:pBdr>
                <w:top w:val="nil"/>
                <w:left w:val="nil"/>
                <w:bottom w:val="nil"/>
                <w:right w:val="nil"/>
                <w:between w:val="nil"/>
              </w:pBdr>
              <w:spacing w:line="223" w:lineRule="auto"/>
              <w:rPr>
                <w:color w:val="000000"/>
              </w:rPr>
            </w:pPr>
          </w:p>
        </w:tc>
      </w:tr>
    </w:tbl>
    <w:p w14:paraId="211149BD" w14:textId="77777777" w:rsidR="00403D4F" w:rsidRPr="00761B54" w:rsidRDefault="00403D4F" w:rsidP="00403D4F">
      <w:pPr>
        <w:pBdr>
          <w:top w:val="nil"/>
          <w:left w:val="nil"/>
          <w:bottom w:val="nil"/>
          <w:right w:val="nil"/>
          <w:between w:val="nil"/>
        </w:pBdr>
        <w:rPr>
          <w:color w:val="000000"/>
        </w:rPr>
      </w:pPr>
    </w:p>
    <w:p w14:paraId="2F469FD1" w14:textId="77777777" w:rsidR="00403D4F" w:rsidRPr="00761B54" w:rsidRDefault="00403D4F" w:rsidP="00403D4F">
      <w:pPr>
        <w:pBdr>
          <w:top w:val="nil"/>
          <w:left w:val="nil"/>
          <w:bottom w:val="nil"/>
          <w:right w:val="nil"/>
          <w:between w:val="nil"/>
        </w:pBdr>
        <w:rPr>
          <w:color w:val="000000"/>
        </w:rPr>
      </w:pPr>
      <w:r w:rsidRPr="00761B54">
        <w:rPr>
          <w:color w:val="000000"/>
        </w:rPr>
        <w:t>МП</w:t>
      </w:r>
    </w:p>
    <w:p w14:paraId="0C33D9A1" w14:textId="77777777" w:rsidR="00B54511" w:rsidRPr="00761B54" w:rsidRDefault="00B54511" w:rsidP="00B54511">
      <w:pPr>
        <w:pStyle w:val="ac"/>
        <w:spacing w:before="0" w:beforeAutospacing="0" w:after="0" w:afterAutospacing="0"/>
        <w:jc w:val="center"/>
        <w:rPr>
          <w:rStyle w:val="afb"/>
        </w:rPr>
      </w:pPr>
      <w:r w:rsidRPr="00761B54">
        <w:rPr>
          <w:rStyle w:val="afb"/>
        </w:rPr>
        <w:t>ТИПОВА ІНФОРМАЦІЙНА КАРТКА АДМІНІСТРАТИВНОЇ ПОСЛУГИ</w:t>
      </w:r>
    </w:p>
    <w:p w14:paraId="3C309F13" w14:textId="77777777" w:rsidR="00B54511" w:rsidRPr="00761B54" w:rsidRDefault="00B54511" w:rsidP="00B54511">
      <w:pPr>
        <w:jc w:val="center"/>
        <w:rPr>
          <w:caps/>
          <w:u w:val="single"/>
        </w:rPr>
      </w:pPr>
      <w:r w:rsidRPr="00761B54">
        <w:rPr>
          <w:caps/>
          <w:u w:val="single"/>
        </w:rPr>
        <w:t xml:space="preserve">внесення </w:t>
      </w:r>
      <w:r w:rsidRPr="00761B54">
        <w:rPr>
          <w:caps/>
          <w:u w:val="single"/>
          <w:shd w:val="clear" w:color="auto" w:fill="FFFFFF"/>
        </w:rPr>
        <w:t>до Державного земельного кадастру відомостей про обмеження у використанні земель, безпосередньо встановлені законами та прийнятими відповідно до них нормативно-правовими актами, містобудівною документацією</w:t>
      </w:r>
      <w:r w:rsidRPr="00761B54">
        <w:rPr>
          <w:caps/>
          <w:u w:val="single"/>
        </w:rPr>
        <w:t>, з видачею витягу</w:t>
      </w:r>
    </w:p>
    <w:p w14:paraId="30536E79"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06427B18" w14:textId="77777777" w:rsidR="00126E9A" w:rsidRDefault="00126E9A" w:rsidP="00126E9A">
      <w:pPr>
        <w:autoSpaceDE w:val="0"/>
        <w:autoSpaceDN w:val="0"/>
        <w:adjustRightInd w:val="0"/>
        <w:jc w:val="center"/>
      </w:pPr>
      <w:r>
        <w:rPr>
          <w:u w:val="single"/>
        </w:rPr>
        <w:t>Головне управління Держгеокадастру у Чернівецькій області</w:t>
      </w:r>
    </w:p>
    <w:p w14:paraId="2B5D25A9" w14:textId="3F790E3A" w:rsidR="00B54511" w:rsidRPr="00761B54" w:rsidRDefault="00126E9A" w:rsidP="00126E9A">
      <w:pPr>
        <w:pStyle w:val="ac"/>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956"/>
        <w:gridCol w:w="5103"/>
      </w:tblGrid>
      <w:tr w:rsidR="00B54511" w:rsidRPr="00761B54" w14:paraId="0CA54607" w14:textId="77777777" w:rsidTr="00573319">
        <w:tc>
          <w:tcPr>
            <w:tcW w:w="9634" w:type="dxa"/>
            <w:gridSpan w:val="3"/>
            <w:tcMar>
              <w:top w:w="150" w:type="dxa"/>
              <w:left w:w="150" w:type="dxa"/>
              <w:bottom w:w="150" w:type="dxa"/>
              <w:right w:w="150" w:type="dxa"/>
            </w:tcMar>
            <w:vAlign w:val="center"/>
            <w:hideMark/>
          </w:tcPr>
          <w:p w14:paraId="2F7A94A5"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6E2DF273" w14:textId="77777777" w:rsidTr="00573319">
        <w:tc>
          <w:tcPr>
            <w:tcW w:w="4531" w:type="dxa"/>
            <w:gridSpan w:val="2"/>
            <w:tcMar>
              <w:top w:w="150" w:type="dxa"/>
              <w:left w:w="150" w:type="dxa"/>
              <w:bottom w:w="150" w:type="dxa"/>
              <w:right w:w="150" w:type="dxa"/>
            </w:tcMar>
            <w:vAlign w:val="center"/>
            <w:hideMark/>
          </w:tcPr>
          <w:p w14:paraId="3B7C23FB"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103" w:type="dxa"/>
            <w:tcMar>
              <w:top w:w="150" w:type="dxa"/>
              <w:left w:w="150" w:type="dxa"/>
              <w:bottom w:w="150" w:type="dxa"/>
              <w:right w:w="150" w:type="dxa"/>
            </w:tcMar>
            <w:vAlign w:val="center"/>
            <w:hideMark/>
          </w:tcPr>
          <w:p w14:paraId="7BA0EF84" w14:textId="77777777" w:rsidR="00126E9A" w:rsidRPr="002B72FA" w:rsidRDefault="00B54511" w:rsidP="00126E9A">
            <w:pPr>
              <w:autoSpaceDE w:val="0"/>
              <w:autoSpaceDN w:val="0"/>
              <w:adjustRightInd w:val="0"/>
              <w:jc w:val="center"/>
            </w:pPr>
            <w:r w:rsidRPr="00761B54">
              <w:rPr>
                <w:rStyle w:val="afb"/>
                <w:sz w:val="20"/>
                <w:szCs w:val="20"/>
              </w:rPr>
              <w:t> </w:t>
            </w:r>
            <w:r w:rsidR="00126E9A" w:rsidRPr="002B72FA">
              <w:t>Центр надання адміністративних послуг</w:t>
            </w:r>
          </w:p>
          <w:p w14:paraId="247D18D2" w14:textId="68118CEB" w:rsidR="00B54511" w:rsidRPr="00761B54" w:rsidRDefault="00126E9A" w:rsidP="00126E9A">
            <w:pPr>
              <w:spacing w:line="225" w:lineRule="atLeast"/>
              <w:jc w:val="center"/>
              <w:rPr>
                <w:sz w:val="20"/>
                <w:szCs w:val="20"/>
              </w:rPr>
            </w:pPr>
            <w:r w:rsidRPr="002B72FA">
              <w:t>Чернівецької міської ради</w:t>
            </w:r>
          </w:p>
        </w:tc>
      </w:tr>
      <w:tr w:rsidR="00B54511" w:rsidRPr="00761B54" w14:paraId="34A3B5B1" w14:textId="77777777" w:rsidTr="00573319">
        <w:tc>
          <w:tcPr>
            <w:tcW w:w="575" w:type="dxa"/>
            <w:tcMar>
              <w:top w:w="150" w:type="dxa"/>
              <w:left w:w="150" w:type="dxa"/>
              <w:bottom w:w="150" w:type="dxa"/>
              <w:right w:w="150" w:type="dxa"/>
            </w:tcMar>
            <w:vAlign w:val="center"/>
            <w:hideMark/>
          </w:tcPr>
          <w:p w14:paraId="73BB0E86" w14:textId="1830869E" w:rsidR="00B54511" w:rsidRPr="00CF03FF" w:rsidRDefault="00B54511" w:rsidP="00573319">
            <w:pPr>
              <w:spacing w:line="225" w:lineRule="atLeast"/>
              <w:jc w:val="center"/>
              <w:rPr>
                <w:b/>
                <w:bCs/>
                <w:sz w:val="20"/>
                <w:szCs w:val="20"/>
              </w:rPr>
            </w:pPr>
            <w:r w:rsidRPr="00CF03FF">
              <w:rPr>
                <w:rStyle w:val="afb"/>
                <w:b w:val="0"/>
                <w:bCs w:val="0"/>
                <w:sz w:val="20"/>
                <w:szCs w:val="20"/>
              </w:rPr>
              <w:t>1</w:t>
            </w:r>
          </w:p>
        </w:tc>
        <w:tc>
          <w:tcPr>
            <w:tcW w:w="3956" w:type="dxa"/>
            <w:tcMar>
              <w:top w:w="150" w:type="dxa"/>
              <w:left w:w="150" w:type="dxa"/>
              <w:bottom w:w="150" w:type="dxa"/>
              <w:right w:w="150" w:type="dxa"/>
            </w:tcMar>
            <w:vAlign w:val="center"/>
            <w:hideMark/>
          </w:tcPr>
          <w:p w14:paraId="6A29287B" w14:textId="77777777" w:rsidR="00B54511" w:rsidRPr="00761B54" w:rsidRDefault="00B54511"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103" w:type="dxa"/>
            <w:tcMar>
              <w:top w:w="150" w:type="dxa"/>
              <w:left w:w="150" w:type="dxa"/>
              <w:bottom w:w="150" w:type="dxa"/>
              <w:right w:w="150" w:type="dxa"/>
            </w:tcMar>
            <w:vAlign w:val="center"/>
            <w:hideMark/>
          </w:tcPr>
          <w:p w14:paraId="4802F5FD" w14:textId="7BFF4CB0" w:rsidR="00B54511" w:rsidRPr="00761B54" w:rsidRDefault="00126E9A"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41E81648" w14:textId="77777777" w:rsidTr="00573319">
        <w:tc>
          <w:tcPr>
            <w:tcW w:w="575" w:type="dxa"/>
            <w:tcMar>
              <w:top w:w="150" w:type="dxa"/>
              <w:left w:w="150" w:type="dxa"/>
              <w:bottom w:w="150" w:type="dxa"/>
              <w:right w:w="150" w:type="dxa"/>
            </w:tcMar>
            <w:vAlign w:val="center"/>
            <w:hideMark/>
          </w:tcPr>
          <w:p w14:paraId="077E056C" w14:textId="18A91C84" w:rsidR="00B54511" w:rsidRPr="00CF03FF" w:rsidRDefault="00B54511" w:rsidP="00573319">
            <w:pPr>
              <w:spacing w:line="225" w:lineRule="atLeast"/>
              <w:jc w:val="center"/>
              <w:rPr>
                <w:b/>
                <w:bCs/>
                <w:sz w:val="20"/>
                <w:szCs w:val="20"/>
              </w:rPr>
            </w:pPr>
            <w:r w:rsidRPr="00CF03FF">
              <w:rPr>
                <w:rStyle w:val="afb"/>
                <w:b w:val="0"/>
                <w:bCs w:val="0"/>
                <w:sz w:val="20"/>
                <w:szCs w:val="20"/>
              </w:rPr>
              <w:t>2</w:t>
            </w:r>
          </w:p>
        </w:tc>
        <w:tc>
          <w:tcPr>
            <w:tcW w:w="3956" w:type="dxa"/>
            <w:tcMar>
              <w:top w:w="150" w:type="dxa"/>
              <w:left w:w="150" w:type="dxa"/>
              <w:bottom w:w="150" w:type="dxa"/>
              <w:right w:w="150" w:type="dxa"/>
            </w:tcMar>
            <w:vAlign w:val="center"/>
            <w:hideMark/>
          </w:tcPr>
          <w:p w14:paraId="08A2A39B" w14:textId="77777777" w:rsidR="00B54511" w:rsidRPr="00761B54" w:rsidRDefault="00B54511"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103" w:type="dxa"/>
            <w:tcMar>
              <w:top w:w="150" w:type="dxa"/>
              <w:left w:w="150" w:type="dxa"/>
              <w:bottom w:w="150" w:type="dxa"/>
              <w:right w:w="150" w:type="dxa"/>
            </w:tcMar>
            <w:vAlign w:val="center"/>
            <w:hideMark/>
          </w:tcPr>
          <w:p w14:paraId="626B1A98" w14:textId="77777777" w:rsidR="00B54511" w:rsidRPr="00761B54" w:rsidRDefault="00B54511" w:rsidP="00573319">
            <w:pPr>
              <w:spacing w:line="225" w:lineRule="atLeast"/>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3CDB13E3" w14:textId="77777777" w:rsidTr="00573319">
        <w:tc>
          <w:tcPr>
            <w:tcW w:w="575" w:type="dxa"/>
            <w:tcMar>
              <w:top w:w="150" w:type="dxa"/>
              <w:left w:w="150" w:type="dxa"/>
              <w:bottom w:w="150" w:type="dxa"/>
              <w:right w:w="150" w:type="dxa"/>
            </w:tcMar>
            <w:vAlign w:val="center"/>
            <w:hideMark/>
          </w:tcPr>
          <w:p w14:paraId="7FAB928E" w14:textId="2AB7A183" w:rsidR="00B54511" w:rsidRPr="00CF03FF" w:rsidRDefault="00B54511" w:rsidP="00573319">
            <w:pPr>
              <w:spacing w:line="225" w:lineRule="atLeast"/>
              <w:jc w:val="center"/>
              <w:rPr>
                <w:b/>
                <w:bCs/>
                <w:sz w:val="20"/>
                <w:szCs w:val="20"/>
              </w:rPr>
            </w:pPr>
            <w:r w:rsidRPr="00CF03FF">
              <w:rPr>
                <w:rStyle w:val="afb"/>
                <w:b w:val="0"/>
                <w:bCs w:val="0"/>
                <w:sz w:val="20"/>
                <w:szCs w:val="20"/>
              </w:rPr>
              <w:t>3</w:t>
            </w:r>
          </w:p>
        </w:tc>
        <w:tc>
          <w:tcPr>
            <w:tcW w:w="3956" w:type="dxa"/>
            <w:tcMar>
              <w:top w:w="150" w:type="dxa"/>
              <w:left w:w="150" w:type="dxa"/>
              <w:bottom w:w="150" w:type="dxa"/>
              <w:right w:w="150" w:type="dxa"/>
            </w:tcMar>
            <w:vAlign w:val="center"/>
            <w:hideMark/>
          </w:tcPr>
          <w:p w14:paraId="74225FF2" w14:textId="0B67A297" w:rsidR="00B54511" w:rsidRPr="00761B54" w:rsidRDefault="00B54511"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103" w:type="dxa"/>
            <w:tcMar>
              <w:top w:w="150" w:type="dxa"/>
              <w:left w:w="150" w:type="dxa"/>
              <w:bottom w:w="150" w:type="dxa"/>
              <w:right w:w="150" w:type="dxa"/>
            </w:tcMar>
            <w:vAlign w:val="center"/>
            <w:hideMark/>
          </w:tcPr>
          <w:p w14:paraId="0C437AEC"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13CF79C4" w14:textId="77777777" w:rsidR="00126E9A" w:rsidRDefault="00126E9A" w:rsidP="00126E9A">
            <w:pPr>
              <w:autoSpaceDE w:val="0"/>
              <w:autoSpaceDN w:val="0"/>
              <w:adjustRightInd w:val="0"/>
              <w:rPr>
                <w:sz w:val="20"/>
                <w:szCs w:val="20"/>
              </w:rPr>
            </w:pPr>
            <w:r>
              <w:rPr>
                <w:sz w:val="20"/>
                <w:szCs w:val="20"/>
              </w:rPr>
              <w:t xml:space="preserve"> факс: (0372) 51-26-78 </w:t>
            </w:r>
          </w:p>
          <w:p w14:paraId="197F195D"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21" w:history="1">
              <w:r>
                <w:rPr>
                  <w:color w:val="0000FF"/>
                  <w:sz w:val="20"/>
                  <w:szCs w:val="20"/>
                  <w:u w:val="single"/>
                </w:rPr>
                <w:t>admincnap@ukr.net</w:t>
              </w:r>
            </w:hyperlink>
            <w:r w:rsidRPr="00983859">
              <w:rPr>
                <w:sz w:val="20"/>
                <w:szCs w:val="20"/>
              </w:rPr>
              <w:tab/>
            </w:r>
          </w:p>
          <w:p w14:paraId="3BFCD15D" w14:textId="77777777" w:rsidR="00126E9A" w:rsidRDefault="00126E9A" w:rsidP="00126E9A">
            <w:pPr>
              <w:jc w:val="both"/>
              <w:rPr>
                <w:color w:val="0000FF"/>
                <w:sz w:val="20"/>
                <w:szCs w:val="20"/>
                <w:u w:val="single"/>
              </w:rPr>
            </w:pPr>
            <w:r>
              <w:rPr>
                <w:sz w:val="20"/>
                <w:szCs w:val="20"/>
              </w:rPr>
              <w:t>Веб-сторінка: </w:t>
            </w:r>
            <w:hyperlink r:id="rId122" w:history="1">
              <w:r>
                <w:rPr>
                  <w:color w:val="0000FF"/>
                  <w:sz w:val="20"/>
                  <w:szCs w:val="20"/>
                  <w:u w:val="single"/>
                </w:rPr>
                <w:t>http://dozvil.city.cv.ua</w:t>
              </w:r>
            </w:hyperlink>
          </w:p>
          <w:p w14:paraId="65C7CB9C" w14:textId="62164AE1" w:rsidR="00B54511" w:rsidRPr="00761B54" w:rsidRDefault="00B54511" w:rsidP="00573319">
            <w:pPr>
              <w:spacing w:line="225" w:lineRule="atLeast"/>
              <w:jc w:val="both"/>
              <w:rPr>
                <w:sz w:val="20"/>
                <w:szCs w:val="20"/>
              </w:rPr>
            </w:pPr>
          </w:p>
        </w:tc>
      </w:tr>
      <w:tr w:rsidR="00B54511" w:rsidRPr="00761B54" w14:paraId="2086C53F" w14:textId="77777777" w:rsidTr="00573319">
        <w:tc>
          <w:tcPr>
            <w:tcW w:w="9634" w:type="dxa"/>
            <w:gridSpan w:val="3"/>
            <w:tcMar>
              <w:top w:w="150" w:type="dxa"/>
              <w:left w:w="150" w:type="dxa"/>
              <w:bottom w:w="150" w:type="dxa"/>
              <w:right w:w="150" w:type="dxa"/>
            </w:tcMar>
            <w:vAlign w:val="center"/>
            <w:hideMark/>
          </w:tcPr>
          <w:p w14:paraId="3B96BABD"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4989EC47" w14:textId="77777777" w:rsidTr="00573319">
        <w:tc>
          <w:tcPr>
            <w:tcW w:w="575" w:type="dxa"/>
            <w:tcMar>
              <w:top w:w="150" w:type="dxa"/>
              <w:left w:w="150" w:type="dxa"/>
              <w:bottom w:w="150" w:type="dxa"/>
              <w:right w:w="150" w:type="dxa"/>
            </w:tcMar>
            <w:vAlign w:val="center"/>
            <w:hideMark/>
          </w:tcPr>
          <w:p w14:paraId="6D49BA88" w14:textId="61BBE2D9" w:rsidR="00B54511" w:rsidRPr="00CF03FF" w:rsidRDefault="00B54511" w:rsidP="00573319">
            <w:pPr>
              <w:spacing w:line="225" w:lineRule="atLeast"/>
              <w:jc w:val="center"/>
              <w:rPr>
                <w:b/>
                <w:bCs/>
                <w:sz w:val="20"/>
                <w:szCs w:val="20"/>
              </w:rPr>
            </w:pPr>
            <w:r w:rsidRPr="00CF03FF">
              <w:rPr>
                <w:rStyle w:val="afb"/>
                <w:b w:val="0"/>
                <w:bCs w:val="0"/>
                <w:sz w:val="20"/>
                <w:szCs w:val="20"/>
              </w:rPr>
              <w:t>4</w:t>
            </w:r>
          </w:p>
        </w:tc>
        <w:tc>
          <w:tcPr>
            <w:tcW w:w="3956" w:type="dxa"/>
            <w:tcMar>
              <w:top w:w="150" w:type="dxa"/>
              <w:left w:w="150" w:type="dxa"/>
              <w:bottom w:w="150" w:type="dxa"/>
              <w:right w:w="150" w:type="dxa"/>
            </w:tcMar>
            <w:vAlign w:val="center"/>
            <w:hideMark/>
          </w:tcPr>
          <w:p w14:paraId="4085D989" w14:textId="77777777" w:rsidR="00B54511" w:rsidRPr="00761B54" w:rsidRDefault="00B54511" w:rsidP="00573319">
            <w:pPr>
              <w:spacing w:line="225" w:lineRule="atLeast"/>
              <w:jc w:val="center"/>
              <w:rPr>
                <w:sz w:val="20"/>
                <w:szCs w:val="20"/>
              </w:rPr>
            </w:pPr>
            <w:r w:rsidRPr="00761B54">
              <w:rPr>
                <w:sz w:val="20"/>
                <w:szCs w:val="20"/>
              </w:rPr>
              <w:t>Закони України</w:t>
            </w:r>
          </w:p>
        </w:tc>
        <w:tc>
          <w:tcPr>
            <w:tcW w:w="5103" w:type="dxa"/>
            <w:tcMar>
              <w:top w:w="150" w:type="dxa"/>
              <w:left w:w="150" w:type="dxa"/>
              <w:bottom w:w="150" w:type="dxa"/>
              <w:right w:w="150" w:type="dxa"/>
            </w:tcMar>
            <w:hideMark/>
          </w:tcPr>
          <w:p w14:paraId="69F7266C" w14:textId="78F8953B" w:rsidR="00B54511" w:rsidRPr="00761B54" w:rsidRDefault="00B54511" w:rsidP="00573319">
            <w:pPr>
              <w:spacing w:line="225" w:lineRule="atLeast"/>
              <w:jc w:val="both"/>
              <w:rPr>
                <w:sz w:val="20"/>
                <w:szCs w:val="20"/>
              </w:rPr>
            </w:pPr>
            <w:r w:rsidRPr="00761B54">
              <w:rPr>
                <w:sz w:val="20"/>
                <w:szCs w:val="20"/>
              </w:rPr>
              <w:t xml:space="preserve">Стаття 28, 32 Закону України «Про Державний земельний кадастр», </w:t>
            </w:r>
            <w:hyperlink r:id="rId123" w:tgtFrame="_blank" w:history="1">
              <w:r w:rsidRPr="00761B54">
                <w:rPr>
                  <w:rStyle w:val="af1"/>
                  <w:rFonts w:eastAsiaTheme="majorEastAsia"/>
                  <w:color w:val="auto"/>
                  <w:sz w:val="20"/>
                  <w:szCs w:val="20"/>
                  <w:u w:val="none"/>
                </w:rPr>
                <w:t>Закон України</w:t>
              </w:r>
            </w:hyperlink>
            <w:r w:rsidR="005771B9" w:rsidRPr="00761B54">
              <w:t xml:space="preserve"> </w:t>
            </w:r>
            <w:r w:rsidRPr="00761B54">
              <w:rPr>
                <w:sz w:val="20"/>
                <w:szCs w:val="20"/>
              </w:rPr>
              <w:t xml:space="preserve">«Про адміністративну процедуру», </w:t>
            </w:r>
            <w:hyperlink r:id="rId124" w:anchor="n3760" w:tgtFrame="_blank" w:history="1">
              <w:r w:rsidRPr="00761B54">
                <w:rPr>
                  <w:rStyle w:val="af1"/>
                  <w:rFonts w:eastAsiaTheme="majorEastAsia"/>
                  <w:color w:val="auto"/>
                  <w:sz w:val="20"/>
                  <w:szCs w:val="20"/>
                  <w:u w:val="none"/>
                </w:rPr>
                <w:t>стаття 17</w:t>
              </w:r>
            </w:hyperlink>
            <w:hyperlink r:id="rId125"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36DFFC1E" w14:textId="77777777" w:rsidTr="00573319">
        <w:tc>
          <w:tcPr>
            <w:tcW w:w="575" w:type="dxa"/>
            <w:tcMar>
              <w:top w:w="150" w:type="dxa"/>
              <w:left w:w="150" w:type="dxa"/>
              <w:bottom w:w="150" w:type="dxa"/>
              <w:right w:w="150" w:type="dxa"/>
            </w:tcMar>
            <w:vAlign w:val="center"/>
            <w:hideMark/>
          </w:tcPr>
          <w:p w14:paraId="4B3A40F9" w14:textId="7FFA8AE0" w:rsidR="00B54511" w:rsidRPr="00CF03FF" w:rsidRDefault="00B54511" w:rsidP="00573319">
            <w:pPr>
              <w:spacing w:line="225" w:lineRule="atLeast"/>
              <w:jc w:val="center"/>
              <w:rPr>
                <w:b/>
                <w:bCs/>
                <w:sz w:val="20"/>
                <w:szCs w:val="20"/>
              </w:rPr>
            </w:pPr>
            <w:r w:rsidRPr="00CF03FF">
              <w:rPr>
                <w:rStyle w:val="afb"/>
                <w:b w:val="0"/>
                <w:bCs w:val="0"/>
                <w:sz w:val="20"/>
                <w:szCs w:val="20"/>
              </w:rPr>
              <w:t>5</w:t>
            </w:r>
          </w:p>
        </w:tc>
        <w:tc>
          <w:tcPr>
            <w:tcW w:w="3956" w:type="dxa"/>
            <w:tcMar>
              <w:top w:w="150" w:type="dxa"/>
              <w:left w:w="150" w:type="dxa"/>
              <w:bottom w:w="150" w:type="dxa"/>
              <w:right w:w="150" w:type="dxa"/>
            </w:tcMar>
            <w:vAlign w:val="center"/>
            <w:hideMark/>
          </w:tcPr>
          <w:p w14:paraId="14DB80DA" w14:textId="77777777" w:rsidR="00B54511" w:rsidRPr="00761B54" w:rsidRDefault="00B54511" w:rsidP="00573319">
            <w:pPr>
              <w:spacing w:line="225" w:lineRule="atLeast"/>
              <w:jc w:val="center"/>
              <w:rPr>
                <w:sz w:val="20"/>
                <w:szCs w:val="20"/>
              </w:rPr>
            </w:pPr>
            <w:r w:rsidRPr="00761B54">
              <w:rPr>
                <w:sz w:val="20"/>
                <w:szCs w:val="20"/>
              </w:rPr>
              <w:t>Акти Кабінету Міністрів України</w:t>
            </w:r>
          </w:p>
        </w:tc>
        <w:tc>
          <w:tcPr>
            <w:tcW w:w="5103" w:type="dxa"/>
            <w:tcMar>
              <w:top w:w="150" w:type="dxa"/>
              <w:left w:w="150" w:type="dxa"/>
              <w:bottom w:w="150" w:type="dxa"/>
              <w:right w:w="150" w:type="dxa"/>
            </w:tcMar>
            <w:hideMark/>
          </w:tcPr>
          <w:p w14:paraId="43EAF05B" w14:textId="49336FE7" w:rsidR="00B54511" w:rsidRPr="00CF03FF" w:rsidRDefault="00B54511" w:rsidP="00573319">
            <w:pPr>
              <w:jc w:val="both"/>
              <w:rPr>
                <w:sz w:val="20"/>
                <w:szCs w:val="20"/>
              </w:rPr>
            </w:pPr>
            <w:r w:rsidRPr="00761B54">
              <w:rPr>
                <w:sz w:val="20"/>
                <w:szCs w:val="20"/>
              </w:rPr>
              <w:t xml:space="preserve">Пункти </w:t>
            </w:r>
            <w:r w:rsidR="008778EB" w:rsidRPr="008778EB">
              <w:rPr>
                <w:sz w:val="20"/>
                <w:szCs w:val="20"/>
              </w:rPr>
              <w:t>66 – 75</w:t>
            </w:r>
            <w:r w:rsidR="008778EB" w:rsidRPr="00CF03FF">
              <w:rPr>
                <w:sz w:val="20"/>
                <w:szCs w:val="20"/>
              </w:rPr>
              <w:t>,</w:t>
            </w:r>
            <w:r w:rsidR="008778EB" w:rsidRPr="00F24B2D">
              <w:rPr>
                <w:sz w:val="20"/>
                <w:szCs w:val="20"/>
                <w:lang w:val="ru-RU"/>
              </w:rPr>
              <w:t xml:space="preserve"> </w:t>
            </w:r>
            <w:r w:rsidR="008778EB" w:rsidRPr="00CF03FF">
              <w:rPr>
                <w:sz w:val="20"/>
                <w:szCs w:val="20"/>
              </w:rPr>
              <w:t>77 – 87,</w:t>
            </w:r>
            <w:r w:rsidRPr="00CF03FF">
              <w:rPr>
                <w:sz w:val="20"/>
                <w:szCs w:val="20"/>
              </w:rPr>
              <w:t xml:space="preserve"> 102, 104, 105 Порядку ведення Державного земельного кадастру, затвердженого постановою Кабінету Міністрів України від 17 жовтня 2012 р. № 1051</w:t>
            </w:r>
            <w:r w:rsidR="00C22814" w:rsidRPr="00CF03FF">
              <w:rPr>
                <w:sz w:val="20"/>
                <w:szCs w:val="20"/>
              </w:rPr>
              <w:t>.</w:t>
            </w:r>
          </w:p>
          <w:p w14:paraId="78677051" w14:textId="5400431F" w:rsidR="00C22814" w:rsidRPr="00761B54" w:rsidRDefault="00C22814" w:rsidP="00C22814">
            <w:pPr>
              <w:jc w:val="both"/>
              <w:rPr>
                <w:sz w:val="20"/>
                <w:szCs w:val="20"/>
              </w:rPr>
            </w:pPr>
            <w:r w:rsidRPr="00CF03FF">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27139FA3" w14:textId="1712687B" w:rsidR="00B54511" w:rsidRPr="00761B54" w:rsidRDefault="00B54511"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w:t>
            </w:r>
            <w:r w:rsidRPr="00761B54">
              <w:rPr>
                <w:sz w:val="20"/>
                <w:szCs w:val="20"/>
                <w:lang w:val="uk-UA"/>
              </w:rPr>
              <w:t xml:space="preserve"> </w:t>
            </w:r>
            <w:r w:rsidRPr="00761B54">
              <w:rPr>
                <w:sz w:val="20"/>
                <w:szCs w:val="20"/>
              </w:rPr>
              <w:t>№</w:t>
            </w:r>
            <w:r w:rsidR="002F3D47">
              <w:rPr>
                <w:sz w:val="20"/>
                <w:szCs w:val="20"/>
              </w:rPr>
              <w:t> </w:t>
            </w:r>
            <w:r w:rsidRPr="00761B54">
              <w:rPr>
                <w:sz w:val="20"/>
                <w:szCs w:val="20"/>
              </w:rPr>
              <w:t>1226 «Деякі питання надання адміністративних послуг через центри надання адміністративних послуг»</w:t>
            </w:r>
          </w:p>
        </w:tc>
      </w:tr>
      <w:tr w:rsidR="00B54511" w:rsidRPr="00761B54" w14:paraId="592BABA5" w14:textId="77777777" w:rsidTr="00573319">
        <w:tc>
          <w:tcPr>
            <w:tcW w:w="575" w:type="dxa"/>
            <w:tcMar>
              <w:top w:w="150" w:type="dxa"/>
              <w:left w:w="150" w:type="dxa"/>
              <w:bottom w:w="150" w:type="dxa"/>
              <w:right w:w="150" w:type="dxa"/>
            </w:tcMar>
            <w:vAlign w:val="center"/>
            <w:hideMark/>
          </w:tcPr>
          <w:p w14:paraId="49D7E4D0" w14:textId="49AEB0BB" w:rsidR="00B54511" w:rsidRPr="00CF03FF" w:rsidRDefault="00B54511" w:rsidP="00573319">
            <w:pPr>
              <w:spacing w:line="225" w:lineRule="atLeast"/>
              <w:jc w:val="center"/>
              <w:rPr>
                <w:b/>
                <w:bCs/>
                <w:sz w:val="20"/>
                <w:szCs w:val="20"/>
              </w:rPr>
            </w:pPr>
            <w:r w:rsidRPr="00CF03FF">
              <w:rPr>
                <w:rStyle w:val="afb"/>
                <w:b w:val="0"/>
                <w:bCs w:val="0"/>
                <w:sz w:val="20"/>
                <w:szCs w:val="20"/>
              </w:rPr>
              <w:lastRenderedPageBreak/>
              <w:t>6</w:t>
            </w:r>
          </w:p>
        </w:tc>
        <w:tc>
          <w:tcPr>
            <w:tcW w:w="3956" w:type="dxa"/>
            <w:tcMar>
              <w:top w:w="150" w:type="dxa"/>
              <w:left w:w="150" w:type="dxa"/>
              <w:bottom w:w="150" w:type="dxa"/>
              <w:right w:w="150" w:type="dxa"/>
            </w:tcMar>
            <w:vAlign w:val="center"/>
            <w:hideMark/>
          </w:tcPr>
          <w:p w14:paraId="7A71D833" w14:textId="77777777" w:rsidR="00B54511" w:rsidRPr="00761B54" w:rsidRDefault="00B54511" w:rsidP="00573319">
            <w:pPr>
              <w:spacing w:line="225" w:lineRule="atLeast"/>
              <w:jc w:val="center"/>
              <w:rPr>
                <w:sz w:val="20"/>
                <w:szCs w:val="20"/>
              </w:rPr>
            </w:pPr>
            <w:r w:rsidRPr="00761B54">
              <w:rPr>
                <w:sz w:val="20"/>
                <w:szCs w:val="20"/>
              </w:rPr>
              <w:t>Акти центральних органів виконавчої влади</w:t>
            </w:r>
          </w:p>
        </w:tc>
        <w:tc>
          <w:tcPr>
            <w:tcW w:w="5103" w:type="dxa"/>
            <w:tcMar>
              <w:top w:w="150" w:type="dxa"/>
              <w:left w:w="150" w:type="dxa"/>
              <w:bottom w:w="150" w:type="dxa"/>
              <w:right w:w="150" w:type="dxa"/>
            </w:tcMar>
            <w:vAlign w:val="center"/>
            <w:hideMark/>
          </w:tcPr>
          <w:p w14:paraId="7C801828" w14:textId="77777777" w:rsidR="00B54511" w:rsidRPr="00761B54" w:rsidRDefault="00B54511" w:rsidP="00573319">
            <w:pPr>
              <w:spacing w:line="225" w:lineRule="atLeast"/>
              <w:rPr>
                <w:sz w:val="20"/>
                <w:szCs w:val="20"/>
              </w:rPr>
            </w:pPr>
          </w:p>
        </w:tc>
      </w:tr>
      <w:tr w:rsidR="00B54511" w:rsidRPr="00761B54" w14:paraId="075FAF85" w14:textId="77777777" w:rsidTr="00573319">
        <w:tc>
          <w:tcPr>
            <w:tcW w:w="575" w:type="dxa"/>
            <w:tcMar>
              <w:top w:w="150" w:type="dxa"/>
              <w:left w:w="150" w:type="dxa"/>
              <w:bottom w:w="150" w:type="dxa"/>
              <w:right w:w="150" w:type="dxa"/>
            </w:tcMar>
            <w:vAlign w:val="center"/>
            <w:hideMark/>
          </w:tcPr>
          <w:p w14:paraId="7B64AF2E" w14:textId="4DBECB6D" w:rsidR="00B54511" w:rsidRPr="00CF03FF" w:rsidRDefault="00B54511" w:rsidP="00573319">
            <w:pPr>
              <w:spacing w:line="225" w:lineRule="atLeast"/>
              <w:jc w:val="center"/>
              <w:rPr>
                <w:b/>
                <w:bCs/>
                <w:sz w:val="20"/>
                <w:szCs w:val="20"/>
              </w:rPr>
            </w:pPr>
            <w:r w:rsidRPr="00CF03FF">
              <w:rPr>
                <w:rStyle w:val="afb"/>
                <w:b w:val="0"/>
                <w:bCs w:val="0"/>
                <w:sz w:val="20"/>
                <w:szCs w:val="20"/>
              </w:rPr>
              <w:t>7</w:t>
            </w:r>
          </w:p>
        </w:tc>
        <w:tc>
          <w:tcPr>
            <w:tcW w:w="3956" w:type="dxa"/>
            <w:tcMar>
              <w:top w:w="150" w:type="dxa"/>
              <w:left w:w="150" w:type="dxa"/>
              <w:bottom w:w="150" w:type="dxa"/>
              <w:right w:w="150" w:type="dxa"/>
            </w:tcMar>
            <w:vAlign w:val="center"/>
            <w:hideMark/>
          </w:tcPr>
          <w:p w14:paraId="60A17A89" w14:textId="77777777" w:rsidR="00B54511" w:rsidRPr="00761B54" w:rsidRDefault="00B54511"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103" w:type="dxa"/>
            <w:tcMar>
              <w:top w:w="150" w:type="dxa"/>
              <w:left w:w="150" w:type="dxa"/>
              <w:bottom w:w="150" w:type="dxa"/>
              <w:right w:w="150" w:type="dxa"/>
            </w:tcMar>
            <w:vAlign w:val="center"/>
            <w:hideMark/>
          </w:tcPr>
          <w:p w14:paraId="2DE6B94E" w14:textId="77777777" w:rsidR="00B54511" w:rsidRPr="00761B54" w:rsidRDefault="00B54511" w:rsidP="00573319">
            <w:pPr>
              <w:spacing w:line="225" w:lineRule="atLeast"/>
              <w:rPr>
                <w:sz w:val="20"/>
                <w:szCs w:val="20"/>
              </w:rPr>
            </w:pPr>
          </w:p>
        </w:tc>
      </w:tr>
      <w:tr w:rsidR="00B54511" w:rsidRPr="00761B54" w14:paraId="4C3C6D0F" w14:textId="77777777" w:rsidTr="00573319">
        <w:tc>
          <w:tcPr>
            <w:tcW w:w="9634" w:type="dxa"/>
            <w:gridSpan w:val="3"/>
            <w:tcMar>
              <w:top w:w="150" w:type="dxa"/>
              <w:left w:w="150" w:type="dxa"/>
              <w:bottom w:w="150" w:type="dxa"/>
              <w:right w:w="150" w:type="dxa"/>
            </w:tcMar>
            <w:vAlign w:val="center"/>
            <w:hideMark/>
          </w:tcPr>
          <w:p w14:paraId="7CDD2E0C"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61F1636F" w14:textId="77777777" w:rsidTr="00573319">
        <w:tc>
          <w:tcPr>
            <w:tcW w:w="575" w:type="dxa"/>
            <w:tcMar>
              <w:top w:w="150" w:type="dxa"/>
              <w:left w:w="150" w:type="dxa"/>
              <w:bottom w:w="150" w:type="dxa"/>
              <w:right w:w="150" w:type="dxa"/>
            </w:tcMar>
            <w:vAlign w:val="center"/>
            <w:hideMark/>
          </w:tcPr>
          <w:p w14:paraId="4530A51A" w14:textId="2B8EF81B" w:rsidR="00B54511" w:rsidRPr="00CF03FF" w:rsidRDefault="00B54511" w:rsidP="00573319">
            <w:pPr>
              <w:spacing w:line="225" w:lineRule="atLeast"/>
              <w:jc w:val="center"/>
              <w:rPr>
                <w:b/>
                <w:bCs/>
                <w:sz w:val="20"/>
                <w:szCs w:val="20"/>
              </w:rPr>
            </w:pPr>
            <w:r w:rsidRPr="00CF03FF">
              <w:rPr>
                <w:rStyle w:val="afb"/>
                <w:b w:val="0"/>
                <w:bCs w:val="0"/>
                <w:sz w:val="20"/>
                <w:szCs w:val="20"/>
              </w:rPr>
              <w:t>8</w:t>
            </w:r>
          </w:p>
        </w:tc>
        <w:tc>
          <w:tcPr>
            <w:tcW w:w="3956" w:type="dxa"/>
            <w:tcMar>
              <w:top w:w="150" w:type="dxa"/>
              <w:left w:w="150" w:type="dxa"/>
              <w:bottom w:w="150" w:type="dxa"/>
              <w:right w:w="150" w:type="dxa"/>
            </w:tcMar>
            <w:vAlign w:val="center"/>
            <w:hideMark/>
          </w:tcPr>
          <w:p w14:paraId="763AA950" w14:textId="77777777" w:rsidR="00B54511" w:rsidRPr="00761B54" w:rsidRDefault="00B54511"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103" w:type="dxa"/>
            <w:tcMar>
              <w:top w:w="150" w:type="dxa"/>
              <w:left w:w="150" w:type="dxa"/>
              <w:bottom w:w="150" w:type="dxa"/>
              <w:right w:w="150" w:type="dxa"/>
            </w:tcMar>
            <w:hideMark/>
          </w:tcPr>
          <w:p w14:paraId="437E5E38" w14:textId="2027E5A9" w:rsidR="00B54511" w:rsidRPr="00761B54" w:rsidRDefault="00B54511" w:rsidP="00573319">
            <w:pPr>
              <w:jc w:val="both"/>
              <w:rPr>
                <w:sz w:val="20"/>
                <w:szCs w:val="20"/>
              </w:rPr>
            </w:pPr>
            <w:r w:rsidRPr="00761B54">
              <w:rPr>
                <w:sz w:val="20"/>
                <w:szCs w:val="20"/>
                <w:lang w:eastAsia="uk-UA"/>
              </w:rPr>
              <w:t xml:space="preserve">Заява про внесення відомостей </w:t>
            </w:r>
            <w:r w:rsidRPr="00761B54">
              <w:rPr>
                <w:sz w:val="20"/>
                <w:szCs w:val="20"/>
              </w:rPr>
              <w:t xml:space="preserve">(змін до них) </w:t>
            </w:r>
            <w:r w:rsidRPr="00761B54">
              <w:rPr>
                <w:sz w:val="20"/>
                <w:szCs w:val="20"/>
                <w:lang w:val="ru-RU"/>
              </w:rPr>
              <w:br/>
            </w:r>
            <w:r w:rsidRPr="00761B54">
              <w:rPr>
                <w:sz w:val="20"/>
                <w:szCs w:val="20"/>
              </w:rPr>
              <w:t>до Державного земельного кадастру</w:t>
            </w:r>
            <w:r w:rsidRPr="00761B54">
              <w:rPr>
                <w:sz w:val="20"/>
                <w:szCs w:val="20"/>
                <w:lang w:eastAsia="uk-UA"/>
              </w:rPr>
              <w:t xml:space="preserve"> про обмеження у використанні земель, встановлені законами та прийнятими відповідно до них нормативно-правовими актами</w:t>
            </w:r>
            <w:r w:rsidR="00C92CC7">
              <w:rPr>
                <w:sz w:val="20"/>
                <w:szCs w:val="20"/>
                <w:lang w:eastAsia="uk-UA"/>
              </w:rPr>
              <w:t xml:space="preserve">, </w:t>
            </w:r>
            <w:r w:rsidR="00C92CC7" w:rsidRPr="00CF03FF">
              <w:rPr>
                <w:sz w:val="20"/>
                <w:szCs w:val="20"/>
                <w:lang w:eastAsia="uk-UA"/>
              </w:rPr>
              <w:t>містобудівною документацією</w:t>
            </w:r>
            <w:r w:rsidR="00C92CC7">
              <w:rPr>
                <w:sz w:val="20"/>
                <w:szCs w:val="20"/>
                <w:lang w:eastAsia="uk-UA"/>
              </w:rPr>
              <w:t xml:space="preserve"> </w:t>
            </w:r>
          </w:p>
        </w:tc>
      </w:tr>
      <w:tr w:rsidR="00B54511" w:rsidRPr="00761B54" w14:paraId="0F6A5F3D" w14:textId="77777777" w:rsidTr="00573319">
        <w:tc>
          <w:tcPr>
            <w:tcW w:w="575" w:type="dxa"/>
            <w:tcMar>
              <w:top w:w="150" w:type="dxa"/>
              <w:left w:w="150" w:type="dxa"/>
              <w:bottom w:w="150" w:type="dxa"/>
              <w:right w:w="150" w:type="dxa"/>
            </w:tcMar>
            <w:vAlign w:val="center"/>
            <w:hideMark/>
          </w:tcPr>
          <w:p w14:paraId="0480720B" w14:textId="26D0DFAE" w:rsidR="00B54511" w:rsidRPr="00CF03FF" w:rsidRDefault="00B54511" w:rsidP="00573319">
            <w:pPr>
              <w:spacing w:line="225" w:lineRule="atLeast"/>
              <w:jc w:val="center"/>
              <w:rPr>
                <w:b/>
                <w:bCs/>
                <w:sz w:val="20"/>
                <w:szCs w:val="20"/>
              </w:rPr>
            </w:pPr>
            <w:r w:rsidRPr="00CF03FF">
              <w:rPr>
                <w:rStyle w:val="afb"/>
                <w:b w:val="0"/>
                <w:bCs w:val="0"/>
                <w:sz w:val="20"/>
                <w:szCs w:val="20"/>
              </w:rPr>
              <w:t>9</w:t>
            </w:r>
          </w:p>
        </w:tc>
        <w:tc>
          <w:tcPr>
            <w:tcW w:w="3956" w:type="dxa"/>
            <w:tcMar>
              <w:top w:w="150" w:type="dxa"/>
              <w:left w:w="150" w:type="dxa"/>
              <w:bottom w:w="150" w:type="dxa"/>
              <w:right w:w="150" w:type="dxa"/>
            </w:tcMar>
            <w:vAlign w:val="center"/>
            <w:hideMark/>
          </w:tcPr>
          <w:p w14:paraId="4EA3C5DE" w14:textId="77777777" w:rsidR="00B54511" w:rsidRPr="00761B54" w:rsidRDefault="00B54511"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103" w:type="dxa"/>
            <w:tcMar>
              <w:top w:w="150" w:type="dxa"/>
              <w:left w:w="150" w:type="dxa"/>
              <w:bottom w:w="150" w:type="dxa"/>
              <w:right w:w="150" w:type="dxa"/>
            </w:tcMar>
            <w:hideMark/>
          </w:tcPr>
          <w:p w14:paraId="7BEAC67D" w14:textId="7A813770" w:rsidR="00B54511" w:rsidRPr="00761B54" w:rsidRDefault="00B54511" w:rsidP="00573319">
            <w:pPr>
              <w:pStyle w:val="a7"/>
              <w:widowControl w:val="0"/>
              <w:tabs>
                <w:tab w:val="left" w:pos="456"/>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ind w:left="-53"/>
              <w:jc w:val="both"/>
              <w:rPr>
                <w:sz w:val="20"/>
                <w:szCs w:val="20"/>
                <w:lang w:eastAsia="uk-UA"/>
              </w:rPr>
            </w:pPr>
            <w:r w:rsidRPr="00761B54">
              <w:rPr>
                <w:sz w:val="20"/>
                <w:szCs w:val="20"/>
                <w:lang w:eastAsia="uk-UA"/>
              </w:rPr>
              <w:t xml:space="preserve">1. Заява </w:t>
            </w:r>
            <w:r w:rsidRPr="00761B54">
              <w:rPr>
                <w:sz w:val="20"/>
                <w:szCs w:val="20"/>
                <w:shd w:val="clear" w:color="auto" w:fill="FFFFFF"/>
              </w:rPr>
              <w:t xml:space="preserve">органу виконавчої влади, органу місцевого самоврядування, рішенням якого затверджена документація із землеустрою, містобудівна документація, які є підставою для внесення відомостей про ці обмеження до Державного земельного кадастру, про внесення відомостей (змін до них) до Державного земельного кадастру </w:t>
            </w:r>
            <w:r w:rsidRPr="00761B54">
              <w:rPr>
                <w:sz w:val="20"/>
                <w:szCs w:val="20"/>
                <w:lang w:eastAsia="uk-UA"/>
              </w:rPr>
              <w:t xml:space="preserve">за формою, </w:t>
            </w:r>
            <w:r w:rsidRPr="00761B54">
              <w:rPr>
                <w:sz w:val="20"/>
                <w:szCs w:val="20"/>
              </w:rPr>
              <w:t>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r w:rsidR="00205BFD">
              <w:rPr>
                <w:sz w:val="20"/>
                <w:szCs w:val="20"/>
              </w:rPr>
              <w:t>.</w:t>
            </w:r>
            <w:r w:rsidRPr="00761B54">
              <w:rPr>
                <w:sz w:val="20"/>
                <w:szCs w:val="20"/>
              </w:rPr>
              <w:t xml:space="preserve"> </w:t>
            </w:r>
            <w:r w:rsidRPr="00761B54">
              <w:rPr>
                <w:sz w:val="20"/>
                <w:szCs w:val="20"/>
                <w:lang w:eastAsia="uk-UA"/>
              </w:rPr>
              <w:t xml:space="preserve"> </w:t>
            </w:r>
          </w:p>
          <w:p w14:paraId="78CD9860" w14:textId="77777777" w:rsidR="00B54511" w:rsidRPr="00761B54" w:rsidRDefault="00B54511" w:rsidP="00573319">
            <w:pPr>
              <w:jc w:val="both"/>
              <w:rPr>
                <w:sz w:val="20"/>
                <w:szCs w:val="20"/>
              </w:rPr>
            </w:pPr>
            <w:r w:rsidRPr="00761B54">
              <w:rPr>
                <w:sz w:val="20"/>
                <w:szCs w:val="20"/>
              </w:rPr>
              <w:t>2. Документація із землеустрою</w:t>
            </w:r>
            <w:r w:rsidRPr="00761B54">
              <w:rPr>
                <w:sz w:val="20"/>
                <w:szCs w:val="20"/>
                <w:shd w:val="clear" w:color="auto" w:fill="FFFFFF"/>
              </w:rPr>
              <w:t xml:space="preserve">, яка згідно          з  </w:t>
            </w:r>
            <w:hyperlink r:id="rId126" w:anchor="n554" w:history="1">
              <w:r w:rsidRPr="00761B54">
                <w:rPr>
                  <w:rStyle w:val="af1"/>
                  <w:rFonts w:eastAsiaTheme="majorEastAsia"/>
                  <w:color w:val="auto"/>
                  <w:sz w:val="20"/>
                  <w:szCs w:val="20"/>
                  <w:u w:val="none"/>
                  <w:shd w:val="clear" w:color="auto" w:fill="FFFFFF"/>
                </w:rPr>
                <w:t>пунктом 102</w:t>
              </w:r>
            </w:hyperlink>
            <w:r w:rsidRPr="00761B54">
              <w:rPr>
                <w:sz w:val="20"/>
                <w:szCs w:val="20"/>
                <w:shd w:val="clear" w:color="auto" w:fill="FFFFFF"/>
              </w:rPr>
              <w:t>  Порядку</w:t>
            </w:r>
            <w:r w:rsidRPr="00761B54">
              <w:rPr>
                <w:sz w:val="20"/>
                <w:szCs w:val="20"/>
              </w:rPr>
              <w:t xml:space="preserve"> ведення Державного земельного кадастру, затвердженого постановою Кабінету Міністрів України від 17.10.2012 № 1051, </w:t>
            </w:r>
            <w:r w:rsidRPr="00761B54">
              <w:rPr>
                <w:sz w:val="20"/>
                <w:szCs w:val="20"/>
                <w:shd w:val="clear" w:color="auto" w:fill="FFFFFF"/>
              </w:rPr>
              <w:t xml:space="preserve"> є підставою для внесення до Державного земельного кадастру відомостей про такі обмеження</w:t>
            </w:r>
            <w:r w:rsidRPr="00761B54">
              <w:rPr>
                <w:sz w:val="20"/>
                <w:szCs w:val="20"/>
              </w:rPr>
              <w:t>, а саме: схеми землеустрою і техніко-економічних обґрунтувань використання та охорони земель адміністративно-територіальних одиниць;</w:t>
            </w:r>
            <w:bookmarkStart w:id="103" w:name="n2640"/>
            <w:bookmarkEnd w:id="103"/>
            <w:r w:rsidRPr="00761B54">
              <w:rPr>
                <w:sz w:val="20"/>
                <w:szCs w:val="20"/>
              </w:rPr>
              <w:t xml:space="preserve"> комплексні плани просторового розвитку територій територіальних громад, генеральні плани населених пунктів, детальні плани територій;</w:t>
            </w:r>
            <w:bookmarkStart w:id="104" w:name="n2639"/>
            <w:bookmarkStart w:id="105" w:name="n556"/>
            <w:bookmarkEnd w:id="104"/>
            <w:bookmarkEnd w:id="105"/>
            <w:r w:rsidRPr="00761B54">
              <w:rPr>
                <w:sz w:val="20"/>
                <w:szCs w:val="20"/>
              </w:rPr>
              <w:t xml:space="preserve"> 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w:t>
            </w:r>
            <w:bookmarkStart w:id="106" w:name="n2144"/>
            <w:bookmarkStart w:id="107" w:name="n557"/>
            <w:bookmarkEnd w:id="106"/>
            <w:bookmarkEnd w:id="107"/>
            <w:r w:rsidRPr="00761B54">
              <w:rPr>
                <w:sz w:val="20"/>
                <w:szCs w:val="20"/>
              </w:rPr>
              <w:t xml:space="preserve"> проекти землеустрою, що забезпечують еколого-економічне обґрунтування сівозміни та впорядкування угідь;</w:t>
            </w:r>
            <w:bookmarkStart w:id="108" w:name="n2145"/>
            <w:bookmarkStart w:id="109" w:name="n558"/>
            <w:bookmarkEnd w:id="108"/>
            <w:bookmarkEnd w:id="109"/>
            <w:r w:rsidRPr="00761B54">
              <w:rPr>
                <w:sz w:val="20"/>
                <w:szCs w:val="20"/>
              </w:rPr>
              <w:t xml:space="preserve"> проекти землеустрою щодо відведення земельних ділянок;</w:t>
            </w:r>
            <w:bookmarkStart w:id="110" w:name="n559"/>
            <w:bookmarkEnd w:id="110"/>
            <w:r w:rsidRPr="00761B54">
              <w:rPr>
                <w:sz w:val="20"/>
                <w:szCs w:val="20"/>
              </w:rPr>
              <w:t xml:space="preserve"> технічна документація із землеустрою щодо встановлення (відновлення) меж земельної ділянки в натурі (на місцевості);</w:t>
            </w:r>
            <w:bookmarkStart w:id="111" w:name="n2146"/>
            <w:bookmarkStart w:id="112" w:name="n560"/>
            <w:bookmarkEnd w:id="111"/>
            <w:bookmarkEnd w:id="112"/>
            <w:r w:rsidRPr="00761B54">
              <w:rPr>
                <w:sz w:val="20"/>
                <w:szCs w:val="20"/>
              </w:rPr>
              <w:t xml:space="preserve"> інша документація із землеустрою відповідно до статті 25 </w:t>
            </w:r>
            <w:hyperlink r:id="rId127" w:tgtFrame="_blank" w:history="1">
              <w:r w:rsidRPr="00761B54">
                <w:rPr>
                  <w:rStyle w:val="af1"/>
                  <w:rFonts w:eastAsiaTheme="majorEastAsia"/>
                  <w:color w:val="auto"/>
                  <w:sz w:val="20"/>
                  <w:szCs w:val="20"/>
                  <w:u w:val="none"/>
                </w:rPr>
                <w:t>Закону України «Про землеустрій</w:t>
              </w:r>
            </w:hyperlink>
            <w:r w:rsidRPr="00761B54">
              <w:rPr>
                <w:rStyle w:val="af1"/>
                <w:rFonts w:eastAsiaTheme="majorEastAsia"/>
                <w:color w:val="auto"/>
                <w:sz w:val="20"/>
                <w:szCs w:val="20"/>
                <w:u w:val="none"/>
              </w:rPr>
              <w:t>»</w:t>
            </w:r>
            <w:r w:rsidRPr="00761B54">
              <w:rPr>
                <w:sz w:val="20"/>
                <w:szCs w:val="20"/>
              </w:rPr>
              <w:t>;</w:t>
            </w:r>
            <w:bookmarkStart w:id="113" w:name="n561"/>
            <w:bookmarkEnd w:id="113"/>
            <w:r w:rsidRPr="00761B54">
              <w:rPr>
                <w:sz w:val="20"/>
                <w:szCs w:val="20"/>
              </w:rPr>
              <w:t xml:space="preserve"> договір;</w:t>
            </w:r>
            <w:bookmarkStart w:id="114" w:name="n562"/>
            <w:bookmarkEnd w:id="114"/>
            <w:r w:rsidRPr="00761B54">
              <w:rPr>
                <w:sz w:val="20"/>
                <w:szCs w:val="20"/>
              </w:rPr>
              <w:t xml:space="preserve"> рішення суду; робочі проекти землеустрою;</w:t>
            </w:r>
            <w:bookmarkStart w:id="115" w:name="n141"/>
            <w:bookmarkEnd w:id="115"/>
            <w:r w:rsidRPr="00761B54">
              <w:rPr>
                <w:sz w:val="20"/>
                <w:szCs w:val="20"/>
              </w:rPr>
              <w:t xml:space="preserve"> проекти створення територій та об’єктів природно-заповідного фонду;</w:t>
            </w:r>
            <w:bookmarkStart w:id="116" w:name="n142"/>
            <w:bookmarkEnd w:id="116"/>
            <w:r w:rsidRPr="00761B54">
              <w:rPr>
                <w:sz w:val="20"/>
                <w:szCs w:val="20"/>
              </w:rPr>
              <w:t xml:space="preserve"> технічна документація із землеустрою щодо інвентаризації земель;</w:t>
            </w:r>
            <w:bookmarkStart w:id="117" w:name="n143"/>
            <w:bookmarkEnd w:id="117"/>
            <w:r w:rsidRPr="00761B54">
              <w:rPr>
                <w:sz w:val="20"/>
                <w:szCs w:val="20"/>
              </w:rPr>
              <w:t xml:space="preserve"> технічна документація із землеустрою щодо резервування цінних для заповідання територій та об’єктів;</w:t>
            </w:r>
            <w:bookmarkStart w:id="118" w:name="n144"/>
            <w:bookmarkEnd w:id="118"/>
            <w:r w:rsidRPr="00761B54">
              <w:rPr>
                <w:sz w:val="20"/>
                <w:szCs w:val="20"/>
              </w:rPr>
              <w:t xml:space="preserve"> матеріали, за якими відповідно до законодавства, що діяло на момент їх розроблення, здійснювалося встановлення обмежень у використанні земель, визначених відповідно до  </w:t>
            </w:r>
            <w:hyperlink r:id="rId128" w:tgtFrame="_blank" w:history="1">
              <w:r w:rsidRPr="00761B54">
                <w:rPr>
                  <w:rStyle w:val="af1"/>
                  <w:rFonts w:eastAsiaTheme="majorEastAsia"/>
                  <w:color w:val="auto"/>
                  <w:sz w:val="20"/>
                  <w:szCs w:val="20"/>
                  <w:u w:val="none"/>
                </w:rPr>
                <w:t>Закону України</w:t>
              </w:r>
            </w:hyperlink>
            <w:r w:rsidRPr="00761B54">
              <w:rPr>
                <w:sz w:val="20"/>
                <w:szCs w:val="20"/>
              </w:rPr>
              <w:t xml:space="preserve">   «Про охорону культурної спадщини» і </w:t>
            </w:r>
            <w:r w:rsidRPr="00761B54">
              <w:rPr>
                <w:sz w:val="20"/>
                <w:szCs w:val="20"/>
              </w:rPr>
              <w:lastRenderedPageBreak/>
              <w:t xml:space="preserve">встановлених  </w:t>
            </w:r>
            <w:hyperlink r:id="rId129" w:anchor="n1019" w:tgtFrame="_blank" w:history="1">
              <w:r w:rsidRPr="00761B54">
                <w:rPr>
                  <w:rStyle w:val="af1"/>
                  <w:rFonts w:eastAsiaTheme="majorEastAsia"/>
                  <w:color w:val="auto"/>
                  <w:sz w:val="20"/>
                  <w:szCs w:val="20"/>
                  <w:u w:val="none"/>
                </w:rPr>
                <w:t>частиною сьомою</w:t>
              </w:r>
            </w:hyperlink>
            <w:r w:rsidRPr="00761B54">
              <w:rPr>
                <w:rStyle w:val="af1"/>
                <w:rFonts w:eastAsiaTheme="majorEastAsia"/>
                <w:color w:val="auto"/>
                <w:sz w:val="20"/>
                <w:szCs w:val="20"/>
                <w:u w:val="none"/>
              </w:rPr>
              <w:t xml:space="preserve"> </w:t>
            </w:r>
            <w:r w:rsidRPr="00761B54">
              <w:rPr>
                <w:sz w:val="20"/>
                <w:szCs w:val="20"/>
              </w:rPr>
              <w:t xml:space="preserve">статті 47 Закону України «Про землеустрій» до набрання чинності Законом України від 28 квітня 2021 р. </w:t>
            </w:r>
            <w:hyperlink r:id="rId130" w:tgtFrame="_blank" w:history="1">
              <w:r w:rsidRPr="00761B54">
                <w:rPr>
                  <w:rStyle w:val="af1"/>
                  <w:rFonts w:eastAsiaTheme="majorEastAsia"/>
                  <w:color w:val="auto"/>
                  <w:sz w:val="20"/>
                  <w:szCs w:val="20"/>
                  <w:u w:val="none"/>
                </w:rPr>
                <w:t>№ 1423-ІХ</w:t>
              </w:r>
            </w:hyperlink>
            <w:r w:rsidRPr="00761B54">
              <w:rPr>
                <w:sz w:val="20"/>
                <w:szCs w:val="20"/>
              </w:rPr>
              <w:t> «Про внесення змін до деяких законодавчих актів України щодо вдосконалення системи управління та дерегуляції у сфері земельних відносин» (</w:t>
            </w:r>
            <w:bookmarkStart w:id="119" w:name="n145"/>
            <w:bookmarkEnd w:id="119"/>
            <w:r w:rsidRPr="00761B54">
              <w:rPr>
                <w:sz w:val="20"/>
                <w:szCs w:val="20"/>
              </w:rPr>
              <w:t xml:space="preserve">у разі коли з таких матеріалів неможливо встановити дійсні межі зазначених обмежень, такі відомості вносяться до Державного земельного кадастру на підставі науково-проектної документації у сфері охорони культурної спадщини, передбаченої  </w:t>
            </w:r>
            <w:hyperlink r:id="rId131" w:tgtFrame="_blank" w:history="1">
              <w:r w:rsidRPr="00761B54">
                <w:rPr>
                  <w:rStyle w:val="af1"/>
                  <w:rFonts w:eastAsiaTheme="majorEastAsia"/>
                  <w:color w:val="auto"/>
                  <w:sz w:val="20"/>
                  <w:szCs w:val="20"/>
                  <w:u w:val="none"/>
                </w:rPr>
                <w:t>Законом України</w:t>
              </w:r>
            </w:hyperlink>
            <w:r w:rsidRPr="00761B54">
              <w:rPr>
                <w:sz w:val="20"/>
                <w:szCs w:val="20"/>
              </w:rPr>
              <w:t> «Про охорону культурної спадщини», а до її розроблення - технічної документації із землеустрою щодо встановлення меж режимоутворюючих об’єктів культурної спадщини).</w:t>
            </w:r>
            <w:r w:rsidRPr="00761B54">
              <w:rPr>
                <w:sz w:val="20"/>
                <w:szCs w:val="20"/>
                <w:shd w:val="clear" w:color="auto" w:fill="FFFFFF"/>
              </w:rPr>
              <w:t xml:space="preserve"> Документація із землеустрою, технічна документація з оцінки земель в електронній формі засвідчуються </w:t>
            </w:r>
            <w:r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132"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p>
          <w:p w14:paraId="025B9B88" w14:textId="77777777" w:rsidR="00B54511" w:rsidRPr="00761B54" w:rsidRDefault="00B54511" w:rsidP="00573319">
            <w:pPr>
              <w:ind w:firstLine="2"/>
              <w:jc w:val="both"/>
              <w:rPr>
                <w:sz w:val="20"/>
                <w:szCs w:val="20"/>
              </w:rPr>
            </w:pPr>
            <w:r w:rsidRPr="00761B54">
              <w:rPr>
                <w:sz w:val="20"/>
                <w:szCs w:val="20"/>
              </w:rPr>
              <w:t>3. Електронний документ</w:t>
            </w:r>
          </w:p>
        </w:tc>
      </w:tr>
      <w:tr w:rsidR="00B54511" w:rsidRPr="00761B54" w14:paraId="521D3310" w14:textId="77777777" w:rsidTr="00573319">
        <w:tc>
          <w:tcPr>
            <w:tcW w:w="575" w:type="dxa"/>
            <w:tcMar>
              <w:top w:w="150" w:type="dxa"/>
              <w:left w:w="150" w:type="dxa"/>
              <w:bottom w:w="150" w:type="dxa"/>
              <w:right w:w="150" w:type="dxa"/>
            </w:tcMar>
            <w:vAlign w:val="center"/>
            <w:hideMark/>
          </w:tcPr>
          <w:p w14:paraId="7ED46ECA" w14:textId="3621CEB5" w:rsidR="00B54511" w:rsidRPr="00CF03FF" w:rsidRDefault="00B54511" w:rsidP="00573319">
            <w:pPr>
              <w:spacing w:line="225" w:lineRule="atLeast"/>
              <w:jc w:val="center"/>
              <w:rPr>
                <w:b/>
                <w:bCs/>
                <w:sz w:val="20"/>
                <w:szCs w:val="20"/>
              </w:rPr>
            </w:pPr>
            <w:r w:rsidRPr="00CF03FF">
              <w:rPr>
                <w:rStyle w:val="afb"/>
                <w:b w:val="0"/>
                <w:bCs w:val="0"/>
                <w:sz w:val="20"/>
                <w:szCs w:val="20"/>
              </w:rPr>
              <w:lastRenderedPageBreak/>
              <w:t>10</w:t>
            </w:r>
          </w:p>
        </w:tc>
        <w:tc>
          <w:tcPr>
            <w:tcW w:w="3956" w:type="dxa"/>
            <w:tcMar>
              <w:top w:w="150" w:type="dxa"/>
              <w:left w:w="150" w:type="dxa"/>
              <w:bottom w:w="150" w:type="dxa"/>
              <w:right w:w="150" w:type="dxa"/>
            </w:tcMar>
            <w:vAlign w:val="center"/>
            <w:hideMark/>
          </w:tcPr>
          <w:p w14:paraId="36AB451A" w14:textId="77777777" w:rsidR="00B54511" w:rsidRPr="00761B54" w:rsidRDefault="00B54511"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103" w:type="dxa"/>
            <w:tcMar>
              <w:top w:w="150" w:type="dxa"/>
              <w:left w:w="150" w:type="dxa"/>
              <w:bottom w:w="150" w:type="dxa"/>
              <w:right w:w="150" w:type="dxa"/>
            </w:tcMar>
            <w:hideMark/>
          </w:tcPr>
          <w:p w14:paraId="6386CAE3" w14:textId="61A9EFF4" w:rsidR="00B54511" w:rsidRPr="00F24B2D" w:rsidRDefault="00B54511" w:rsidP="00573319">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33"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205BFD" w:rsidRPr="00F24B2D">
              <w:rPr>
                <w:sz w:val="20"/>
                <w:szCs w:val="20"/>
                <w:shd w:val="clear" w:color="auto" w:fill="FFFFFF"/>
              </w:rPr>
              <w:t>.</w:t>
            </w:r>
          </w:p>
          <w:p w14:paraId="45225B81" w14:textId="77777777" w:rsidR="00B54511" w:rsidRPr="00761B54" w:rsidRDefault="00B54511"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575D27EE" w14:textId="77777777" w:rsidTr="00573319">
        <w:tc>
          <w:tcPr>
            <w:tcW w:w="575" w:type="dxa"/>
            <w:tcMar>
              <w:top w:w="150" w:type="dxa"/>
              <w:left w:w="150" w:type="dxa"/>
              <w:bottom w:w="150" w:type="dxa"/>
              <w:right w:w="150" w:type="dxa"/>
            </w:tcMar>
            <w:vAlign w:val="center"/>
            <w:hideMark/>
          </w:tcPr>
          <w:p w14:paraId="453CC66D" w14:textId="4A03CDF2" w:rsidR="00B54511" w:rsidRPr="00CF03FF" w:rsidRDefault="00B54511" w:rsidP="00573319">
            <w:pPr>
              <w:spacing w:line="225" w:lineRule="atLeast"/>
              <w:jc w:val="center"/>
              <w:rPr>
                <w:b/>
                <w:bCs/>
                <w:sz w:val="20"/>
                <w:szCs w:val="20"/>
              </w:rPr>
            </w:pPr>
            <w:r w:rsidRPr="00CF03FF">
              <w:rPr>
                <w:rStyle w:val="afb"/>
                <w:b w:val="0"/>
                <w:bCs w:val="0"/>
                <w:sz w:val="20"/>
                <w:szCs w:val="20"/>
              </w:rPr>
              <w:t>11</w:t>
            </w:r>
          </w:p>
        </w:tc>
        <w:tc>
          <w:tcPr>
            <w:tcW w:w="3956" w:type="dxa"/>
            <w:tcMar>
              <w:top w:w="150" w:type="dxa"/>
              <w:left w:w="150" w:type="dxa"/>
              <w:bottom w:w="150" w:type="dxa"/>
              <w:right w:w="150" w:type="dxa"/>
            </w:tcMar>
            <w:vAlign w:val="center"/>
            <w:hideMark/>
          </w:tcPr>
          <w:p w14:paraId="479526BA" w14:textId="77777777" w:rsidR="00B54511" w:rsidRPr="00761B54" w:rsidRDefault="00B54511"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103" w:type="dxa"/>
            <w:tcMar>
              <w:top w:w="150" w:type="dxa"/>
              <w:left w:w="150" w:type="dxa"/>
              <w:bottom w:w="150" w:type="dxa"/>
              <w:right w:w="150" w:type="dxa"/>
            </w:tcMar>
            <w:vAlign w:val="center"/>
            <w:hideMark/>
          </w:tcPr>
          <w:p w14:paraId="3FFB9353" w14:textId="77777777" w:rsidR="00B54511" w:rsidRPr="00761B54" w:rsidRDefault="00B54511" w:rsidP="00573319">
            <w:pPr>
              <w:spacing w:line="225" w:lineRule="atLeast"/>
              <w:rPr>
                <w:sz w:val="20"/>
                <w:szCs w:val="20"/>
              </w:rPr>
            </w:pPr>
            <w:r w:rsidRPr="00761B54">
              <w:rPr>
                <w:sz w:val="20"/>
                <w:szCs w:val="20"/>
              </w:rPr>
              <w:t>Безоплатно</w:t>
            </w:r>
          </w:p>
          <w:p w14:paraId="314FA441" w14:textId="77777777" w:rsidR="00B54511" w:rsidRPr="00761B54" w:rsidRDefault="00B54511" w:rsidP="00573319">
            <w:pPr>
              <w:pStyle w:val="ac"/>
              <w:spacing w:before="0" w:beforeAutospacing="0" w:after="0" w:afterAutospacing="0" w:line="271" w:lineRule="atLeast"/>
              <w:rPr>
                <w:sz w:val="20"/>
                <w:szCs w:val="20"/>
              </w:rPr>
            </w:pPr>
            <w:r w:rsidRPr="00761B54">
              <w:rPr>
                <w:sz w:val="20"/>
                <w:szCs w:val="20"/>
              </w:rPr>
              <w:t> </w:t>
            </w:r>
          </w:p>
        </w:tc>
      </w:tr>
      <w:tr w:rsidR="00B54511" w:rsidRPr="00761B54" w14:paraId="40D8EA0F" w14:textId="77777777" w:rsidTr="00573319">
        <w:tc>
          <w:tcPr>
            <w:tcW w:w="575" w:type="dxa"/>
            <w:tcMar>
              <w:top w:w="150" w:type="dxa"/>
              <w:left w:w="150" w:type="dxa"/>
              <w:bottom w:w="150" w:type="dxa"/>
              <w:right w:w="150" w:type="dxa"/>
            </w:tcMar>
            <w:vAlign w:val="center"/>
            <w:hideMark/>
          </w:tcPr>
          <w:p w14:paraId="2BD1B8E4" w14:textId="0F008EBD" w:rsidR="00B54511" w:rsidRPr="00CF03FF" w:rsidRDefault="00B54511" w:rsidP="00573319">
            <w:pPr>
              <w:spacing w:line="225" w:lineRule="atLeast"/>
              <w:jc w:val="center"/>
              <w:rPr>
                <w:b/>
                <w:bCs/>
                <w:sz w:val="20"/>
                <w:szCs w:val="20"/>
              </w:rPr>
            </w:pPr>
            <w:r w:rsidRPr="00CF03FF">
              <w:rPr>
                <w:rStyle w:val="afb"/>
                <w:b w:val="0"/>
                <w:bCs w:val="0"/>
                <w:sz w:val="20"/>
                <w:szCs w:val="20"/>
              </w:rPr>
              <w:t>12</w:t>
            </w:r>
          </w:p>
        </w:tc>
        <w:tc>
          <w:tcPr>
            <w:tcW w:w="3956" w:type="dxa"/>
            <w:tcMar>
              <w:top w:w="150" w:type="dxa"/>
              <w:left w:w="150" w:type="dxa"/>
              <w:bottom w:w="150" w:type="dxa"/>
              <w:right w:w="150" w:type="dxa"/>
            </w:tcMar>
            <w:vAlign w:val="center"/>
            <w:hideMark/>
          </w:tcPr>
          <w:p w14:paraId="27AEDE18" w14:textId="77777777" w:rsidR="00B54511" w:rsidRPr="00761B54" w:rsidRDefault="00B54511" w:rsidP="00573319">
            <w:pPr>
              <w:spacing w:line="225" w:lineRule="atLeast"/>
              <w:jc w:val="center"/>
              <w:rPr>
                <w:sz w:val="20"/>
                <w:szCs w:val="20"/>
              </w:rPr>
            </w:pPr>
            <w:r w:rsidRPr="00761B54">
              <w:rPr>
                <w:sz w:val="20"/>
                <w:szCs w:val="20"/>
              </w:rPr>
              <w:t>Строк надання адміністративної послуги</w:t>
            </w:r>
          </w:p>
        </w:tc>
        <w:tc>
          <w:tcPr>
            <w:tcW w:w="5103" w:type="dxa"/>
            <w:tcMar>
              <w:top w:w="150" w:type="dxa"/>
              <w:left w:w="150" w:type="dxa"/>
              <w:bottom w:w="150" w:type="dxa"/>
              <w:right w:w="150" w:type="dxa"/>
            </w:tcMar>
            <w:vAlign w:val="center"/>
            <w:hideMark/>
          </w:tcPr>
          <w:p w14:paraId="7A8AFB55" w14:textId="3428251C" w:rsidR="00B54511" w:rsidRPr="00761B54" w:rsidRDefault="00B54511" w:rsidP="00573319">
            <w:pPr>
              <w:spacing w:line="225" w:lineRule="atLeast"/>
              <w:jc w:val="both"/>
              <w:rPr>
                <w:sz w:val="20"/>
                <w:szCs w:val="20"/>
              </w:rPr>
            </w:pPr>
            <w:r w:rsidRPr="00761B54">
              <w:rPr>
                <w:sz w:val="20"/>
                <w:szCs w:val="20"/>
              </w:rPr>
              <w:t xml:space="preserve">14 робочих днів з дня реєстрації відповідної заяви </w:t>
            </w:r>
            <w:r w:rsidR="00336641" w:rsidRPr="00CF03FF">
              <w:rPr>
                <w:sz w:val="20"/>
                <w:szCs w:val="20"/>
              </w:rPr>
              <w:t>у Державному земельному кадастрі</w:t>
            </w:r>
            <w:r w:rsidR="00047E98" w:rsidRPr="00CF03FF">
              <w:rPr>
                <w:bCs/>
                <w:sz w:val="20"/>
                <w:szCs w:val="20"/>
              </w:rPr>
              <w:t xml:space="preserve"> або більший строк, який відповідає строку залишення заяви без руху</w:t>
            </w:r>
          </w:p>
        </w:tc>
      </w:tr>
      <w:tr w:rsidR="00B54511" w:rsidRPr="00761B54" w14:paraId="5C0AE1F9" w14:textId="77777777" w:rsidTr="00573319">
        <w:tc>
          <w:tcPr>
            <w:tcW w:w="575" w:type="dxa"/>
            <w:tcMar>
              <w:top w:w="150" w:type="dxa"/>
              <w:left w:w="150" w:type="dxa"/>
              <w:bottom w:w="150" w:type="dxa"/>
              <w:right w:w="150" w:type="dxa"/>
            </w:tcMar>
            <w:vAlign w:val="center"/>
            <w:hideMark/>
          </w:tcPr>
          <w:p w14:paraId="5C9816CB" w14:textId="2370A9A0" w:rsidR="00B54511" w:rsidRPr="00CF03FF" w:rsidRDefault="00B54511" w:rsidP="00573319">
            <w:pPr>
              <w:spacing w:line="225" w:lineRule="atLeast"/>
              <w:jc w:val="center"/>
              <w:rPr>
                <w:b/>
                <w:bCs/>
                <w:sz w:val="20"/>
                <w:szCs w:val="20"/>
              </w:rPr>
            </w:pPr>
            <w:r w:rsidRPr="00CF03FF">
              <w:rPr>
                <w:rStyle w:val="afb"/>
                <w:b w:val="0"/>
                <w:bCs w:val="0"/>
                <w:sz w:val="20"/>
                <w:szCs w:val="20"/>
              </w:rPr>
              <w:t>13</w:t>
            </w:r>
          </w:p>
        </w:tc>
        <w:tc>
          <w:tcPr>
            <w:tcW w:w="3956" w:type="dxa"/>
            <w:tcMar>
              <w:top w:w="150" w:type="dxa"/>
              <w:left w:w="150" w:type="dxa"/>
              <w:bottom w:w="150" w:type="dxa"/>
              <w:right w:w="150" w:type="dxa"/>
            </w:tcMar>
            <w:vAlign w:val="center"/>
            <w:hideMark/>
          </w:tcPr>
          <w:p w14:paraId="51AF3F50" w14:textId="77777777" w:rsidR="00B54511" w:rsidRPr="00761B54" w:rsidRDefault="00B54511"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103" w:type="dxa"/>
            <w:tcMar>
              <w:top w:w="150" w:type="dxa"/>
              <w:left w:w="150" w:type="dxa"/>
              <w:bottom w:w="150" w:type="dxa"/>
              <w:right w:w="150" w:type="dxa"/>
            </w:tcMar>
            <w:hideMark/>
          </w:tcPr>
          <w:p w14:paraId="4B1CCA89" w14:textId="77777777" w:rsidR="00B54511" w:rsidRPr="00761B54" w:rsidRDefault="00B54511" w:rsidP="00573319">
            <w:pPr>
              <w:pStyle w:val="rvps2"/>
              <w:shd w:val="clear" w:color="auto" w:fill="FFFFFF"/>
              <w:tabs>
                <w:tab w:val="left" w:pos="239"/>
                <w:tab w:val="left" w:pos="447"/>
              </w:tabs>
              <w:spacing w:before="0" w:beforeAutospacing="0" w:after="0" w:afterAutospacing="0"/>
              <w:ind w:left="-7"/>
              <w:jc w:val="both"/>
              <w:rPr>
                <w:sz w:val="20"/>
                <w:szCs w:val="20"/>
              </w:rPr>
            </w:pPr>
            <w:r w:rsidRPr="00761B54">
              <w:rPr>
                <w:sz w:val="20"/>
                <w:szCs w:val="20"/>
              </w:rPr>
              <w:t xml:space="preserve">1. Подання </w:t>
            </w:r>
            <w:r w:rsidRPr="00761B54">
              <w:rPr>
                <w:sz w:val="20"/>
                <w:szCs w:val="20"/>
                <w:lang w:eastAsia="ru-RU"/>
              </w:rPr>
              <w:t>заявником</w:t>
            </w:r>
            <w:r w:rsidRPr="00761B54">
              <w:rPr>
                <w:sz w:val="20"/>
                <w:szCs w:val="20"/>
              </w:rPr>
              <w:t xml:space="preserve"> документів не в повному обсязі</w:t>
            </w:r>
          </w:p>
          <w:p w14:paraId="2A92C7E2" w14:textId="668D5F93" w:rsidR="00B54511" w:rsidRPr="00761B54" w:rsidRDefault="00B54511" w:rsidP="00573319">
            <w:pPr>
              <w:pStyle w:val="rvps2"/>
              <w:shd w:val="clear" w:color="auto" w:fill="FFFFFF"/>
              <w:tabs>
                <w:tab w:val="left" w:pos="135"/>
              </w:tabs>
              <w:spacing w:before="0" w:beforeAutospacing="0" w:after="0" w:afterAutospacing="0"/>
              <w:ind w:left="-7" w:firstLine="2"/>
              <w:jc w:val="both"/>
              <w:rPr>
                <w:sz w:val="20"/>
                <w:szCs w:val="20"/>
              </w:rPr>
            </w:pPr>
            <w:r w:rsidRPr="00761B54">
              <w:rPr>
                <w:sz w:val="20"/>
                <w:szCs w:val="20"/>
                <w:lang w:eastAsia="ru-RU"/>
              </w:rPr>
              <w:t>2.</w:t>
            </w:r>
            <w:r w:rsidR="00CF03FF">
              <w:rPr>
                <w:sz w:val="20"/>
                <w:szCs w:val="20"/>
                <w:lang w:eastAsia="ru-RU"/>
              </w:rPr>
              <w:t> </w:t>
            </w:r>
            <w:r w:rsidRPr="00761B54">
              <w:rPr>
                <w:sz w:val="20"/>
                <w:szCs w:val="20"/>
                <w:lang w:eastAsia="ru-RU"/>
              </w:rPr>
              <w:t>Н</w:t>
            </w:r>
            <w:r w:rsidRPr="00761B54">
              <w:rPr>
                <w:sz w:val="20"/>
                <w:szCs w:val="20"/>
              </w:rPr>
              <w:t>евідповідність поданих документів вимогам законодавства.</w:t>
            </w:r>
            <w:r w:rsidRPr="00761B54">
              <w:rPr>
                <w:sz w:val="20"/>
                <w:szCs w:val="20"/>
                <w:lang w:eastAsia="ru-RU"/>
              </w:rPr>
              <w:t xml:space="preserve"> </w:t>
            </w:r>
          </w:p>
        </w:tc>
      </w:tr>
      <w:tr w:rsidR="00B54511" w:rsidRPr="00761B54" w14:paraId="6AC1AB48" w14:textId="77777777" w:rsidTr="00573319">
        <w:tc>
          <w:tcPr>
            <w:tcW w:w="575" w:type="dxa"/>
            <w:tcMar>
              <w:top w:w="150" w:type="dxa"/>
              <w:left w:w="150" w:type="dxa"/>
              <w:bottom w:w="150" w:type="dxa"/>
              <w:right w:w="150" w:type="dxa"/>
            </w:tcMar>
            <w:vAlign w:val="center"/>
            <w:hideMark/>
          </w:tcPr>
          <w:p w14:paraId="288BE221" w14:textId="589869EF" w:rsidR="00B54511" w:rsidRPr="00CF03FF" w:rsidRDefault="00B54511" w:rsidP="00573319">
            <w:pPr>
              <w:spacing w:line="225" w:lineRule="atLeast"/>
              <w:jc w:val="center"/>
              <w:rPr>
                <w:b/>
                <w:bCs/>
                <w:sz w:val="20"/>
                <w:szCs w:val="20"/>
              </w:rPr>
            </w:pPr>
            <w:r w:rsidRPr="00CF03FF">
              <w:rPr>
                <w:rStyle w:val="afb"/>
                <w:b w:val="0"/>
                <w:bCs w:val="0"/>
                <w:sz w:val="20"/>
                <w:szCs w:val="20"/>
              </w:rPr>
              <w:t>14</w:t>
            </w:r>
          </w:p>
        </w:tc>
        <w:tc>
          <w:tcPr>
            <w:tcW w:w="3956" w:type="dxa"/>
            <w:tcMar>
              <w:top w:w="150" w:type="dxa"/>
              <w:left w:w="150" w:type="dxa"/>
              <w:bottom w:w="150" w:type="dxa"/>
              <w:right w:w="150" w:type="dxa"/>
            </w:tcMar>
            <w:vAlign w:val="center"/>
            <w:hideMark/>
          </w:tcPr>
          <w:p w14:paraId="196EC935" w14:textId="77777777" w:rsidR="00B54511" w:rsidRPr="00761B54" w:rsidRDefault="00B54511" w:rsidP="00573319">
            <w:pPr>
              <w:spacing w:line="225" w:lineRule="atLeast"/>
              <w:jc w:val="center"/>
              <w:rPr>
                <w:sz w:val="20"/>
                <w:szCs w:val="20"/>
              </w:rPr>
            </w:pPr>
            <w:r w:rsidRPr="00761B54">
              <w:rPr>
                <w:sz w:val="20"/>
                <w:szCs w:val="20"/>
              </w:rPr>
              <w:t>Результат надання адміністративної послуги</w:t>
            </w:r>
          </w:p>
        </w:tc>
        <w:tc>
          <w:tcPr>
            <w:tcW w:w="5103" w:type="dxa"/>
            <w:tcMar>
              <w:top w:w="150" w:type="dxa"/>
              <w:left w:w="150" w:type="dxa"/>
              <w:bottom w:w="150" w:type="dxa"/>
              <w:right w:w="150" w:type="dxa"/>
            </w:tcMar>
            <w:hideMark/>
          </w:tcPr>
          <w:p w14:paraId="4A29B917" w14:textId="6BBE620E" w:rsidR="00B54511" w:rsidRPr="00CF03FF" w:rsidRDefault="00B54511" w:rsidP="00573319">
            <w:pPr>
              <w:jc w:val="both"/>
              <w:rPr>
                <w:sz w:val="20"/>
                <w:szCs w:val="20"/>
              </w:rPr>
            </w:pPr>
            <w:r w:rsidRPr="00761B54">
              <w:rPr>
                <w:sz w:val="20"/>
                <w:szCs w:val="20"/>
              </w:rPr>
              <w:t>Витяг з Державного земельного кадастру про обмеження у використанні земель, який надається на підтвердження внесення до Державного земельного кадастру відомостей про обмеження у використанні земель, встановлені законами та прийнятими відповідно до них нормативно-правовими актами</w:t>
            </w:r>
            <w:r w:rsidR="00C92CC7" w:rsidRPr="00CF03FF">
              <w:rPr>
                <w:sz w:val="20"/>
                <w:szCs w:val="20"/>
              </w:rPr>
              <w:t>,</w:t>
            </w:r>
            <w:r w:rsidR="00C92CC7" w:rsidRPr="00CF03FF">
              <w:rPr>
                <w:sz w:val="20"/>
                <w:szCs w:val="20"/>
                <w:lang w:eastAsia="uk-UA"/>
              </w:rPr>
              <w:t xml:space="preserve"> містобудівною документацією</w:t>
            </w:r>
          </w:p>
          <w:p w14:paraId="1602D5B7" w14:textId="77777777" w:rsidR="00B54511" w:rsidRPr="00CF03FF" w:rsidRDefault="00B54511" w:rsidP="00573319">
            <w:pPr>
              <w:jc w:val="both"/>
              <w:rPr>
                <w:sz w:val="20"/>
                <w:szCs w:val="20"/>
              </w:rPr>
            </w:pPr>
            <w:r w:rsidRPr="00CF03FF">
              <w:rPr>
                <w:sz w:val="20"/>
                <w:szCs w:val="20"/>
              </w:rPr>
              <w:lastRenderedPageBreak/>
              <w:t xml:space="preserve">Рішення про відмову у внесенні відомостей (змін до них) до Державного земельного кадастру </w:t>
            </w:r>
          </w:p>
          <w:p w14:paraId="02FCFF1E" w14:textId="33895290" w:rsidR="005C5E1F" w:rsidRPr="00CF03FF" w:rsidRDefault="005C5E1F" w:rsidP="00573319">
            <w:pPr>
              <w:jc w:val="both"/>
              <w:rPr>
                <w:sz w:val="20"/>
                <w:szCs w:val="20"/>
              </w:rPr>
            </w:pPr>
            <w:r w:rsidRPr="00CF03FF">
              <w:rPr>
                <w:sz w:val="20"/>
                <w:szCs w:val="20"/>
              </w:rPr>
              <w:t>Протокол проведення перевірки електронного документа</w:t>
            </w:r>
          </w:p>
          <w:p w14:paraId="05CD7CEA" w14:textId="77777777" w:rsidR="00CA6007" w:rsidRPr="00F24B2D" w:rsidRDefault="00CA6007" w:rsidP="00CA6007">
            <w:pPr>
              <w:pStyle w:val="ac"/>
              <w:spacing w:before="0" w:beforeAutospacing="0" w:after="0" w:afterAutospacing="0"/>
              <w:rPr>
                <w:sz w:val="20"/>
                <w:szCs w:val="20"/>
              </w:rPr>
            </w:pPr>
            <w:r w:rsidRPr="00CF03FF">
              <w:rPr>
                <w:sz w:val="20"/>
                <w:szCs w:val="20"/>
              </w:rPr>
              <w:t>Рішення про відмову у прийнятті заяви до розгляду</w:t>
            </w:r>
          </w:p>
          <w:p w14:paraId="50F9FC15" w14:textId="77777777" w:rsidR="00CA6007" w:rsidRPr="00CF03FF" w:rsidRDefault="00CA6007" w:rsidP="00CA6007">
            <w:pPr>
              <w:jc w:val="both"/>
              <w:rPr>
                <w:sz w:val="20"/>
                <w:szCs w:val="20"/>
              </w:rPr>
            </w:pPr>
            <w:r w:rsidRPr="00CF03FF">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21488AF2" w14:textId="77777777" w:rsidR="00EC4F25" w:rsidRPr="00CF03FF" w:rsidRDefault="00EC4F25" w:rsidP="00EC4F25">
            <w:pPr>
              <w:jc w:val="both"/>
              <w:rPr>
                <w:sz w:val="20"/>
                <w:szCs w:val="20"/>
              </w:rPr>
            </w:pPr>
            <w:r w:rsidRPr="00CF03FF">
              <w:rPr>
                <w:sz w:val="20"/>
                <w:szCs w:val="20"/>
              </w:rPr>
              <w:t xml:space="preserve">Повідомлення про залишення заяви без руху </w:t>
            </w:r>
          </w:p>
          <w:p w14:paraId="77072D2B" w14:textId="77777777" w:rsidR="00EC4F25" w:rsidRPr="00CF03FF" w:rsidRDefault="00EC4F25" w:rsidP="00EC4F25">
            <w:pPr>
              <w:jc w:val="both"/>
              <w:rPr>
                <w:sz w:val="20"/>
                <w:szCs w:val="20"/>
              </w:rPr>
            </w:pPr>
            <w:r w:rsidRPr="00CF03FF">
              <w:rPr>
                <w:sz w:val="20"/>
                <w:szCs w:val="20"/>
              </w:rPr>
              <w:t>Повідомлення про продовження строку усунення виявлених недоліків</w:t>
            </w:r>
          </w:p>
          <w:p w14:paraId="5FC53354" w14:textId="77777777" w:rsidR="00EC4F25" w:rsidRPr="00CF03FF" w:rsidRDefault="00EC4F25" w:rsidP="00EC4F25">
            <w:pPr>
              <w:jc w:val="both"/>
              <w:rPr>
                <w:sz w:val="20"/>
                <w:szCs w:val="20"/>
              </w:rPr>
            </w:pPr>
            <w:r w:rsidRPr="00CF03FF">
              <w:rPr>
                <w:sz w:val="20"/>
                <w:szCs w:val="20"/>
              </w:rPr>
              <w:t>Повідомлення про відмову у продовженні строку усунення виявлених недоліків</w:t>
            </w:r>
          </w:p>
          <w:p w14:paraId="3DAE8218" w14:textId="37707D03" w:rsidR="005D4C86" w:rsidRPr="005D4C86" w:rsidRDefault="005D4C86" w:rsidP="00EC4F25">
            <w:pPr>
              <w:jc w:val="both"/>
              <w:rPr>
                <w:color w:val="000000"/>
                <w:sz w:val="20"/>
                <w:szCs w:val="20"/>
              </w:rPr>
            </w:pPr>
            <w:r w:rsidRPr="00CF03FF">
              <w:rPr>
                <w:color w:val="000000"/>
                <w:sz w:val="20"/>
                <w:szCs w:val="20"/>
              </w:rPr>
              <w:t>Рішення про продовження розгляду заяви</w:t>
            </w:r>
          </w:p>
        </w:tc>
      </w:tr>
      <w:tr w:rsidR="00B54511" w:rsidRPr="00761B54" w14:paraId="05916B2D" w14:textId="77777777" w:rsidTr="00573319">
        <w:tc>
          <w:tcPr>
            <w:tcW w:w="575" w:type="dxa"/>
            <w:tcMar>
              <w:top w:w="150" w:type="dxa"/>
              <w:left w:w="150" w:type="dxa"/>
              <w:bottom w:w="150" w:type="dxa"/>
              <w:right w:w="150" w:type="dxa"/>
            </w:tcMar>
            <w:vAlign w:val="center"/>
            <w:hideMark/>
          </w:tcPr>
          <w:p w14:paraId="22D4DDD2" w14:textId="189950E5" w:rsidR="00B54511" w:rsidRPr="007E083C" w:rsidRDefault="00B54511" w:rsidP="00573319">
            <w:pPr>
              <w:spacing w:line="225" w:lineRule="atLeast"/>
              <w:jc w:val="center"/>
              <w:rPr>
                <w:b/>
                <w:bCs/>
                <w:sz w:val="20"/>
                <w:szCs w:val="20"/>
              </w:rPr>
            </w:pPr>
            <w:r w:rsidRPr="007E083C">
              <w:rPr>
                <w:rStyle w:val="afb"/>
                <w:b w:val="0"/>
                <w:bCs w:val="0"/>
                <w:sz w:val="20"/>
                <w:szCs w:val="20"/>
              </w:rPr>
              <w:lastRenderedPageBreak/>
              <w:t>15</w:t>
            </w:r>
          </w:p>
        </w:tc>
        <w:tc>
          <w:tcPr>
            <w:tcW w:w="3956" w:type="dxa"/>
            <w:tcMar>
              <w:top w:w="150" w:type="dxa"/>
              <w:left w:w="150" w:type="dxa"/>
              <w:bottom w:w="150" w:type="dxa"/>
              <w:right w:w="150" w:type="dxa"/>
            </w:tcMar>
            <w:vAlign w:val="center"/>
            <w:hideMark/>
          </w:tcPr>
          <w:p w14:paraId="5B4E9402" w14:textId="77777777" w:rsidR="00B54511" w:rsidRPr="00761B54" w:rsidRDefault="00B54511" w:rsidP="00573319">
            <w:pPr>
              <w:spacing w:line="225" w:lineRule="atLeast"/>
              <w:jc w:val="center"/>
              <w:rPr>
                <w:sz w:val="20"/>
                <w:szCs w:val="20"/>
              </w:rPr>
            </w:pPr>
            <w:r w:rsidRPr="00761B54">
              <w:rPr>
                <w:sz w:val="20"/>
                <w:szCs w:val="20"/>
              </w:rPr>
              <w:t>Способи отримання відповіді (результату)</w:t>
            </w:r>
          </w:p>
        </w:tc>
        <w:tc>
          <w:tcPr>
            <w:tcW w:w="5103" w:type="dxa"/>
            <w:tcMar>
              <w:top w:w="150" w:type="dxa"/>
              <w:left w:w="150" w:type="dxa"/>
              <w:bottom w:w="150" w:type="dxa"/>
              <w:right w:w="150" w:type="dxa"/>
            </w:tcMar>
            <w:hideMark/>
          </w:tcPr>
          <w:p w14:paraId="7090FEF2" w14:textId="77777777" w:rsidR="00B54511" w:rsidRPr="00761B54" w:rsidRDefault="00B54511" w:rsidP="00573319">
            <w:pPr>
              <w:jc w:val="both"/>
              <w:rPr>
                <w:sz w:val="20"/>
                <w:szCs w:val="20"/>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B54511" w:rsidRPr="00761B54" w14:paraId="32955034" w14:textId="77777777" w:rsidTr="00573319">
        <w:tc>
          <w:tcPr>
            <w:tcW w:w="575" w:type="dxa"/>
            <w:tcMar>
              <w:top w:w="150" w:type="dxa"/>
              <w:left w:w="150" w:type="dxa"/>
              <w:bottom w:w="150" w:type="dxa"/>
              <w:right w:w="150" w:type="dxa"/>
            </w:tcMar>
            <w:vAlign w:val="center"/>
            <w:hideMark/>
          </w:tcPr>
          <w:p w14:paraId="36C94822" w14:textId="4CC1241A" w:rsidR="00B54511" w:rsidRPr="007E083C" w:rsidRDefault="00B54511" w:rsidP="00573319">
            <w:pPr>
              <w:spacing w:line="225" w:lineRule="atLeast"/>
              <w:jc w:val="center"/>
              <w:rPr>
                <w:b/>
                <w:bCs/>
                <w:sz w:val="20"/>
                <w:szCs w:val="20"/>
              </w:rPr>
            </w:pPr>
            <w:r w:rsidRPr="007E083C">
              <w:rPr>
                <w:rStyle w:val="afb"/>
                <w:b w:val="0"/>
                <w:bCs w:val="0"/>
                <w:sz w:val="20"/>
                <w:szCs w:val="20"/>
              </w:rPr>
              <w:t>16</w:t>
            </w:r>
          </w:p>
        </w:tc>
        <w:tc>
          <w:tcPr>
            <w:tcW w:w="3956" w:type="dxa"/>
            <w:tcMar>
              <w:top w:w="150" w:type="dxa"/>
              <w:left w:w="150" w:type="dxa"/>
              <w:bottom w:w="150" w:type="dxa"/>
              <w:right w:w="150" w:type="dxa"/>
            </w:tcMar>
            <w:vAlign w:val="center"/>
            <w:hideMark/>
          </w:tcPr>
          <w:p w14:paraId="62E10F53" w14:textId="77777777" w:rsidR="00B54511" w:rsidRPr="00761B54" w:rsidRDefault="00B54511" w:rsidP="00573319">
            <w:pPr>
              <w:spacing w:line="225" w:lineRule="atLeast"/>
              <w:jc w:val="center"/>
              <w:rPr>
                <w:sz w:val="20"/>
                <w:szCs w:val="20"/>
              </w:rPr>
            </w:pPr>
            <w:r w:rsidRPr="00761B54">
              <w:rPr>
                <w:sz w:val="20"/>
                <w:szCs w:val="20"/>
              </w:rPr>
              <w:t>Примітка</w:t>
            </w:r>
          </w:p>
        </w:tc>
        <w:tc>
          <w:tcPr>
            <w:tcW w:w="5103" w:type="dxa"/>
            <w:tcMar>
              <w:top w:w="150" w:type="dxa"/>
              <w:left w:w="150" w:type="dxa"/>
              <w:bottom w:w="150" w:type="dxa"/>
              <w:right w:w="150" w:type="dxa"/>
            </w:tcMar>
            <w:vAlign w:val="center"/>
            <w:hideMark/>
          </w:tcPr>
          <w:p w14:paraId="6F15CE39" w14:textId="77777777" w:rsidR="00B54511" w:rsidRPr="00761B54" w:rsidRDefault="00B54511" w:rsidP="00573319">
            <w:pPr>
              <w:spacing w:line="225" w:lineRule="atLeast"/>
              <w:jc w:val="both"/>
              <w:rPr>
                <w:sz w:val="20"/>
                <w:szCs w:val="20"/>
              </w:rPr>
            </w:pPr>
            <w:r w:rsidRPr="00761B54">
              <w:rPr>
                <w:sz w:val="20"/>
                <w:szCs w:val="20"/>
              </w:rPr>
              <w:t>*Форма заяви про внесення відомостей (змін до них) до Державного земельного кадастру наведена у додатку до Типової інформаційної картки адміністративної послуги</w:t>
            </w:r>
          </w:p>
        </w:tc>
      </w:tr>
    </w:tbl>
    <w:p w14:paraId="25329928" w14:textId="77777777" w:rsidR="00B54511" w:rsidRPr="00761B54" w:rsidRDefault="00B54511" w:rsidP="00B54511">
      <w:pPr>
        <w:pStyle w:val="ac"/>
        <w:spacing w:before="0" w:beforeAutospacing="0" w:after="0" w:afterAutospacing="0"/>
        <w:ind w:left="5245"/>
        <w:rPr>
          <w:rFonts w:ascii="Verdana" w:hAnsi="Verdana"/>
          <w:sz w:val="20"/>
          <w:szCs w:val="20"/>
          <w:lang w:val="uk-UA"/>
        </w:rPr>
      </w:pPr>
      <w:r w:rsidRPr="00761B54">
        <w:rPr>
          <w:rFonts w:ascii="Verdana" w:hAnsi="Verdana"/>
          <w:sz w:val="20"/>
          <w:szCs w:val="20"/>
        </w:rPr>
        <w:t> </w:t>
      </w:r>
    </w:p>
    <w:p w14:paraId="155B7669" w14:textId="77777777" w:rsidR="00CA40CD" w:rsidRDefault="00CA40CD" w:rsidP="00E1061B">
      <w:pPr>
        <w:pStyle w:val="ac"/>
        <w:spacing w:before="0" w:beforeAutospacing="0" w:after="0" w:afterAutospacing="0"/>
        <w:ind w:left="5103"/>
        <w:jc w:val="both"/>
        <w:rPr>
          <w:lang w:val="uk-UA"/>
        </w:rPr>
      </w:pPr>
    </w:p>
    <w:p w14:paraId="04D77C4C" w14:textId="77777777" w:rsidR="00CA40CD" w:rsidRDefault="00CA40CD" w:rsidP="00E1061B">
      <w:pPr>
        <w:pStyle w:val="ac"/>
        <w:spacing w:before="0" w:beforeAutospacing="0" w:after="0" w:afterAutospacing="0"/>
        <w:ind w:left="5103"/>
        <w:jc w:val="both"/>
        <w:rPr>
          <w:lang w:val="uk-UA"/>
        </w:rPr>
      </w:pPr>
    </w:p>
    <w:p w14:paraId="6BDA6CFA" w14:textId="77777777" w:rsidR="00CA40CD" w:rsidRDefault="00CA40CD" w:rsidP="00E1061B">
      <w:pPr>
        <w:pStyle w:val="ac"/>
        <w:spacing w:before="0" w:beforeAutospacing="0" w:after="0" w:afterAutospacing="0"/>
        <w:ind w:left="5103"/>
        <w:jc w:val="both"/>
        <w:rPr>
          <w:lang w:val="uk-UA"/>
        </w:rPr>
      </w:pPr>
    </w:p>
    <w:p w14:paraId="799634FB" w14:textId="77777777" w:rsidR="00CA40CD" w:rsidRDefault="00CA40CD" w:rsidP="00E1061B">
      <w:pPr>
        <w:pStyle w:val="ac"/>
        <w:spacing w:before="0" w:beforeAutospacing="0" w:after="0" w:afterAutospacing="0"/>
        <w:ind w:left="5103"/>
        <w:jc w:val="both"/>
        <w:rPr>
          <w:lang w:val="uk-UA"/>
        </w:rPr>
      </w:pPr>
    </w:p>
    <w:p w14:paraId="2789DFDA" w14:textId="77777777" w:rsidR="00CA40CD" w:rsidRDefault="00CA40CD" w:rsidP="00E1061B">
      <w:pPr>
        <w:pStyle w:val="ac"/>
        <w:spacing w:before="0" w:beforeAutospacing="0" w:after="0" w:afterAutospacing="0"/>
        <w:ind w:left="5103"/>
        <w:jc w:val="both"/>
        <w:rPr>
          <w:lang w:val="uk-UA"/>
        </w:rPr>
      </w:pPr>
    </w:p>
    <w:p w14:paraId="724CB209" w14:textId="77777777" w:rsidR="00CA40CD" w:rsidRDefault="00CA40CD" w:rsidP="00E1061B">
      <w:pPr>
        <w:pStyle w:val="ac"/>
        <w:spacing w:before="0" w:beforeAutospacing="0" w:after="0" w:afterAutospacing="0"/>
        <w:ind w:left="5103"/>
        <w:jc w:val="both"/>
        <w:rPr>
          <w:lang w:val="uk-UA"/>
        </w:rPr>
      </w:pPr>
    </w:p>
    <w:p w14:paraId="37CBFD24" w14:textId="77777777" w:rsidR="00CA40CD" w:rsidRDefault="00CA40CD" w:rsidP="00E1061B">
      <w:pPr>
        <w:pStyle w:val="ac"/>
        <w:spacing w:before="0" w:beforeAutospacing="0" w:after="0" w:afterAutospacing="0"/>
        <w:ind w:left="5103"/>
        <w:jc w:val="both"/>
        <w:rPr>
          <w:lang w:val="uk-UA"/>
        </w:rPr>
      </w:pPr>
    </w:p>
    <w:p w14:paraId="52560FC6" w14:textId="77777777" w:rsidR="00CA40CD" w:rsidRDefault="00CA40CD" w:rsidP="00E1061B">
      <w:pPr>
        <w:pStyle w:val="ac"/>
        <w:spacing w:before="0" w:beforeAutospacing="0" w:after="0" w:afterAutospacing="0"/>
        <w:ind w:left="5103"/>
        <w:jc w:val="both"/>
        <w:rPr>
          <w:lang w:val="uk-UA"/>
        </w:rPr>
      </w:pPr>
    </w:p>
    <w:p w14:paraId="2B8BF1E2" w14:textId="77777777" w:rsidR="00CA40CD" w:rsidRDefault="00CA40CD" w:rsidP="00E1061B">
      <w:pPr>
        <w:pStyle w:val="ac"/>
        <w:spacing w:before="0" w:beforeAutospacing="0" w:after="0" w:afterAutospacing="0"/>
        <w:ind w:left="5103"/>
        <w:jc w:val="both"/>
        <w:rPr>
          <w:lang w:val="uk-UA"/>
        </w:rPr>
      </w:pPr>
    </w:p>
    <w:p w14:paraId="38D91D7A" w14:textId="77777777" w:rsidR="00CA40CD" w:rsidRDefault="00CA40CD" w:rsidP="00E1061B">
      <w:pPr>
        <w:pStyle w:val="ac"/>
        <w:spacing w:before="0" w:beforeAutospacing="0" w:after="0" w:afterAutospacing="0"/>
        <w:ind w:left="5103"/>
        <w:jc w:val="both"/>
        <w:rPr>
          <w:lang w:val="uk-UA"/>
        </w:rPr>
      </w:pPr>
    </w:p>
    <w:p w14:paraId="23214326" w14:textId="77777777" w:rsidR="00CA40CD" w:rsidRDefault="00CA40CD" w:rsidP="00E1061B">
      <w:pPr>
        <w:pStyle w:val="ac"/>
        <w:spacing w:before="0" w:beforeAutospacing="0" w:after="0" w:afterAutospacing="0"/>
        <w:ind w:left="5103"/>
        <w:jc w:val="both"/>
        <w:rPr>
          <w:lang w:val="uk-UA"/>
        </w:rPr>
      </w:pPr>
    </w:p>
    <w:p w14:paraId="4DE595FB" w14:textId="77777777" w:rsidR="00CA40CD" w:rsidRDefault="00CA40CD" w:rsidP="00E1061B">
      <w:pPr>
        <w:pStyle w:val="ac"/>
        <w:spacing w:before="0" w:beforeAutospacing="0" w:after="0" w:afterAutospacing="0"/>
        <w:ind w:left="5103"/>
        <w:jc w:val="both"/>
        <w:rPr>
          <w:lang w:val="uk-UA"/>
        </w:rPr>
      </w:pPr>
    </w:p>
    <w:p w14:paraId="4E4164FD" w14:textId="77777777" w:rsidR="00CA40CD" w:rsidRDefault="00CA40CD" w:rsidP="00E1061B">
      <w:pPr>
        <w:pStyle w:val="ac"/>
        <w:spacing w:before="0" w:beforeAutospacing="0" w:after="0" w:afterAutospacing="0"/>
        <w:ind w:left="5103"/>
        <w:jc w:val="both"/>
        <w:rPr>
          <w:lang w:val="uk-UA"/>
        </w:rPr>
      </w:pPr>
    </w:p>
    <w:p w14:paraId="5989F47D" w14:textId="77777777" w:rsidR="00CA40CD" w:rsidRDefault="00CA40CD" w:rsidP="00E1061B">
      <w:pPr>
        <w:pStyle w:val="ac"/>
        <w:spacing w:before="0" w:beforeAutospacing="0" w:after="0" w:afterAutospacing="0"/>
        <w:ind w:left="5103"/>
        <w:jc w:val="both"/>
        <w:rPr>
          <w:lang w:val="uk-UA"/>
        </w:rPr>
      </w:pPr>
    </w:p>
    <w:p w14:paraId="5C32AF1B" w14:textId="77777777" w:rsidR="00CA40CD" w:rsidRDefault="00CA40CD" w:rsidP="00E1061B">
      <w:pPr>
        <w:pStyle w:val="ac"/>
        <w:spacing w:before="0" w:beforeAutospacing="0" w:after="0" w:afterAutospacing="0"/>
        <w:ind w:left="5103"/>
        <w:jc w:val="both"/>
        <w:rPr>
          <w:lang w:val="uk-UA"/>
        </w:rPr>
      </w:pPr>
    </w:p>
    <w:p w14:paraId="52DAC340" w14:textId="77777777" w:rsidR="00CA40CD" w:rsidRDefault="00CA40CD" w:rsidP="00E1061B">
      <w:pPr>
        <w:pStyle w:val="ac"/>
        <w:spacing w:before="0" w:beforeAutospacing="0" w:after="0" w:afterAutospacing="0"/>
        <w:ind w:left="5103"/>
        <w:jc w:val="both"/>
        <w:rPr>
          <w:lang w:val="uk-UA"/>
        </w:rPr>
      </w:pPr>
    </w:p>
    <w:p w14:paraId="56079163" w14:textId="77777777" w:rsidR="00CA40CD" w:rsidRDefault="00CA40CD" w:rsidP="00E1061B">
      <w:pPr>
        <w:pStyle w:val="ac"/>
        <w:spacing w:before="0" w:beforeAutospacing="0" w:after="0" w:afterAutospacing="0"/>
        <w:ind w:left="5103"/>
        <w:jc w:val="both"/>
        <w:rPr>
          <w:lang w:val="uk-UA"/>
        </w:rPr>
      </w:pPr>
    </w:p>
    <w:p w14:paraId="606325D1" w14:textId="77777777" w:rsidR="00CA40CD" w:rsidRDefault="00CA40CD" w:rsidP="00E1061B">
      <w:pPr>
        <w:pStyle w:val="ac"/>
        <w:spacing w:before="0" w:beforeAutospacing="0" w:after="0" w:afterAutospacing="0"/>
        <w:ind w:left="5103"/>
        <w:jc w:val="both"/>
        <w:rPr>
          <w:lang w:val="uk-UA"/>
        </w:rPr>
      </w:pPr>
    </w:p>
    <w:p w14:paraId="07EE2CC5" w14:textId="77777777" w:rsidR="00CA40CD" w:rsidRDefault="00CA40CD" w:rsidP="00E1061B">
      <w:pPr>
        <w:pStyle w:val="ac"/>
        <w:spacing w:before="0" w:beforeAutospacing="0" w:after="0" w:afterAutospacing="0"/>
        <w:ind w:left="5103"/>
        <w:jc w:val="both"/>
        <w:rPr>
          <w:lang w:val="uk-UA"/>
        </w:rPr>
      </w:pPr>
    </w:p>
    <w:p w14:paraId="227FF6DC" w14:textId="77777777" w:rsidR="00CA40CD" w:rsidRDefault="00CA40CD" w:rsidP="00E1061B">
      <w:pPr>
        <w:pStyle w:val="ac"/>
        <w:spacing w:before="0" w:beforeAutospacing="0" w:after="0" w:afterAutospacing="0"/>
        <w:ind w:left="5103"/>
        <w:jc w:val="both"/>
        <w:rPr>
          <w:lang w:val="uk-UA"/>
        </w:rPr>
      </w:pPr>
    </w:p>
    <w:p w14:paraId="5DF43FA7" w14:textId="77777777" w:rsidR="00CA40CD" w:rsidRDefault="00CA40CD" w:rsidP="00E1061B">
      <w:pPr>
        <w:pStyle w:val="ac"/>
        <w:spacing w:before="0" w:beforeAutospacing="0" w:after="0" w:afterAutospacing="0"/>
        <w:ind w:left="5103"/>
        <w:jc w:val="both"/>
        <w:rPr>
          <w:lang w:val="uk-UA"/>
        </w:rPr>
      </w:pPr>
    </w:p>
    <w:p w14:paraId="316ACCE1" w14:textId="77777777" w:rsidR="00CA40CD" w:rsidRDefault="00CA40CD" w:rsidP="00E1061B">
      <w:pPr>
        <w:pStyle w:val="ac"/>
        <w:spacing w:before="0" w:beforeAutospacing="0" w:after="0" w:afterAutospacing="0"/>
        <w:ind w:left="5103"/>
        <w:jc w:val="both"/>
        <w:rPr>
          <w:lang w:val="uk-UA"/>
        </w:rPr>
      </w:pPr>
    </w:p>
    <w:p w14:paraId="3D46613B" w14:textId="77777777" w:rsidR="00CA40CD" w:rsidRDefault="00CA40CD" w:rsidP="00E1061B">
      <w:pPr>
        <w:pStyle w:val="ac"/>
        <w:spacing w:before="0" w:beforeAutospacing="0" w:after="0" w:afterAutospacing="0"/>
        <w:ind w:left="5103"/>
        <w:jc w:val="both"/>
        <w:rPr>
          <w:lang w:val="uk-UA"/>
        </w:rPr>
      </w:pPr>
    </w:p>
    <w:p w14:paraId="1CCCF1B5" w14:textId="77777777" w:rsidR="00CA40CD" w:rsidRDefault="00CA40CD" w:rsidP="00E1061B">
      <w:pPr>
        <w:pStyle w:val="ac"/>
        <w:spacing w:before="0" w:beforeAutospacing="0" w:after="0" w:afterAutospacing="0"/>
        <w:ind w:left="5103"/>
        <w:jc w:val="both"/>
        <w:rPr>
          <w:lang w:val="uk-UA"/>
        </w:rPr>
      </w:pPr>
    </w:p>
    <w:p w14:paraId="1AFD9163" w14:textId="77777777" w:rsidR="00CA40CD" w:rsidRDefault="00CA40CD" w:rsidP="00E1061B">
      <w:pPr>
        <w:pStyle w:val="ac"/>
        <w:spacing w:before="0" w:beforeAutospacing="0" w:after="0" w:afterAutospacing="0"/>
        <w:ind w:left="5103"/>
        <w:jc w:val="both"/>
        <w:rPr>
          <w:lang w:val="uk-UA"/>
        </w:rPr>
      </w:pPr>
    </w:p>
    <w:p w14:paraId="1DD4E785" w14:textId="77777777" w:rsidR="00CA40CD" w:rsidRDefault="00CA40CD" w:rsidP="00E1061B">
      <w:pPr>
        <w:pStyle w:val="ac"/>
        <w:spacing w:before="0" w:beforeAutospacing="0" w:after="0" w:afterAutospacing="0"/>
        <w:ind w:left="5103"/>
        <w:jc w:val="both"/>
        <w:rPr>
          <w:lang w:val="uk-UA"/>
        </w:rPr>
      </w:pPr>
    </w:p>
    <w:p w14:paraId="434F4605" w14:textId="77777777" w:rsidR="00CA40CD" w:rsidRDefault="00CA40CD" w:rsidP="00E1061B">
      <w:pPr>
        <w:pStyle w:val="ac"/>
        <w:spacing w:before="0" w:beforeAutospacing="0" w:after="0" w:afterAutospacing="0"/>
        <w:ind w:left="5103"/>
        <w:jc w:val="both"/>
        <w:rPr>
          <w:lang w:val="uk-UA"/>
        </w:rPr>
      </w:pPr>
    </w:p>
    <w:p w14:paraId="0D0091FC" w14:textId="77777777" w:rsidR="00CA40CD" w:rsidRDefault="00CA40CD" w:rsidP="00E1061B">
      <w:pPr>
        <w:pStyle w:val="ac"/>
        <w:spacing w:before="0" w:beforeAutospacing="0" w:after="0" w:afterAutospacing="0"/>
        <w:ind w:left="5103"/>
        <w:jc w:val="both"/>
        <w:rPr>
          <w:lang w:val="uk-UA"/>
        </w:rPr>
      </w:pPr>
    </w:p>
    <w:p w14:paraId="48C294E7" w14:textId="77777777" w:rsidR="00CA40CD" w:rsidRDefault="00CA40CD" w:rsidP="00E1061B">
      <w:pPr>
        <w:pStyle w:val="ac"/>
        <w:spacing w:before="0" w:beforeAutospacing="0" w:after="0" w:afterAutospacing="0"/>
        <w:ind w:left="5103"/>
        <w:jc w:val="both"/>
        <w:rPr>
          <w:lang w:val="uk-UA"/>
        </w:rPr>
      </w:pPr>
    </w:p>
    <w:p w14:paraId="3E07B186" w14:textId="77777777" w:rsidR="00CA40CD" w:rsidRDefault="00CA40CD" w:rsidP="00E1061B">
      <w:pPr>
        <w:pStyle w:val="ac"/>
        <w:spacing w:before="0" w:beforeAutospacing="0" w:after="0" w:afterAutospacing="0"/>
        <w:ind w:left="5103"/>
        <w:jc w:val="both"/>
        <w:rPr>
          <w:lang w:val="uk-UA"/>
        </w:rPr>
      </w:pPr>
    </w:p>
    <w:p w14:paraId="4A7E2AD9" w14:textId="77777777" w:rsidR="00CA40CD" w:rsidRDefault="00CA40CD" w:rsidP="00E1061B">
      <w:pPr>
        <w:pStyle w:val="ac"/>
        <w:spacing w:before="0" w:beforeAutospacing="0" w:after="0" w:afterAutospacing="0"/>
        <w:ind w:left="5103"/>
        <w:jc w:val="both"/>
        <w:rPr>
          <w:lang w:val="uk-UA"/>
        </w:rPr>
      </w:pPr>
    </w:p>
    <w:p w14:paraId="31D153B0" w14:textId="77777777" w:rsidR="00CA40CD" w:rsidRDefault="00CA40CD" w:rsidP="00E1061B">
      <w:pPr>
        <w:pStyle w:val="ac"/>
        <w:spacing w:before="0" w:beforeAutospacing="0" w:after="0" w:afterAutospacing="0"/>
        <w:ind w:left="5103"/>
        <w:jc w:val="both"/>
        <w:rPr>
          <w:lang w:val="uk-UA"/>
        </w:rPr>
      </w:pPr>
    </w:p>
    <w:p w14:paraId="5DC11823" w14:textId="77777777" w:rsidR="00CA40CD" w:rsidRDefault="00CA40CD" w:rsidP="00E1061B">
      <w:pPr>
        <w:pStyle w:val="ac"/>
        <w:spacing w:before="0" w:beforeAutospacing="0" w:after="0" w:afterAutospacing="0"/>
        <w:ind w:left="5103"/>
        <w:jc w:val="both"/>
        <w:rPr>
          <w:lang w:val="uk-UA"/>
        </w:rPr>
      </w:pPr>
    </w:p>
    <w:p w14:paraId="37E2B7DB" w14:textId="77777777" w:rsidR="00CA40CD" w:rsidRDefault="00CA40CD" w:rsidP="00E1061B">
      <w:pPr>
        <w:pStyle w:val="ac"/>
        <w:spacing w:before="0" w:beforeAutospacing="0" w:after="0" w:afterAutospacing="0"/>
        <w:ind w:left="5103"/>
        <w:jc w:val="both"/>
        <w:rPr>
          <w:lang w:val="uk-UA"/>
        </w:rPr>
      </w:pPr>
    </w:p>
    <w:p w14:paraId="0CECEBD5" w14:textId="77777777" w:rsidR="00CA40CD" w:rsidRDefault="00CA40CD" w:rsidP="00E1061B">
      <w:pPr>
        <w:pStyle w:val="ac"/>
        <w:spacing w:before="0" w:beforeAutospacing="0" w:after="0" w:afterAutospacing="0"/>
        <w:ind w:left="5103"/>
        <w:jc w:val="both"/>
        <w:rPr>
          <w:lang w:val="uk-UA"/>
        </w:rPr>
      </w:pPr>
    </w:p>
    <w:p w14:paraId="019C26BB" w14:textId="77777777" w:rsidR="00CA40CD" w:rsidRDefault="00CA40CD" w:rsidP="00E1061B">
      <w:pPr>
        <w:pStyle w:val="ac"/>
        <w:spacing w:before="0" w:beforeAutospacing="0" w:after="0" w:afterAutospacing="0"/>
        <w:ind w:left="5103"/>
        <w:jc w:val="both"/>
        <w:rPr>
          <w:lang w:val="uk-UA"/>
        </w:rPr>
      </w:pPr>
    </w:p>
    <w:p w14:paraId="691423AE" w14:textId="77777777" w:rsidR="00CA40CD" w:rsidRDefault="00CA40CD" w:rsidP="00E1061B">
      <w:pPr>
        <w:pStyle w:val="ac"/>
        <w:spacing w:before="0" w:beforeAutospacing="0" w:after="0" w:afterAutospacing="0"/>
        <w:ind w:left="5103"/>
        <w:jc w:val="both"/>
        <w:rPr>
          <w:lang w:val="uk-UA"/>
        </w:rPr>
      </w:pPr>
    </w:p>
    <w:p w14:paraId="3CD063D5" w14:textId="77777777" w:rsidR="00CA40CD" w:rsidRDefault="00CA40CD" w:rsidP="00E1061B">
      <w:pPr>
        <w:pStyle w:val="ac"/>
        <w:spacing w:before="0" w:beforeAutospacing="0" w:after="0" w:afterAutospacing="0"/>
        <w:ind w:left="5103"/>
        <w:jc w:val="both"/>
        <w:rPr>
          <w:lang w:val="uk-UA"/>
        </w:rPr>
      </w:pPr>
    </w:p>
    <w:p w14:paraId="14C46819" w14:textId="77777777" w:rsidR="00CA40CD" w:rsidRDefault="00CA40CD" w:rsidP="00E1061B">
      <w:pPr>
        <w:pStyle w:val="ac"/>
        <w:spacing w:before="0" w:beforeAutospacing="0" w:after="0" w:afterAutospacing="0"/>
        <w:ind w:left="5103"/>
        <w:jc w:val="both"/>
        <w:rPr>
          <w:lang w:val="uk-UA"/>
        </w:rPr>
      </w:pPr>
    </w:p>
    <w:p w14:paraId="212A6B33" w14:textId="4B6FAF3F" w:rsidR="00B54511" w:rsidRPr="00761B54" w:rsidRDefault="00B54511" w:rsidP="00205BFD">
      <w:pPr>
        <w:pStyle w:val="ac"/>
        <w:spacing w:before="0" w:beforeAutospacing="0" w:after="0" w:afterAutospacing="0"/>
        <w:ind w:left="4962"/>
        <w:jc w:val="both"/>
        <w:rPr>
          <w:lang w:val="uk-UA"/>
        </w:rPr>
      </w:pPr>
      <w:r w:rsidRPr="00761B54">
        <w:t>Додаток</w:t>
      </w:r>
    </w:p>
    <w:p w14:paraId="735F4AEE" w14:textId="60E1940D" w:rsidR="00B54511" w:rsidRPr="00761B54" w:rsidRDefault="00B54511" w:rsidP="00205BFD">
      <w:pPr>
        <w:pStyle w:val="ac"/>
        <w:spacing w:before="0" w:beforeAutospacing="0" w:after="0" w:afterAutospacing="0"/>
        <w:ind w:left="4962"/>
        <w:jc w:val="both"/>
        <w:rPr>
          <w:shd w:val="clear" w:color="auto" w:fill="FFFFFF"/>
          <w:lang w:val="uk-UA"/>
        </w:rPr>
      </w:pPr>
      <w:r w:rsidRPr="00761B54">
        <w:t>до Типової інформаційної картки</w:t>
      </w:r>
      <w:r w:rsidRPr="00761B54">
        <w:br/>
        <w:t xml:space="preserve">адміністративної послуги внесення </w:t>
      </w:r>
      <w:r w:rsidRPr="00761B54">
        <w:rPr>
          <w:shd w:val="clear" w:color="auto" w:fill="FFFFFF"/>
        </w:rPr>
        <w:t>до Державного земельного кадастру відомостей про обмеження у використанні земель, безпосередньо встановлені законами та прийнятими відповідно до них нормативно-правовими</w:t>
      </w:r>
      <w:r w:rsidR="00205BFD" w:rsidRPr="00F24B2D">
        <w:rPr>
          <w:shd w:val="clear" w:color="auto" w:fill="FFFFFF"/>
        </w:rPr>
        <w:t xml:space="preserve"> </w:t>
      </w:r>
      <w:r w:rsidRPr="00761B54">
        <w:rPr>
          <w:shd w:val="clear" w:color="auto" w:fill="FFFFFF"/>
        </w:rPr>
        <w:t>актами, містобудівною документацією</w:t>
      </w:r>
      <w:r w:rsidRPr="00761B54">
        <w:rPr>
          <w:shd w:val="clear" w:color="auto" w:fill="FFFFFF"/>
          <w:lang w:val="uk-UA"/>
        </w:rPr>
        <w:t>, з видачею витягу</w:t>
      </w:r>
    </w:p>
    <w:p w14:paraId="29CA90A3" w14:textId="77777777" w:rsidR="00B54511" w:rsidRPr="00761B54" w:rsidRDefault="00B54511" w:rsidP="00B54511">
      <w:pPr>
        <w:pStyle w:val="ac"/>
        <w:spacing w:before="0" w:beforeAutospacing="0" w:after="0" w:afterAutospacing="0" w:line="271" w:lineRule="atLeast"/>
        <w:ind w:left="5387"/>
        <w:rPr>
          <w:lang w:val="uk-UA"/>
        </w:rPr>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5A82AD1B" w14:textId="77777777" w:rsidTr="00573319">
        <w:tc>
          <w:tcPr>
            <w:tcW w:w="1764" w:type="pct"/>
            <w:tcBorders>
              <w:top w:val="nil"/>
              <w:left w:val="nil"/>
              <w:bottom w:val="nil"/>
              <w:right w:val="nil"/>
              <w:tl2br w:val="nil"/>
              <w:tr2bl w:val="nil"/>
            </w:tcBorders>
          </w:tcPr>
          <w:p w14:paraId="5B1B8093"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49206C8E" w14:textId="77777777" w:rsidR="00B54511" w:rsidRPr="00761B54" w:rsidRDefault="00B54511" w:rsidP="00573319">
            <w:pPr>
              <w:spacing w:line="228" w:lineRule="auto"/>
              <w:jc w:val="center"/>
            </w:pPr>
          </w:p>
          <w:p w14:paraId="7BF165AA" w14:textId="06271FDA"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 /</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76D6220A"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0FE4E06F" w14:textId="25FD996E"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6237DA25" w14:textId="77777777" w:rsidR="00B54511" w:rsidRPr="00761B54" w:rsidRDefault="00B54511" w:rsidP="00B54511">
      <w:pPr>
        <w:shd w:val="clear" w:color="auto" w:fill="FFFFFF"/>
        <w:spacing w:before="360" w:after="240"/>
        <w:ind w:left="448"/>
        <w:jc w:val="center"/>
      </w:pPr>
      <w:r w:rsidRPr="00761B54">
        <w:lastRenderedPageBreak/>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13B8A884"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75E07EA4" w14:textId="77777777" w:rsidTr="00573319">
        <w:tc>
          <w:tcPr>
            <w:tcW w:w="2500" w:type="pct"/>
            <w:vMerge w:val="restart"/>
            <w:tcBorders>
              <w:top w:val="nil"/>
              <w:left w:val="nil"/>
              <w:bottom w:val="nil"/>
              <w:right w:val="nil"/>
              <w:tl2br w:val="nil"/>
              <w:tr2bl w:val="nil"/>
            </w:tcBorders>
          </w:tcPr>
          <w:p w14:paraId="2E259916"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736E9F41"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7FB834EB" w14:textId="77777777" w:rsidTr="00573319">
        <w:tc>
          <w:tcPr>
            <w:tcW w:w="2500" w:type="pct"/>
            <w:vMerge/>
            <w:tcBorders>
              <w:top w:val="nil"/>
              <w:left w:val="nil"/>
              <w:bottom w:val="nil"/>
              <w:right w:val="nil"/>
              <w:tl2br w:val="nil"/>
              <w:tr2bl w:val="nil"/>
            </w:tcBorders>
          </w:tcPr>
          <w:p w14:paraId="40674780"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552EBEF5" w14:textId="77777777" w:rsidR="00B54511" w:rsidRPr="00761B54" w:rsidRDefault="00B54511"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7D60A573" w14:textId="77777777" w:rsidR="00B54511" w:rsidRPr="00761B54" w:rsidRDefault="00B54511"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B54511" w:rsidRPr="00761B54" w14:paraId="2DC4C908" w14:textId="77777777" w:rsidTr="00573319">
        <w:tc>
          <w:tcPr>
            <w:tcW w:w="2500" w:type="pct"/>
            <w:vMerge/>
            <w:tcBorders>
              <w:top w:val="nil"/>
              <w:left w:val="nil"/>
              <w:bottom w:val="nil"/>
              <w:right w:val="nil"/>
              <w:tl2br w:val="nil"/>
              <w:tr2bl w:val="nil"/>
            </w:tcBorders>
          </w:tcPr>
          <w:p w14:paraId="58D31D38"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3614E54E" w14:textId="77777777" w:rsidR="00B54511" w:rsidRPr="00761B54" w:rsidRDefault="00B54511" w:rsidP="00573319">
            <w:pPr>
              <w:spacing w:before="120" w:line="360" w:lineRule="auto"/>
            </w:pPr>
            <w:r w:rsidRPr="00761B54">
              <w:rPr>
                <w:noProof/>
                <w:lang w:val="en-AU"/>
              </w:rPr>
              <w:sym w:font="Wingdings" w:char="F0FE"/>
            </w:r>
            <w:r w:rsidRPr="00761B54">
              <w:t xml:space="preserve"> обмеження у використанні земель;</w:t>
            </w:r>
          </w:p>
          <w:p w14:paraId="5AADB3C1" w14:textId="77777777" w:rsidR="00B54511" w:rsidRPr="00761B54" w:rsidRDefault="00B54511" w:rsidP="00573319">
            <w:pPr>
              <w:pStyle w:val="st2"/>
              <w:spacing w:after="0"/>
              <w:ind w:firstLine="0"/>
              <w:rPr>
                <w:rStyle w:val="st42"/>
              </w:rPr>
            </w:pPr>
            <w:r w:rsidRPr="00761B54">
              <w:rPr>
                <w:rStyle w:val="st42"/>
              </w:rPr>
              <w:t>€ меліоративну мережу;</w:t>
            </w:r>
          </w:p>
          <w:p w14:paraId="54D5EBD2" w14:textId="77777777" w:rsidR="00B54511" w:rsidRPr="00761B54" w:rsidRDefault="00B54511" w:rsidP="00573319">
            <w:pPr>
              <w:spacing w:before="120"/>
            </w:pPr>
            <w:r w:rsidRPr="00761B54">
              <w:rPr>
                <w:rStyle w:val="st42"/>
              </w:rPr>
              <w:t>€ складову частину меліоративної мережі</w:t>
            </w:r>
          </w:p>
        </w:tc>
      </w:tr>
      <w:tr w:rsidR="00B54511" w:rsidRPr="00761B54" w14:paraId="0BB169EE" w14:textId="77777777" w:rsidTr="00573319">
        <w:tc>
          <w:tcPr>
            <w:tcW w:w="2500" w:type="pct"/>
            <w:vMerge/>
            <w:tcBorders>
              <w:top w:val="nil"/>
              <w:left w:val="nil"/>
              <w:bottom w:val="nil"/>
              <w:right w:val="nil"/>
              <w:tl2br w:val="nil"/>
              <w:tr2bl w:val="nil"/>
            </w:tcBorders>
          </w:tcPr>
          <w:p w14:paraId="71610767"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3265EFE8" w14:textId="77777777" w:rsidR="00B54511" w:rsidRPr="00761B54" w:rsidRDefault="00B54511" w:rsidP="00573319">
            <w:r w:rsidRPr="00761B54">
              <w:rPr>
                <w:rFonts w:eastAsia="Arial Unicode MS"/>
              </w:rPr>
              <w:t>€</w:t>
            </w:r>
            <w:r w:rsidRPr="00761B54">
              <w:t xml:space="preserve"> земельну ділянку</w:t>
            </w:r>
          </w:p>
        </w:tc>
      </w:tr>
      <w:tr w:rsidR="00B54511" w:rsidRPr="00761B54" w14:paraId="24F395BE" w14:textId="77777777" w:rsidTr="00573319">
        <w:tc>
          <w:tcPr>
            <w:tcW w:w="2500" w:type="pct"/>
            <w:tcBorders>
              <w:top w:val="nil"/>
              <w:left w:val="nil"/>
              <w:bottom w:val="nil"/>
              <w:right w:val="nil"/>
              <w:tl2br w:val="nil"/>
              <w:tr2bl w:val="nil"/>
            </w:tcBorders>
          </w:tcPr>
          <w:p w14:paraId="3039905A"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2B638BB6" w14:textId="77777777" w:rsidR="00B54511" w:rsidRPr="00761B54" w:rsidRDefault="00B54511" w:rsidP="00573319">
            <w:pPr>
              <w:spacing w:before="120"/>
            </w:pPr>
          </w:p>
        </w:tc>
      </w:tr>
      <w:tr w:rsidR="00B54511" w:rsidRPr="00761B54" w14:paraId="4D633572" w14:textId="77777777" w:rsidTr="00573319">
        <w:tc>
          <w:tcPr>
            <w:tcW w:w="2500" w:type="pct"/>
            <w:tcBorders>
              <w:top w:val="nil"/>
              <w:left w:val="nil"/>
              <w:bottom w:val="nil"/>
              <w:right w:val="nil"/>
              <w:tl2br w:val="nil"/>
              <w:tr2bl w:val="nil"/>
            </w:tcBorders>
          </w:tcPr>
          <w:p w14:paraId="2FC45E96"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1B6D5BB0" w14:textId="77777777" w:rsidR="00B54511" w:rsidRPr="00761B54" w:rsidRDefault="00B54511" w:rsidP="00573319">
            <w:pPr>
              <w:spacing w:before="120"/>
            </w:pPr>
          </w:p>
        </w:tc>
      </w:tr>
      <w:tr w:rsidR="00B54511" w:rsidRPr="00761B54" w14:paraId="67154B3F" w14:textId="77777777" w:rsidTr="00573319">
        <w:tc>
          <w:tcPr>
            <w:tcW w:w="2500" w:type="pct"/>
            <w:tcBorders>
              <w:top w:val="nil"/>
              <w:left w:val="nil"/>
              <w:bottom w:val="nil"/>
              <w:right w:val="nil"/>
              <w:tl2br w:val="nil"/>
              <w:tr2bl w:val="nil"/>
            </w:tcBorders>
          </w:tcPr>
          <w:p w14:paraId="72062D54"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7205E453" w14:textId="77777777" w:rsidR="00B54511" w:rsidRPr="00761B54" w:rsidRDefault="00B54511" w:rsidP="00573319">
            <w:pPr>
              <w:spacing w:before="120"/>
            </w:pPr>
          </w:p>
        </w:tc>
      </w:tr>
      <w:tr w:rsidR="00B54511" w:rsidRPr="00761B54" w14:paraId="2FB2E5ED" w14:textId="77777777" w:rsidTr="00573319">
        <w:trPr>
          <w:trHeight w:val="960"/>
        </w:trPr>
        <w:tc>
          <w:tcPr>
            <w:tcW w:w="2500" w:type="pct"/>
            <w:tcBorders>
              <w:top w:val="nil"/>
              <w:left w:val="nil"/>
              <w:bottom w:val="nil"/>
              <w:right w:val="nil"/>
              <w:tl2br w:val="nil"/>
              <w:tr2bl w:val="nil"/>
            </w:tcBorders>
          </w:tcPr>
          <w:p w14:paraId="36F49CE9"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61345522" w14:textId="77777777" w:rsidR="00B54511" w:rsidRPr="00761B54" w:rsidRDefault="00B54511" w:rsidP="00573319">
            <w:pPr>
              <w:spacing w:before="120"/>
            </w:pPr>
          </w:p>
        </w:tc>
      </w:tr>
    </w:tbl>
    <w:p w14:paraId="7D2B7023" w14:textId="77777777" w:rsidR="00B54511" w:rsidRPr="00761B54" w:rsidRDefault="00B54511" w:rsidP="00B54511">
      <w:pPr>
        <w:shd w:val="clear" w:color="auto" w:fill="FFFFFF"/>
        <w:spacing w:before="120"/>
      </w:pPr>
      <w:r w:rsidRPr="00761B54">
        <w:t>До заяви додаються*:</w:t>
      </w:r>
    </w:p>
    <w:p w14:paraId="0679F404"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0F92F654"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1400A2D3"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777335DE"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19E66EDA"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38375592"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3DDA9A9B"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0669FA9D"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2AC00565"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239BBB8D" w14:textId="77777777" w:rsidR="00B54511" w:rsidRPr="00761B54" w:rsidRDefault="00B54511" w:rsidP="00B54511">
      <w:pPr>
        <w:shd w:val="clear" w:color="auto" w:fill="FFFFFF"/>
        <w:spacing w:before="120"/>
      </w:pPr>
      <w:r w:rsidRPr="00761B54">
        <w:rPr>
          <w:rFonts w:eastAsia="Arial Unicode MS"/>
        </w:rPr>
        <w:t>€</w:t>
      </w:r>
      <w:r w:rsidRPr="00761B54">
        <w:t xml:space="preserve"> договір;</w:t>
      </w:r>
    </w:p>
    <w:p w14:paraId="2876CB1E"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705B0EE5" w14:textId="77777777" w:rsidR="00B54511" w:rsidRPr="00761B54" w:rsidRDefault="00B54511" w:rsidP="00B54511">
      <w:pPr>
        <w:shd w:val="clear" w:color="auto" w:fill="FFFFFF"/>
        <w:spacing w:before="120"/>
        <w:jc w:val="both"/>
      </w:pPr>
      <w:r w:rsidRPr="00761B54">
        <w:rPr>
          <w:rFonts w:eastAsia="Arial Unicode MS"/>
        </w:rPr>
        <w:lastRenderedPageBreak/>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70574E97"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606EEA2B" w14:textId="4543CF3F"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205BFD">
        <w:rPr>
          <w:rFonts w:eastAsia="Arial Unicode MS"/>
        </w:rPr>
        <w:t>«</w:t>
      </w:r>
      <w:r w:rsidRPr="00761B54">
        <w:rPr>
          <w:rFonts w:eastAsia="Arial Unicode MS"/>
        </w:rPr>
        <w:t>V</w:t>
      </w:r>
      <w:r w:rsidR="00205BFD">
        <w:rPr>
          <w:rFonts w:eastAsia="Arial Unicode MS"/>
        </w:rPr>
        <w:t>»</w:t>
      </w:r>
      <w:r w:rsidRPr="00761B54">
        <w:rPr>
          <w:rFonts w:eastAsia="Arial Unicode MS"/>
        </w:rPr>
        <w:t>.</w:t>
      </w:r>
    </w:p>
    <w:p w14:paraId="1A1A6271"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013F5555" w14:textId="77777777" w:rsidR="00B54511" w:rsidRPr="00761B54" w:rsidRDefault="00B54511" w:rsidP="00B54511">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75B94DE8"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t xml:space="preserve"> </w:t>
      </w:r>
      <w:r w:rsidRPr="00761B54">
        <w:rPr>
          <w:rStyle w:val="st42"/>
        </w:rPr>
        <w:t>в електронній формі:</w:t>
      </w:r>
    </w:p>
    <w:p w14:paraId="60EEA7AE"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3EA3A0E4"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6453F1DA" w14:textId="77777777" w:rsidTr="00573319">
        <w:tc>
          <w:tcPr>
            <w:tcW w:w="4543" w:type="dxa"/>
            <w:gridSpan w:val="2"/>
            <w:tcBorders>
              <w:top w:val="nil"/>
              <w:left w:val="nil"/>
              <w:bottom w:val="nil"/>
              <w:right w:val="nil"/>
              <w:tl2br w:val="nil"/>
              <w:tr2bl w:val="nil"/>
            </w:tcBorders>
          </w:tcPr>
          <w:p w14:paraId="26602D23"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52B0572E"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520D53C8" w14:textId="77777777" w:rsidR="00B54511" w:rsidRPr="00761B54" w:rsidRDefault="00B54511" w:rsidP="00573319">
            <w:pPr>
              <w:jc w:val="center"/>
            </w:pPr>
            <w:r w:rsidRPr="00761B54">
              <w:t>Службова інформація</w:t>
            </w:r>
          </w:p>
        </w:tc>
      </w:tr>
      <w:tr w:rsidR="00B54511" w:rsidRPr="00761B54" w14:paraId="058F48BF" w14:textId="77777777" w:rsidTr="00573319">
        <w:tc>
          <w:tcPr>
            <w:tcW w:w="4543" w:type="dxa"/>
            <w:gridSpan w:val="2"/>
            <w:tcBorders>
              <w:top w:val="nil"/>
              <w:left w:val="nil"/>
              <w:bottom w:val="nil"/>
              <w:right w:val="nil"/>
              <w:tl2br w:val="nil"/>
              <w:tr2bl w:val="nil"/>
            </w:tcBorders>
          </w:tcPr>
          <w:p w14:paraId="03721C01"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4BA903BE"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2E015E66" w14:textId="77777777" w:rsidR="00B54511" w:rsidRPr="00761B54" w:rsidRDefault="00B54511" w:rsidP="00573319">
            <w:pPr>
              <w:jc w:val="center"/>
            </w:pPr>
            <w:r w:rsidRPr="00761B54">
              <w:t>Реєстраційний номер заяви</w:t>
            </w:r>
          </w:p>
        </w:tc>
      </w:tr>
      <w:tr w:rsidR="00B54511" w:rsidRPr="00761B54" w14:paraId="4A814611" w14:textId="77777777" w:rsidTr="00573319">
        <w:tc>
          <w:tcPr>
            <w:tcW w:w="4543" w:type="dxa"/>
            <w:gridSpan w:val="2"/>
            <w:tcBorders>
              <w:top w:val="nil"/>
              <w:left w:val="nil"/>
              <w:bottom w:val="nil"/>
              <w:right w:val="nil"/>
              <w:tl2br w:val="nil"/>
              <w:tr2bl w:val="nil"/>
            </w:tcBorders>
          </w:tcPr>
          <w:p w14:paraId="64E68B1F"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7B7405E4"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2D12EFAB" w14:textId="77777777" w:rsidR="00B54511" w:rsidRPr="00761B54" w:rsidRDefault="00B54511" w:rsidP="00573319">
            <w:pPr>
              <w:jc w:val="center"/>
            </w:pPr>
          </w:p>
        </w:tc>
      </w:tr>
      <w:tr w:rsidR="00B54511" w:rsidRPr="00761B54" w14:paraId="41CDB796" w14:textId="77777777" w:rsidTr="00573319">
        <w:tc>
          <w:tcPr>
            <w:tcW w:w="4543" w:type="dxa"/>
            <w:gridSpan w:val="2"/>
            <w:tcBorders>
              <w:top w:val="nil"/>
              <w:left w:val="nil"/>
              <w:bottom w:val="nil"/>
              <w:right w:val="nil"/>
              <w:tl2br w:val="nil"/>
              <w:tr2bl w:val="nil"/>
            </w:tcBorders>
          </w:tcPr>
          <w:p w14:paraId="5C69D6F0" w14:textId="77777777" w:rsidR="00B54511" w:rsidRPr="00761B54" w:rsidRDefault="00B54511" w:rsidP="00573319"/>
        </w:tc>
        <w:tc>
          <w:tcPr>
            <w:tcW w:w="795" w:type="dxa"/>
            <w:tcBorders>
              <w:top w:val="nil"/>
              <w:left w:val="nil"/>
              <w:bottom w:val="nil"/>
              <w:right w:val="nil"/>
              <w:tl2br w:val="nil"/>
              <w:tr2bl w:val="nil"/>
            </w:tcBorders>
          </w:tcPr>
          <w:p w14:paraId="63678A14"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162919C1" w14:textId="77777777" w:rsidR="00B54511" w:rsidRPr="00761B54" w:rsidRDefault="00B54511" w:rsidP="00573319">
            <w:pPr>
              <w:jc w:val="center"/>
            </w:pPr>
            <w:r w:rsidRPr="00761B54">
              <w:t>Дата реєстрації заяви</w:t>
            </w:r>
          </w:p>
        </w:tc>
      </w:tr>
      <w:tr w:rsidR="00B54511" w:rsidRPr="00761B54" w14:paraId="2C6F25BD" w14:textId="77777777" w:rsidTr="00573319">
        <w:tc>
          <w:tcPr>
            <w:tcW w:w="4543" w:type="dxa"/>
            <w:gridSpan w:val="2"/>
            <w:tcBorders>
              <w:top w:val="nil"/>
              <w:left w:val="nil"/>
              <w:bottom w:val="single" w:sz="4" w:space="0" w:color="auto"/>
              <w:right w:val="nil"/>
              <w:tl2br w:val="nil"/>
              <w:tr2bl w:val="nil"/>
            </w:tcBorders>
          </w:tcPr>
          <w:p w14:paraId="0C08D15C"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49545E0F"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4A942A9" w14:textId="77777777" w:rsidR="00B54511" w:rsidRPr="00761B54" w:rsidRDefault="00B54511" w:rsidP="00573319">
            <w:pPr>
              <w:jc w:val="center"/>
            </w:pPr>
          </w:p>
        </w:tc>
      </w:tr>
      <w:tr w:rsidR="00B54511" w:rsidRPr="00761B54" w14:paraId="40CBA74D"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3F077D0E" w14:textId="77777777" w:rsidR="00B54511" w:rsidRPr="00761B54" w:rsidRDefault="00B54511" w:rsidP="00573319"/>
        </w:tc>
        <w:tc>
          <w:tcPr>
            <w:tcW w:w="795" w:type="dxa"/>
            <w:tcBorders>
              <w:top w:val="nil"/>
              <w:left w:val="single" w:sz="4" w:space="0" w:color="auto"/>
              <w:bottom w:val="nil"/>
              <w:right w:val="nil"/>
              <w:tl2br w:val="nil"/>
              <w:tr2bl w:val="nil"/>
            </w:tcBorders>
          </w:tcPr>
          <w:p w14:paraId="1D55612C"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F7D9BB7"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6DB9F965" w14:textId="77777777" w:rsidTr="00573319">
        <w:tc>
          <w:tcPr>
            <w:tcW w:w="4543" w:type="dxa"/>
            <w:gridSpan w:val="2"/>
            <w:tcBorders>
              <w:top w:val="single" w:sz="4" w:space="0" w:color="auto"/>
              <w:left w:val="nil"/>
              <w:bottom w:val="nil"/>
              <w:right w:val="nil"/>
              <w:tl2br w:val="nil"/>
              <w:tr2bl w:val="nil"/>
            </w:tcBorders>
          </w:tcPr>
          <w:p w14:paraId="5FDE1D7F" w14:textId="77777777" w:rsidR="00B54511" w:rsidRPr="00761B54" w:rsidRDefault="00B54511" w:rsidP="00573319">
            <w:pPr>
              <w:jc w:val="center"/>
            </w:pPr>
          </w:p>
          <w:p w14:paraId="671E79E2" w14:textId="77777777" w:rsidR="00B54511" w:rsidRPr="00761B54" w:rsidRDefault="00B54511" w:rsidP="00573319"/>
        </w:tc>
        <w:tc>
          <w:tcPr>
            <w:tcW w:w="795" w:type="dxa"/>
            <w:tcBorders>
              <w:top w:val="nil"/>
              <w:left w:val="nil"/>
              <w:bottom w:val="nil"/>
              <w:right w:val="nil"/>
              <w:tl2br w:val="nil"/>
              <w:tr2bl w:val="nil"/>
            </w:tcBorders>
          </w:tcPr>
          <w:p w14:paraId="1736D0C2"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2CF36D68" w14:textId="77777777" w:rsidR="00B54511" w:rsidRPr="00761B54" w:rsidRDefault="00B54511" w:rsidP="00573319"/>
          <w:p w14:paraId="11B8FAD6" w14:textId="77777777" w:rsidR="00B54511" w:rsidRPr="00761B54" w:rsidRDefault="00B54511" w:rsidP="00573319">
            <w:pPr>
              <w:jc w:val="center"/>
            </w:pPr>
          </w:p>
          <w:p w14:paraId="007BA53C" w14:textId="77777777" w:rsidR="00B54511" w:rsidRPr="00761B54" w:rsidRDefault="00B54511" w:rsidP="00573319">
            <w:pPr>
              <w:jc w:val="center"/>
            </w:pPr>
          </w:p>
          <w:p w14:paraId="227E98D5" w14:textId="77777777" w:rsidR="00B54511" w:rsidRPr="00761B54" w:rsidRDefault="00B54511" w:rsidP="00573319"/>
        </w:tc>
      </w:tr>
      <w:tr w:rsidR="00B54511" w:rsidRPr="00761B54" w14:paraId="1AAE5F90" w14:textId="77777777" w:rsidTr="00573319">
        <w:tc>
          <w:tcPr>
            <w:tcW w:w="4543" w:type="dxa"/>
            <w:gridSpan w:val="2"/>
            <w:tcBorders>
              <w:top w:val="nil"/>
              <w:left w:val="nil"/>
              <w:bottom w:val="nil"/>
              <w:right w:val="nil"/>
              <w:tl2br w:val="nil"/>
              <w:tr2bl w:val="nil"/>
            </w:tcBorders>
          </w:tcPr>
          <w:p w14:paraId="12A1911E"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5B48D9AE"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14D3C161" w14:textId="77777777" w:rsidR="00B54511" w:rsidRPr="00761B54" w:rsidRDefault="00B54511" w:rsidP="00573319">
            <w:pPr>
              <w:jc w:val="center"/>
            </w:pPr>
            <w:r w:rsidRPr="00761B54">
              <w:t>Підпис Державного кадастрового реєстратора</w:t>
            </w:r>
          </w:p>
        </w:tc>
      </w:tr>
      <w:tr w:rsidR="00B54511" w:rsidRPr="00761B54" w14:paraId="1B31CA21" w14:textId="77777777" w:rsidTr="00573319">
        <w:tc>
          <w:tcPr>
            <w:tcW w:w="2664" w:type="dxa"/>
            <w:tcBorders>
              <w:top w:val="nil"/>
              <w:left w:val="nil"/>
              <w:bottom w:val="nil"/>
              <w:right w:val="nil"/>
              <w:tl2br w:val="nil"/>
              <w:tr2bl w:val="nil"/>
            </w:tcBorders>
          </w:tcPr>
          <w:p w14:paraId="2E94C911" w14:textId="77777777" w:rsidR="00B54511" w:rsidRPr="00761B54" w:rsidRDefault="00B54511" w:rsidP="00573319">
            <w:pPr>
              <w:jc w:val="center"/>
            </w:pPr>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1CF25C08" w14:textId="77777777" w:rsidR="00B54511" w:rsidRPr="00761B54" w:rsidRDefault="00B54511" w:rsidP="00573319">
            <w:pPr>
              <w:jc w:val="center"/>
            </w:pPr>
          </w:p>
        </w:tc>
        <w:tc>
          <w:tcPr>
            <w:tcW w:w="795" w:type="dxa"/>
            <w:tcBorders>
              <w:top w:val="nil"/>
              <w:left w:val="nil"/>
              <w:bottom w:val="nil"/>
              <w:right w:val="nil"/>
              <w:tl2br w:val="nil"/>
              <w:tr2bl w:val="nil"/>
            </w:tcBorders>
          </w:tcPr>
          <w:p w14:paraId="18C163FE"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E25CCE2" w14:textId="77777777" w:rsidR="00B54511" w:rsidRPr="00761B54" w:rsidRDefault="00B54511" w:rsidP="00573319"/>
        </w:tc>
      </w:tr>
    </w:tbl>
    <w:p w14:paraId="6024072A" w14:textId="77777777" w:rsidR="00B54511" w:rsidRPr="00761B54" w:rsidRDefault="00B54511" w:rsidP="00B54511">
      <w:pPr>
        <w:shd w:val="clear" w:color="auto" w:fill="FFFFFF"/>
      </w:pPr>
      <w:r w:rsidRPr="00761B54">
        <w:t>МП</w:t>
      </w:r>
    </w:p>
    <w:p w14:paraId="6133B26B" w14:textId="77777777" w:rsidR="00B54511" w:rsidRPr="00761B54" w:rsidRDefault="00B54511" w:rsidP="00B54511">
      <w:pPr>
        <w:spacing w:before="120" w:after="120"/>
        <w:jc w:val="both"/>
        <w:rPr>
          <w:sz w:val="20"/>
          <w:szCs w:val="20"/>
        </w:rPr>
      </w:pPr>
      <w:r w:rsidRPr="00761B54">
        <w:rPr>
          <w:sz w:val="20"/>
          <w:szCs w:val="20"/>
        </w:rPr>
        <w:t>__________</w:t>
      </w:r>
    </w:p>
    <w:p w14:paraId="17509CBF" w14:textId="77777777" w:rsidR="00B54511" w:rsidRPr="00761B54" w:rsidRDefault="00B54511" w:rsidP="00B54511">
      <w:pPr>
        <w:spacing w:after="200" w:line="276" w:lineRule="auto"/>
        <w:jc w:val="both"/>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0A9A181E" w14:textId="77777777" w:rsidR="00B54511" w:rsidRPr="00761B54" w:rsidRDefault="00B54511" w:rsidP="00B54511">
      <w:pPr>
        <w:pStyle w:val="ac"/>
        <w:spacing w:before="0" w:beforeAutospacing="0" w:after="300" w:afterAutospacing="0" w:line="348" w:lineRule="atLeast"/>
        <w:rPr>
          <w:rFonts w:ascii="Verdana" w:hAnsi="Verdana"/>
        </w:rPr>
      </w:pPr>
    </w:p>
    <w:p w14:paraId="549BEA60" w14:textId="77777777" w:rsidR="00B54511" w:rsidRPr="00761B54" w:rsidRDefault="00B54511" w:rsidP="00B54511">
      <w:pPr>
        <w:pStyle w:val="ac"/>
        <w:spacing w:before="0" w:beforeAutospacing="0" w:after="300" w:afterAutospacing="0" w:line="348" w:lineRule="atLeast"/>
        <w:rPr>
          <w:rFonts w:ascii="Verdana" w:hAnsi="Verdana"/>
        </w:rPr>
      </w:pPr>
    </w:p>
    <w:p w14:paraId="7C7B368B" w14:textId="77777777" w:rsidR="00B54511" w:rsidRPr="00761B54" w:rsidRDefault="00B54511" w:rsidP="00B54511">
      <w:pPr>
        <w:pStyle w:val="ac"/>
        <w:spacing w:before="0" w:beforeAutospacing="0" w:after="300" w:afterAutospacing="0" w:line="348" w:lineRule="atLeast"/>
        <w:rPr>
          <w:rFonts w:ascii="Verdana" w:hAnsi="Verdana"/>
          <w:lang w:val="uk-UA"/>
        </w:rPr>
      </w:pPr>
    </w:p>
    <w:p w14:paraId="08012C6C" w14:textId="77777777" w:rsidR="0038283A" w:rsidRPr="00761B54" w:rsidRDefault="0038283A" w:rsidP="00B54511">
      <w:pPr>
        <w:pStyle w:val="ac"/>
        <w:spacing w:before="0" w:beforeAutospacing="0" w:after="300" w:afterAutospacing="0" w:line="348" w:lineRule="atLeast"/>
        <w:rPr>
          <w:rFonts w:ascii="Verdana" w:hAnsi="Verdana"/>
          <w:lang w:val="uk-UA"/>
        </w:rPr>
      </w:pPr>
    </w:p>
    <w:p w14:paraId="37ED458D" w14:textId="77777777" w:rsidR="0038283A" w:rsidRPr="00761B54" w:rsidRDefault="0038283A" w:rsidP="00B54511">
      <w:pPr>
        <w:pStyle w:val="ac"/>
        <w:spacing w:before="0" w:beforeAutospacing="0" w:after="300" w:afterAutospacing="0" w:line="348" w:lineRule="atLeast"/>
        <w:rPr>
          <w:rFonts w:ascii="Verdana" w:hAnsi="Verdana"/>
          <w:lang w:val="uk-UA"/>
        </w:rPr>
      </w:pPr>
    </w:p>
    <w:p w14:paraId="0EA3F8FE" w14:textId="77777777" w:rsidR="0038283A" w:rsidRPr="00761B54" w:rsidRDefault="0038283A" w:rsidP="00B54511">
      <w:pPr>
        <w:pStyle w:val="ac"/>
        <w:spacing w:before="0" w:beforeAutospacing="0" w:after="300" w:afterAutospacing="0" w:line="348" w:lineRule="atLeast"/>
        <w:rPr>
          <w:rFonts w:ascii="Verdana" w:hAnsi="Verdana"/>
          <w:lang w:val="uk-UA"/>
        </w:rPr>
      </w:pPr>
    </w:p>
    <w:p w14:paraId="1B311D1D" w14:textId="77777777" w:rsidR="0038283A" w:rsidRPr="00761B54" w:rsidRDefault="0038283A" w:rsidP="00B54511">
      <w:pPr>
        <w:pStyle w:val="ac"/>
        <w:spacing w:before="0" w:beforeAutospacing="0" w:after="300" w:afterAutospacing="0" w:line="348" w:lineRule="atLeast"/>
        <w:rPr>
          <w:rFonts w:ascii="Verdana" w:hAnsi="Verdana"/>
          <w:lang w:val="uk-UA"/>
        </w:rPr>
      </w:pPr>
    </w:p>
    <w:p w14:paraId="1DE87240" w14:textId="77777777" w:rsidR="00B54511" w:rsidRPr="00761B54" w:rsidRDefault="00B54511" w:rsidP="00B54511">
      <w:pPr>
        <w:pStyle w:val="ac"/>
        <w:spacing w:before="0" w:beforeAutospacing="0" w:after="0" w:afterAutospacing="0"/>
        <w:jc w:val="center"/>
        <w:rPr>
          <w:rStyle w:val="afb"/>
        </w:rPr>
      </w:pPr>
      <w:r w:rsidRPr="00761B54">
        <w:rPr>
          <w:rStyle w:val="afb"/>
        </w:rPr>
        <w:t>ТИПОВА ІНФОРМАЦІЙНА КАРТКА АДМІНІСТРАТИВНОЇ ПОСЛУГИ</w:t>
      </w:r>
    </w:p>
    <w:p w14:paraId="7973CF8C" w14:textId="77777777" w:rsidR="00B54511" w:rsidRPr="00761B54" w:rsidRDefault="00B54511" w:rsidP="00B54511">
      <w:pPr>
        <w:pStyle w:val="ac"/>
        <w:spacing w:before="0" w:beforeAutospacing="0" w:after="0" w:afterAutospacing="0"/>
        <w:jc w:val="center"/>
        <w:rPr>
          <w:u w:val="single"/>
        </w:rPr>
      </w:pPr>
      <w:r w:rsidRPr="00761B54">
        <w:rPr>
          <w:u w:val="single"/>
        </w:rPr>
        <w:t xml:space="preserve">ВНЕСЕННЯ ДО ДЕРЖАВНОГО ЗЕМЕЛЬНОГО КАДАСТРУ ВІДОМОСТЕЙ </w:t>
      </w:r>
    </w:p>
    <w:p w14:paraId="6AEE26F1" w14:textId="77777777" w:rsidR="00B54511" w:rsidRPr="00761B54" w:rsidRDefault="00B54511" w:rsidP="00B54511">
      <w:pPr>
        <w:pStyle w:val="ac"/>
        <w:spacing w:before="0" w:beforeAutospacing="0" w:after="0" w:afterAutospacing="0"/>
        <w:jc w:val="center"/>
        <w:rPr>
          <w:u w:val="single"/>
        </w:rPr>
      </w:pPr>
      <w:r w:rsidRPr="00761B54">
        <w:rPr>
          <w:u w:val="single"/>
        </w:rPr>
        <w:t>(ЗМІН ДО НИХ) ПРО ЗЕМЕЛЬНУ ДІЛЯНКУ З ВИДАЧЕЮ ВИТЯГУ</w:t>
      </w:r>
    </w:p>
    <w:p w14:paraId="4D58D9C5"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447B57CB" w14:textId="77777777" w:rsidR="00126E9A" w:rsidRDefault="00126E9A" w:rsidP="00B54511">
      <w:pPr>
        <w:pStyle w:val="ac"/>
        <w:spacing w:before="0" w:beforeAutospacing="0" w:after="120" w:afterAutospacing="0"/>
        <w:jc w:val="center"/>
        <w:rPr>
          <w:sz w:val="16"/>
          <w:szCs w:val="16"/>
        </w:rPr>
      </w:pPr>
      <w:r>
        <w:rPr>
          <w:u w:val="single"/>
        </w:rPr>
        <w:t>Головне управління Держгеокадастру у Чернівецькій області</w:t>
      </w:r>
      <w:r w:rsidRPr="00761B54">
        <w:rPr>
          <w:sz w:val="16"/>
          <w:szCs w:val="16"/>
        </w:rPr>
        <w:t xml:space="preserve"> </w:t>
      </w:r>
    </w:p>
    <w:p w14:paraId="7EB1BE84" w14:textId="38A8F2E7" w:rsidR="00B54511" w:rsidRPr="00761B54" w:rsidRDefault="00B54511" w:rsidP="00B54511">
      <w:pPr>
        <w:pStyle w:val="ac"/>
        <w:spacing w:before="0" w:beforeAutospacing="0" w:after="120" w:afterAutospacing="0"/>
        <w:jc w:val="center"/>
        <w:rPr>
          <w:sz w:val="16"/>
          <w:szCs w:val="16"/>
        </w:rPr>
      </w:pPr>
      <w:r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B54511" w:rsidRPr="00761B54" w14:paraId="49E9D5FC" w14:textId="77777777" w:rsidTr="00573319">
        <w:trPr>
          <w:trHeight w:val="62"/>
        </w:trPr>
        <w:tc>
          <w:tcPr>
            <w:tcW w:w="9634" w:type="dxa"/>
            <w:gridSpan w:val="3"/>
            <w:shd w:val="clear" w:color="auto" w:fill="FFFFFF"/>
            <w:tcMar>
              <w:top w:w="150" w:type="dxa"/>
              <w:left w:w="150" w:type="dxa"/>
              <w:bottom w:w="150" w:type="dxa"/>
              <w:right w:w="150" w:type="dxa"/>
            </w:tcMar>
            <w:vAlign w:val="center"/>
            <w:hideMark/>
          </w:tcPr>
          <w:p w14:paraId="03E6D79A"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0C2B060E" w14:textId="77777777" w:rsidTr="00573319">
        <w:tc>
          <w:tcPr>
            <w:tcW w:w="4248" w:type="dxa"/>
            <w:gridSpan w:val="2"/>
            <w:tcMar>
              <w:top w:w="150" w:type="dxa"/>
              <w:left w:w="150" w:type="dxa"/>
              <w:bottom w:w="150" w:type="dxa"/>
              <w:right w:w="150" w:type="dxa"/>
            </w:tcMar>
            <w:vAlign w:val="center"/>
            <w:hideMark/>
          </w:tcPr>
          <w:p w14:paraId="2AC2F060"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vAlign w:val="center"/>
            <w:hideMark/>
          </w:tcPr>
          <w:p w14:paraId="68FD7154" w14:textId="77777777" w:rsidR="00126E9A" w:rsidRPr="002B72FA" w:rsidRDefault="00126E9A" w:rsidP="00126E9A">
            <w:pPr>
              <w:autoSpaceDE w:val="0"/>
              <w:autoSpaceDN w:val="0"/>
              <w:adjustRightInd w:val="0"/>
              <w:jc w:val="center"/>
            </w:pPr>
            <w:r w:rsidRPr="002B72FA">
              <w:t>Центр надання адміністративних послуг</w:t>
            </w:r>
          </w:p>
          <w:p w14:paraId="138C65D3" w14:textId="5DF19BED" w:rsidR="00B54511" w:rsidRPr="00761B54" w:rsidRDefault="00126E9A" w:rsidP="00126E9A">
            <w:pPr>
              <w:spacing w:line="225" w:lineRule="atLeast"/>
              <w:jc w:val="center"/>
              <w:rPr>
                <w:sz w:val="20"/>
                <w:szCs w:val="20"/>
              </w:rPr>
            </w:pPr>
            <w:r w:rsidRPr="002B72FA">
              <w:t>Чернівецької міської ради</w:t>
            </w:r>
          </w:p>
        </w:tc>
      </w:tr>
      <w:tr w:rsidR="00126E9A" w:rsidRPr="00761B54" w14:paraId="6CD4F31A" w14:textId="77777777" w:rsidTr="00573319">
        <w:tc>
          <w:tcPr>
            <w:tcW w:w="575" w:type="dxa"/>
            <w:shd w:val="clear" w:color="auto" w:fill="FFFFFF"/>
            <w:tcMar>
              <w:top w:w="150" w:type="dxa"/>
              <w:left w:w="150" w:type="dxa"/>
              <w:bottom w:w="150" w:type="dxa"/>
              <w:right w:w="150" w:type="dxa"/>
            </w:tcMar>
            <w:vAlign w:val="center"/>
            <w:hideMark/>
          </w:tcPr>
          <w:p w14:paraId="6993F59D" w14:textId="36259ECF" w:rsidR="00126E9A" w:rsidRPr="002D6A81" w:rsidRDefault="00126E9A" w:rsidP="00126E9A">
            <w:pPr>
              <w:spacing w:line="225" w:lineRule="atLeast"/>
              <w:jc w:val="center"/>
              <w:rPr>
                <w:b/>
                <w:bCs/>
                <w:sz w:val="20"/>
                <w:szCs w:val="20"/>
              </w:rPr>
            </w:pPr>
            <w:r w:rsidRPr="002D6A81">
              <w:rPr>
                <w:rStyle w:val="afb"/>
                <w:b w:val="0"/>
                <w:bCs w:val="0"/>
                <w:sz w:val="20"/>
                <w:szCs w:val="20"/>
              </w:rPr>
              <w:t>1</w:t>
            </w:r>
          </w:p>
        </w:tc>
        <w:tc>
          <w:tcPr>
            <w:tcW w:w="3673" w:type="dxa"/>
            <w:shd w:val="clear" w:color="auto" w:fill="FFFFFF"/>
            <w:tcMar>
              <w:top w:w="150" w:type="dxa"/>
              <w:left w:w="150" w:type="dxa"/>
              <w:bottom w:w="150" w:type="dxa"/>
              <w:right w:w="150" w:type="dxa"/>
            </w:tcMar>
            <w:vAlign w:val="center"/>
            <w:hideMark/>
          </w:tcPr>
          <w:p w14:paraId="6C428084" w14:textId="77777777" w:rsidR="00126E9A" w:rsidRPr="00761B54" w:rsidRDefault="00126E9A" w:rsidP="00126E9A">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shd w:val="clear" w:color="auto" w:fill="FFFFFF"/>
            <w:tcMar>
              <w:top w:w="150" w:type="dxa"/>
              <w:left w:w="150" w:type="dxa"/>
              <w:bottom w:w="150" w:type="dxa"/>
              <w:right w:w="150" w:type="dxa"/>
            </w:tcMar>
            <w:hideMark/>
          </w:tcPr>
          <w:p w14:paraId="4E494B27" w14:textId="51592666" w:rsidR="00126E9A" w:rsidRPr="00761B54" w:rsidRDefault="00126E9A" w:rsidP="00126E9A">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126E9A" w:rsidRPr="00761B54" w14:paraId="0E894172" w14:textId="77777777" w:rsidTr="00573319">
        <w:tc>
          <w:tcPr>
            <w:tcW w:w="575" w:type="dxa"/>
            <w:tcMar>
              <w:top w:w="150" w:type="dxa"/>
              <w:left w:w="150" w:type="dxa"/>
              <w:bottom w:w="150" w:type="dxa"/>
              <w:right w:w="150" w:type="dxa"/>
            </w:tcMar>
            <w:vAlign w:val="center"/>
            <w:hideMark/>
          </w:tcPr>
          <w:p w14:paraId="407F27C7" w14:textId="5C4A3501" w:rsidR="00126E9A" w:rsidRPr="002D6A81" w:rsidRDefault="00126E9A" w:rsidP="00126E9A">
            <w:pPr>
              <w:spacing w:line="225" w:lineRule="atLeast"/>
              <w:jc w:val="center"/>
              <w:rPr>
                <w:b/>
                <w:bCs/>
                <w:sz w:val="20"/>
                <w:szCs w:val="20"/>
              </w:rPr>
            </w:pPr>
            <w:r w:rsidRPr="002D6A81">
              <w:rPr>
                <w:rStyle w:val="afb"/>
                <w:b w:val="0"/>
                <w:bCs w:val="0"/>
                <w:sz w:val="20"/>
                <w:szCs w:val="20"/>
              </w:rPr>
              <w:t>2</w:t>
            </w:r>
          </w:p>
        </w:tc>
        <w:tc>
          <w:tcPr>
            <w:tcW w:w="3673" w:type="dxa"/>
            <w:tcMar>
              <w:top w:w="150" w:type="dxa"/>
              <w:left w:w="150" w:type="dxa"/>
              <w:bottom w:w="150" w:type="dxa"/>
              <w:right w:w="150" w:type="dxa"/>
            </w:tcMar>
            <w:vAlign w:val="center"/>
            <w:hideMark/>
          </w:tcPr>
          <w:p w14:paraId="6925D688" w14:textId="77777777" w:rsidR="00126E9A" w:rsidRPr="00761B54" w:rsidRDefault="00126E9A" w:rsidP="00126E9A">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6BA4060E" w14:textId="77777777" w:rsidR="00126E9A" w:rsidRPr="00761B54" w:rsidRDefault="00126E9A" w:rsidP="00126E9A">
            <w:pPr>
              <w:spacing w:line="225" w:lineRule="atLeast"/>
              <w:jc w:val="both"/>
              <w:rPr>
                <w:sz w:val="20"/>
                <w:szCs w:val="20"/>
              </w:rPr>
            </w:pPr>
            <w:r w:rsidRPr="00761B54">
              <w:rPr>
                <w:sz w:val="20"/>
                <w:szCs w:val="20"/>
              </w:rPr>
              <w:t>Відповідно до графіка роботи центру надання адміністративних послуг</w:t>
            </w:r>
          </w:p>
        </w:tc>
      </w:tr>
      <w:tr w:rsidR="00126E9A" w:rsidRPr="00761B54" w14:paraId="36A0F989" w14:textId="77777777" w:rsidTr="00573319">
        <w:tc>
          <w:tcPr>
            <w:tcW w:w="575" w:type="dxa"/>
            <w:shd w:val="clear" w:color="auto" w:fill="FFFFFF"/>
            <w:tcMar>
              <w:top w:w="150" w:type="dxa"/>
              <w:left w:w="150" w:type="dxa"/>
              <w:bottom w:w="150" w:type="dxa"/>
              <w:right w:w="150" w:type="dxa"/>
            </w:tcMar>
            <w:vAlign w:val="center"/>
            <w:hideMark/>
          </w:tcPr>
          <w:p w14:paraId="42A07DB8" w14:textId="25E03DFB" w:rsidR="00126E9A" w:rsidRPr="002D6A81" w:rsidRDefault="00126E9A" w:rsidP="00126E9A">
            <w:pPr>
              <w:spacing w:line="225" w:lineRule="atLeast"/>
              <w:jc w:val="center"/>
              <w:rPr>
                <w:b/>
                <w:bCs/>
                <w:sz w:val="20"/>
                <w:szCs w:val="20"/>
              </w:rPr>
            </w:pPr>
            <w:r w:rsidRPr="002D6A81">
              <w:rPr>
                <w:rStyle w:val="afb"/>
                <w:b w:val="0"/>
                <w:bCs w:val="0"/>
                <w:sz w:val="20"/>
                <w:szCs w:val="20"/>
              </w:rPr>
              <w:t>3</w:t>
            </w:r>
          </w:p>
        </w:tc>
        <w:tc>
          <w:tcPr>
            <w:tcW w:w="3673" w:type="dxa"/>
            <w:shd w:val="clear" w:color="auto" w:fill="FFFFFF"/>
            <w:tcMar>
              <w:top w:w="150" w:type="dxa"/>
              <w:left w:w="150" w:type="dxa"/>
              <w:bottom w:w="150" w:type="dxa"/>
              <w:right w:w="150" w:type="dxa"/>
            </w:tcMar>
            <w:vAlign w:val="center"/>
            <w:hideMark/>
          </w:tcPr>
          <w:p w14:paraId="2203C460" w14:textId="17CC34E6" w:rsidR="00126E9A" w:rsidRPr="00761B54" w:rsidRDefault="00126E9A" w:rsidP="00126E9A">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shd w:val="clear" w:color="auto" w:fill="FFFFFF"/>
            <w:tcMar>
              <w:top w:w="150" w:type="dxa"/>
              <w:left w:w="150" w:type="dxa"/>
              <w:bottom w:w="150" w:type="dxa"/>
              <w:right w:w="150" w:type="dxa"/>
            </w:tcMar>
            <w:vAlign w:val="center"/>
            <w:hideMark/>
          </w:tcPr>
          <w:p w14:paraId="4686148F"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20CF7F47" w14:textId="77777777" w:rsidR="00126E9A" w:rsidRDefault="00126E9A" w:rsidP="00126E9A">
            <w:pPr>
              <w:autoSpaceDE w:val="0"/>
              <w:autoSpaceDN w:val="0"/>
              <w:adjustRightInd w:val="0"/>
              <w:rPr>
                <w:sz w:val="20"/>
                <w:szCs w:val="20"/>
              </w:rPr>
            </w:pPr>
            <w:r>
              <w:rPr>
                <w:sz w:val="20"/>
                <w:szCs w:val="20"/>
              </w:rPr>
              <w:t xml:space="preserve"> факс: (0372) 51-26-78 </w:t>
            </w:r>
          </w:p>
          <w:p w14:paraId="53528BA7"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34" w:history="1">
              <w:r>
                <w:rPr>
                  <w:color w:val="0000FF"/>
                  <w:sz w:val="20"/>
                  <w:szCs w:val="20"/>
                  <w:u w:val="single"/>
                </w:rPr>
                <w:t>admincnap@ukr.net</w:t>
              </w:r>
            </w:hyperlink>
            <w:r w:rsidRPr="00983859">
              <w:rPr>
                <w:sz w:val="20"/>
                <w:szCs w:val="20"/>
              </w:rPr>
              <w:tab/>
            </w:r>
          </w:p>
          <w:p w14:paraId="20C45CBD" w14:textId="77777777" w:rsidR="00126E9A" w:rsidRDefault="00126E9A" w:rsidP="00126E9A">
            <w:pPr>
              <w:jc w:val="both"/>
              <w:rPr>
                <w:color w:val="0000FF"/>
                <w:sz w:val="20"/>
                <w:szCs w:val="20"/>
                <w:u w:val="single"/>
              </w:rPr>
            </w:pPr>
            <w:r>
              <w:rPr>
                <w:sz w:val="20"/>
                <w:szCs w:val="20"/>
              </w:rPr>
              <w:t>Веб-сторінка: </w:t>
            </w:r>
            <w:hyperlink r:id="rId135" w:history="1">
              <w:r>
                <w:rPr>
                  <w:color w:val="0000FF"/>
                  <w:sz w:val="20"/>
                  <w:szCs w:val="20"/>
                  <w:u w:val="single"/>
                </w:rPr>
                <w:t>http://dozvil.city.cv.ua</w:t>
              </w:r>
            </w:hyperlink>
          </w:p>
          <w:p w14:paraId="05916A20" w14:textId="0EED73F4" w:rsidR="00126E9A" w:rsidRPr="00761B54" w:rsidRDefault="00126E9A" w:rsidP="00126E9A">
            <w:pPr>
              <w:spacing w:line="225" w:lineRule="atLeast"/>
              <w:jc w:val="both"/>
              <w:rPr>
                <w:sz w:val="20"/>
                <w:szCs w:val="20"/>
              </w:rPr>
            </w:pPr>
          </w:p>
        </w:tc>
      </w:tr>
      <w:tr w:rsidR="00126E9A" w:rsidRPr="00761B54" w14:paraId="6AACD554" w14:textId="77777777" w:rsidTr="00573319">
        <w:tc>
          <w:tcPr>
            <w:tcW w:w="9634" w:type="dxa"/>
            <w:gridSpan w:val="3"/>
            <w:tcMar>
              <w:top w:w="150" w:type="dxa"/>
              <w:left w:w="150" w:type="dxa"/>
              <w:bottom w:w="150" w:type="dxa"/>
              <w:right w:w="150" w:type="dxa"/>
            </w:tcMar>
            <w:vAlign w:val="center"/>
            <w:hideMark/>
          </w:tcPr>
          <w:p w14:paraId="5891C12E" w14:textId="77777777" w:rsidR="00126E9A" w:rsidRPr="00761B54" w:rsidRDefault="00126E9A" w:rsidP="00126E9A">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126E9A" w:rsidRPr="00761B54" w14:paraId="0DC37430" w14:textId="77777777" w:rsidTr="00573319">
        <w:tc>
          <w:tcPr>
            <w:tcW w:w="575" w:type="dxa"/>
            <w:shd w:val="clear" w:color="auto" w:fill="FFFFFF"/>
            <w:tcMar>
              <w:top w:w="150" w:type="dxa"/>
              <w:left w:w="150" w:type="dxa"/>
              <w:bottom w:w="150" w:type="dxa"/>
              <w:right w:w="150" w:type="dxa"/>
            </w:tcMar>
            <w:vAlign w:val="center"/>
            <w:hideMark/>
          </w:tcPr>
          <w:p w14:paraId="0380ECA2" w14:textId="26B69F20" w:rsidR="00126E9A" w:rsidRPr="002D6A81" w:rsidRDefault="00126E9A" w:rsidP="00126E9A">
            <w:pPr>
              <w:spacing w:line="225" w:lineRule="atLeast"/>
              <w:jc w:val="center"/>
              <w:rPr>
                <w:b/>
                <w:bCs/>
                <w:sz w:val="20"/>
                <w:szCs w:val="20"/>
              </w:rPr>
            </w:pPr>
            <w:r w:rsidRPr="002D6A81">
              <w:rPr>
                <w:rStyle w:val="afb"/>
                <w:b w:val="0"/>
                <w:bCs w:val="0"/>
                <w:sz w:val="20"/>
                <w:szCs w:val="20"/>
              </w:rPr>
              <w:t>4</w:t>
            </w:r>
          </w:p>
        </w:tc>
        <w:tc>
          <w:tcPr>
            <w:tcW w:w="3673" w:type="dxa"/>
            <w:shd w:val="clear" w:color="auto" w:fill="FFFFFF"/>
            <w:tcMar>
              <w:top w:w="150" w:type="dxa"/>
              <w:left w:w="150" w:type="dxa"/>
              <w:bottom w:w="150" w:type="dxa"/>
              <w:right w:w="150" w:type="dxa"/>
            </w:tcMar>
            <w:vAlign w:val="center"/>
            <w:hideMark/>
          </w:tcPr>
          <w:p w14:paraId="0402B2A9" w14:textId="77777777" w:rsidR="00126E9A" w:rsidRPr="00761B54" w:rsidRDefault="00126E9A" w:rsidP="00126E9A">
            <w:pPr>
              <w:spacing w:line="225" w:lineRule="atLeast"/>
              <w:jc w:val="center"/>
              <w:rPr>
                <w:sz w:val="20"/>
                <w:szCs w:val="20"/>
              </w:rPr>
            </w:pPr>
            <w:r w:rsidRPr="00761B54">
              <w:rPr>
                <w:sz w:val="20"/>
                <w:szCs w:val="20"/>
              </w:rPr>
              <w:t>Закони України</w:t>
            </w:r>
          </w:p>
        </w:tc>
        <w:tc>
          <w:tcPr>
            <w:tcW w:w="5386" w:type="dxa"/>
            <w:shd w:val="clear" w:color="auto" w:fill="FFFFFF"/>
            <w:tcMar>
              <w:top w:w="150" w:type="dxa"/>
              <w:left w:w="150" w:type="dxa"/>
              <w:bottom w:w="150" w:type="dxa"/>
              <w:right w:w="150" w:type="dxa"/>
            </w:tcMar>
            <w:vAlign w:val="center"/>
            <w:hideMark/>
          </w:tcPr>
          <w:p w14:paraId="768CAC85" w14:textId="44E6F2B6" w:rsidR="00126E9A" w:rsidRPr="002D6A81" w:rsidRDefault="00126E9A" w:rsidP="00126E9A">
            <w:pPr>
              <w:spacing w:line="225" w:lineRule="atLeast"/>
              <w:jc w:val="both"/>
              <w:rPr>
                <w:sz w:val="20"/>
                <w:szCs w:val="20"/>
              </w:rPr>
            </w:pPr>
            <w:r w:rsidRPr="002D6A81">
              <w:rPr>
                <w:sz w:val="20"/>
                <w:szCs w:val="20"/>
              </w:rPr>
              <w:t xml:space="preserve">Статті 21, 25, 26 Закону України «Про Державний земельний кадастр», </w:t>
            </w:r>
            <w:hyperlink r:id="rId136" w:tgtFrame="_blank" w:history="1">
              <w:r w:rsidRPr="002D6A81">
                <w:rPr>
                  <w:rStyle w:val="af1"/>
                  <w:rFonts w:eastAsiaTheme="majorEastAsia"/>
                  <w:color w:val="auto"/>
                  <w:sz w:val="20"/>
                  <w:szCs w:val="20"/>
                  <w:u w:val="none"/>
                </w:rPr>
                <w:t>Закон України</w:t>
              </w:r>
            </w:hyperlink>
            <w:r w:rsidRPr="002D6A81">
              <w:rPr>
                <w:sz w:val="20"/>
                <w:szCs w:val="20"/>
              </w:rPr>
              <w:t xml:space="preserve"> «Про адміністративну процедуру», </w:t>
            </w:r>
            <w:hyperlink r:id="rId137" w:anchor="n3760" w:tgtFrame="_blank" w:history="1">
              <w:r w:rsidRPr="002D6A81">
                <w:rPr>
                  <w:rStyle w:val="af1"/>
                  <w:rFonts w:eastAsiaTheme="majorEastAsia"/>
                  <w:color w:val="auto"/>
                  <w:sz w:val="20"/>
                  <w:szCs w:val="20"/>
                  <w:u w:val="none"/>
                </w:rPr>
                <w:t>стаття 17</w:t>
              </w:r>
            </w:hyperlink>
            <w:hyperlink r:id="rId138" w:anchor="n3760" w:tgtFrame="_blank" w:history="1">
              <w:r w:rsidRPr="002D6A81">
                <w:rPr>
                  <w:rStyle w:val="af1"/>
                  <w:rFonts w:eastAsiaTheme="majorEastAsia"/>
                  <w:color w:val="auto"/>
                  <w:sz w:val="20"/>
                  <w:szCs w:val="20"/>
                  <w:u w:val="none"/>
                  <w:vertAlign w:val="superscript"/>
                </w:rPr>
                <w:t>2</w:t>
              </w:r>
            </w:hyperlink>
            <w:r w:rsidRPr="002D6A81">
              <w:rPr>
                <w:sz w:val="20"/>
                <w:szCs w:val="20"/>
              </w:rPr>
              <w:t xml:space="preserve"> Земельного кодексу України</w:t>
            </w:r>
          </w:p>
        </w:tc>
      </w:tr>
      <w:tr w:rsidR="00126E9A" w:rsidRPr="00761B54" w14:paraId="446CF510" w14:textId="77777777" w:rsidTr="00573319">
        <w:tc>
          <w:tcPr>
            <w:tcW w:w="575" w:type="dxa"/>
            <w:tcMar>
              <w:top w:w="150" w:type="dxa"/>
              <w:left w:w="150" w:type="dxa"/>
              <w:bottom w:w="150" w:type="dxa"/>
              <w:right w:w="150" w:type="dxa"/>
            </w:tcMar>
            <w:vAlign w:val="center"/>
            <w:hideMark/>
          </w:tcPr>
          <w:p w14:paraId="1E4D114F" w14:textId="47035967" w:rsidR="00126E9A" w:rsidRPr="002D6A81" w:rsidRDefault="00126E9A" w:rsidP="00126E9A">
            <w:pPr>
              <w:spacing w:line="225" w:lineRule="atLeast"/>
              <w:jc w:val="center"/>
              <w:rPr>
                <w:b/>
                <w:bCs/>
                <w:sz w:val="20"/>
                <w:szCs w:val="20"/>
              </w:rPr>
            </w:pPr>
            <w:r w:rsidRPr="002D6A81">
              <w:rPr>
                <w:rStyle w:val="afb"/>
                <w:b w:val="0"/>
                <w:bCs w:val="0"/>
                <w:sz w:val="20"/>
                <w:szCs w:val="20"/>
              </w:rPr>
              <w:t>5</w:t>
            </w:r>
          </w:p>
        </w:tc>
        <w:tc>
          <w:tcPr>
            <w:tcW w:w="3673" w:type="dxa"/>
            <w:tcMar>
              <w:top w:w="150" w:type="dxa"/>
              <w:left w:w="150" w:type="dxa"/>
              <w:bottom w:w="150" w:type="dxa"/>
              <w:right w:w="150" w:type="dxa"/>
            </w:tcMar>
            <w:vAlign w:val="center"/>
            <w:hideMark/>
          </w:tcPr>
          <w:p w14:paraId="0D9DBC33" w14:textId="77777777" w:rsidR="00126E9A" w:rsidRPr="00761B54" w:rsidRDefault="00126E9A" w:rsidP="00126E9A">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vAlign w:val="center"/>
            <w:hideMark/>
          </w:tcPr>
          <w:p w14:paraId="7749A25A" w14:textId="5A9E208E" w:rsidR="00126E9A" w:rsidRPr="002D6A81" w:rsidRDefault="00126E9A" w:rsidP="00126E9A">
            <w:pPr>
              <w:jc w:val="both"/>
              <w:rPr>
                <w:sz w:val="20"/>
                <w:szCs w:val="20"/>
              </w:rPr>
            </w:pPr>
            <w:r w:rsidRPr="002D6A81">
              <w:rPr>
                <w:sz w:val="20"/>
                <w:szCs w:val="20"/>
              </w:rPr>
              <w:t>Пункти 66 – 75,</w:t>
            </w:r>
            <w:r w:rsidRPr="00F24B2D">
              <w:rPr>
                <w:sz w:val="20"/>
                <w:szCs w:val="20"/>
                <w:lang w:val="ru-RU"/>
              </w:rPr>
              <w:t xml:space="preserve"> </w:t>
            </w:r>
            <w:r w:rsidRPr="002D6A81">
              <w:rPr>
                <w:sz w:val="20"/>
                <w:szCs w:val="20"/>
              </w:rPr>
              <w:t>77 – 87, 116 – 118,</w:t>
            </w:r>
            <w:r w:rsidRPr="002D6A81">
              <w:rPr>
                <w:color w:val="333333"/>
                <w:shd w:val="clear" w:color="auto" w:fill="FFFFFF"/>
              </w:rPr>
              <w:t xml:space="preserve"> </w:t>
            </w:r>
            <w:r w:rsidRPr="002D6A81">
              <w:rPr>
                <w:sz w:val="20"/>
                <w:szCs w:val="20"/>
              </w:rPr>
              <w:t>120 – 122, 130</w:t>
            </w:r>
            <w:r w:rsidRPr="002D6A81">
              <w:rPr>
                <w:sz w:val="20"/>
                <w:szCs w:val="20"/>
                <w:vertAlign w:val="superscript"/>
              </w:rPr>
              <w:t>1</w:t>
            </w:r>
            <w:r w:rsidRPr="002D6A81">
              <w:rPr>
                <w:sz w:val="20"/>
                <w:szCs w:val="20"/>
              </w:rPr>
              <w:t> – 131</w:t>
            </w:r>
            <w:r w:rsidRPr="002D6A81">
              <w:rPr>
                <w:sz w:val="20"/>
                <w:szCs w:val="20"/>
                <w:vertAlign w:val="superscript"/>
              </w:rPr>
              <w:t xml:space="preserve">1 </w:t>
            </w:r>
            <w:r w:rsidRPr="002D6A81">
              <w:rPr>
                <w:sz w:val="20"/>
                <w:szCs w:val="20"/>
              </w:rPr>
              <w:t xml:space="preserve">Порядку ведення Державного земельного кадастру, затвердженого постановою Кабінету Міністрів України  </w:t>
            </w:r>
            <w:r w:rsidRPr="002D6A81">
              <w:t xml:space="preserve">      </w:t>
            </w:r>
            <w:r w:rsidRPr="002D6A81">
              <w:rPr>
                <w:sz w:val="20"/>
                <w:szCs w:val="20"/>
              </w:rPr>
              <w:t>від 17 жовтня 2012 р. № 1051.</w:t>
            </w:r>
          </w:p>
          <w:p w14:paraId="2588D68E" w14:textId="58081B6D" w:rsidR="00126E9A" w:rsidRPr="002D6A81" w:rsidRDefault="00126E9A" w:rsidP="00126E9A">
            <w:pPr>
              <w:jc w:val="both"/>
              <w:rPr>
                <w:sz w:val="20"/>
                <w:szCs w:val="20"/>
              </w:rPr>
            </w:pPr>
            <w:r w:rsidRPr="002D6A81">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5EE64EE1" w14:textId="77777777" w:rsidR="00126E9A" w:rsidRPr="002D6A81" w:rsidRDefault="00126E9A" w:rsidP="00126E9A">
            <w:pPr>
              <w:pStyle w:val="ac"/>
              <w:spacing w:before="0" w:beforeAutospacing="0" w:after="0" w:afterAutospacing="0"/>
              <w:jc w:val="both"/>
              <w:rPr>
                <w:sz w:val="20"/>
                <w:szCs w:val="20"/>
                <w:lang w:val="uk-UA"/>
              </w:rPr>
            </w:pPr>
            <w:r w:rsidRPr="002D6A81">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126E9A" w:rsidRPr="00761B54" w14:paraId="140158F3" w14:textId="77777777" w:rsidTr="00573319">
        <w:tc>
          <w:tcPr>
            <w:tcW w:w="575" w:type="dxa"/>
            <w:shd w:val="clear" w:color="auto" w:fill="FFFFFF"/>
            <w:tcMar>
              <w:top w:w="150" w:type="dxa"/>
              <w:left w:w="150" w:type="dxa"/>
              <w:bottom w:w="150" w:type="dxa"/>
              <w:right w:w="150" w:type="dxa"/>
            </w:tcMar>
            <w:vAlign w:val="center"/>
            <w:hideMark/>
          </w:tcPr>
          <w:p w14:paraId="23025329" w14:textId="6689A8E5" w:rsidR="00126E9A" w:rsidRPr="002D6A81" w:rsidRDefault="00126E9A" w:rsidP="00126E9A">
            <w:pPr>
              <w:spacing w:line="225" w:lineRule="atLeast"/>
              <w:jc w:val="center"/>
              <w:rPr>
                <w:b/>
                <w:bCs/>
                <w:sz w:val="20"/>
                <w:szCs w:val="20"/>
              </w:rPr>
            </w:pPr>
            <w:r w:rsidRPr="002D6A81">
              <w:rPr>
                <w:rStyle w:val="afb"/>
                <w:b w:val="0"/>
                <w:bCs w:val="0"/>
                <w:sz w:val="20"/>
                <w:szCs w:val="20"/>
              </w:rPr>
              <w:t>6</w:t>
            </w:r>
          </w:p>
        </w:tc>
        <w:tc>
          <w:tcPr>
            <w:tcW w:w="3673" w:type="dxa"/>
            <w:shd w:val="clear" w:color="auto" w:fill="FFFFFF"/>
            <w:tcMar>
              <w:top w:w="150" w:type="dxa"/>
              <w:left w:w="150" w:type="dxa"/>
              <w:bottom w:w="150" w:type="dxa"/>
              <w:right w:w="150" w:type="dxa"/>
            </w:tcMar>
            <w:vAlign w:val="center"/>
            <w:hideMark/>
          </w:tcPr>
          <w:p w14:paraId="2B3D1866" w14:textId="77777777" w:rsidR="00126E9A" w:rsidRPr="00761B54" w:rsidRDefault="00126E9A" w:rsidP="00126E9A">
            <w:pPr>
              <w:spacing w:line="225" w:lineRule="atLeast"/>
              <w:jc w:val="center"/>
              <w:rPr>
                <w:sz w:val="20"/>
                <w:szCs w:val="20"/>
              </w:rPr>
            </w:pPr>
            <w:r w:rsidRPr="00761B54">
              <w:rPr>
                <w:sz w:val="20"/>
                <w:szCs w:val="20"/>
              </w:rPr>
              <w:t>Акти центральних органів виконавчої влади</w:t>
            </w:r>
          </w:p>
        </w:tc>
        <w:tc>
          <w:tcPr>
            <w:tcW w:w="5386" w:type="dxa"/>
            <w:shd w:val="clear" w:color="auto" w:fill="FFFFFF"/>
            <w:tcMar>
              <w:top w:w="150" w:type="dxa"/>
              <w:left w:w="150" w:type="dxa"/>
              <w:bottom w:w="150" w:type="dxa"/>
              <w:right w:w="150" w:type="dxa"/>
            </w:tcMar>
            <w:vAlign w:val="center"/>
            <w:hideMark/>
          </w:tcPr>
          <w:p w14:paraId="61DDC5FD" w14:textId="77777777" w:rsidR="00126E9A" w:rsidRPr="00761B54" w:rsidRDefault="00126E9A" w:rsidP="00126E9A">
            <w:pPr>
              <w:spacing w:line="225" w:lineRule="atLeast"/>
              <w:rPr>
                <w:sz w:val="20"/>
                <w:szCs w:val="20"/>
              </w:rPr>
            </w:pPr>
          </w:p>
        </w:tc>
      </w:tr>
      <w:tr w:rsidR="00126E9A" w:rsidRPr="00761B54" w14:paraId="69B2DC1C" w14:textId="77777777" w:rsidTr="00573319">
        <w:tc>
          <w:tcPr>
            <w:tcW w:w="575" w:type="dxa"/>
            <w:tcMar>
              <w:top w:w="150" w:type="dxa"/>
              <w:left w:w="150" w:type="dxa"/>
              <w:bottom w:w="150" w:type="dxa"/>
              <w:right w:w="150" w:type="dxa"/>
            </w:tcMar>
            <w:vAlign w:val="center"/>
            <w:hideMark/>
          </w:tcPr>
          <w:p w14:paraId="12BE142F" w14:textId="4A214949" w:rsidR="00126E9A" w:rsidRPr="002D6A81" w:rsidRDefault="00126E9A" w:rsidP="00126E9A">
            <w:pPr>
              <w:spacing w:line="225" w:lineRule="atLeast"/>
              <w:jc w:val="center"/>
              <w:rPr>
                <w:b/>
                <w:bCs/>
                <w:sz w:val="20"/>
                <w:szCs w:val="20"/>
              </w:rPr>
            </w:pPr>
            <w:r w:rsidRPr="002D6A81">
              <w:rPr>
                <w:rStyle w:val="afb"/>
                <w:b w:val="0"/>
                <w:bCs w:val="0"/>
                <w:sz w:val="20"/>
                <w:szCs w:val="20"/>
              </w:rPr>
              <w:lastRenderedPageBreak/>
              <w:t>7</w:t>
            </w:r>
          </w:p>
        </w:tc>
        <w:tc>
          <w:tcPr>
            <w:tcW w:w="3673" w:type="dxa"/>
            <w:tcMar>
              <w:top w:w="150" w:type="dxa"/>
              <w:left w:w="150" w:type="dxa"/>
              <w:bottom w:w="150" w:type="dxa"/>
              <w:right w:w="150" w:type="dxa"/>
            </w:tcMar>
            <w:vAlign w:val="center"/>
            <w:hideMark/>
          </w:tcPr>
          <w:p w14:paraId="21190181" w14:textId="77777777" w:rsidR="00126E9A" w:rsidRPr="00761B54" w:rsidRDefault="00126E9A" w:rsidP="00126E9A">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575B6EB4" w14:textId="77777777" w:rsidR="00126E9A" w:rsidRPr="00761B54" w:rsidRDefault="00126E9A" w:rsidP="00126E9A">
            <w:pPr>
              <w:spacing w:line="225" w:lineRule="atLeast"/>
              <w:rPr>
                <w:sz w:val="20"/>
                <w:szCs w:val="20"/>
              </w:rPr>
            </w:pPr>
          </w:p>
        </w:tc>
      </w:tr>
      <w:tr w:rsidR="00126E9A" w:rsidRPr="00761B54" w14:paraId="291A57A6" w14:textId="77777777" w:rsidTr="00573319">
        <w:tc>
          <w:tcPr>
            <w:tcW w:w="9634" w:type="dxa"/>
            <w:gridSpan w:val="3"/>
            <w:shd w:val="clear" w:color="auto" w:fill="FFFFFF"/>
            <w:tcMar>
              <w:top w:w="150" w:type="dxa"/>
              <w:left w:w="150" w:type="dxa"/>
              <w:bottom w:w="150" w:type="dxa"/>
              <w:right w:w="150" w:type="dxa"/>
            </w:tcMar>
            <w:vAlign w:val="center"/>
            <w:hideMark/>
          </w:tcPr>
          <w:p w14:paraId="0DB30D85" w14:textId="77777777" w:rsidR="00126E9A" w:rsidRPr="00761B54" w:rsidRDefault="00126E9A" w:rsidP="00126E9A">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126E9A" w:rsidRPr="00761B54" w14:paraId="13E886C3" w14:textId="77777777" w:rsidTr="00573319">
        <w:tc>
          <w:tcPr>
            <w:tcW w:w="575" w:type="dxa"/>
            <w:tcMar>
              <w:top w:w="150" w:type="dxa"/>
              <w:left w:w="150" w:type="dxa"/>
              <w:bottom w:w="150" w:type="dxa"/>
              <w:right w:w="150" w:type="dxa"/>
            </w:tcMar>
            <w:vAlign w:val="center"/>
            <w:hideMark/>
          </w:tcPr>
          <w:p w14:paraId="72A134D9" w14:textId="7A05452A" w:rsidR="00126E9A" w:rsidRPr="002D6A81" w:rsidRDefault="00126E9A" w:rsidP="00126E9A">
            <w:pPr>
              <w:spacing w:line="225" w:lineRule="atLeast"/>
              <w:jc w:val="center"/>
              <w:rPr>
                <w:b/>
                <w:bCs/>
                <w:sz w:val="20"/>
                <w:szCs w:val="20"/>
              </w:rPr>
            </w:pPr>
            <w:r w:rsidRPr="002D6A81">
              <w:rPr>
                <w:rStyle w:val="afb"/>
                <w:b w:val="0"/>
                <w:bCs w:val="0"/>
                <w:sz w:val="20"/>
                <w:szCs w:val="20"/>
              </w:rPr>
              <w:t>8</w:t>
            </w:r>
          </w:p>
        </w:tc>
        <w:tc>
          <w:tcPr>
            <w:tcW w:w="3673" w:type="dxa"/>
            <w:tcMar>
              <w:top w:w="150" w:type="dxa"/>
              <w:left w:w="150" w:type="dxa"/>
              <w:bottom w:w="150" w:type="dxa"/>
              <w:right w:w="150" w:type="dxa"/>
            </w:tcMar>
            <w:vAlign w:val="center"/>
            <w:hideMark/>
          </w:tcPr>
          <w:p w14:paraId="2D7555DB" w14:textId="77777777" w:rsidR="00126E9A" w:rsidRPr="00761B54" w:rsidRDefault="00126E9A" w:rsidP="00126E9A">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vAlign w:val="center"/>
            <w:hideMark/>
          </w:tcPr>
          <w:p w14:paraId="096B7121" w14:textId="20F41C5F" w:rsidR="00126E9A" w:rsidRPr="00761B54" w:rsidRDefault="00126E9A" w:rsidP="00126E9A">
            <w:pPr>
              <w:jc w:val="both"/>
              <w:rPr>
                <w:sz w:val="20"/>
                <w:szCs w:val="20"/>
              </w:rPr>
            </w:pPr>
            <w:r w:rsidRPr="00761B54">
              <w:rPr>
                <w:sz w:val="20"/>
                <w:szCs w:val="20"/>
              </w:rPr>
              <w:t>Заява про внесення відомостей (змін до них) до Державного земельного кадастру</w:t>
            </w:r>
            <w:r>
              <w:rPr>
                <w:sz w:val="20"/>
                <w:szCs w:val="20"/>
              </w:rPr>
              <w:t>.</w:t>
            </w:r>
          </w:p>
          <w:p w14:paraId="79DFA5CC" w14:textId="77777777" w:rsidR="00126E9A" w:rsidRPr="00761B54" w:rsidRDefault="00126E9A" w:rsidP="00126E9A">
            <w:pPr>
              <w:tabs>
                <w:tab w:val="left" w:pos="2055"/>
              </w:tabs>
              <w:jc w:val="both"/>
              <w:rPr>
                <w:bCs/>
                <w:sz w:val="20"/>
                <w:szCs w:val="20"/>
              </w:rPr>
            </w:pPr>
            <w:r w:rsidRPr="00761B54">
              <w:rPr>
                <w:sz w:val="20"/>
                <w:szCs w:val="20"/>
              </w:rPr>
              <w:t xml:space="preserve">Заява про внесення </w:t>
            </w:r>
            <w:r w:rsidRPr="00761B54">
              <w:rPr>
                <w:bCs/>
                <w:sz w:val="20"/>
                <w:szCs w:val="20"/>
              </w:rPr>
              <w:t xml:space="preserve">відомостей (змін до них) до Державного </w:t>
            </w:r>
            <w:r w:rsidRPr="00761B54">
              <w:rPr>
                <w:bCs/>
                <w:sz w:val="20"/>
                <w:szCs w:val="20"/>
                <w:lang w:val="ru-RU"/>
              </w:rPr>
              <w:br/>
            </w:r>
            <w:r w:rsidRPr="00761B54">
              <w:rPr>
                <w:bCs/>
                <w:sz w:val="20"/>
                <w:szCs w:val="20"/>
              </w:rPr>
              <w:t>земельного кадастру про межі частини земельної ділянки, на якій може проводитися гідротехнічна меліорація</w:t>
            </w:r>
          </w:p>
        </w:tc>
      </w:tr>
      <w:tr w:rsidR="00126E9A" w:rsidRPr="00761B54" w14:paraId="6952E06F" w14:textId="77777777" w:rsidTr="00573319">
        <w:tc>
          <w:tcPr>
            <w:tcW w:w="575" w:type="dxa"/>
            <w:shd w:val="clear" w:color="auto" w:fill="FFFFFF"/>
            <w:tcMar>
              <w:top w:w="150" w:type="dxa"/>
              <w:left w:w="150" w:type="dxa"/>
              <w:bottom w:w="150" w:type="dxa"/>
              <w:right w:w="150" w:type="dxa"/>
            </w:tcMar>
            <w:vAlign w:val="center"/>
            <w:hideMark/>
          </w:tcPr>
          <w:p w14:paraId="5A869FDC" w14:textId="1AB2B5C8" w:rsidR="00126E9A" w:rsidRPr="000E4C3A" w:rsidRDefault="00126E9A" w:rsidP="00126E9A">
            <w:pPr>
              <w:spacing w:line="225" w:lineRule="atLeast"/>
              <w:jc w:val="center"/>
              <w:rPr>
                <w:b/>
                <w:bCs/>
                <w:sz w:val="20"/>
                <w:szCs w:val="20"/>
              </w:rPr>
            </w:pPr>
            <w:r w:rsidRPr="000E4C3A">
              <w:rPr>
                <w:rStyle w:val="afb"/>
                <w:b w:val="0"/>
                <w:bCs w:val="0"/>
                <w:sz w:val="20"/>
                <w:szCs w:val="20"/>
              </w:rPr>
              <w:t>9</w:t>
            </w:r>
          </w:p>
        </w:tc>
        <w:tc>
          <w:tcPr>
            <w:tcW w:w="3673" w:type="dxa"/>
            <w:shd w:val="clear" w:color="auto" w:fill="FFFFFF"/>
            <w:tcMar>
              <w:top w:w="150" w:type="dxa"/>
              <w:left w:w="150" w:type="dxa"/>
              <w:bottom w:w="150" w:type="dxa"/>
              <w:right w:w="150" w:type="dxa"/>
            </w:tcMar>
            <w:vAlign w:val="center"/>
            <w:hideMark/>
          </w:tcPr>
          <w:p w14:paraId="79AF9D86" w14:textId="77777777" w:rsidR="00126E9A" w:rsidRPr="00761B54" w:rsidRDefault="00126E9A" w:rsidP="00126E9A">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shd w:val="clear" w:color="auto" w:fill="FFFFFF"/>
            <w:tcMar>
              <w:top w:w="150" w:type="dxa"/>
              <w:left w:w="150" w:type="dxa"/>
              <w:bottom w:w="150" w:type="dxa"/>
              <w:right w:w="150" w:type="dxa"/>
            </w:tcMar>
            <w:vAlign w:val="center"/>
            <w:hideMark/>
          </w:tcPr>
          <w:p w14:paraId="01DF7AB1" w14:textId="77777777" w:rsidR="00126E9A" w:rsidRDefault="00126E9A" w:rsidP="00126E9A">
            <w:pPr>
              <w:jc w:val="both"/>
              <w:rPr>
                <w:bCs/>
                <w:sz w:val="20"/>
                <w:szCs w:val="20"/>
              </w:rPr>
            </w:pPr>
            <w:r>
              <w:rPr>
                <w:sz w:val="20"/>
              </w:rPr>
              <w:t xml:space="preserve">Для </w:t>
            </w:r>
            <w:r w:rsidRPr="00761B54">
              <w:rPr>
                <w:sz w:val="20"/>
              </w:rPr>
              <w:t>внесенн</w:t>
            </w:r>
            <w:r>
              <w:rPr>
                <w:sz w:val="20"/>
              </w:rPr>
              <w:t>я</w:t>
            </w:r>
            <w:r w:rsidRPr="00761B54">
              <w:rPr>
                <w:sz w:val="20"/>
              </w:rPr>
              <w:t xml:space="preserve"> до Державного земельного кадастру</w:t>
            </w:r>
            <w:r w:rsidRPr="00761B54">
              <w:rPr>
                <w:sz w:val="20"/>
                <w:szCs w:val="20"/>
              </w:rPr>
              <w:t xml:space="preserve"> відомостей (змін до них) </w:t>
            </w:r>
            <w:r>
              <w:rPr>
                <w:bCs/>
                <w:sz w:val="20"/>
                <w:szCs w:val="20"/>
              </w:rPr>
              <w:t xml:space="preserve">про </w:t>
            </w:r>
            <w:r w:rsidRPr="00761B54">
              <w:rPr>
                <w:bCs/>
                <w:sz w:val="20"/>
                <w:szCs w:val="20"/>
              </w:rPr>
              <w:t>земельн</w:t>
            </w:r>
            <w:r>
              <w:rPr>
                <w:bCs/>
                <w:sz w:val="20"/>
                <w:szCs w:val="20"/>
              </w:rPr>
              <w:t>у</w:t>
            </w:r>
            <w:r w:rsidRPr="00761B54">
              <w:rPr>
                <w:bCs/>
                <w:sz w:val="20"/>
                <w:szCs w:val="20"/>
              </w:rPr>
              <w:t xml:space="preserve"> ділянк</w:t>
            </w:r>
            <w:r>
              <w:rPr>
                <w:bCs/>
                <w:sz w:val="20"/>
                <w:szCs w:val="20"/>
              </w:rPr>
              <w:t>у:</w:t>
            </w:r>
          </w:p>
          <w:p w14:paraId="613B1F61" w14:textId="280F59D5" w:rsidR="00126E9A" w:rsidRPr="00761B54" w:rsidRDefault="00126E9A" w:rsidP="00126E9A">
            <w:pPr>
              <w:jc w:val="both"/>
              <w:rPr>
                <w:sz w:val="20"/>
                <w:szCs w:val="20"/>
              </w:rPr>
            </w:pPr>
            <w:r w:rsidRPr="00761B54">
              <w:rPr>
                <w:sz w:val="20"/>
                <w:szCs w:val="20"/>
              </w:rPr>
              <w:t>1</w:t>
            </w:r>
            <w:r>
              <w:rPr>
                <w:sz w:val="20"/>
                <w:szCs w:val="20"/>
              </w:rPr>
              <w:t>)</w:t>
            </w:r>
            <w:r w:rsidRPr="00761B54">
              <w:rPr>
                <w:sz w:val="20"/>
                <w:szCs w:val="20"/>
              </w:rPr>
              <w:t> </w:t>
            </w:r>
            <w:r>
              <w:rPr>
                <w:sz w:val="20"/>
                <w:szCs w:val="20"/>
              </w:rPr>
              <w:t>з</w:t>
            </w:r>
            <w:r w:rsidRPr="00761B54">
              <w:rPr>
                <w:sz w:val="20"/>
                <w:szCs w:val="20"/>
              </w:rPr>
              <w:t>аява про внесення відомостей (змін до них) до Державного земельного кадастру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r>
              <w:rPr>
                <w:sz w:val="20"/>
                <w:szCs w:val="20"/>
              </w:rPr>
              <w:t>;</w:t>
            </w:r>
          </w:p>
          <w:p w14:paraId="02AD3370" w14:textId="7A01DC69" w:rsidR="00126E9A" w:rsidRPr="00761B54" w:rsidRDefault="00126E9A" w:rsidP="00126E9A">
            <w:pPr>
              <w:jc w:val="both"/>
              <w:rPr>
                <w:sz w:val="20"/>
                <w:szCs w:val="20"/>
              </w:rPr>
            </w:pPr>
            <w:r w:rsidRPr="00761B54">
              <w:rPr>
                <w:sz w:val="20"/>
                <w:szCs w:val="20"/>
              </w:rPr>
              <w:t>2</w:t>
            </w:r>
            <w:r>
              <w:rPr>
                <w:sz w:val="20"/>
                <w:szCs w:val="20"/>
              </w:rPr>
              <w:t>) о</w:t>
            </w:r>
            <w:r w:rsidRPr="00761B54">
              <w:rPr>
                <w:sz w:val="20"/>
                <w:szCs w:val="20"/>
              </w:rPr>
              <w:t>ригінали документації із землеустрою, технічної документації з оцінки земель, які є підставою для внесення таких змін (крім випадків, визначених законодавством)</w:t>
            </w:r>
            <w:r w:rsidRPr="00761B54">
              <w:rPr>
                <w:sz w:val="20"/>
                <w:szCs w:val="20"/>
                <w:shd w:val="clear" w:color="auto" w:fill="FFFFFF"/>
              </w:rPr>
              <w:t xml:space="preserve"> в електронній формі</w:t>
            </w:r>
            <w:r w:rsidRPr="00761B54">
              <w:rPr>
                <w:sz w:val="20"/>
                <w:szCs w:val="20"/>
              </w:rPr>
              <w:t xml:space="preserve">, </w:t>
            </w:r>
            <w:r w:rsidRPr="00761B54">
              <w:rPr>
                <w:sz w:val="20"/>
                <w:szCs w:val="20"/>
                <w:shd w:val="clear" w:color="auto" w:fill="FFFFFF"/>
              </w:rPr>
              <w:t xml:space="preserve">засвідчені шляхом </w:t>
            </w:r>
            <w:r w:rsidRPr="00761B54">
              <w:rPr>
                <w:sz w:val="20"/>
                <w:szCs w:val="20"/>
              </w:rPr>
              <w:t>накладення сертифікованим інженером-землевпорядником кваліфікованого електронного підпису відповідно до вимог </w:t>
            </w:r>
            <w:hyperlink r:id="rId139"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r>
              <w:rPr>
                <w:sz w:val="20"/>
                <w:szCs w:val="20"/>
              </w:rPr>
              <w:t>;</w:t>
            </w:r>
          </w:p>
          <w:p w14:paraId="25700301" w14:textId="5394F044" w:rsidR="00126E9A" w:rsidRPr="00761B54" w:rsidRDefault="00126E9A" w:rsidP="00126E9A">
            <w:pPr>
              <w:pStyle w:val="rvps2"/>
              <w:shd w:val="clear" w:color="auto" w:fill="FFFFFF"/>
              <w:spacing w:before="0" w:beforeAutospacing="0" w:after="0" w:afterAutospacing="0"/>
              <w:jc w:val="both"/>
              <w:rPr>
                <w:sz w:val="20"/>
                <w:szCs w:val="20"/>
              </w:rPr>
            </w:pPr>
            <w:bookmarkStart w:id="120" w:name="n306"/>
            <w:bookmarkEnd w:id="120"/>
            <w:r w:rsidRPr="00761B54">
              <w:rPr>
                <w:sz w:val="20"/>
                <w:szCs w:val="20"/>
              </w:rPr>
              <w:t>3</w:t>
            </w:r>
            <w:r>
              <w:rPr>
                <w:sz w:val="20"/>
                <w:szCs w:val="20"/>
              </w:rPr>
              <w:t>)</w:t>
            </w:r>
            <w:r w:rsidRPr="00761B54">
              <w:rPr>
                <w:sz w:val="20"/>
                <w:szCs w:val="20"/>
              </w:rPr>
              <w:t xml:space="preserve"> </w:t>
            </w:r>
            <w:r>
              <w:rPr>
                <w:sz w:val="20"/>
                <w:szCs w:val="20"/>
              </w:rPr>
              <w:t>д</w:t>
            </w:r>
            <w:r w:rsidRPr="00761B54">
              <w:rPr>
                <w:sz w:val="20"/>
                <w:szCs w:val="20"/>
              </w:rPr>
              <w:t>окументація із землеустрою, на підставі якої вносяться зміни до відомостей Державного земельного кадастру, у формі електронного документа (крім випадків, визначених законодавством)</w:t>
            </w:r>
            <w:r>
              <w:rPr>
                <w:sz w:val="20"/>
                <w:szCs w:val="20"/>
              </w:rPr>
              <w:t>.</w:t>
            </w:r>
          </w:p>
          <w:p w14:paraId="04BD856B" w14:textId="3A45C2DF" w:rsidR="00126E9A" w:rsidRDefault="00126E9A" w:rsidP="00126E9A">
            <w:pPr>
              <w:jc w:val="both"/>
              <w:rPr>
                <w:sz w:val="20"/>
                <w:szCs w:val="20"/>
              </w:rPr>
            </w:pPr>
            <w:r>
              <w:rPr>
                <w:sz w:val="20"/>
              </w:rPr>
              <w:t>Для</w:t>
            </w:r>
            <w:r w:rsidRPr="00761B54">
              <w:rPr>
                <w:sz w:val="20"/>
                <w:szCs w:val="20"/>
              </w:rPr>
              <w:t xml:space="preserve"> внесення </w:t>
            </w:r>
            <w:r w:rsidRPr="00761B54">
              <w:rPr>
                <w:bCs/>
                <w:sz w:val="20"/>
                <w:szCs w:val="20"/>
              </w:rPr>
              <w:t xml:space="preserve">відомостей (змін до них) до Державного </w:t>
            </w:r>
            <w:r w:rsidRPr="00761B54">
              <w:rPr>
                <w:bCs/>
                <w:sz w:val="20"/>
                <w:szCs w:val="20"/>
                <w:lang w:val="ru-RU"/>
              </w:rPr>
              <w:br/>
            </w:r>
            <w:r w:rsidRPr="00761B54">
              <w:rPr>
                <w:bCs/>
                <w:sz w:val="20"/>
                <w:szCs w:val="20"/>
              </w:rPr>
              <w:t>земельного кадастру про межі частини земельної ділянки, на якій може проводитися гідротехнічна меліорація</w:t>
            </w:r>
            <w:r>
              <w:rPr>
                <w:bCs/>
                <w:sz w:val="20"/>
                <w:szCs w:val="20"/>
              </w:rPr>
              <w:t>:</w:t>
            </w:r>
          </w:p>
          <w:p w14:paraId="2FBAC5CA" w14:textId="63C032CE" w:rsidR="00126E9A" w:rsidRPr="00761B54" w:rsidRDefault="00126E9A" w:rsidP="00126E9A">
            <w:pPr>
              <w:jc w:val="both"/>
              <w:rPr>
                <w:sz w:val="20"/>
                <w:szCs w:val="20"/>
              </w:rPr>
            </w:pPr>
            <w:r w:rsidRPr="00761B54">
              <w:rPr>
                <w:sz w:val="20"/>
                <w:szCs w:val="20"/>
              </w:rPr>
              <w:t>1</w:t>
            </w:r>
            <w:r>
              <w:rPr>
                <w:sz w:val="20"/>
                <w:szCs w:val="20"/>
              </w:rPr>
              <w:t>)</w:t>
            </w:r>
            <w:r w:rsidRPr="00761B54">
              <w:rPr>
                <w:sz w:val="20"/>
                <w:szCs w:val="20"/>
              </w:rPr>
              <w:t> </w:t>
            </w:r>
            <w:r>
              <w:rPr>
                <w:sz w:val="20"/>
                <w:szCs w:val="20"/>
              </w:rPr>
              <w:t>з</w:t>
            </w:r>
            <w:r w:rsidRPr="00761B54">
              <w:rPr>
                <w:sz w:val="20"/>
                <w:szCs w:val="20"/>
              </w:rPr>
              <w:t xml:space="preserve">аява про внесення </w:t>
            </w:r>
            <w:r w:rsidRPr="00761B54">
              <w:rPr>
                <w:bCs/>
                <w:sz w:val="20"/>
                <w:szCs w:val="20"/>
              </w:rPr>
              <w:t>відомостей (змін до них) до Державного земельного кадастру про межі частини земельної ділянки, на якій може проводитися гідротехнічна меліорація,</w:t>
            </w:r>
            <w:r w:rsidRPr="00761B54">
              <w:rPr>
                <w:sz w:val="20"/>
                <w:szCs w:val="20"/>
              </w:rPr>
              <w:t xml:space="preserve">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r>
              <w:rPr>
                <w:sz w:val="20"/>
                <w:szCs w:val="20"/>
              </w:rPr>
              <w:t>;</w:t>
            </w:r>
          </w:p>
          <w:p w14:paraId="2B42A8BB" w14:textId="01C1581F" w:rsidR="00126E9A" w:rsidRPr="00761B54" w:rsidRDefault="00126E9A" w:rsidP="00126E9A">
            <w:pPr>
              <w:pStyle w:val="ae"/>
              <w:tabs>
                <w:tab w:val="left" w:pos="135"/>
              </w:tabs>
              <w:spacing w:before="0"/>
              <w:ind w:firstLine="0"/>
              <w:jc w:val="both"/>
              <w:rPr>
                <w:rFonts w:ascii="Times New Roman" w:hAnsi="Times New Roman"/>
                <w:sz w:val="20"/>
              </w:rPr>
            </w:pPr>
            <w:r w:rsidRPr="00761B54">
              <w:rPr>
                <w:rFonts w:ascii="Times New Roman" w:hAnsi="Times New Roman"/>
                <w:sz w:val="20"/>
              </w:rPr>
              <w:t>2</w:t>
            </w:r>
            <w:r>
              <w:rPr>
                <w:rFonts w:ascii="Times New Roman" w:hAnsi="Times New Roman"/>
                <w:sz w:val="20"/>
              </w:rPr>
              <w:t>)</w:t>
            </w:r>
            <w:r w:rsidRPr="00761B54">
              <w:rPr>
                <w:rFonts w:ascii="Times New Roman" w:hAnsi="Times New Roman"/>
                <w:sz w:val="20"/>
              </w:rPr>
              <w:t> </w:t>
            </w:r>
            <w:r>
              <w:rPr>
                <w:rFonts w:ascii="Times New Roman" w:hAnsi="Times New Roman"/>
                <w:sz w:val="20"/>
              </w:rPr>
              <w:t>в</w:t>
            </w:r>
            <w:r w:rsidRPr="00761B54">
              <w:rPr>
                <w:rFonts w:ascii="Times New Roman" w:hAnsi="Times New Roman"/>
                <w:sz w:val="20"/>
              </w:rPr>
              <w:t>итяг з Державного земельного кадастру про меліоративну мережу, складову частину меліоративної мережі</w:t>
            </w:r>
            <w:r>
              <w:rPr>
                <w:sz w:val="20"/>
              </w:rPr>
              <w:t>;</w:t>
            </w:r>
          </w:p>
          <w:p w14:paraId="374FD950" w14:textId="35A32F78" w:rsidR="00126E9A" w:rsidRPr="00761B54" w:rsidRDefault="00126E9A" w:rsidP="00126E9A">
            <w:pPr>
              <w:jc w:val="both"/>
              <w:rPr>
                <w:sz w:val="20"/>
                <w:szCs w:val="20"/>
              </w:rPr>
            </w:pPr>
            <w:r w:rsidRPr="00761B54">
              <w:rPr>
                <w:sz w:val="20"/>
              </w:rPr>
              <w:t>3</w:t>
            </w:r>
            <w:r>
              <w:rPr>
                <w:sz w:val="20"/>
              </w:rPr>
              <w:t>) т</w:t>
            </w:r>
            <w:r w:rsidRPr="00761B54">
              <w:rPr>
                <w:sz w:val="20"/>
              </w:rPr>
              <w:t>ехнічна документація із землеустрою щодо інвентаризації земель</w:t>
            </w:r>
            <w:r w:rsidRPr="00761B54">
              <w:rPr>
                <w:sz w:val="20"/>
                <w:szCs w:val="20"/>
                <w:shd w:val="clear" w:color="auto" w:fill="FFFFFF"/>
              </w:rPr>
              <w:t xml:space="preserve"> в електронній формі</w:t>
            </w:r>
            <w:r w:rsidRPr="00761B54">
              <w:rPr>
                <w:sz w:val="20"/>
              </w:rPr>
              <w:t xml:space="preserve">, </w:t>
            </w:r>
            <w:r w:rsidRPr="00761B54">
              <w:rPr>
                <w:sz w:val="20"/>
                <w:szCs w:val="20"/>
                <w:shd w:val="clear" w:color="auto" w:fill="FFFFFF"/>
              </w:rPr>
              <w:t xml:space="preserve">засвідчена </w:t>
            </w:r>
            <w:r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140"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r>
              <w:rPr>
                <w:sz w:val="20"/>
                <w:szCs w:val="20"/>
              </w:rPr>
              <w:t>;</w:t>
            </w:r>
          </w:p>
          <w:p w14:paraId="0D50A191" w14:textId="23C1ADC7" w:rsidR="00126E9A" w:rsidRPr="00761B54" w:rsidRDefault="00126E9A" w:rsidP="00126E9A">
            <w:pPr>
              <w:pStyle w:val="ae"/>
              <w:spacing w:before="0"/>
              <w:ind w:firstLine="0"/>
              <w:jc w:val="both"/>
              <w:rPr>
                <w:rFonts w:ascii="Times New Roman" w:hAnsi="Times New Roman"/>
                <w:sz w:val="20"/>
              </w:rPr>
            </w:pPr>
            <w:r w:rsidRPr="00761B54">
              <w:rPr>
                <w:rFonts w:ascii="Times New Roman" w:hAnsi="Times New Roman"/>
                <w:sz w:val="20"/>
              </w:rPr>
              <w:t>4</w:t>
            </w:r>
            <w:r>
              <w:rPr>
                <w:rFonts w:ascii="Times New Roman" w:hAnsi="Times New Roman"/>
                <w:sz w:val="20"/>
              </w:rPr>
              <w:t>)</w:t>
            </w:r>
            <w:r w:rsidRPr="00761B54">
              <w:rPr>
                <w:rFonts w:ascii="Times New Roman" w:hAnsi="Times New Roman"/>
                <w:sz w:val="20"/>
              </w:rPr>
              <w:t xml:space="preserve"> </w:t>
            </w:r>
            <w:r>
              <w:rPr>
                <w:rFonts w:ascii="Times New Roman" w:hAnsi="Times New Roman"/>
                <w:sz w:val="20"/>
              </w:rPr>
              <w:t>е</w:t>
            </w:r>
            <w:r w:rsidRPr="00761B54">
              <w:rPr>
                <w:rFonts w:ascii="Times New Roman" w:hAnsi="Times New Roman"/>
                <w:sz w:val="20"/>
              </w:rPr>
              <w:t>лектронний документ</w:t>
            </w:r>
          </w:p>
        </w:tc>
      </w:tr>
      <w:tr w:rsidR="00126E9A" w:rsidRPr="00761B54" w14:paraId="0E32EC7E" w14:textId="77777777" w:rsidTr="00573319">
        <w:tc>
          <w:tcPr>
            <w:tcW w:w="575" w:type="dxa"/>
            <w:shd w:val="clear" w:color="auto" w:fill="FFFFFF"/>
            <w:tcMar>
              <w:top w:w="150" w:type="dxa"/>
              <w:left w:w="150" w:type="dxa"/>
              <w:bottom w:w="150" w:type="dxa"/>
              <w:right w:w="150" w:type="dxa"/>
            </w:tcMar>
            <w:vAlign w:val="center"/>
          </w:tcPr>
          <w:p w14:paraId="2B78FB56" w14:textId="2E602F6B" w:rsidR="00126E9A" w:rsidRPr="000E4C3A" w:rsidRDefault="00126E9A" w:rsidP="00126E9A">
            <w:pPr>
              <w:spacing w:line="225" w:lineRule="atLeast"/>
              <w:jc w:val="center"/>
              <w:rPr>
                <w:rStyle w:val="afb"/>
                <w:b w:val="0"/>
                <w:bCs w:val="0"/>
                <w:sz w:val="20"/>
                <w:szCs w:val="20"/>
              </w:rPr>
            </w:pPr>
            <w:r w:rsidRPr="000E4C3A">
              <w:rPr>
                <w:rStyle w:val="afb"/>
                <w:b w:val="0"/>
                <w:bCs w:val="0"/>
                <w:sz w:val="20"/>
                <w:szCs w:val="20"/>
              </w:rPr>
              <w:t>10</w:t>
            </w:r>
          </w:p>
        </w:tc>
        <w:tc>
          <w:tcPr>
            <w:tcW w:w="3673" w:type="dxa"/>
            <w:shd w:val="clear" w:color="auto" w:fill="FFFFFF"/>
            <w:tcMar>
              <w:top w:w="150" w:type="dxa"/>
              <w:left w:w="150" w:type="dxa"/>
              <w:bottom w:w="150" w:type="dxa"/>
              <w:right w:w="150" w:type="dxa"/>
            </w:tcMar>
            <w:vAlign w:val="center"/>
          </w:tcPr>
          <w:p w14:paraId="5B4ED321" w14:textId="77777777" w:rsidR="00126E9A" w:rsidRPr="00761B54" w:rsidRDefault="00126E9A" w:rsidP="00126E9A">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shd w:val="clear" w:color="auto" w:fill="FFFFFF"/>
            <w:tcMar>
              <w:top w:w="150" w:type="dxa"/>
              <w:left w:w="150" w:type="dxa"/>
              <w:bottom w:w="150" w:type="dxa"/>
              <w:right w:w="150" w:type="dxa"/>
            </w:tcMar>
            <w:vAlign w:val="center"/>
          </w:tcPr>
          <w:p w14:paraId="60BCC936" w14:textId="658F3E87" w:rsidR="00126E9A" w:rsidRPr="00761B54" w:rsidRDefault="00126E9A" w:rsidP="00126E9A">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41"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xml:space="preserve"> «Про електронну ідентифікацію та електронні довірчі послуги» з </w:t>
            </w:r>
            <w:r w:rsidRPr="00761B54">
              <w:rPr>
                <w:sz w:val="20"/>
                <w:szCs w:val="20"/>
                <w:shd w:val="clear" w:color="auto" w:fill="FFFFFF"/>
              </w:rPr>
              <w:lastRenderedPageBreak/>
              <w:t>використанням Порталу Дія, у тому числі через вебсторінку Держгеокадастру</w:t>
            </w:r>
            <w:r>
              <w:rPr>
                <w:sz w:val="20"/>
                <w:szCs w:val="20"/>
                <w:shd w:val="clear" w:color="auto" w:fill="FFFFFF"/>
              </w:rPr>
              <w:t>.</w:t>
            </w:r>
          </w:p>
          <w:p w14:paraId="662AACC5" w14:textId="77777777" w:rsidR="00126E9A" w:rsidRPr="00761B54" w:rsidRDefault="00126E9A" w:rsidP="00126E9A">
            <w:pPr>
              <w:spacing w:line="225" w:lineRule="atLeast"/>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126E9A" w:rsidRPr="00761B54" w14:paraId="766016BB" w14:textId="77777777" w:rsidTr="00573319">
        <w:trPr>
          <w:trHeight w:val="248"/>
        </w:trPr>
        <w:tc>
          <w:tcPr>
            <w:tcW w:w="575" w:type="dxa"/>
            <w:shd w:val="clear" w:color="auto" w:fill="FFFFFF"/>
            <w:tcMar>
              <w:top w:w="150" w:type="dxa"/>
              <w:left w:w="150" w:type="dxa"/>
              <w:bottom w:w="150" w:type="dxa"/>
              <w:right w:w="150" w:type="dxa"/>
            </w:tcMar>
            <w:vAlign w:val="center"/>
          </w:tcPr>
          <w:p w14:paraId="52A758F7" w14:textId="3B07F0C4" w:rsidR="00126E9A" w:rsidRPr="000E4C3A" w:rsidRDefault="00126E9A" w:rsidP="00126E9A">
            <w:pPr>
              <w:spacing w:line="225" w:lineRule="atLeast"/>
              <w:jc w:val="center"/>
              <w:rPr>
                <w:rStyle w:val="afb"/>
                <w:b w:val="0"/>
                <w:bCs w:val="0"/>
                <w:sz w:val="20"/>
                <w:szCs w:val="20"/>
              </w:rPr>
            </w:pPr>
            <w:r w:rsidRPr="000E4C3A">
              <w:rPr>
                <w:rStyle w:val="afb"/>
                <w:b w:val="0"/>
                <w:bCs w:val="0"/>
                <w:sz w:val="20"/>
                <w:szCs w:val="20"/>
              </w:rPr>
              <w:lastRenderedPageBreak/>
              <w:t>11</w:t>
            </w:r>
          </w:p>
        </w:tc>
        <w:tc>
          <w:tcPr>
            <w:tcW w:w="3673" w:type="dxa"/>
            <w:shd w:val="clear" w:color="auto" w:fill="FFFFFF"/>
            <w:tcMar>
              <w:top w:w="150" w:type="dxa"/>
              <w:left w:w="150" w:type="dxa"/>
              <w:bottom w:w="150" w:type="dxa"/>
              <w:right w:w="150" w:type="dxa"/>
            </w:tcMar>
            <w:vAlign w:val="center"/>
          </w:tcPr>
          <w:p w14:paraId="790CE899" w14:textId="77777777" w:rsidR="00126E9A" w:rsidRPr="00761B54" w:rsidRDefault="00126E9A" w:rsidP="00126E9A">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shd w:val="clear" w:color="auto" w:fill="FFFFFF"/>
            <w:tcMar>
              <w:top w:w="150" w:type="dxa"/>
              <w:left w:w="150" w:type="dxa"/>
              <w:bottom w:w="150" w:type="dxa"/>
              <w:right w:w="150" w:type="dxa"/>
            </w:tcMar>
            <w:vAlign w:val="center"/>
          </w:tcPr>
          <w:p w14:paraId="7F4432DC" w14:textId="77777777" w:rsidR="00126E9A" w:rsidRPr="00761B54" w:rsidRDefault="00126E9A" w:rsidP="00126E9A">
            <w:pPr>
              <w:spacing w:line="225" w:lineRule="atLeast"/>
              <w:rPr>
                <w:sz w:val="20"/>
                <w:szCs w:val="20"/>
              </w:rPr>
            </w:pPr>
            <w:r w:rsidRPr="00761B54">
              <w:rPr>
                <w:sz w:val="20"/>
                <w:szCs w:val="20"/>
              </w:rPr>
              <w:t>Безоплатно</w:t>
            </w:r>
          </w:p>
        </w:tc>
      </w:tr>
      <w:tr w:rsidR="00126E9A" w:rsidRPr="00761B54" w14:paraId="489DE4D4" w14:textId="77777777" w:rsidTr="00573319">
        <w:tc>
          <w:tcPr>
            <w:tcW w:w="575" w:type="dxa"/>
            <w:shd w:val="clear" w:color="auto" w:fill="FFFFFF"/>
            <w:tcMar>
              <w:top w:w="150" w:type="dxa"/>
              <w:left w:w="150" w:type="dxa"/>
              <w:bottom w:w="150" w:type="dxa"/>
              <w:right w:w="150" w:type="dxa"/>
            </w:tcMar>
            <w:vAlign w:val="center"/>
          </w:tcPr>
          <w:p w14:paraId="5F550B07" w14:textId="3AAC6153" w:rsidR="00126E9A" w:rsidRPr="000E4C3A" w:rsidRDefault="00126E9A" w:rsidP="00126E9A">
            <w:pPr>
              <w:jc w:val="center"/>
              <w:rPr>
                <w:rStyle w:val="afb"/>
                <w:b w:val="0"/>
                <w:bCs w:val="0"/>
                <w:sz w:val="20"/>
                <w:szCs w:val="20"/>
              </w:rPr>
            </w:pPr>
            <w:r w:rsidRPr="000E4C3A">
              <w:rPr>
                <w:rStyle w:val="afb"/>
                <w:b w:val="0"/>
                <w:bCs w:val="0"/>
                <w:sz w:val="20"/>
                <w:szCs w:val="20"/>
              </w:rPr>
              <w:t>12</w:t>
            </w:r>
          </w:p>
        </w:tc>
        <w:tc>
          <w:tcPr>
            <w:tcW w:w="3673" w:type="dxa"/>
            <w:shd w:val="clear" w:color="auto" w:fill="FFFFFF"/>
            <w:tcMar>
              <w:top w:w="150" w:type="dxa"/>
              <w:left w:w="150" w:type="dxa"/>
              <w:bottom w:w="150" w:type="dxa"/>
              <w:right w:w="150" w:type="dxa"/>
            </w:tcMar>
            <w:vAlign w:val="center"/>
          </w:tcPr>
          <w:p w14:paraId="5C94F890" w14:textId="77777777" w:rsidR="00126E9A" w:rsidRPr="00761B54" w:rsidRDefault="00126E9A" w:rsidP="00126E9A">
            <w:pPr>
              <w:jc w:val="center"/>
              <w:rPr>
                <w:sz w:val="20"/>
                <w:szCs w:val="20"/>
              </w:rPr>
            </w:pPr>
            <w:r w:rsidRPr="00761B54">
              <w:rPr>
                <w:sz w:val="20"/>
                <w:szCs w:val="20"/>
              </w:rPr>
              <w:t>Строк надання адміністративної послуги</w:t>
            </w:r>
          </w:p>
        </w:tc>
        <w:tc>
          <w:tcPr>
            <w:tcW w:w="5386" w:type="dxa"/>
            <w:shd w:val="clear" w:color="auto" w:fill="FFFFFF"/>
            <w:tcMar>
              <w:top w:w="150" w:type="dxa"/>
              <w:left w:w="150" w:type="dxa"/>
              <w:bottom w:w="150" w:type="dxa"/>
              <w:right w:w="150" w:type="dxa"/>
            </w:tcMar>
            <w:vAlign w:val="center"/>
          </w:tcPr>
          <w:p w14:paraId="5A10912A" w14:textId="021E89FE" w:rsidR="00126E9A" w:rsidRPr="00761B54" w:rsidRDefault="00126E9A" w:rsidP="00126E9A">
            <w:pPr>
              <w:jc w:val="both"/>
              <w:rPr>
                <w:sz w:val="20"/>
                <w:szCs w:val="20"/>
              </w:rPr>
            </w:pPr>
            <w:r w:rsidRPr="00761B54">
              <w:rPr>
                <w:sz w:val="20"/>
                <w:szCs w:val="20"/>
              </w:rPr>
              <w:t xml:space="preserve">14 робочих днів з дня реєстрації відповідної заяви </w:t>
            </w:r>
            <w:r w:rsidRPr="000E4C3A">
              <w:rPr>
                <w:sz w:val="20"/>
                <w:szCs w:val="20"/>
              </w:rPr>
              <w:t>у Державному земельному кадастрі</w:t>
            </w:r>
            <w:r w:rsidRPr="000E4C3A">
              <w:rPr>
                <w:bCs/>
                <w:sz w:val="20"/>
                <w:szCs w:val="20"/>
              </w:rPr>
              <w:t xml:space="preserve"> або більший строк, який відповідає строку залишення заяви без руху</w:t>
            </w:r>
          </w:p>
        </w:tc>
      </w:tr>
      <w:tr w:rsidR="00126E9A" w:rsidRPr="00761B54" w14:paraId="24D8CA8D" w14:textId="77777777" w:rsidTr="00573319">
        <w:trPr>
          <w:trHeight w:val="1389"/>
        </w:trPr>
        <w:tc>
          <w:tcPr>
            <w:tcW w:w="575" w:type="dxa"/>
            <w:shd w:val="clear" w:color="auto" w:fill="FFFFFF"/>
            <w:tcMar>
              <w:top w:w="150" w:type="dxa"/>
              <w:left w:w="150" w:type="dxa"/>
              <w:bottom w:w="150" w:type="dxa"/>
              <w:right w:w="150" w:type="dxa"/>
            </w:tcMar>
            <w:vAlign w:val="center"/>
          </w:tcPr>
          <w:p w14:paraId="6C607A6C" w14:textId="68A08AC5" w:rsidR="00126E9A" w:rsidRPr="000E4C3A" w:rsidRDefault="00126E9A" w:rsidP="00126E9A">
            <w:pPr>
              <w:jc w:val="center"/>
              <w:rPr>
                <w:rStyle w:val="afb"/>
                <w:b w:val="0"/>
                <w:bCs w:val="0"/>
                <w:sz w:val="20"/>
                <w:szCs w:val="20"/>
              </w:rPr>
            </w:pPr>
            <w:r w:rsidRPr="000E4C3A">
              <w:rPr>
                <w:rStyle w:val="afb"/>
                <w:b w:val="0"/>
                <w:bCs w:val="0"/>
                <w:sz w:val="20"/>
                <w:szCs w:val="20"/>
              </w:rPr>
              <w:t>13</w:t>
            </w:r>
          </w:p>
        </w:tc>
        <w:tc>
          <w:tcPr>
            <w:tcW w:w="3673" w:type="dxa"/>
            <w:shd w:val="clear" w:color="auto" w:fill="FFFFFF"/>
            <w:tcMar>
              <w:top w:w="150" w:type="dxa"/>
              <w:left w:w="150" w:type="dxa"/>
              <w:bottom w:w="150" w:type="dxa"/>
              <w:right w:w="150" w:type="dxa"/>
            </w:tcMar>
            <w:vAlign w:val="center"/>
          </w:tcPr>
          <w:p w14:paraId="4C45602B" w14:textId="77777777" w:rsidR="00126E9A" w:rsidRPr="00761B54" w:rsidRDefault="00126E9A" w:rsidP="00126E9A">
            <w:pPr>
              <w:jc w:val="center"/>
              <w:rPr>
                <w:sz w:val="20"/>
                <w:szCs w:val="20"/>
                <w:lang w:val="ru-RU"/>
              </w:rPr>
            </w:pPr>
            <w:r w:rsidRPr="00761B54">
              <w:rPr>
                <w:sz w:val="20"/>
                <w:szCs w:val="20"/>
              </w:rPr>
              <w:t>Перелік підстав для відмови у наданні адміністративної послуги</w:t>
            </w:r>
          </w:p>
        </w:tc>
        <w:tc>
          <w:tcPr>
            <w:tcW w:w="5386" w:type="dxa"/>
            <w:shd w:val="clear" w:color="auto" w:fill="FFFFFF"/>
            <w:tcMar>
              <w:top w:w="150" w:type="dxa"/>
              <w:left w:w="150" w:type="dxa"/>
              <w:bottom w:w="150" w:type="dxa"/>
              <w:right w:w="150" w:type="dxa"/>
            </w:tcMar>
            <w:vAlign w:val="center"/>
          </w:tcPr>
          <w:p w14:paraId="3F8A83E4" w14:textId="5FCAD211" w:rsidR="00126E9A" w:rsidRDefault="00126E9A" w:rsidP="00126E9A">
            <w:pPr>
              <w:pStyle w:val="rvps2"/>
              <w:shd w:val="clear" w:color="auto" w:fill="FFFFFF"/>
              <w:spacing w:before="0" w:beforeAutospacing="0" w:after="0" w:afterAutospacing="0"/>
              <w:jc w:val="both"/>
              <w:rPr>
                <w:sz w:val="20"/>
              </w:rPr>
            </w:pPr>
            <w:r w:rsidRPr="00761B54">
              <w:rPr>
                <w:sz w:val="20"/>
              </w:rPr>
              <w:t>Відмова у внесенні до Державного земельного кадастру</w:t>
            </w:r>
            <w:r w:rsidRPr="00761B54">
              <w:rPr>
                <w:sz w:val="20"/>
                <w:szCs w:val="20"/>
              </w:rPr>
              <w:t xml:space="preserve"> відомостей (змін до них) </w:t>
            </w:r>
            <w:r>
              <w:rPr>
                <w:bCs/>
                <w:sz w:val="20"/>
                <w:szCs w:val="20"/>
              </w:rPr>
              <w:t xml:space="preserve">про </w:t>
            </w:r>
            <w:r w:rsidRPr="00761B54">
              <w:rPr>
                <w:bCs/>
                <w:sz w:val="20"/>
                <w:szCs w:val="20"/>
              </w:rPr>
              <w:t>земельн</w:t>
            </w:r>
            <w:r>
              <w:rPr>
                <w:bCs/>
                <w:sz w:val="20"/>
                <w:szCs w:val="20"/>
              </w:rPr>
              <w:t>у</w:t>
            </w:r>
            <w:r w:rsidRPr="00761B54">
              <w:rPr>
                <w:bCs/>
                <w:sz w:val="20"/>
                <w:szCs w:val="20"/>
              </w:rPr>
              <w:t xml:space="preserve"> ділянк</w:t>
            </w:r>
            <w:r>
              <w:rPr>
                <w:bCs/>
                <w:sz w:val="20"/>
                <w:szCs w:val="20"/>
              </w:rPr>
              <w:t xml:space="preserve">у </w:t>
            </w:r>
            <w:r w:rsidRPr="00761B54">
              <w:rPr>
                <w:sz w:val="20"/>
              </w:rPr>
              <w:t xml:space="preserve">надається </w:t>
            </w:r>
            <w:r>
              <w:rPr>
                <w:sz w:val="20"/>
              </w:rPr>
              <w:t xml:space="preserve">       </w:t>
            </w:r>
            <w:r w:rsidRPr="00761B54">
              <w:rPr>
                <w:sz w:val="20"/>
              </w:rPr>
              <w:t>у разі, коли:</w:t>
            </w:r>
          </w:p>
          <w:p w14:paraId="1C8730DC" w14:textId="620BA682" w:rsidR="00126E9A" w:rsidRPr="00761B54" w:rsidRDefault="00126E9A" w:rsidP="00126E9A">
            <w:pPr>
              <w:pStyle w:val="rvps2"/>
              <w:shd w:val="clear" w:color="auto" w:fill="FFFFFF"/>
              <w:spacing w:before="0" w:beforeAutospacing="0" w:after="0" w:afterAutospacing="0"/>
              <w:jc w:val="both"/>
              <w:rPr>
                <w:sz w:val="20"/>
                <w:szCs w:val="20"/>
                <w:lang w:val="ru-RU"/>
              </w:rPr>
            </w:pPr>
            <w:r w:rsidRPr="00761B54">
              <w:rPr>
                <w:sz w:val="20"/>
                <w:szCs w:val="20"/>
              </w:rPr>
              <w:t>1</w:t>
            </w:r>
            <w:r>
              <w:rPr>
                <w:sz w:val="20"/>
                <w:szCs w:val="20"/>
              </w:rPr>
              <w:t>) і</w:t>
            </w:r>
            <w:r w:rsidRPr="00761B54">
              <w:rPr>
                <w:sz w:val="20"/>
                <w:szCs w:val="20"/>
              </w:rPr>
              <w:t>з заявою звернулася неналежна особа (з</w:t>
            </w:r>
            <w:r w:rsidRPr="00761B54">
              <w:rPr>
                <w:sz w:val="20"/>
                <w:szCs w:val="20"/>
                <w:shd w:val="clear" w:color="auto" w:fill="FFFFFF"/>
              </w:rPr>
              <w:t>міни до відомостей про земельну ділянку вносяться за заявою власника або користувача земельної ділянки державної чи комунальної власності)</w:t>
            </w:r>
            <w:r>
              <w:rPr>
                <w:sz w:val="20"/>
                <w:szCs w:val="20"/>
                <w:shd w:val="clear" w:color="auto" w:fill="FFFFFF"/>
              </w:rPr>
              <w:t>;</w:t>
            </w:r>
          </w:p>
          <w:p w14:paraId="096A163B" w14:textId="24E88191" w:rsidR="00126E9A" w:rsidRPr="00761B54" w:rsidRDefault="00126E9A" w:rsidP="00126E9A">
            <w:pPr>
              <w:pStyle w:val="rvps2"/>
              <w:shd w:val="clear" w:color="auto" w:fill="FFFFFF"/>
              <w:tabs>
                <w:tab w:val="left" w:pos="260"/>
              </w:tabs>
              <w:spacing w:before="0" w:beforeAutospacing="0" w:after="0" w:afterAutospacing="0"/>
              <w:jc w:val="both"/>
              <w:rPr>
                <w:sz w:val="20"/>
                <w:szCs w:val="20"/>
              </w:rPr>
            </w:pPr>
            <w:bookmarkStart w:id="121" w:name="n312"/>
            <w:bookmarkEnd w:id="121"/>
            <w:r w:rsidRPr="00761B54">
              <w:rPr>
                <w:sz w:val="20"/>
                <w:szCs w:val="20"/>
              </w:rPr>
              <w:t>2</w:t>
            </w:r>
            <w:r>
              <w:rPr>
                <w:sz w:val="20"/>
                <w:szCs w:val="20"/>
              </w:rPr>
              <w:t>) п</w:t>
            </w:r>
            <w:r w:rsidRPr="00761B54">
              <w:rPr>
                <w:sz w:val="20"/>
                <w:szCs w:val="20"/>
              </w:rPr>
              <w:t>одані документи не відповідають вимогам законодавства</w:t>
            </w:r>
            <w:r>
              <w:rPr>
                <w:sz w:val="20"/>
                <w:szCs w:val="20"/>
              </w:rPr>
              <w:t>;</w:t>
            </w:r>
          </w:p>
          <w:p w14:paraId="45E392A6" w14:textId="299409FD" w:rsidR="00126E9A" w:rsidRPr="00761B54" w:rsidRDefault="00126E9A" w:rsidP="00126E9A">
            <w:pPr>
              <w:pStyle w:val="rvps2"/>
              <w:shd w:val="clear" w:color="auto" w:fill="FFFFFF"/>
              <w:spacing w:before="0" w:beforeAutospacing="0" w:after="0" w:afterAutospacing="0"/>
              <w:jc w:val="both"/>
              <w:rPr>
                <w:sz w:val="20"/>
                <w:szCs w:val="20"/>
              </w:rPr>
            </w:pPr>
            <w:bookmarkStart w:id="122" w:name="n313"/>
            <w:bookmarkEnd w:id="122"/>
            <w:r w:rsidRPr="00761B54">
              <w:rPr>
                <w:sz w:val="20"/>
                <w:szCs w:val="20"/>
              </w:rPr>
              <w:t>3</w:t>
            </w:r>
            <w:r>
              <w:rPr>
                <w:sz w:val="20"/>
                <w:szCs w:val="20"/>
              </w:rPr>
              <w:t>)</w:t>
            </w:r>
            <w:r w:rsidRPr="00761B54">
              <w:rPr>
                <w:sz w:val="20"/>
                <w:szCs w:val="20"/>
              </w:rPr>
              <w:t xml:space="preserve"> </w:t>
            </w:r>
            <w:r>
              <w:rPr>
                <w:sz w:val="20"/>
                <w:szCs w:val="20"/>
              </w:rPr>
              <w:t>з</w:t>
            </w:r>
            <w:r w:rsidRPr="00761B54">
              <w:rPr>
                <w:sz w:val="20"/>
                <w:szCs w:val="20"/>
              </w:rPr>
              <w:t>аявлені відомості вже внесені до Поземельної книги</w:t>
            </w:r>
            <w:r>
              <w:rPr>
                <w:sz w:val="20"/>
                <w:szCs w:val="20"/>
              </w:rPr>
              <w:t>.</w:t>
            </w:r>
          </w:p>
          <w:p w14:paraId="467DD381" w14:textId="77777777" w:rsidR="00126E9A" w:rsidRPr="00761B54" w:rsidRDefault="00126E9A" w:rsidP="00126E9A">
            <w:pPr>
              <w:pStyle w:val="ae"/>
              <w:spacing w:before="0"/>
              <w:ind w:firstLine="0"/>
              <w:jc w:val="both"/>
              <w:rPr>
                <w:rFonts w:ascii="Times New Roman" w:hAnsi="Times New Roman"/>
                <w:sz w:val="20"/>
              </w:rPr>
            </w:pPr>
            <w:r w:rsidRPr="00761B54">
              <w:rPr>
                <w:rFonts w:ascii="Times New Roman" w:hAnsi="Times New Roman"/>
                <w:sz w:val="20"/>
              </w:rPr>
              <w:t>Відмова у внесенні до Державного земельного кадастру відомостей про межі частини земельної ділянки, на якій може проводитися гідротехнічна меліорація, надається у разі, коли:</w:t>
            </w:r>
          </w:p>
          <w:p w14:paraId="6427D699" w14:textId="77777777" w:rsidR="00126E9A" w:rsidRPr="00761B54" w:rsidRDefault="00126E9A" w:rsidP="00126E9A">
            <w:pPr>
              <w:pStyle w:val="ae"/>
              <w:spacing w:before="0"/>
              <w:ind w:firstLine="0"/>
              <w:jc w:val="both"/>
              <w:rPr>
                <w:rFonts w:ascii="Times New Roman" w:hAnsi="Times New Roman"/>
                <w:sz w:val="20"/>
              </w:rPr>
            </w:pPr>
            <w:r w:rsidRPr="00761B54">
              <w:rPr>
                <w:rFonts w:ascii="Times New Roman" w:hAnsi="Times New Roman"/>
                <w:sz w:val="20"/>
              </w:rPr>
              <w:t>1) заявником подано документи не в повному обсязі;</w:t>
            </w:r>
          </w:p>
          <w:p w14:paraId="6760AA82" w14:textId="77777777" w:rsidR="00126E9A" w:rsidRPr="00761B54" w:rsidRDefault="00126E9A" w:rsidP="00126E9A">
            <w:pPr>
              <w:pStyle w:val="rvps2"/>
              <w:shd w:val="clear" w:color="auto" w:fill="FFFFFF"/>
              <w:tabs>
                <w:tab w:val="left" w:pos="260"/>
              </w:tabs>
              <w:spacing w:before="0" w:beforeAutospacing="0" w:after="0" w:afterAutospacing="0"/>
              <w:jc w:val="both"/>
              <w:rPr>
                <w:sz w:val="20"/>
                <w:szCs w:val="20"/>
              </w:rPr>
            </w:pPr>
            <w:r w:rsidRPr="00761B54">
              <w:rPr>
                <w:sz w:val="20"/>
                <w:szCs w:val="20"/>
              </w:rPr>
              <w:t>2) подані документи не відповідають вимогам законодавства;</w:t>
            </w:r>
          </w:p>
          <w:p w14:paraId="027A31E5" w14:textId="77777777" w:rsidR="00126E9A" w:rsidRPr="00761B54" w:rsidRDefault="00126E9A" w:rsidP="00126E9A">
            <w:pPr>
              <w:pStyle w:val="ae"/>
              <w:spacing w:before="0"/>
              <w:ind w:firstLine="0"/>
              <w:jc w:val="both"/>
              <w:rPr>
                <w:rFonts w:ascii="Times New Roman" w:hAnsi="Times New Roman"/>
                <w:sz w:val="20"/>
              </w:rPr>
            </w:pPr>
            <w:r w:rsidRPr="00761B54">
              <w:rPr>
                <w:rFonts w:ascii="Times New Roman" w:hAnsi="Times New Roman"/>
                <w:sz w:val="20"/>
              </w:rPr>
              <w:t>3) із заявою звернулася неналежна особа</w:t>
            </w:r>
          </w:p>
        </w:tc>
      </w:tr>
      <w:tr w:rsidR="00126E9A" w:rsidRPr="00761B54" w14:paraId="37DAFE74" w14:textId="77777777" w:rsidTr="00573319">
        <w:tc>
          <w:tcPr>
            <w:tcW w:w="575" w:type="dxa"/>
            <w:shd w:val="clear" w:color="auto" w:fill="FFFFFF"/>
            <w:tcMar>
              <w:top w:w="150" w:type="dxa"/>
              <w:left w:w="150" w:type="dxa"/>
              <w:bottom w:w="150" w:type="dxa"/>
              <w:right w:w="150" w:type="dxa"/>
            </w:tcMar>
            <w:vAlign w:val="center"/>
          </w:tcPr>
          <w:p w14:paraId="2BDF4B15" w14:textId="71F89BEE" w:rsidR="00126E9A" w:rsidRPr="000E4C3A" w:rsidRDefault="00126E9A" w:rsidP="00126E9A">
            <w:pPr>
              <w:jc w:val="center"/>
              <w:rPr>
                <w:rStyle w:val="afb"/>
                <w:b w:val="0"/>
                <w:bCs w:val="0"/>
                <w:sz w:val="20"/>
                <w:szCs w:val="20"/>
              </w:rPr>
            </w:pPr>
            <w:r w:rsidRPr="000E4C3A">
              <w:rPr>
                <w:rStyle w:val="afb"/>
                <w:b w:val="0"/>
                <w:bCs w:val="0"/>
                <w:sz w:val="20"/>
                <w:szCs w:val="20"/>
              </w:rPr>
              <w:t>14</w:t>
            </w:r>
          </w:p>
        </w:tc>
        <w:tc>
          <w:tcPr>
            <w:tcW w:w="3673" w:type="dxa"/>
            <w:shd w:val="clear" w:color="auto" w:fill="FFFFFF"/>
            <w:tcMar>
              <w:top w:w="150" w:type="dxa"/>
              <w:left w:w="150" w:type="dxa"/>
              <w:bottom w:w="150" w:type="dxa"/>
              <w:right w:w="150" w:type="dxa"/>
            </w:tcMar>
            <w:vAlign w:val="center"/>
          </w:tcPr>
          <w:p w14:paraId="30503687" w14:textId="77777777" w:rsidR="00126E9A" w:rsidRPr="00761B54" w:rsidRDefault="00126E9A" w:rsidP="00126E9A">
            <w:pPr>
              <w:jc w:val="center"/>
              <w:rPr>
                <w:sz w:val="20"/>
                <w:szCs w:val="20"/>
              </w:rPr>
            </w:pPr>
            <w:r w:rsidRPr="00761B54">
              <w:rPr>
                <w:sz w:val="20"/>
                <w:szCs w:val="20"/>
              </w:rPr>
              <w:t>Результат надання адміністративної послуги</w:t>
            </w:r>
          </w:p>
        </w:tc>
        <w:tc>
          <w:tcPr>
            <w:tcW w:w="5386" w:type="dxa"/>
            <w:shd w:val="clear" w:color="auto" w:fill="FFFFFF"/>
            <w:tcMar>
              <w:top w:w="150" w:type="dxa"/>
              <w:left w:w="150" w:type="dxa"/>
              <w:bottom w:w="150" w:type="dxa"/>
              <w:right w:w="150" w:type="dxa"/>
            </w:tcMar>
            <w:vAlign w:val="center"/>
          </w:tcPr>
          <w:p w14:paraId="1048A0FA" w14:textId="77777777" w:rsidR="00126E9A" w:rsidRPr="00761B54" w:rsidRDefault="00126E9A" w:rsidP="00126E9A">
            <w:pPr>
              <w:pStyle w:val="ac"/>
              <w:spacing w:before="0" w:beforeAutospacing="0" w:after="0" w:afterAutospacing="0"/>
              <w:jc w:val="both"/>
              <w:rPr>
                <w:sz w:val="20"/>
                <w:szCs w:val="20"/>
              </w:rPr>
            </w:pPr>
            <w:r w:rsidRPr="00761B54">
              <w:rPr>
                <w:sz w:val="20"/>
                <w:szCs w:val="20"/>
              </w:rPr>
              <w:t>Витяг з Державного земельного кадастру про земельну ділянку на підтвердження внесення відомостей (змін до них) до Державного земельного кадастру</w:t>
            </w:r>
          </w:p>
          <w:p w14:paraId="3C34C96D" w14:textId="77777777" w:rsidR="00126E9A" w:rsidRDefault="00126E9A" w:rsidP="00126E9A">
            <w:pPr>
              <w:pStyle w:val="ac"/>
              <w:spacing w:before="0" w:beforeAutospacing="0" w:after="0" w:afterAutospacing="0"/>
              <w:jc w:val="both"/>
              <w:rPr>
                <w:sz w:val="20"/>
                <w:szCs w:val="20"/>
                <w:lang w:val="uk-UA"/>
              </w:rPr>
            </w:pPr>
            <w:r w:rsidRPr="00761B54">
              <w:rPr>
                <w:sz w:val="20"/>
                <w:szCs w:val="20"/>
              </w:rPr>
              <w:t>Рішення про відмову у внесенні відомостей (змін до них) до Державного земельного кадастру</w:t>
            </w:r>
          </w:p>
          <w:p w14:paraId="3BA24072" w14:textId="0F30A0F4" w:rsidR="00126E9A" w:rsidRPr="00571046" w:rsidRDefault="00126E9A" w:rsidP="00126E9A">
            <w:pPr>
              <w:pStyle w:val="ac"/>
              <w:spacing w:before="0" w:beforeAutospacing="0" w:after="0" w:afterAutospacing="0"/>
              <w:jc w:val="both"/>
              <w:rPr>
                <w:sz w:val="20"/>
                <w:szCs w:val="20"/>
                <w:lang w:val="uk-UA"/>
              </w:rPr>
            </w:pPr>
            <w:r w:rsidRPr="00571046">
              <w:rPr>
                <w:sz w:val="20"/>
                <w:szCs w:val="20"/>
                <w:lang w:val="uk-UA"/>
              </w:rPr>
              <w:t>Протокол проведення перевірки електронного документа</w:t>
            </w:r>
          </w:p>
          <w:p w14:paraId="50203676" w14:textId="77777777" w:rsidR="00126E9A" w:rsidRPr="00F24B2D" w:rsidRDefault="00126E9A" w:rsidP="00126E9A">
            <w:pPr>
              <w:pStyle w:val="ac"/>
              <w:spacing w:before="0" w:beforeAutospacing="0" w:after="0" w:afterAutospacing="0"/>
              <w:rPr>
                <w:sz w:val="20"/>
                <w:szCs w:val="20"/>
              </w:rPr>
            </w:pPr>
            <w:r w:rsidRPr="00571046">
              <w:rPr>
                <w:sz w:val="20"/>
                <w:szCs w:val="20"/>
              </w:rPr>
              <w:t>Рішення про відмову у прийнятті заяви до розгляду</w:t>
            </w:r>
          </w:p>
          <w:p w14:paraId="11E28A28" w14:textId="77777777" w:rsidR="00126E9A" w:rsidRPr="00571046" w:rsidRDefault="00126E9A" w:rsidP="00126E9A">
            <w:pPr>
              <w:pStyle w:val="ac"/>
              <w:spacing w:before="0" w:beforeAutospacing="0" w:after="0" w:afterAutospacing="0"/>
              <w:jc w:val="both"/>
              <w:rPr>
                <w:sz w:val="20"/>
                <w:szCs w:val="20"/>
                <w:lang w:val="uk-UA"/>
              </w:rPr>
            </w:pPr>
            <w:r w:rsidRPr="00571046">
              <w:rPr>
                <w:sz w:val="20"/>
                <w:szCs w:val="20"/>
                <w:lang w:val="uk-UA"/>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3ADAC9BE" w14:textId="77777777" w:rsidR="00126E9A" w:rsidRPr="00571046" w:rsidRDefault="00126E9A" w:rsidP="00126E9A">
            <w:pPr>
              <w:jc w:val="both"/>
              <w:rPr>
                <w:sz w:val="20"/>
                <w:szCs w:val="20"/>
              </w:rPr>
            </w:pPr>
            <w:r w:rsidRPr="00571046">
              <w:rPr>
                <w:sz w:val="20"/>
                <w:szCs w:val="20"/>
              </w:rPr>
              <w:t xml:space="preserve">Повідомлення про залишення заяви без руху </w:t>
            </w:r>
          </w:p>
          <w:p w14:paraId="767A541D" w14:textId="77777777" w:rsidR="00126E9A" w:rsidRPr="00571046" w:rsidRDefault="00126E9A" w:rsidP="00126E9A">
            <w:pPr>
              <w:jc w:val="both"/>
              <w:rPr>
                <w:sz w:val="20"/>
                <w:szCs w:val="20"/>
              </w:rPr>
            </w:pPr>
            <w:r w:rsidRPr="00571046">
              <w:rPr>
                <w:sz w:val="20"/>
                <w:szCs w:val="20"/>
              </w:rPr>
              <w:t>Повідомлення про продовження строку усунення виявлених недоліків</w:t>
            </w:r>
          </w:p>
          <w:p w14:paraId="5491C1F9" w14:textId="77777777" w:rsidR="00126E9A" w:rsidRPr="00571046" w:rsidRDefault="00126E9A" w:rsidP="00126E9A">
            <w:pPr>
              <w:pStyle w:val="ac"/>
              <w:spacing w:before="0" w:beforeAutospacing="0" w:after="0" w:afterAutospacing="0"/>
              <w:jc w:val="both"/>
              <w:rPr>
                <w:sz w:val="20"/>
                <w:szCs w:val="20"/>
                <w:lang w:val="uk-UA"/>
              </w:rPr>
            </w:pPr>
            <w:r w:rsidRPr="00571046">
              <w:rPr>
                <w:sz w:val="20"/>
                <w:szCs w:val="20"/>
              </w:rPr>
              <w:t>Повідомлення про відмову у продовженні строку усунення виявлених недоліків</w:t>
            </w:r>
          </w:p>
          <w:p w14:paraId="4D5458AF" w14:textId="6D9DE03D" w:rsidR="00126E9A" w:rsidRPr="0022115C" w:rsidRDefault="00126E9A" w:rsidP="00126E9A">
            <w:pPr>
              <w:jc w:val="both"/>
              <w:rPr>
                <w:color w:val="000000"/>
                <w:sz w:val="20"/>
                <w:szCs w:val="20"/>
              </w:rPr>
            </w:pPr>
            <w:r w:rsidRPr="00571046">
              <w:rPr>
                <w:color w:val="000000"/>
                <w:sz w:val="20"/>
                <w:szCs w:val="20"/>
              </w:rPr>
              <w:t>Рішення про продовження розгляду заяви</w:t>
            </w:r>
          </w:p>
        </w:tc>
      </w:tr>
      <w:tr w:rsidR="00126E9A" w:rsidRPr="00761B54" w14:paraId="734EBB79" w14:textId="77777777" w:rsidTr="00573319">
        <w:tc>
          <w:tcPr>
            <w:tcW w:w="575" w:type="dxa"/>
            <w:shd w:val="clear" w:color="auto" w:fill="FFFFFF"/>
            <w:tcMar>
              <w:top w:w="150" w:type="dxa"/>
              <w:left w:w="150" w:type="dxa"/>
              <w:bottom w:w="150" w:type="dxa"/>
              <w:right w:w="150" w:type="dxa"/>
            </w:tcMar>
            <w:vAlign w:val="center"/>
          </w:tcPr>
          <w:p w14:paraId="6760698D" w14:textId="6982EDAC" w:rsidR="00126E9A" w:rsidRPr="000E4C3A" w:rsidRDefault="00126E9A" w:rsidP="00126E9A">
            <w:pPr>
              <w:jc w:val="center"/>
              <w:rPr>
                <w:rStyle w:val="afb"/>
                <w:b w:val="0"/>
                <w:bCs w:val="0"/>
                <w:sz w:val="20"/>
                <w:szCs w:val="20"/>
              </w:rPr>
            </w:pPr>
            <w:r w:rsidRPr="000E4C3A">
              <w:rPr>
                <w:rStyle w:val="afb"/>
                <w:b w:val="0"/>
                <w:bCs w:val="0"/>
                <w:sz w:val="20"/>
                <w:szCs w:val="20"/>
              </w:rPr>
              <w:t>15</w:t>
            </w:r>
          </w:p>
        </w:tc>
        <w:tc>
          <w:tcPr>
            <w:tcW w:w="3673" w:type="dxa"/>
            <w:shd w:val="clear" w:color="auto" w:fill="FFFFFF"/>
            <w:tcMar>
              <w:top w:w="150" w:type="dxa"/>
              <w:left w:w="150" w:type="dxa"/>
              <w:bottom w:w="150" w:type="dxa"/>
              <w:right w:w="150" w:type="dxa"/>
            </w:tcMar>
            <w:vAlign w:val="center"/>
          </w:tcPr>
          <w:p w14:paraId="78BE3603" w14:textId="77777777" w:rsidR="00126E9A" w:rsidRPr="00761B54" w:rsidRDefault="00126E9A" w:rsidP="00126E9A">
            <w:pPr>
              <w:jc w:val="center"/>
              <w:rPr>
                <w:sz w:val="20"/>
                <w:szCs w:val="20"/>
              </w:rPr>
            </w:pPr>
            <w:r w:rsidRPr="00761B54">
              <w:rPr>
                <w:sz w:val="20"/>
                <w:szCs w:val="20"/>
              </w:rPr>
              <w:t>Способи отримання відповіді (результату)</w:t>
            </w:r>
          </w:p>
        </w:tc>
        <w:tc>
          <w:tcPr>
            <w:tcW w:w="5386" w:type="dxa"/>
            <w:shd w:val="clear" w:color="auto" w:fill="FFFFFF"/>
            <w:tcMar>
              <w:top w:w="150" w:type="dxa"/>
              <w:left w:w="150" w:type="dxa"/>
              <w:bottom w:w="150" w:type="dxa"/>
              <w:right w:w="150" w:type="dxa"/>
            </w:tcMar>
            <w:vAlign w:val="center"/>
          </w:tcPr>
          <w:p w14:paraId="342B1198" w14:textId="566C5CAE" w:rsidR="00126E9A" w:rsidRPr="00761B54" w:rsidRDefault="00126E9A" w:rsidP="00126E9A">
            <w:pPr>
              <w:pStyle w:val="ac"/>
              <w:spacing w:before="0" w:beforeAutospacing="0" w:after="0" w:afterAutospacing="0"/>
              <w:jc w:val="both"/>
              <w:rPr>
                <w:sz w:val="20"/>
                <w:szCs w:val="20"/>
              </w:rPr>
            </w:pPr>
            <w:r w:rsidRPr="00761B54">
              <w:rPr>
                <w:sz w:val="20"/>
                <w:szCs w:val="20"/>
                <w:shd w:val="clear" w:color="auto" w:fill="FFFFFF"/>
              </w:rPr>
              <w:t xml:space="preserve">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w:t>
            </w:r>
            <w:r w:rsidRPr="00761B54">
              <w:rPr>
                <w:sz w:val="20"/>
                <w:szCs w:val="20"/>
                <w:shd w:val="clear" w:color="auto" w:fill="FFFFFF"/>
              </w:rPr>
              <w:lastRenderedPageBreak/>
              <w:t>внесення відомостей (змін до них) центру надання адміністративних послуг </w:t>
            </w:r>
          </w:p>
        </w:tc>
      </w:tr>
      <w:tr w:rsidR="00126E9A" w:rsidRPr="00761B54" w14:paraId="3D5D8C80" w14:textId="77777777" w:rsidTr="00573319">
        <w:tc>
          <w:tcPr>
            <w:tcW w:w="575" w:type="dxa"/>
            <w:shd w:val="clear" w:color="auto" w:fill="FFFFFF"/>
            <w:tcMar>
              <w:top w:w="150" w:type="dxa"/>
              <w:left w:w="150" w:type="dxa"/>
              <w:bottom w:w="150" w:type="dxa"/>
              <w:right w:w="150" w:type="dxa"/>
            </w:tcMar>
            <w:vAlign w:val="center"/>
          </w:tcPr>
          <w:p w14:paraId="2E7B0732" w14:textId="0DEF0C7C" w:rsidR="00126E9A" w:rsidRPr="00571046" w:rsidRDefault="00126E9A" w:rsidP="00126E9A">
            <w:pPr>
              <w:jc w:val="center"/>
              <w:rPr>
                <w:rStyle w:val="afb"/>
                <w:b w:val="0"/>
                <w:bCs w:val="0"/>
                <w:sz w:val="20"/>
                <w:szCs w:val="20"/>
              </w:rPr>
            </w:pPr>
            <w:r w:rsidRPr="00571046">
              <w:rPr>
                <w:rStyle w:val="afb"/>
                <w:b w:val="0"/>
                <w:bCs w:val="0"/>
                <w:sz w:val="20"/>
                <w:szCs w:val="20"/>
              </w:rPr>
              <w:lastRenderedPageBreak/>
              <w:t>16</w:t>
            </w:r>
          </w:p>
        </w:tc>
        <w:tc>
          <w:tcPr>
            <w:tcW w:w="3673" w:type="dxa"/>
            <w:shd w:val="clear" w:color="auto" w:fill="FFFFFF"/>
            <w:tcMar>
              <w:top w:w="150" w:type="dxa"/>
              <w:left w:w="150" w:type="dxa"/>
              <w:bottom w:w="150" w:type="dxa"/>
              <w:right w:w="150" w:type="dxa"/>
            </w:tcMar>
            <w:vAlign w:val="center"/>
          </w:tcPr>
          <w:p w14:paraId="40CFD4EB" w14:textId="77777777" w:rsidR="00126E9A" w:rsidRPr="00761B54" w:rsidRDefault="00126E9A" w:rsidP="00126E9A">
            <w:pPr>
              <w:jc w:val="center"/>
              <w:rPr>
                <w:sz w:val="20"/>
                <w:szCs w:val="20"/>
              </w:rPr>
            </w:pPr>
            <w:r w:rsidRPr="00761B54">
              <w:rPr>
                <w:sz w:val="20"/>
                <w:szCs w:val="20"/>
              </w:rPr>
              <w:t>Примітка</w:t>
            </w:r>
          </w:p>
        </w:tc>
        <w:tc>
          <w:tcPr>
            <w:tcW w:w="5386" w:type="dxa"/>
            <w:shd w:val="clear" w:color="auto" w:fill="FFFFFF"/>
            <w:tcMar>
              <w:top w:w="150" w:type="dxa"/>
              <w:left w:w="150" w:type="dxa"/>
              <w:bottom w:w="150" w:type="dxa"/>
              <w:right w:w="150" w:type="dxa"/>
            </w:tcMar>
            <w:vAlign w:val="center"/>
          </w:tcPr>
          <w:p w14:paraId="0028075A" w14:textId="77777777" w:rsidR="00126E9A" w:rsidRPr="00761B54" w:rsidRDefault="00126E9A" w:rsidP="00126E9A">
            <w:pPr>
              <w:pStyle w:val="ac"/>
              <w:spacing w:before="0" w:beforeAutospacing="0" w:after="0" w:afterAutospacing="0"/>
              <w:jc w:val="both"/>
              <w:rPr>
                <w:sz w:val="20"/>
                <w:szCs w:val="20"/>
              </w:rPr>
            </w:pPr>
            <w:r w:rsidRPr="00761B54">
              <w:rPr>
                <w:sz w:val="20"/>
                <w:szCs w:val="20"/>
              </w:rPr>
              <w:t>*Форм</w:t>
            </w:r>
            <w:r w:rsidRPr="00761B54">
              <w:rPr>
                <w:sz w:val="20"/>
                <w:szCs w:val="20"/>
                <w:lang w:val="uk-UA"/>
              </w:rPr>
              <w:t>у</w:t>
            </w:r>
            <w:r w:rsidRPr="00761B54">
              <w:rPr>
                <w:sz w:val="20"/>
                <w:szCs w:val="20"/>
              </w:rPr>
              <w:t xml:space="preserve"> заяви про внесення відомостей (змін до них) до Державного земельного кадастру про земельну ділянку наведено у додатку</w:t>
            </w:r>
            <w:r w:rsidRPr="00761B54">
              <w:rPr>
                <w:sz w:val="20"/>
                <w:szCs w:val="20"/>
                <w:lang w:val="uk-UA"/>
              </w:rPr>
              <w:t xml:space="preserve"> 1</w:t>
            </w:r>
            <w:r w:rsidRPr="00761B54">
              <w:rPr>
                <w:sz w:val="20"/>
                <w:szCs w:val="20"/>
              </w:rPr>
              <w:t xml:space="preserve"> до Типової інформаційної картки адміністративної послуги</w:t>
            </w:r>
          </w:p>
          <w:p w14:paraId="1AAEC238" w14:textId="77777777" w:rsidR="00126E9A" w:rsidRPr="00761B54" w:rsidRDefault="00126E9A" w:rsidP="00126E9A">
            <w:pPr>
              <w:pStyle w:val="ac"/>
              <w:spacing w:before="0" w:beforeAutospacing="0" w:after="0" w:afterAutospacing="0"/>
              <w:jc w:val="both"/>
              <w:rPr>
                <w:sz w:val="20"/>
                <w:szCs w:val="20"/>
              </w:rPr>
            </w:pPr>
            <w:r w:rsidRPr="00761B54">
              <w:rPr>
                <w:sz w:val="20"/>
                <w:szCs w:val="20"/>
              </w:rPr>
              <w:t>**Форм</w:t>
            </w:r>
            <w:r w:rsidRPr="00761B54">
              <w:rPr>
                <w:sz w:val="20"/>
                <w:szCs w:val="20"/>
                <w:lang w:val="uk-UA"/>
              </w:rPr>
              <w:t>у</w:t>
            </w:r>
            <w:r w:rsidRPr="00761B54">
              <w:rPr>
                <w:sz w:val="20"/>
                <w:szCs w:val="20"/>
              </w:rPr>
              <w:t xml:space="preserve"> заяви про внесення </w:t>
            </w:r>
            <w:r w:rsidRPr="00761B54">
              <w:rPr>
                <w:bCs/>
                <w:sz w:val="20"/>
                <w:szCs w:val="20"/>
              </w:rPr>
              <w:t>відомостей (змін до них) до Державного земельного кадастру про межі частини земельної ділянки, на якій може проводитися гідротехнічна меліорація</w:t>
            </w:r>
            <w:r w:rsidRPr="00761B54">
              <w:rPr>
                <w:sz w:val="20"/>
                <w:szCs w:val="20"/>
              </w:rPr>
              <w:t xml:space="preserve"> наведено у додатку</w:t>
            </w:r>
            <w:r w:rsidRPr="00761B54">
              <w:rPr>
                <w:sz w:val="20"/>
                <w:szCs w:val="20"/>
                <w:lang w:val="uk-UA"/>
              </w:rPr>
              <w:t xml:space="preserve"> 2</w:t>
            </w:r>
            <w:r w:rsidRPr="00761B54">
              <w:rPr>
                <w:sz w:val="20"/>
                <w:szCs w:val="20"/>
              </w:rPr>
              <w:t xml:space="preserve"> до Типової інформаційної картки адміністративної послуги</w:t>
            </w:r>
          </w:p>
        </w:tc>
      </w:tr>
    </w:tbl>
    <w:p w14:paraId="48E3EE83" w14:textId="77777777" w:rsidR="00B54511" w:rsidRPr="00761B54" w:rsidRDefault="00B54511" w:rsidP="00B54511">
      <w:pPr>
        <w:pStyle w:val="ac"/>
        <w:spacing w:before="0" w:beforeAutospacing="0" w:after="300" w:afterAutospacing="0" w:line="348" w:lineRule="atLeast"/>
        <w:rPr>
          <w:rFonts w:ascii="Verdana" w:hAnsi="Verdana"/>
        </w:rPr>
      </w:pPr>
    </w:p>
    <w:p w14:paraId="140124FF" w14:textId="7C67E315" w:rsidR="00B54511" w:rsidRPr="00761B54" w:rsidRDefault="00B54511" w:rsidP="008A1DB0">
      <w:pPr>
        <w:pStyle w:val="ac"/>
        <w:spacing w:before="0" w:beforeAutospacing="0" w:after="0" w:afterAutospacing="0"/>
        <w:ind w:left="5103"/>
        <w:jc w:val="both"/>
        <w:rPr>
          <w:lang w:val="uk-UA"/>
        </w:rPr>
      </w:pPr>
      <w:r w:rsidRPr="00761B54">
        <w:t>Додаток</w:t>
      </w:r>
      <w:r w:rsidRPr="00761B54">
        <w:rPr>
          <w:lang w:val="uk-UA"/>
        </w:rPr>
        <w:t xml:space="preserve"> 1</w:t>
      </w:r>
    </w:p>
    <w:p w14:paraId="27893976" w14:textId="71FCA06E" w:rsidR="00B54511" w:rsidRPr="00761B54" w:rsidRDefault="00B54511" w:rsidP="008A1DB0">
      <w:pPr>
        <w:pStyle w:val="ac"/>
        <w:spacing w:before="0" w:beforeAutospacing="0" w:after="0" w:afterAutospacing="0"/>
        <w:ind w:left="5103"/>
        <w:jc w:val="both"/>
      </w:pPr>
      <w:r w:rsidRPr="00761B54">
        <w:t>до Типової інформаційної картки</w:t>
      </w:r>
      <w:r w:rsidRPr="00761B54">
        <w:br/>
        <w:t>адміністративної послуги внесення до Державного земельного кадастру</w:t>
      </w:r>
      <w:r w:rsidRPr="00761B54">
        <w:br/>
        <w:t>відомостей (змін до них) про земельну ділянку</w:t>
      </w:r>
    </w:p>
    <w:p w14:paraId="566E2B46" w14:textId="77777777" w:rsidR="00B54511" w:rsidRPr="00761B54" w:rsidRDefault="00B54511" w:rsidP="008A1DB0">
      <w:pPr>
        <w:pStyle w:val="ac"/>
        <w:spacing w:before="0" w:beforeAutospacing="0" w:after="0" w:afterAutospacing="0"/>
        <w:ind w:left="5103"/>
        <w:jc w:val="both"/>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33D278ED" w14:textId="77777777" w:rsidTr="00573319">
        <w:tc>
          <w:tcPr>
            <w:tcW w:w="1764" w:type="pct"/>
            <w:tcBorders>
              <w:top w:val="nil"/>
              <w:left w:val="nil"/>
              <w:bottom w:val="nil"/>
              <w:right w:val="nil"/>
              <w:tl2br w:val="nil"/>
              <w:tr2bl w:val="nil"/>
            </w:tcBorders>
          </w:tcPr>
          <w:p w14:paraId="5B7EFA3D"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3152DFE3" w14:textId="77777777" w:rsidR="00B54511" w:rsidRPr="00761B54" w:rsidRDefault="00B54511" w:rsidP="00573319">
            <w:pPr>
              <w:spacing w:line="228" w:lineRule="auto"/>
              <w:jc w:val="center"/>
            </w:pPr>
          </w:p>
          <w:p w14:paraId="5363C641" w14:textId="6869D25C"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 xml:space="preserve"> / </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35B98DB2"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2A7DB697" w14:textId="3EB80371"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2C75ED2C" w14:textId="77777777" w:rsidR="00B54511" w:rsidRPr="00761B54" w:rsidRDefault="00B54511" w:rsidP="00B54511">
      <w:pPr>
        <w:shd w:val="clear" w:color="auto" w:fill="FFFFFF"/>
        <w:spacing w:before="360" w:after="240"/>
        <w:ind w:left="448"/>
        <w:jc w:val="center"/>
      </w:pPr>
      <w:r w:rsidRPr="00761B54">
        <w:lastRenderedPageBreak/>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431878FE"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11133977" w14:textId="77777777" w:rsidTr="00573319">
        <w:tc>
          <w:tcPr>
            <w:tcW w:w="2500" w:type="pct"/>
            <w:vMerge w:val="restart"/>
            <w:tcBorders>
              <w:top w:val="nil"/>
              <w:left w:val="nil"/>
              <w:bottom w:val="nil"/>
              <w:right w:val="nil"/>
              <w:tl2br w:val="nil"/>
              <w:tr2bl w:val="nil"/>
            </w:tcBorders>
          </w:tcPr>
          <w:p w14:paraId="1CE6711B"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4F8DE190"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59B7EA04" w14:textId="77777777" w:rsidTr="00573319">
        <w:tc>
          <w:tcPr>
            <w:tcW w:w="2500" w:type="pct"/>
            <w:vMerge/>
            <w:tcBorders>
              <w:top w:val="nil"/>
              <w:left w:val="nil"/>
              <w:bottom w:val="nil"/>
              <w:right w:val="nil"/>
              <w:tl2br w:val="nil"/>
              <w:tr2bl w:val="nil"/>
            </w:tcBorders>
          </w:tcPr>
          <w:p w14:paraId="29905024"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205F3A9D" w14:textId="77777777" w:rsidR="00B54511" w:rsidRPr="00761B54" w:rsidRDefault="00B54511"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00586218" w14:textId="77777777" w:rsidR="00B54511" w:rsidRPr="00761B54" w:rsidRDefault="00B54511"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B54511" w:rsidRPr="00761B54" w14:paraId="07404475" w14:textId="77777777" w:rsidTr="00573319">
        <w:tc>
          <w:tcPr>
            <w:tcW w:w="2500" w:type="pct"/>
            <w:vMerge/>
            <w:tcBorders>
              <w:top w:val="nil"/>
              <w:left w:val="nil"/>
              <w:bottom w:val="nil"/>
              <w:right w:val="nil"/>
              <w:tl2br w:val="nil"/>
              <w:tr2bl w:val="nil"/>
            </w:tcBorders>
          </w:tcPr>
          <w:p w14:paraId="7F99773D"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3D805AF1" w14:textId="77777777" w:rsidR="00B54511" w:rsidRPr="00761B54" w:rsidRDefault="00B54511" w:rsidP="00573319">
            <w:pPr>
              <w:spacing w:before="120" w:line="360" w:lineRule="auto"/>
            </w:pPr>
            <w:r w:rsidRPr="00761B54">
              <w:rPr>
                <w:rFonts w:eastAsia="Arial Unicode MS"/>
              </w:rPr>
              <w:t>€</w:t>
            </w:r>
            <w:r w:rsidRPr="00761B54">
              <w:t xml:space="preserve"> обмеження у використанні земель;</w:t>
            </w:r>
          </w:p>
          <w:p w14:paraId="002DAC17" w14:textId="77777777" w:rsidR="00B54511" w:rsidRPr="00761B54" w:rsidRDefault="00B54511" w:rsidP="00573319">
            <w:pPr>
              <w:pStyle w:val="st2"/>
              <w:spacing w:after="0"/>
              <w:ind w:firstLine="0"/>
              <w:rPr>
                <w:rStyle w:val="st42"/>
              </w:rPr>
            </w:pPr>
            <w:r w:rsidRPr="00761B54">
              <w:rPr>
                <w:rStyle w:val="st42"/>
              </w:rPr>
              <w:t>€ меліоративну мережу;</w:t>
            </w:r>
          </w:p>
          <w:p w14:paraId="732FAE57" w14:textId="77777777" w:rsidR="00B54511" w:rsidRPr="00761B54" w:rsidRDefault="00B54511" w:rsidP="00573319">
            <w:pPr>
              <w:spacing w:before="120"/>
            </w:pPr>
            <w:r w:rsidRPr="00761B54">
              <w:rPr>
                <w:rStyle w:val="st42"/>
              </w:rPr>
              <w:t>€ складову частину меліоративної мережі</w:t>
            </w:r>
          </w:p>
        </w:tc>
      </w:tr>
      <w:tr w:rsidR="00B54511" w:rsidRPr="00761B54" w14:paraId="6776741C" w14:textId="77777777" w:rsidTr="00573319">
        <w:tc>
          <w:tcPr>
            <w:tcW w:w="2500" w:type="pct"/>
            <w:vMerge/>
            <w:tcBorders>
              <w:top w:val="nil"/>
              <w:left w:val="nil"/>
              <w:bottom w:val="nil"/>
              <w:right w:val="nil"/>
              <w:tl2br w:val="nil"/>
              <w:tr2bl w:val="nil"/>
            </w:tcBorders>
          </w:tcPr>
          <w:p w14:paraId="478F0050"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540BE5A9" w14:textId="77777777" w:rsidR="00B54511" w:rsidRPr="00761B54" w:rsidRDefault="00B54511" w:rsidP="00573319">
            <w:r w:rsidRPr="00761B54">
              <w:rPr>
                <w:noProof/>
                <w:lang w:val="en-AU"/>
              </w:rPr>
              <w:sym w:font="Wingdings" w:char="F0FE"/>
            </w:r>
            <w:r w:rsidRPr="00761B54">
              <w:t xml:space="preserve"> земельну ділянку</w:t>
            </w:r>
          </w:p>
        </w:tc>
      </w:tr>
      <w:tr w:rsidR="00B54511" w:rsidRPr="00761B54" w14:paraId="139B6DFC" w14:textId="77777777" w:rsidTr="00573319">
        <w:tc>
          <w:tcPr>
            <w:tcW w:w="2500" w:type="pct"/>
            <w:tcBorders>
              <w:top w:val="nil"/>
              <w:left w:val="nil"/>
              <w:bottom w:val="nil"/>
              <w:right w:val="nil"/>
              <w:tl2br w:val="nil"/>
              <w:tr2bl w:val="nil"/>
            </w:tcBorders>
          </w:tcPr>
          <w:p w14:paraId="46514FB5"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386B9E0F" w14:textId="77777777" w:rsidR="00B54511" w:rsidRPr="00761B54" w:rsidRDefault="00B54511" w:rsidP="00573319">
            <w:pPr>
              <w:spacing w:before="120"/>
            </w:pPr>
          </w:p>
        </w:tc>
      </w:tr>
      <w:tr w:rsidR="00B54511" w:rsidRPr="00761B54" w14:paraId="1BCA2935" w14:textId="77777777" w:rsidTr="00573319">
        <w:tc>
          <w:tcPr>
            <w:tcW w:w="2500" w:type="pct"/>
            <w:tcBorders>
              <w:top w:val="nil"/>
              <w:left w:val="nil"/>
              <w:bottom w:val="nil"/>
              <w:right w:val="nil"/>
              <w:tl2br w:val="nil"/>
              <w:tr2bl w:val="nil"/>
            </w:tcBorders>
          </w:tcPr>
          <w:p w14:paraId="4CD7096E"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7091933B" w14:textId="77777777" w:rsidR="00B54511" w:rsidRPr="00761B54" w:rsidRDefault="00B54511" w:rsidP="00573319">
            <w:pPr>
              <w:spacing w:before="120"/>
            </w:pPr>
          </w:p>
        </w:tc>
      </w:tr>
      <w:tr w:rsidR="00B54511" w:rsidRPr="00761B54" w14:paraId="656D9CAE" w14:textId="77777777" w:rsidTr="00573319">
        <w:tc>
          <w:tcPr>
            <w:tcW w:w="2500" w:type="pct"/>
            <w:tcBorders>
              <w:top w:val="nil"/>
              <w:left w:val="nil"/>
              <w:bottom w:val="nil"/>
              <w:right w:val="nil"/>
              <w:tl2br w:val="nil"/>
              <w:tr2bl w:val="nil"/>
            </w:tcBorders>
          </w:tcPr>
          <w:p w14:paraId="359BA9F3"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2FD3A4FF" w14:textId="77777777" w:rsidR="00B54511" w:rsidRPr="00761B54" w:rsidRDefault="00B54511" w:rsidP="00573319">
            <w:pPr>
              <w:spacing w:before="120"/>
            </w:pPr>
          </w:p>
        </w:tc>
      </w:tr>
      <w:tr w:rsidR="00B54511" w:rsidRPr="00761B54" w14:paraId="6B5E2CE5" w14:textId="77777777" w:rsidTr="00573319">
        <w:trPr>
          <w:trHeight w:val="960"/>
        </w:trPr>
        <w:tc>
          <w:tcPr>
            <w:tcW w:w="2500" w:type="pct"/>
            <w:tcBorders>
              <w:top w:val="nil"/>
              <w:left w:val="nil"/>
              <w:bottom w:val="nil"/>
              <w:right w:val="nil"/>
              <w:tl2br w:val="nil"/>
              <w:tr2bl w:val="nil"/>
            </w:tcBorders>
          </w:tcPr>
          <w:p w14:paraId="3920BB71"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37C3BE09" w14:textId="77777777" w:rsidR="00B54511" w:rsidRPr="00761B54" w:rsidRDefault="00B54511" w:rsidP="00573319">
            <w:pPr>
              <w:spacing w:before="120"/>
            </w:pPr>
          </w:p>
        </w:tc>
      </w:tr>
    </w:tbl>
    <w:p w14:paraId="16ED2DED" w14:textId="77777777" w:rsidR="00B54511" w:rsidRPr="00761B54" w:rsidRDefault="00B54511" w:rsidP="00B54511">
      <w:pPr>
        <w:shd w:val="clear" w:color="auto" w:fill="FFFFFF"/>
        <w:spacing w:before="120"/>
      </w:pPr>
      <w:r w:rsidRPr="00761B54">
        <w:t>До заяви додаються*:</w:t>
      </w:r>
    </w:p>
    <w:p w14:paraId="2407A3C2"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542207F7"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38987B4D"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4CBF1A61"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5A63DA2C"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43B5A925"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2B26BE25"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085952C8"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65C9851E"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7F04AE28" w14:textId="77777777" w:rsidR="00B54511" w:rsidRPr="00761B54" w:rsidRDefault="00B54511" w:rsidP="00B54511">
      <w:pPr>
        <w:shd w:val="clear" w:color="auto" w:fill="FFFFFF"/>
        <w:spacing w:before="120"/>
      </w:pPr>
      <w:r w:rsidRPr="00761B54">
        <w:rPr>
          <w:rFonts w:eastAsia="Arial Unicode MS"/>
        </w:rPr>
        <w:t>€</w:t>
      </w:r>
      <w:r w:rsidRPr="00761B54">
        <w:t xml:space="preserve"> договір;</w:t>
      </w:r>
    </w:p>
    <w:p w14:paraId="719A21B3"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410BC2E5" w14:textId="77777777" w:rsidR="00B54511" w:rsidRPr="00761B54" w:rsidRDefault="00B54511" w:rsidP="00B54511">
      <w:pPr>
        <w:shd w:val="clear" w:color="auto" w:fill="FFFFFF"/>
        <w:spacing w:before="120"/>
        <w:jc w:val="both"/>
      </w:pPr>
      <w:r w:rsidRPr="00761B54">
        <w:rPr>
          <w:rFonts w:eastAsia="Arial Unicode MS"/>
        </w:rPr>
        <w:lastRenderedPageBreak/>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7B409032"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76E8D987" w14:textId="61DDCDBD"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AA7FC9">
        <w:rPr>
          <w:rFonts w:eastAsia="Arial Unicode MS"/>
        </w:rPr>
        <w:t>«</w:t>
      </w:r>
      <w:r w:rsidRPr="00761B54">
        <w:rPr>
          <w:rFonts w:eastAsia="Arial Unicode MS"/>
        </w:rPr>
        <w:t>V</w:t>
      </w:r>
      <w:r w:rsidR="00AA7FC9">
        <w:rPr>
          <w:rFonts w:eastAsia="Arial Unicode MS"/>
        </w:rPr>
        <w:t>»</w:t>
      </w:r>
      <w:r w:rsidRPr="00761B54">
        <w:rPr>
          <w:rFonts w:eastAsia="Arial Unicode MS"/>
        </w:rPr>
        <w:t>.</w:t>
      </w:r>
    </w:p>
    <w:p w14:paraId="5DEE0A8D"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10179C77" w14:textId="77777777" w:rsidR="00B54511" w:rsidRPr="00761B54" w:rsidRDefault="00B54511" w:rsidP="00B54511">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74DA4184"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t xml:space="preserve"> </w:t>
      </w:r>
      <w:r w:rsidRPr="00761B54">
        <w:rPr>
          <w:rStyle w:val="st42"/>
        </w:rPr>
        <w:t>в електронній формі:</w:t>
      </w:r>
    </w:p>
    <w:p w14:paraId="74105F4F"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33254B5E"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3EC7BFE8" w14:textId="77777777" w:rsidTr="00573319">
        <w:tc>
          <w:tcPr>
            <w:tcW w:w="4543" w:type="dxa"/>
            <w:gridSpan w:val="2"/>
            <w:tcBorders>
              <w:top w:val="nil"/>
              <w:left w:val="nil"/>
              <w:bottom w:val="nil"/>
              <w:right w:val="nil"/>
              <w:tl2br w:val="nil"/>
              <w:tr2bl w:val="nil"/>
            </w:tcBorders>
          </w:tcPr>
          <w:p w14:paraId="38C91DC1"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16874F54"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5FFB17AA" w14:textId="77777777" w:rsidR="00B54511" w:rsidRPr="00761B54" w:rsidRDefault="00B54511" w:rsidP="00573319">
            <w:pPr>
              <w:jc w:val="center"/>
            </w:pPr>
            <w:r w:rsidRPr="00761B54">
              <w:t>Службова інформація</w:t>
            </w:r>
          </w:p>
        </w:tc>
      </w:tr>
      <w:tr w:rsidR="00B54511" w:rsidRPr="00761B54" w14:paraId="2B5BBED9" w14:textId="77777777" w:rsidTr="00573319">
        <w:tc>
          <w:tcPr>
            <w:tcW w:w="4543" w:type="dxa"/>
            <w:gridSpan w:val="2"/>
            <w:tcBorders>
              <w:top w:val="nil"/>
              <w:left w:val="nil"/>
              <w:bottom w:val="nil"/>
              <w:right w:val="nil"/>
              <w:tl2br w:val="nil"/>
              <w:tr2bl w:val="nil"/>
            </w:tcBorders>
          </w:tcPr>
          <w:p w14:paraId="1019F762"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4F3424BF"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1E728B6E" w14:textId="77777777" w:rsidR="00B54511" w:rsidRPr="00761B54" w:rsidRDefault="00B54511" w:rsidP="00573319">
            <w:pPr>
              <w:jc w:val="center"/>
            </w:pPr>
            <w:r w:rsidRPr="00761B54">
              <w:t>Реєстраційний номер заяви</w:t>
            </w:r>
          </w:p>
        </w:tc>
      </w:tr>
      <w:tr w:rsidR="00B54511" w:rsidRPr="00761B54" w14:paraId="1AF505F3" w14:textId="77777777" w:rsidTr="00573319">
        <w:tc>
          <w:tcPr>
            <w:tcW w:w="4543" w:type="dxa"/>
            <w:gridSpan w:val="2"/>
            <w:tcBorders>
              <w:top w:val="nil"/>
              <w:left w:val="nil"/>
              <w:bottom w:val="nil"/>
              <w:right w:val="nil"/>
              <w:tl2br w:val="nil"/>
              <w:tr2bl w:val="nil"/>
            </w:tcBorders>
          </w:tcPr>
          <w:p w14:paraId="79B55409"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3C65C8DE"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27D7C032" w14:textId="77777777" w:rsidR="00B54511" w:rsidRPr="00761B54" w:rsidRDefault="00B54511" w:rsidP="00573319">
            <w:pPr>
              <w:jc w:val="center"/>
            </w:pPr>
          </w:p>
        </w:tc>
      </w:tr>
      <w:tr w:rsidR="00B54511" w:rsidRPr="00761B54" w14:paraId="1A4A8E97" w14:textId="77777777" w:rsidTr="00573319">
        <w:tc>
          <w:tcPr>
            <w:tcW w:w="4543" w:type="dxa"/>
            <w:gridSpan w:val="2"/>
            <w:tcBorders>
              <w:top w:val="nil"/>
              <w:left w:val="nil"/>
              <w:bottom w:val="nil"/>
              <w:right w:val="nil"/>
              <w:tl2br w:val="nil"/>
              <w:tr2bl w:val="nil"/>
            </w:tcBorders>
          </w:tcPr>
          <w:p w14:paraId="44F1EF34" w14:textId="77777777" w:rsidR="00B54511" w:rsidRPr="00761B54" w:rsidRDefault="00B54511" w:rsidP="00573319"/>
        </w:tc>
        <w:tc>
          <w:tcPr>
            <w:tcW w:w="795" w:type="dxa"/>
            <w:tcBorders>
              <w:top w:val="nil"/>
              <w:left w:val="nil"/>
              <w:bottom w:val="nil"/>
              <w:right w:val="nil"/>
              <w:tl2br w:val="nil"/>
              <w:tr2bl w:val="nil"/>
            </w:tcBorders>
          </w:tcPr>
          <w:p w14:paraId="10727303"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11B2FAC2" w14:textId="77777777" w:rsidR="00B54511" w:rsidRPr="00761B54" w:rsidRDefault="00B54511" w:rsidP="00573319">
            <w:pPr>
              <w:jc w:val="center"/>
            </w:pPr>
            <w:r w:rsidRPr="00761B54">
              <w:t>Дата реєстрації заяви</w:t>
            </w:r>
          </w:p>
        </w:tc>
      </w:tr>
      <w:tr w:rsidR="00B54511" w:rsidRPr="00761B54" w14:paraId="36545FC7" w14:textId="77777777" w:rsidTr="00573319">
        <w:tc>
          <w:tcPr>
            <w:tcW w:w="4543" w:type="dxa"/>
            <w:gridSpan w:val="2"/>
            <w:tcBorders>
              <w:top w:val="nil"/>
              <w:left w:val="nil"/>
              <w:bottom w:val="single" w:sz="4" w:space="0" w:color="auto"/>
              <w:right w:val="nil"/>
              <w:tl2br w:val="nil"/>
              <w:tr2bl w:val="nil"/>
            </w:tcBorders>
          </w:tcPr>
          <w:p w14:paraId="394CED7B"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573F4B1E"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3231AA05" w14:textId="77777777" w:rsidR="00B54511" w:rsidRPr="00761B54" w:rsidRDefault="00B54511" w:rsidP="00573319">
            <w:pPr>
              <w:jc w:val="center"/>
            </w:pPr>
          </w:p>
        </w:tc>
      </w:tr>
      <w:tr w:rsidR="00B54511" w:rsidRPr="00761B54" w14:paraId="61A20026"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5DEB2697" w14:textId="77777777" w:rsidR="00B54511" w:rsidRPr="00761B54" w:rsidRDefault="00B54511" w:rsidP="00573319"/>
        </w:tc>
        <w:tc>
          <w:tcPr>
            <w:tcW w:w="795" w:type="dxa"/>
            <w:tcBorders>
              <w:top w:val="nil"/>
              <w:left w:val="single" w:sz="4" w:space="0" w:color="auto"/>
              <w:bottom w:val="nil"/>
              <w:right w:val="nil"/>
              <w:tl2br w:val="nil"/>
              <w:tr2bl w:val="nil"/>
            </w:tcBorders>
          </w:tcPr>
          <w:p w14:paraId="21344BC5"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E4B8108"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6E9F1397" w14:textId="77777777" w:rsidTr="00573319">
        <w:tc>
          <w:tcPr>
            <w:tcW w:w="4543" w:type="dxa"/>
            <w:gridSpan w:val="2"/>
            <w:tcBorders>
              <w:top w:val="single" w:sz="4" w:space="0" w:color="auto"/>
              <w:left w:val="nil"/>
              <w:bottom w:val="nil"/>
              <w:right w:val="nil"/>
              <w:tl2br w:val="nil"/>
              <w:tr2bl w:val="nil"/>
            </w:tcBorders>
          </w:tcPr>
          <w:p w14:paraId="1EEC8F8B" w14:textId="77777777" w:rsidR="00B54511" w:rsidRPr="00761B54" w:rsidRDefault="00B54511" w:rsidP="00573319">
            <w:pPr>
              <w:jc w:val="center"/>
            </w:pPr>
          </w:p>
          <w:p w14:paraId="744B83E3" w14:textId="77777777" w:rsidR="00B54511" w:rsidRPr="00761B54" w:rsidRDefault="00B54511" w:rsidP="00573319"/>
        </w:tc>
        <w:tc>
          <w:tcPr>
            <w:tcW w:w="795" w:type="dxa"/>
            <w:tcBorders>
              <w:top w:val="nil"/>
              <w:left w:val="nil"/>
              <w:bottom w:val="nil"/>
              <w:right w:val="nil"/>
              <w:tl2br w:val="nil"/>
              <w:tr2bl w:val="nil"/>
            </w:tcBorders>
          </w:tcPr>
          <w:p w14:paraId="100F84BE"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3E642871" w14:textId="77777777" w:rsidR="00B54511" w:rsidRPr="00761B54" w:rsidRDefault="00B54511" w:rsidP="00573319"/>
          <w:p w14:paraId="23705277" w14:textId="77777777" w:rsidR="00B54511" w:rsidRPr="00761B54" w:rsidRDefault="00B54511" w:rsidP="00573319">
            <w:pPr>
              <w:jc w:val="center"/>
            </w:pPr>
          </w:p>
          <w:p w14:paraId="271869C9" w14:textId="77777777" w:rsidR="00B54511" w:rsidRPr="00761B54" w:rsidRDefault="00B54511" w:rsidP="00573319"/>
        </w:tc>
      </w:tr>
      <w:tr w:rsidR="00B54511" w:rsidRPr="00761B54" w14:paraId="20F25BA6" w14:textId="77777777" w:rsidTr="00573319">
        <w:tc>
          <w:tcPr>
            <w:tcW w:w="4543" w:type="dxa"/>
            <w:gridSpan w:val="2"/>
            <w:tcBorders>
              <w:top w:val="nil"/>
              <w:left w:val="nil"/>
              <w:bottom w:val="nil"/>
              <w:right w:val="nil"/>
              <w:tl2br w:val="nil"/>
              <w:tr2bl w:val="nil"/>
            </w:tcBorders>
          </w:tcPr>
          <w:p w14:paraId="67BF844F"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3943BFAA"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771CA4FC" w14:textId="77777777" w:rsidR="00B54511" w:rsidRPr="00761B54" w:rsidRDefault="00B54511" w:rsidP="00573319">
            <w:pPr>
              <w:jc w:val="center"/>
            </w:pPr>
            <w:r w:rsidRPr="00761B54">
              <w:t>Підпис Державного кадастрового реєстратора</w:t>
            </w:r>
          </w:p>
        </w:tc>
      </w:tr>
      <w:tr w:rsidR="00B54511" w:rsidRPr="00761B54" w14:paraId="760EA041" w14:textId="77777777" w:rsidTr="00573319">
        <w:tc>
          <w:tcPr>
            <w:tcW w:w="2664" w:type="dxa"/>
            <w:tcBorders>
              <w:top w:val="nil"/>
              <w:left w:val="nil"/>
              <w:bottom w:val="nil"/>
              <w:right w:val="nil"/>
              <w:tl2br w:val="nil"/>
              <w:tr2bl w:val="nil"/>
            </w:tcBorders>
          </w:tcPr>
          <w:p w14:paraId="0CB2ABC6" w14:textId="77777777" w:rsidR="00B54511" w:rsidRPr="00761B54" w:rsidRDefault="00B54511" w:rsidP="00573319">
            <w:pPr>
              <w:jc w:val="center"/>
            </w:pPr>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3D7494CF" w14:textId="77777777" w:rsidR="00B54511" w:rsidRPr="00761B54" w:rsidRDefault="00B54511" w:rsidP="00573319">
            <w:pPr>
              <w:jc w:val="center"/>
            </w:pPr>
          </w:p>
        </w:tc>
        <w:tc>
          <w:tcPr>
            <w:tcW w:w="795" w:type="dxa"/>
            <w:tcBorders>
              <w:top w:val="nil"/>
              <w:left w:val="nil"/>
              <w:bottom w:val="nil"/>
              <w:right w:val="nil"/>
              <w:tl2br w:val="nil"/>
              <w:tr2bl w:val="nil"/>
            </w:tcBorders>
          </w:tcPr>
          <w:p w14:paraId="3C7DA6C9"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3B7441D7" w14:textId="77777777" w:rsidR="00B54511" w:rsidRPr="00761B54" w:rsidRDefault="00B54511" w:rsidP="00573319"/>
        </w:tc>
      </w:tr>
    </w:tbl>
    <w:p w14:paraId="2A26E4EF" w14:textId="77777777" w:rsidR="00B54511" w:rsidRPr="00761B54" w:rsidRDefault="00B54511" w:rsidP="00B54511">
      <w:pPr>
        <w:shd w:val="clear" w:color="auto" w:fill="FFFFFF"/>
      </w:pPr>
      <w:r w:rsidRPr="00761B54">
        <w:t>МП</w:t>
      </w:r>
    </w:p>
    <w:p w14:paraId="31298076" w14:textId="77777777" w:rsidR="00B54511" w:rsidRPr="00761B54" w:rsidRDefault="00B54511" w:rsidP="00B54511">
      <w:pPr>
        <w:spacing w:before="120" w:after="120"/>
        <w:jc w:val="both"/>
        <w:rPr>
          <w:sz w:val="20"/>
          <w:szCs w:val="20"/>
        </w:rPr>
      </w:pPr>
      <w:r w:rsidRPr="00761B54">
        <w:rPr>
          <w:sz w:val="20"/>
          <w:szCs w:val="20"/>
        </w:rPr>
        <w:t>__________</w:t>
      </w:r>
    </w:p>
    <w:p w14:paraId="20320E54" w14:textId="77777777" w:rsidR="00B54511" w:rsidRPr="00761B54" w:rsidRDefault="00B54511" w:rsidP="00B54511">
      <w:pPr>
        <w:spacing w:after="200" w:line="276" w:lineRule="auto"/>
        <w:jc w:val="both"/>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3B5C6FBA" w14:textId="77777777" w:rsidR="00B54511" w:rsidRPr="00761B54" w:rsidRDefault="00B54511" w:rsidP="00B54511">
      <w:pPr>
        <w:jc w:val="both"/>
        <w:rPr>
          <w:sz w:val="20"/>
          <w:szCs w:val="20"/>
        </w:rPr>
      </w:pPr>
    </w:p>
    <w:p w14:paraId="643709C9" w14:textId="77777777" w:rsidR="00B54511" w:rsidRPr="00761B54" w:rsidRDefault="00B54511" w:rsidP="00B54511">
      <w:pPr>
        <w:pStyle w:val="rvps14"/>
        <w:shd w:val="clear" w:color="auto" w:fill="FFFFFF"/>
        <w:spacing w:before="150" w:beforeAutospacing="0" w:after="150" w:afterAutospacing="0"/>
      </w:pPr>
    </w:p>
    <w:p w14:paraId="2E7F4E58" w14:textId="77777777" w:rsidR="00B54511" w:rsidRPr="00761B54" w:rsidRDefault="00B54511" w:rsidP="00B54511">
      <w:pPr>
        <w:pStyle w:val="rvps14"/>
        <w:shd w:val="clear" w:color="auto" w:fill="FFFFFF"/>
        <w:spacing w:before="150" w:beforeAutospacing="0" w:after="150" w:afterAutospacing="0"/>
      </w:pPr>
    </w:p>
    <w:p w14:paraId="64ED5624" w14:textId="77777777" w:rsidR="00B54511" w:rsidRPr="00761B54" w:rsidRDefault="00B54511" w:rsidP="00B54511">
      <w:pPr>
        <w:pStyle w:val="rvps14"/>
        <w:shd w:val="clear" w:color="auto" w:fill="FFFFFF"/>
        <w:spacing w:before="150" w:beforeAutospacing="0" w:after="150" w:afterAutospacing="0"/>
      </w:pPr>
    </w:p>
    <w:p w14:paraId="000E8A8F" w14:textId="77777777" w:rsidR="00B54511" w:rsidRPr="00761B54" w:rsidRDefault="00B54511" w:rsidP="00B54511">
      <w:pPr>
        <w:pStyle w:val="rvps14"/>
        <w:shd w:val="clear" w:color="auto" w:fill="FFFFFF"/>
        <w:spacing w:before="150" w:beforeAutospacing="0" w:after="150" w:afterAutospacing="0"/>
      </w:pPr>
    </w:p>
    <w:p w14:paraId="48E63D81" w14:textId="77777777" w:rsidR="00B54511" w:rsidRPr="00761B54" w:rsidRDefault="00B54511" w:rsidP="00B54511">
      <w:pPr>
        <w:pStyle w:val="rvps14"/>
        <w:shd w:val="clear" w:color="auto" w:fill="FFFFFF"/>
        <w:spacing w:before="0" w:beforeAutospacing="0" w:after="0" w:afterAutospacing="0"/>
        <w:jc w:val="center"/>
        <w:rPr>
          <w:rStyle w:val="afb"/>
        </w:rPr>
      </w:pPr>
    </w:p>
    <w:p w14:paraId="43D2687D" w14:textId="77777777" w:rsidR="00B54511" w:rsidRPr="00761B54" w:rsidRDefault="00B54511" w:rsidP="00B54511">
      <w:pPr>
        <w:pStyle w:val="ac"/>
        <w:spacing w:before="0" w:beforeAutospacing="0" w:after="0" w:afterAutospacing="0"/>
        <w:ind w:left="5387"/>
      </w:pPr>
    </w:p>
    <w:p w14:paraId="79FF56BA" w14:textId="77777777" w:rsidR="00B54511" w:rsidRPr="00761B54" w:rsidRDefault="00B54511" w:rsidP="00B54511">
      <w:pPr>
        <w:pStyle w:val="ac"/>
        <w:spacing w:before="0" w:beforeAutospacing="0" w:after="0" w:afterAutospacing="0"/>
        <w:ind w:left="5387"/>
      </w:pPr>
    </w:p>
    <w:p w14:paraId="53AF1D2C" w14:textId="77777777" w:rsidR="00B54511" w:rsidRPr="00761B54" w:rsidRDefault="00B54511" w:rsidP="00B54511">
      <w:pPr>
        <w:pStyle w:val="ac"/>
        <w:spacing w:before="0" w:beforeAutospacing="0" w:after="0" w:afterAutospacing="0"/>
        <w:ind w:left="5387"/>
      </w:pPr>
    </w:p>
    <w:p w14:paraId="7FFF07B5" w14:textId="77777777" w:rsidR="00B54511" w:rsidRPr="00761B54" w:rsidRDefault="00B54511" w:rsidP="00B54511">
      <w:pPr>
        <w:pStyle w:val="ac"/>
        <w:spacing w:before="0" w:beforeAutospacing="0" w:after="0" w:afterAutospacing="0"/>
        <w:ind w:left="5387"/>
      </w:pPr>
    </w:p>
    <w:p w14:paraId="75D7AC14" w14:textId="77777777" w:rsidR="00B54511" w:rsidRPr="00761B54" w:rsidRDefault="00B54511" w:rsidP="00B54511">
      <w:pPr>
        <w:pStyle w:val="ac"/>
        <w:spacing w:before="0" w:beforeAutospacing="0" w:after="0" w:afterAutospacing="0"/>
        <w:ind w:left="5387"/>
      </w:pPr>
    </w:p>
    <w:p w14:paraId="6DF168E2" w14:textId="77777777" w:rsidR="00B54511" w:rsidRPr="00761B54" w:rsidRDefault="00B54511" w:rsidP="00B54511">
      <w:pPr>
        <w:pStyle w:val="ac"/>
        <w:spacing w:before="0" w:beforeAutospacing="0" w:after="0" w:afterAutospacing="0"/>
        <w:ind w:left="5387"/>
      </w:pPr>
    </w:p>
    <w:p w14:paraId="61519C69" w14:textId="77777777" w:rsidR="00B54511" w:rsidRPr="00761B54" w:rsidRDefault="00B54511" w:rsidP="00B54511">
      <w:pPr>
        <w:pStyle w:val="ac"/>
        <w:spacing w:before="0" w:beforeAutospacing="0" w:after="0" w:afterAutospacing="0"/>
        <w:ind w:left="5387"/>
      </w:pPr>
    </w:p>
    <w:p w14:paraId="12EA6128" w14:textId="77777777" w:rsidR="00B54511" w:rsidRPr="00761B54" w:rsidRDefault="00B54511" w:rsidP="00B54511">
      <w:pPr>
        <w:pStyle w:val="ac"/>
        <w:spacing w:before="0" w:beforeAutospacing="0" w:after="0" w:afterAutospacing="0"/>
        <w:ind w:left="5387"/>
      </w:pPr>
    </w:p>
    <w:p w14:paraId="449DFC6B" w14:textId="77777777" w:rsidR="00B54511" w:rsidRPr="00761B54" w:rsidRDefault="00B54511" w:rsidP="00B54511">
      <w:pPr>
        <w:pStyle w:val="ac"/>
        <w:spacing w:before="0" w:beforeAutospacing="0" w:after="0" w:afterAutospacing="0"/>
        <w:ind w:left="5387"/>
        <w:rPr>
          <w:lang w:val="uk-UA"/>
        </w:rPr>
      </w:pPr>
    </w:p>
    <w:p w14:paraId="4419145F" w14:textId="77777777" w:rsidR="00CB1033" w:rsidRPr="00761B54" w:rsidRDefault="00CB1033" w:rsidP="00B54511">
      <w:pPr>
        <w:pStyle w:val="ac"/>
        <w:spacing w:before="0" w:beforeAutospacing="0" w:after="0" w:afterAutospacing="0"/>
        <w:ind w:left="5387"/>
        <w:rPr>
          <w:lang w:val="uk-UA"/>
        </w:rPr>
      </w:pPr>
    </w:p>
    <w:p w14:paraId="5EB8B6BD" w14:textId="77777777" w:rsidR="00CB1033" w:rsidRPr="00761B54" w:rsidRDefault="00CB1033" w:rsidP="00B54511">
      <w:pPr>
        <w:pStyle w:val="ac"/>
        <w:spacing w:before="0" w:beforeAutospacing="0" w:after="0" w:afterAutospacing="0"/>
        <w:ind w:left="5387"/>
        <w:rPr>
          <w:lang w:val="uk-UA"/>
        </w:rPr>
      </w:pPr>
    </w:p>
    <w:p w14:paraId="204C1C48" w14:textId="77777777" w:rsidR="00CB1033" w:rsidRPr="00761B54" w:rsidRDefault="00CB1033" w:rsidP="00B54511">
      <w:pPr>
        <w:pStyle w:val="ac"/>
        <w:spacing w:before="0" w:beforeAutospacing="0" w:after="0" w:afterAutospacing="0"/>
        <w:ind w:left="5387"/>
        <w:rPr>
          <w:lang w:val="uk-UA"/>
        </w:rPr>
      </w:pPr>
    </w:p>
    <w:p w14:paraId="62A05B61" w14:textId="77777777" w:rsidR="00CB1033" w:rsidRPr="00761B54" w:rsidRDefault="00CB1033" w:rsidP="00B54511">
      <w:pPr>
        <w:pStyle w:val="ac"/>
        <w:spacing w:before="0" w:beforeAutospacing="0" w:after="0" w:afterAutospacing="0"/>
        <w:ind w:left="5387"/>
        <w:rPr>
          <w:lang w:val="uk-UA"/>
        </w:rPr>
      </w:pPr>
    </w:p>
    <w:p w14:paraId="4068D14B" w14:textId="77777777" w:rsidR="00CB1033" w:rsidRPr="00761B54" w:rsidRDefault="00CB1033" w:rsidP="00B54511">
      <w:pPr>
        <w:pStyle w:val="ac"/>
        <w:spacing w:before="0" w:beforeAutospacing="0" w:after="0" w:afterAutospacing="0"/>
        <w:ind w:left="5387"/>
        <w:rPr>
          <w:lang w:val="uk-UA"/>
        </w:rPr>
      </w:pPr>
    </w:p>
    <w:p w14:paraId="6C1DF747" w14:textId="77777777" w:rsidR="00CB1033" w:rsidRPr="00761B54" w:rsidRDefault="00CB1033" w:rsidP="00B54511">
      <w:pPr>
        <w:pStyle w:val="ac"/>
        <w:spacing w:before="0" w:beforeAutospacing="0" w:after="0" w:afterAutospacing="0"/>
        <w:ind w:left="5387"/>
        <w:rPr>
          <w:lang w:val="uk-UA"/>
        </w:rPr>
      </w:pPr>
    </w:p>
    <w:p w14:paraId="414A6978" w14:textId="77777777" w:rsidR="00CB1033" w:rsidRPr="00761B54" w:rsidRDefault="00CB1033" w:rsidP="00B54511">
      <w:pPr>
        <w:pStyle w:val="ac"/>
        <w:spacing w:before="0" w:beforeAutospacing="0" w:after="0" w:afterAutospacing="0"/>
        <w:ind w:left="5387"/>
        <w:rPr>
          <w:lang w:val="uk-UA"/>
        </w:rPr>
      </w:pPr>
    </w:p>
    <w:p w14:paraId="7BE97A3F" w14:textId="77777777" w:rsidR="00B54511" w:rsidRPr="00761B54" w:rsidRDefault="00B54511" w:rsidP="00490FA4">
      <w:pPr>
        <w:pStyle w:val="ac"/>
        <w:spacing w:before="0" w:beforeAutospacing="0" w:after="0" w:afterAutospacing="0"/>
        <w:ind w:left="5103"/>
        <w:jc w:val="both"/>
        <w:rPr>
          <w:lang w:val="uk-UA"/>
        </w:rPr>
      </w:pPr>
      <w:r w:rsidRPr="00761B54">
        <w:t>Додаток</w:t>
      </w:r>
      <w:r w:rsidRPr="00761B54">
        <w:rPr>
          <w:lang w:val="uk-UA"/>
        </w:rPr>
        <w:t xml:space="preserve"> 2</w:t>
      </w:r>
    </w:p>
    <w:p w14:paraId="6424D461" w14:textId="6296730C" w:rsidR="00B54511" w:rsidRPr="00761B54" w:rsidRDefault="00B54511" w:rsidP="00490FA4">
      <w:pPr>
        <w:pStyle w:val="ac"/>
        <w:spacing w:before="0" w:beforeAutospacing="0" w:after="0" w:afterAutospacing="0"/>
        <w:ind w:left="5103"/>
        <w:jc w:val="both"/>
      </w:pPr>
      <w:r w:rsidRPr="00761B54">
        <w:t>до Типової інформаційної картки</w:t>
      </w:r>
      <w:r w:rsidRPr="00761B54">
        <w:br/>
        <w:t>адміністративної послуги внесення</w:t>
      </w:r>
      <w:r w:rsidR="00490FA4">
        <w:rPr>
          <w:lang w:val="uk-UA"/>
        </w:rPr>
        <w:t xml:space="preserve"> </w:t>
      </w:r>
      <w:r w:rsidRPr="00761B54">
        <w:t>до Державного земельного кадастру</w:t>
      </w:r>
      <w:r w:rsidRPr="00761B54">
        <w:br/>
        <w:t>відомостей (змін до них) про земельну ділянку</w:t>
      </w:r>
    </w:p>
    <w:p w14:paraId="73F47A42" w14:textId="77777777" w:rsidR="00B54511" w:rsidRPr="00761B54" w:rsidRDefault="00B54511" w:rsidP="00B54511">
      <w:pPr>
        <w:rPr>
          <w:lang w:val="ru-RU"/>
        </w:rPr>
      </w:pPr>
    </w:p>
    <w:tbl>
      <w:tblPr>
        <w:tblW w:w="9214" w:type="dxa"/>
        <w:tblInd w:w="48" w:type="dxa"/>
        <w:tblLayout w:type="fixed"/>
        <w:tblCellMar>
          <w:left w:w="0" w:type="dxa"/>
          <w:right w:w="0" w:type="dxa"/>
        </w:tblCellMar>
        <w:tblLook w:val="04A0" w:firstRow="1" w:lastRow="0" w:firstColumn="1" w:lastColumn="0" w:noHBand="0" w:noVBand="1"/>
      </w:tblPr>
      <w:tblGrid>
        <w:gridCol w:w="3402"/>
        <w:gridCol w:w="5812"/>
      </w:tblGrid>
      <w:tr w:rsidR="00B54511" w:rsidRPr="00761B54" w14:paraId="31D72F7B" w14:textId="77777777" w:rsidTr="00573319">
        <w:tc>
          <w:tcPr>
            <w:tcW w:w="3402" w:type="dxa"/>
            <w:tcMar>
              <w:top w:w="48" w:type="dxa"/>
              <w:left w:w="48" w:type="dxa"/>
              <w:bottom w:w="48" w:type="dxa"/>
              <w:right w:w="48" w:type="dxa"/>
            </w:tcMar>
            <w:hideMark/>
          </w:tcPr>
          <w:p w14:paraId="05031AD5" w14:textId="77777777" w:rsidR="00B54511" w:rsidRPr="00761B54" w:rsidRDefault="00B54511" w:rsidP="00573319">
            <w:pPr>
              <w:rPr>
                <w:sz w:val="20"/>
                <w:lang w:eastAsia="uk-UA"/>
              </w:rPr>
            </w:pPr>
          </w:p>
        </w:tc>
        <w:tc>
          <w:tcPr>
            <w:tcW w:w="5812" w:type="dxa"/>
            <w:tcMar>
              <w:top w:w="48" w:type="dxa"/>
              <w:left w:w="48" w:type="dxa"/>
              <w:bottom w:w="48" w:type="dxa"/>
              <w:right w:w="48" w:type="dxa"/>
            </w:tcMar>
            <w:hideMark/>
          </w:tcPr>
          <w:p w14:paraId="632923BC" w14:textId="23B8F281" w:rsidR="00B54511" w:rsidRPr="00761B54" w:rsidRDefault="00B54511" w:rsidP="00573319">
            <w:pPr>
              <w:tabs>
                <w:tab w:val="left" w:pos="2055"/>
              </w:tabs>
              <w:jc w:val="center"/>
              <w:rPr>
                <w:sz w:val="20"/>
              </w:rPr>
            </w:pPr>
            <w:r w:rsidRPr="00761B54">
              <w:t>Державному кадастровому реєстратору</w:t>
            </w:r>
            <w:r w:rsidRPr="00761B54">
              <w:rPr>
                <w:sz w:val="28"/>
                <w:szCs w:val="28"/>
              </w:rPr>
              <w:br/>
              <w:t>_______________________________________</w:t>
            </w:r>
            <w:r w:rsidRPr="00761B54">
              <w:rPr>
                <w:sz w:val="28"/>
                <w:szCs w:val="28"/>
              </w:rPr>
              <w:br/>
            </w:r>
            <w:r w:rsidRPr="00761B54">
              <w:rPr>
                <w:sz w:val="20"/>
              </w:rPr>
              <w:t>(найменування органу, що здійснює ведення</w:t>
            </w:r>
            <w:r w:rsidRPr="00761B54">
              <w:rPr>
                <w:sz w:val="20"/>
              </w:rPr>
              <w:br/>
            </w:r>
            <w:r w:rsidRPr="00761B54">
              <w:rPr>
                <w:sz w:val="28"/>
                <w:szCs w:val="28"/>
              </w:rPr>
              <w:t>_______________________________________</w:t>
            </w:r>
            <w:r w:rsidRPr="00761B54">
              <w:rPr>
                <w:sz w:val="28"/>
                <w:szCs w:val="28"/>
              </w:rPr>
              <w:br/>
            </w:r>
            <w:r w:rsidRPr="00761B54">
              <w:rPr>
                <w:sz w:val="20"/>
              </w:rPr>
              <w:t>Державного земельного кадастру)</w:t>
            </w:r>
            <w:r w:rsidRPr="00761B54">
              <w:rPr>
                <w:sz w:val="28"/>
                <w:szCs w:val="28"/>
              </w:rPr>
              <w:br/>
              <w:t>_______________________________________</w:t>
            </w:r>
            <w:r w:rsidRPr="00761B54">
              <w:rPr>
                <w:sz w:val="28"/>
                <w:szCs w:val="28"/>
              </w:rPr>
              <w:br/>
            </w:r>
            <w:r w:rsidRPr="00761B54">
              <w:rPr>
                <w:sz w:val="20"/>
              </w:rPr>
              <w:t>(прізвище, власне ім’я, по батькові (за наявності)</w:t>
            </w:r>
            <w:r w:rsidRPr="00761B54">
              <w:rPr>
                <w:sz w:val="28"/>
                <w:szCs w:val="28"/>
              </w:rPr>
              <w:t xml:space="preserve"> </w:t>
            </w:r>
            <w:r w:rsidRPr="00761B54">
              <w:rPr>
                <w:sz w:val="20"/>
              </w:rPr>
              <w:t>фізичної</w:t>
            </w:r>
            <w:r w:rsidRPr="00761B54">
              <w:rPr>
                <w:sz w:val="28"/>
                <w:szCs w:val="28"/>
              </w:rPr>
              <w:t xml:space="preserve"> </w:t>
            </w:r>
            <w:r w:rsidRPr="00761B54">
              <w:rPr>
                <w:sz w:val="20"/>
              </w:rPr>
              <w:t>особи/</w:t>
            </w:r>
            <w:r w:rsidRPr="00761B54">
              <w:rPr>
                <w:sz w:val="28"/>
                <w:szCs w:val="28"/>
              </w:rPr>
              <w:br/>
              <w:t>_______________________________________</w:t>
            </w:r>
            <w:r w:rsidRPr="00761B54">
              <w:rPr>
                <w:sz w:val="28"/>
                <w:szCs w:val="28"/>
              </w:rPr>
              <w:br/>
            </w:r>
            <w:r w:rsidRPr="00761B54">
              <w:rPr>
                <w:sz w:val="20"/>
              </w:rPr>
              <w:t>найменування юридичної особи)</w:t>
            </w:r>
            <w:r w:rsidRPr="00761B54">
              <w:rPr>
                <w:sz w:val="28"/>
                <w:szCs w:val="28"/>
              </w:rPr>
              <w:br/>
              <w:t>_______________________________________</w:t>
            </w:r>
            <w:r w:rsidRPr="00761B54">
              <w:rPr>
                <w:sz w:val="28"/>
                <w:szCs w:val="28"/>
              </w:rPr>
              <w:br/>
            </w:r>
            <w:r w:rsidRPr="00761B54">
              <w:rPr>
                <w:sz w:val="20"/>
              </w:rPr>
              <w:t>(податковий номер/унікальний номер запису в Єдиному державному демографічному реєстрі (за наявності)/</w:t>
            </w:r>
          </w:p>
          <w:p w14:paraId="3C4CD2A4" w14:textId="77777777" w:rsidR="00B54511" w:rsidRPr="00761B54" w:rsidRDefault="00B54511" w:rsidP="00573319">
            <w:pPr>
              <w:tabs>
                <w:tab w:val="left" w:pos="2055"/>
              </w:tabs>
              <w:jc w:val="center"/>
              <w:rPr>
                <w:sz w:val="28"/>
                <w:szCs w:val="28"/>
              </w:rPr>
            </w:pPr>
            <w:r w:rsidRPr="00761B54">
              <w:rPr>
                <w:sz w:val="28"/>
                <w:szCs w:val="28"/>
              </w:rPr>
              <w:t xml:space="preserve">______________________________________ </w:t>
            </w:r>
            <w:r w:rsidRPr="00761B54">
              <w:rPr>
                <w:sz w:val="20"/>
              </w:rPr>
              <w:t>серія (за наявності) та номер паспорта фізичної особи,</w:t>
            </w:r>
            <w:r w:rsidRPr="00761B54">
              <w:rPr>
                <w:sz w:val="20"/>
              </w:rPr>
              <w:br/>
            </w:r>
            <w:r w:rsidRPr="00761B54">
              <w:rPr>
                <w:sz w:val="28"/>
                <w:szCs w:val="28"/>
              </w:rPr>
              <w:t>_______________________________________</w:t>
            </w:r>
            <w:r w:rsidRPr="00761B54">
              <w:rPr>
                <w:sz w:val="28"/>
                <w:szCs w:val="28"/>
              </w:rPr>
              <w:br/>
            </w:r>
            <w:r w:rsidRPr="00761B54">
              <w:rPr>
                <w:sz w:val="20"/>
              </w:rPr>
              <w:t>яка через свої релігійні переконання</w:t>
            </w:r>
            <w:r w:rsidRPr="00761B54">
              <w:rPr>
                <w:sz w:val="28"/>
                <w:szCs w:val="28"/>
              </w:rPr>
              <w:br/>
              <w:t>_______________________________________</w:t>
            </w:r>
            <w:r w:rsidRPr="00761B54">
              <w:rPr>
                <w:sz w:val="28"/>
                <w:szCs w:val="28"/>
              </w:rPr>
              <w:br/>
            </w:r>
            <w:r w:rsidRPr="00761B54">
              <w:rPr>
                <w:sz w:val="20"/>
              </w:rPr>
              <w:t>відмовилася від прийняття номера)</w:t>
            </w:r>
            <w:r w:rsidRPr="00761B54">
              <w:rPr>
                <w:sz w:val="20"/>
              </w:rPr>
              <w:br/>
            </w:r>
            <w:r w:rsidRPr="00761B54">
              <w:rPr>
                <w:sz w:val="28"/>
                <w:szCs w:val="28"/>
              </w:rPr>
              <w:t>_______________________________________</w:t>
            </w:r>
            <w:r w:rsidRPr="00761B54">
              <w:rPr>
                <w:sz w:val="28"/>
                <w:szCs w:val="28"/>
              </w:rPr>
              <w:br/>
            </w:r>
            <w:r w:rsidRPr="00761B54">
              <w:rPr>
                <w:sz w:val="20"/>
              </w:rPr>
              <w:t>(реквізити документа, що посвідчує особу,</w:t>
            </w:r>
            <w:r w:rsidRPr="00761B54">
              <w:rPr>
                <w:sz w:val="20"/>
              </w:rPr>
              <w:br/>
            </w:r>
            <w:r w:rsidRPr="00761B54">
              <w:rPr>
                <w:sz w:val="28"/>
                <w:szCs w:val="28"/>
              </w:rPr>
              <w:t>_______________________________________</w:t>
            </w:r>
            <w:r w:rsidRPr="00761B54">
              <w:rPr>
                <w:sz w:val="28"/>
                <w:szCs w:val="28"/>
              </w:rPr>
              <w:br/>
            </w:r>
            <w:r w:rsidRPr="00761B54">
              <w:rPr>
                <w:sz w:val="20"/>
              </w:rPr>
              <w:t>яка звернулася із заявою</w:t>
            </w:r>
            <w:r w:rsidRPr="00761B54">
              <w:rPr>
                <w:sz w:val="20"/>
              </w:rPr>
              <w:br/>
            </w:r>
            <w:r w:rsidRPr="00761B54">
              <w:rPr>
                <w:sz w:val="28"/>
                <w:szCs w:val="28"/>
              </w:rPr>
              <w:t>_______________________________________</w:t>
            </w:r>
            <w:r w:rsidRPr="00761B54">
              <w:rPr>
                <w:sz w:val="28"/>
                <w:szCs w:val="28"/>
              </w:rPr>
              <w:br/>
            </w:r>
            <w:r w:rsidRPr="00761B54">
              <w:rPr>
                <w:sz w:val="20"/>
              </w:rPr>
              <w:t>(назва документа, номер та серія (за наявності), дата видачі),</w:t>
            </w:r>
            <w:r w:rsidRPr="00761B54">
              <w:rPr>
                <w:sz w:val="28"/>
                <w:szCs w:val="28"/>
              </w:rPr>
              <w:t xml:space="preserve"> </w:t>
            </w:r>
            <w:r w:rsidRPr="00761B54">
              <w:t>та</w:t>
            </w:r>
            <w:r w:rsidRPr="00761B54">
              <w:rPr>
                <w:sz w:val="28"/>
                <w:szCs w:val="28"/>
              </w:rPr>
              <w:t> ____________________________________</w:t>
            </w:r>
            <w:r w:rsidRPr="00761B54">
              <w:rPr>
                <w:sz w:val="28"/>
                <w:szCs w:val="28"/>
              </w:rPr>
              <w:br/>
            </w:r>
            <w:r w:rsidRPr="00761B54">
              <w:rPr>
                <w:sz w:val="20"/>
              </w:rPr>
              <w:t>документа, що посвідчує повноваження діяти від імені особи)</w:t>
            </w:r>
            <w:r w:rsidRPr="00761B54">
              <w:rPr>
                <w:sz w:val="20"/>
              </w:rPr>
              <w:br/>
            </w:r>
            <w:r w:rsidRPr="00761B54">
              <w:rPr>
                <w:sz w:val="28"/>
                <w:szCs w:val="28"/>
              </w:rPr>
              <w:t>_______________________________________</w:t>
            </w:r>
          </w:p>
          <w:p w14:paraId="6A39B445" w14:textId="35E88AA5" w:rsidR="00B54511" w:rsidRPr="00761B54" w:rsidRDefault="00B54511" w:rsidP="00573319">
            <w:pPr>
              <w:tabs>
                <w:tab w:val="left" w:pos="2055"/>
              </w:tabs>
              <w:jc w:val="center"/>
              <w:rPr>
                <w:sz w:val="20"/>
              </w:rPr>
            </w:pPr>
            <w:r w:rsidRPr="00761B54">
              <w:rPr>
                <w:sz w:val="20"/>
              </w:rPr>
              <w:t>(задеклароване/зареєстроване місце проживання (перебування) фізичної особи/</w:t>
            </w:r>
          </w:p>
          <w:p w14:paraId="42C59AFA" w14:textId="00EBE46C" w:rsidR="00B54511" w:rsidRPr="00761B54" w:rsidRDefault="00B54511" w:rsidP="00573319">
            <w:pPr>
              <w:tabs>
                <w:tab w:val="left" w:pos="2055"/>
              </w:tabs>
              <w:jc w:val="center"/>
              <w:rPr>
                <w:sz w:val="28"/>
                <w:szCs w:val="28"/>
                <w:lang w:eastAsia="en-US"/>
              </w:rPr>
            </w:pPr>
            <w:r w:rsidRPr="00761B54">
              <w:rPr>
                <w:sz w:val="28"/>
                <w:szCs w:val="28"/>
              </w:rPr>
              <w:lastRenderedPageBreak/>
              <w:t>_______________________________________</w:t>
            </w:r>
            <w:r w:rsidRPr="00761B54">
              <w:rPr>
                <w:sz w:val="28"/>
                <w:szCs w:val="28"/>
              </w:rPr>
              <w:br/>
            </w:r>
            <w:r w:rsidRPr="00761B54">
              <w:rPr>
                <w:sz w:val="20"/>
              </w:rPr>
              <w:t xml:space="preserve">місце проживання фізичної особи (у разі, коли місце проживання не збігається із </w:t>
            </w:r>
            <w:r w:rsidRPr="00761B54">
              <w:rPr>
                <w:spacing w:val="-6"/>
                <w:sz w:val="20"/>
              </w:rPr>
              <w:t>задекларованим/ зареєстрованим</w:t>
            </w:r>
            <w:r w:rsidRPr="00761B54">
              <w:rPr>
                <w:sz w:val="20"/>
              </w:rPr>
              <w:t>)/</w:t>
            </w:r>
            <w:r w:rsidRPr="00761B54">
              <w:rPr>
                <w:sz w:val="20"/>
              </w:rPr>
              <w:br/>
            </w:r>
            <w:r w:rsidRPr="00761B54">
              <w:rPr>
                <w:sz w:val="28"/>
                <w:szCs w:val="28"/>
              </w:rPr>
              <w:t>_______________________________________</w:t>
            </w:r>
            <w:r w:rsidRPr="00761B54">
              <w:rPr>
                <w:sz w:val="28"/>
                <w:szCs w:val="28"/>
              </w:rPr>
              <w:br/>
            </w:r>
            <w:r w:rsidRPr="00761B54">
              <w:rPr>
                <w:sz w:val="20"/>
              </w:rPr>
              <w:t>місцезнаходження юридичної особи)</w:t>
            </w:r>
            <w:r w:rsidRPr="00761B54">
              <w:rPr>
                <w:sz w:val="20"/>
              </w:rPr>
              <w:br/>
            </w:r>
            <w:r w:rsidRPr="00761B54">
              <w:rPr>
                <w:sz w:val="28"/>
                <w:szCs w:val="28"/>
              </w:rPr>
              <w:t>_______________________________________</w:t>
            </w:r>
            <w:r w:rsidRPr="00761B54">
              <w:rPr>
                <w:sz w:val="28"/>
                <w:szCs w:val="28"/>
              </w:rPr>
              <w:br/>
            </w:r>
            <w:r w:rsidRPr="00761B54">
              <w:rPr>
                <w:sz w:val="20"/>
              </w:rPr>
              <w:t>(контактний номер телефону)</w:t>
            </w:r>
          </w:p>
        </w:tc>
      </w:tr>
    </w:tbl>
    <w:p w14:paraId="2745402D" w14:textId="77777777" w:rsidR="00B54511" w:rsidRPr="00761B54" w:rsidRDefault="00B54511" w:rsidP="00B54511">
      <w:pPr>
        <w:tabs>
          <w:tab w:val="left" w:pos="2055"/>
        </w:tabs>
        <w:spacing w:before="240" w:after="240"/>
        <w:jc w:val="center"/>
        <w:rPr>
          <w:bCs/>
        </w:rPr>
      </w:pPr>
      <w:r w:rsidRPr="00761B54">
        <w:rPr>
          <w:bCs/>
        </w:rPr>
        <w:lastRenderedPageBreak/>
        <w:t>ЗАЯВА</w:t>
      </w:r>
      <w:r w:rsidRPr="00761B54">
        <w:br/>
      </w:r>
      <w:r w:rsidRPr="00761B54">
        <w:rPr>
          <w:bCs/>
        </w:rPr>
        <w:t xml:space="preserve">про внесення відомостей (змін до них) до Державного </w:t>
      </w:r>
      <w:r w:rsidRPr="00761B54">
        <w:rPr>
          <w:bCs/>
          <w:lang w:val="ru-RU"/>
        </w:rPr>
        <w:br/>
      </w:r>
      <w:r w:rsidRPr="00761B54">
        <w:rPr>
          <w:bCs/>
        </w:rPr>
        <w:t>земельного кадастру про межі частини земельної ділянки, на якій може проводитися гідротехнічна меліорація</w:t>
      </w:r>
    </w:p>
    <w:p w14:paraId="26BBC48F" w14:textId="039089BE" w:rsidR="00B54511" w:rsidRPr="00761B54" w:rsidRDefault="00B54511" w:rsidP="00B54511">
      <w:pPr>
        <w:tabs>
          <w:tab w:val="left" w:pos="2055"/>
        </w:tabs>
        <w:ind w:firstLine="709"/>
        <w:jc w:val="both"/>
      </w:pPr>
      <w:r w:rsidRPr="00761B54">
        <w:t xml:space="preserve">Відповідно до Закону України </w:t>
      </w:r>
      <w:r w:rsidR="00724F11" w:rsidRPr="00761B54">
        <w:rPr>
          <w:lang w:val="ru-RU"/>
        </w:rPr>
        <w:t>«</w:t>
      </w:r>
      <w:r w:rsidRPr="00761B54">
        <w:t>Про Державний земельний кадастр</w:t>
      </w:r>
      <w:r w:rsidR="00724F11" w:rsidRPr="00761B54">
        <w:t>»</w:t>
      </w:r>
      <w:r w:rsidRPr="00761B54">
        <w:t xml:space="preserve"> прошу внести до Державного земельного кадастру відомості про межі частини земельної ділянки з кадастровим номером _____________________________, на якій може проводитися гідротехнічна меліорація.</w:t>
      </w:r>
    </w:p>
    <w:p w14:paraId="0C705CFF" w14:textId="77777777" w:rsidR="00B54511" w:rsidRPr="00761B54" w:rsidRDefault="00B54511" w:rsidP="00B54511">
      <w:pPr>
        <w:pStyle w:val="ae"/>
        <w:ind w:firstLine="0"/>
        <w:rPr>
          <w:rFonts w:ascii="Times New Roman" w:hAnsi="Times New Roman"/>
          <w:sz w:val="24"/>
          <w:szCs w:val="24"/>
        </w:rPr>
      </w:pPr>
      <w:r w:rsidRPr="00761B54">
        <w:rPr>
          <w:rFonts w:ascii="Times New Roman" w:hAnsi="Times New Roman"/>
          <w:sz w:val="24"/>
          <w:szCs w:val="24"/>
        </w:rPr>
        <w:t>До заяви додаються:</w:t>
      </w:r>
    </w:p>
    <w:p w14:paraId="4DAC5B35" w14:textId="77777777" w:rsidR="00B54511" w:rsidRPr="00761B54" w:rsidRDefault="00B54511" w:rsidP="00B54511">
      <w:pPr>
        <w:pStyle w:val="ae"/>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копія документа, що посвідчує особу;</w:t>
      </w:r>
    </w:p>
    <w:p w14:paraId="6833DF69"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копія документа, що посвідчує повноваження діяти від імені особи;</w:t>
      </w:r>
    </w:p>
    <w:p w14:paraId="290EB336"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копія документа про присвоєння податкового номера;</w:t>
      </w:r>
    </w:p>
    <w:p w14:paraId="33FDDFF5"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документація із землеустрою;</w:t>
      </w:r>
    </w:p>
    <w:p w14:paraId="2D857C77"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електронний документ;</w:t>
      </w:r>
    </w:p>
    <w:p w14:paraId="7504BF7D"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витяг з Державного земельного кадастру про меліоративну мережу, складову частину меліоративної мережі;</w:t>
      </w:r>
    </w:p>
    <w:p w14:paraId="52330B94"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інші документи в кількості  штук.</w:t>
      </w:r>
    </w:p>
    <w:p w14:paraId="0B501FA2"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hAnsi="Times New Roman"/>
          <w:sz w:val="24"/>
          <w:szCs w:val="24"/>
        </w:rPr>
        <w:t>Інформацію про результати розгляду заяви надати:</w:t>
      </w:r>
    </w:p>
    <w:p w14:paraId="1BDA4ECA"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у паперовій формі</w:t>
      </w:r>
    </w:p>
    <w:p w14:paraId="210D530F" w14:textId="77777777" w:rsidR="00B54511" w:rsidRPr="00761B54" w:rsidRDefault="00B54511" w:rsidP="00B54511">
      <w:pPr>
        <w:pStyle w:val="ae"/>
        <w:spacing w:before="60"/>
        <w:ind w:firstLine="0"/>
        <w:rPr>
          <w:rFonts w:ascii="Times New Roman" w:hAnsi="Times New Roman"/>
          <w:sz w:val="24"/>
          <w:szCs w:val="24"/>
        </w:rPr>
      </w:pPr>
      <w:r w:rsidRPr="00761B54">
        <w:rPr>
          <w:rFonts w:ascii="Times New Roman" w:eastAsia="Arial Unicode MS" w:hAnsi="Times New Roman"/>
          <w:sz w:val="24"/>
          <w:szCs w:val="24"/>
        </w:rPr>
        <w:t>€</w:t>
      </w:r>
      <w:r w:rsidRPr="00761B54">
        <w:rPr>
          <w:rFonts w:ascii="Times New Roman" w:hAnsi="Times New Roman"/>
          <w:sz w:val="24"/>
          <w:szCs w:val="24"/>
        </w:rPr>
        <w:t> в електронній формі на адресу:</w:t>
      </w:r>
      <w:r w:rsidRPr="00761B54">
        <w:rPr>
          <w:rFonts w:ascii="Times New Roman" w:hAnsi="Times New Roman"/>
          <w:sz w:val="24"/>
          <w:szCs w:val="24"/>
          <w:lang w:val="ru-RU"/>
        </w:rPr>
        <w:t xml:space="preserve"> </w:t>
      </w:r>
      <w:r w:rsidRPr="00761B54">
        <w:rPr>
          <w:rFonts w:ascii="Times New Roman" w:hAnsi="Times New Roman"/>
          <w:sz w:val="24"/>
          <w:szCs w:val="24"/>
        </w:rPr>
        <w:t>___________________________</w:t>
      </w:r>
    </w:p>
    <w:p w14:paraId="1738185B" w14:textId="77777777" w:rsidR="00B54511" w:rsidRPr="00761B54" w:rsidRDefault="00B54511" w:rsidP="00B54511">
      <w:pPr>
        <w:rPr>
          <w:lang w:val="ru-RU"/>
        </w:rPr>
      </w:pPr>
    </w:p>
    <w:p w14:paraId="5E0B0D7C" w14:textId="77777777" w:rsidR="00B54511" w:rsidRPr="00761B54" w:rsidRDefault="00B54511" w:rsidP="00B54511">
      <w:pPr>
        <w:rPr>
          <w:lang w:val="ru-RU"/>
        </w:rPr>
      </w:pPr>
    </w:p>
    <w:tbl>
      <w:tblPr>
        <w:tblW w:w="0" w:type="auto"/>
        <w:tblLook w:val="04A0" w:firstRow="1" w:lastRow="0" w:firstColumn="1" w:lastColumn="0" w:noHBand="0" w:noVBand="1"/>
      </w:tblPr>
      <w:tblGrid>
        <w:gridCol w:w="4361"/>
        <w:gridCol w:w="992"/>
        <w:gridCol w:w="3934"/>
      </w:tblGrid>
      <w:tr w:rsidR="00B54511" w:rsidRPr="00761B54" w14:paraId="6B088461" w14:textId="77777777" w:rsidTr="00573319">
        <w:tc>
          <w:tcPr>
            <w:tcW w:w="4361" w:type="dxa"/>
          </w:tcPr>
          <w:p w14:paraId="69113140" w14:textId="77777777" w:rsidR="00B54511" w:rsidRPr="00761B54" w:rsidRDefault="00B54511" w:rsidP="00573319">
            <w:pPr>
              <w:pStyle w:val="ae"/>
              <w:rPr>
                <w:rFonts w:ascii="Times New Roman" w:eastAsia="Calibri" w:hAnsi="Times New Roman"/>
                <w:sz w:val="24"/>
                <w:szCs w:val="24"/>
              </w:rPr>
            </w:pPr>
          </w:p>
        </w:tc>
        <w:tc>
          <w:tcPr>
            <w:tcW w:w="992" w:type="dxa"/>
          </w:tcPr>
          <w:p w14:paraId="539B50F8" w14:textId="77777777" w:rsidR="00B54511" w:rsidRPr="00761B54" w:rsidRDefault="00B54511" w:rsidP="00573319">
            <w:pPr>
              <w:pStyle w:val="ae"/>
              <w:rPr>
                <w:rFonts w:ascii="Times New Roman" w:eastAsia="Calibri" w:hAnsi="Times New Roman"/>
                <w:sz w:val="24"/>
                <w:szCs w:val="24"/>
                <w:lang w:val="ru-RU"/>
              </w:rPr>
            </w:pPr>
          </w:p>
        </w:tc>
        <w:tc>
          <w:tcPr>
            <w:tcW w:w="3934" w:type="dxa"/>
          </w:tcPr>
          <w:p w14:paraId="087E2971" w14:textId="77777777" w:rsidR="00B54511" w:rsidRPr="00761B54" w:rsidRDefault="00B54511" w:rsidP="00573319">
            <w:pPr>
              <w:pStyle w:val="ae"/>
              <w:ind w:firstLine="0"/>
              <w:rPr>
                <w:rFonts w:ascii="Times New Roman" w:eastAsia="Calibri" w:hAnsi="Times New Roman"/>
                <w:sz w:val="24"/>
                <w:szCs w:val="24"/>
              </w:rPr>
            </w:pPr>
            <w:r w:rsidRPr="00761B54">
              <w:rPr>
                <w:rFonts w:ascii="Times New Roman" w:eastAsia="Calibri" w:hAnsi="Times New Roman"/>
                <w:sz w:val="24"/>
                <w:szCs w:val="24"/>
              </w:rPr>
              <w:t>Службова інформація</w:t>
            </w:r>
          </w:p>
        </w:tc>
      </w:tr>
      <w:tr w:rsidR="00B54511" w:rsidRPr="00761B54" w14:paraId="36CEEF6A" w14:textId="77777777" w:rsidTr="00573319">
        <w:tc>
          <w:tcPr>
            <w:tcW w:w="4361" w:type="dxa"/>
          </w:tcPr>
          <w:p w14:paraId="40CB5D26" w14:textId="77777777" w:rsidR="00B54511" w:rsidRPr="00761B54" w:rsidRDefault="00B54511" w:rsidP="00573319">
            <w:pPr>
              <w:pStyle w:val="ae"/>
              <w:rPr>
                <w:rFonts w:ascii="Times New Roman" w:eastAsia="Calibri" w:hAnsi="Times New Roman"/>
                <w:sz w:val="24"/>
                <w:szCs w:val="24"/>
              </w:rPr>
            </w:pPr>
          </w:p>
        </w:tc>
        <w:tc>
          <w:tcPr>
            <w:tcW w:w="992" w:type="dxa"/>
          </w:tcPr>
          <w:p w14:paraId="54C14176" w14:textId="77777777" w:rsidR="00B54511" w:rsidRPr="00761B54" w:rsidRDefault="00B54511" w:rsidP="00573319">
            <w:pPr>
              <w:pStyle w:val="ae"/>
              <w:rPr>
                <w:rFonts w:ascii="Times New Roman" w:eastAsia="Calibri" w:hAnsi="Times New Roman"/>
                <w:sz w:val="24"/>
                <w:szCs w:val="24"/>
                <w:lang w:val="en-US"/>
              </w:rPr>
            </w:pPr>
          </w:p>
        </w:tc>
        <w:tc>
          <w:tcPr>
            <w:tcW w:w="3934" w:type="dxa"/>
            <w:tcBorders>
              <w:bottom w:val="single" w:sz="4" w:space="0" w:color="auto"/>
            </w:tcBorders>
          </w:tcPr>
          <w:p w14:paraId="14F930B9" w14:textId="77777777" w:rsidR="00B54511" w:rsidRPr="00761B54" w:rsidRDefault="00B54511" w:rsidP="00573319">
            <w:pPr>
              <w:pStyle w:val="ae"/>
              <w:ind w:firstLine="0"/>
              <w:rPr>
                <w:rFonts w:ascii="Times New Roman" w:eastAsia="Calibri" w:hAnsi="Times New Roman"/>
                <w:sz w:val="24"/>
                <w:szCs w:val="24"/>
              </w:rPr>
            </w:pPr>
            <w:r w:rsidRPr="00761B54">
              <w:rPr>
                <w:rFonts w:ascii="Times New Roman" w:eastAsia="Calibri" w:hAnsi="Times New Roman"/>
                <w:sz w:val="24"/>
                <w:szCs w:val="24"/>
              </w:rPr>
              <w:t>Реєстраційний номер заяви</w:t>
            </w:r>
          </w:p>
        </w:tc>
      </w:tr>
      <w:tr w:rsidR="00B54511" w:rsidRPr="00761B54" w14:paraId="687334D1" w14:textId="77777777" w:rsidTr="00573319">
        <w:tc>
          <w:tcPr>
            <w:tcW w:w="4361" w:type="dxa"/>
          </w:tcPr>
          <w:p w14:paraId="3BC396EA" w14:textId="77777777" w:rsidR="00B54511" w:rsidRPr="00761B54" w:rsidRDefault="00B54511" w:rsidP="00573319">
            <w:pPr>
              <w:pStyle w:val="ae"/>
              <w:rPr>
                <w:rFonts w:ascii="Times New Roman" w:eastAsia="Calibri" w:hAnsi="Times New Roman"/>
                <w:sz w:val="24"/>
                <w:szCs w:val="24"/>
              </w:rPr>
            </w:pPr>
          </w:p>
        </w:tc>
        <w:tc>
          <w:tcPr>
            <w:tcW w:w="992" w:type="dxa"/>
            <w:tcBorders>
              <w:right w:val="single" w:sz="4" w:space="0" w:color="auto"/>
            </w:tcBorders>
          </w:tcPr>
          <w:p w14:paraId="59816DF1" w14:textId="77777777" w:rsidR="00B54511" w:rsidRPr="00761B54" w:rsidRDefault="00B54511" w:rsidP="00573319">
            <w:pPr>
              <w:pStyle w:val="ae"/>
              <w:rPr>
                <w:rFonts w:ascii="Times New Roman" w:eastAsia="Calibri" w:hAnsi="Times New Roman"/>
                <w:sz w:val="24"/>
                <w:szCs w:val="24"/>
                <w:lang w:val="en-US"/>
              </w:rPr>
            </w:pPr>
          </w:p>
        </w:tc>
        <w:tc>
          <w:tcPr>
            <w:tcW w:w="3934" w:type="dxa"/>
            <w:tcBorders>
              <w:top w:val="single" w:sz="4" w:space="0" w:color="auto"/>
              <w:left w:val="single" w:sz="4" w:space="0" w:color="auto"/>
              <w:bottom w:val="single" w:sz="4" w:space="0" w:color="auto"/>
              <w:right w:val="single" w:sz="4" w:space="0" w:color="auto"/>
            </w:tcBorders>
          </w:tcPr>
          <w:p w14:paraId="556395B5" w14:textId="77777777" w:rsidR="00B54511" w:rsidRPr="00761B54" w:rsidRDefault="00B54511" w:rsidP="00573319">
            <w:pPr>
              <w:pStyle w:val="ae"/>
              <w:ind w:firstLine="0"/>
              <w:rPr>
                <w:rFonts w:ascii="Times New Roman" w:eastAsia="Calibri" w:hAnsi="Times New Roman"/>
                <w:sz w:val="24"/>
                <w:szCs w:val="24"/>
              </w:rPr>
            </w:pPr>
          </w:p>
        </w:tc>
      </w:tr>
      <w:tr w:rsidR="00B54511" w:rsidRPr="00761B54" w14:paraId="24E69FF1" w14:textId="77777777" w:rsidTr="00573319">
        <w:tc>
          <w:tcPr>
            <w:tcW w:w="4361" w:type="dxa"/>
          </w:tcPr>
          <w:p w14:paraId="26BE1DA1" w14:textId="77777777" w:rsidR="00B54511" w:rsidRPr="00761B54" w:rsidRDefault="00B54511" w:rsidP="00573319">
            <w:pPr>
              <w:pStyle w:val="ae"/>
              <w:rPr>
                <w:rFonts w:ascii="Times New Roman" w:eastAsia="Calibri" w:hAnsi="Times New Roman"/>
                <w:sz w:val="24"/>
                <w:szCs w:val="24"/>
              </w:rPr>
            </w:pPr>
          </w:p>
        </w:tc>
        <w:tc>
          <w:tcPr>
            <w:tcW w:w="992" w:type="dxa"/>
          </w:tcPr>
          <w:p w14:paraId="66836BF3" w14:textId="77777777" w:rsidR="00B54511" w:rsidRPr="00761B54" w:rsidRDefault="00B54511" w:rsidP="00573319">
            <w:pPr>
              <w:pStyle w:val="ae"/>
              <w:rPr>
                <w:rFonts w:ascii="Times New Roman" w:eastAsia="Calibri" w:hAnsi="Times New Roman"/>
                <w:sz w:val="24"/>
                <w:szCs w:val="24"/>
                <w:lang w:val="en-US"/>
              </w:rPr>
            </w:pPr>
          </w:p>
        </w:tc>
        <w:tc>
          <w:tcPr>
            <w:tcW w:w="3934" w:type="dxa"/>
            <w:tcBorders>
              <w:bottom w:val="single" w:sz="4" w:space="0" w:color="auto"/>
            </w:tcBorders>
          </w:tcPr>
          <w:p w14:paraId="5AD12789" w14:textId="77777777" w:rsidR="00B54511" w:rsidRPr="00761B54" w:rsidRDefault="00B54511" w:rsidP="00573319">
            <w:pPr>
              <w:pStyle w:val="ae"/>
              <w:ind w:firstLine="0"/>
              <w:rPr>
                <w:rFonts w:ascii="Times New Roman" w:eastAsia="Calibri" w:hAnsi="Times New Roman"/>
                <w:sz w:val="24"/>
                <w:szCs w:val="24"/>
              </w:rPr>
            </w:pPr>
            <w:r w:rsidRPr="00761B54">
              <w:rPr>
                <w:rFonts w:ascii="Times New Roman" w:eastAsia="Calibri" w:hAnsi="Times New Roman"/>
                <w:sz w:val="24"/>
                <w:szCs w:val="24"/>
              </w:rPr>
              <w:t>Дата реєстрації заяви</w:t>
            </w:r>
          </w:p>
        </w:tc>
      </w:tr>
      <w:tr w:rsidR="00B54511" w:rsidRPr="00761B54" w14:paraId="32B8EB42" w14:textId="77777777" w:rsidTr="00573319">
        <w:tc>
          <w:tcPr>
            <w:tcW w:w="4361" w:type="dxa"/>
          </w:tcPr>
          <w:p w14:paraId="3E92ACFA" w14:textId="77777777" w:rsidR="00B54511" w:rsidRPr="00761B54" w:rsidRDefault="00B54511" w:rsidP="00573319">
            <w:pPr>
              <w:pStyle w:val="ae"/>
              <w:rPr>
                <w:rFonts w:ascii="Times New Roman" w:eastAsia="Calibri" w:hAnsi="Times New Roman"/>
                <w:sz w:val="24"/>
                <w:szCs w:val="24"/>
              </w:rPr>
            </w:pPr>
          </w:p>
        </w:tc>
        <w:tc>
          <w:tcPr>
            <w:tcW w:w="992" w:type="dxa"/>
            <w:tcBorders>
              <w:right w:val="single" w:sz="4" w:space="0" w:color="auto"/>
            </w:tcBorders>
          </w:tcPr>
          <w:p w14:paraId="1C02D727" w14:textId="77777777" w:rsidR="00B54511" w:rsidRPr="00761B54" w:rsidRDefault="00B54511" w:rsidP="00573319">
            <w:pPr>
              <w:pStyle w:val="ae"/>
              <w:rPr>
                <w:rFonts w:ascii="Times New Roman" w:eastAsia="Calibri" w:hAnsi="Times New Roman"/>
                <w:sz w:val="24"/>
                <w:szCs w:val="24"/>
                <w:lang w:val="en-US"/>
              </w:rPr>
            </w:pPr>
          </w:p>
        </w:tc>
        <w:tc>
          <w:tcPr>
            <w:tcW w:w="3934" w:type="dxa"/>
            <w:tcBorders>
              <w:top w:val="single" w:sz="4" w:space="0" w:color="auto"/>
              <w:left w:val="single" w:sz="4" w:space="0" w:color="auto"/>
              <w:bottom w:val="single" w:sz="4" w:space="0" w:color="auto"/>
              <w:right w:val="single" w:sz="4" w:space="0" w:color="auto"/>
            </w:tcBorders>
          </w:tcPr>
          <w:p w14:paraId="3404AEF6" w14:textId="77777777" w:rsidR="00B54511" w:rsidRPr="00761B54" w:rsidRDefault="00B54511" w:rsidP="00573319">
            <w:pPr>
              <w:pStyle w:val="ae"/>
              <w:ind w:firstLine="0"/>
              <w:rPr>
                <w:rFonts w:ascii="Times New Roman" w:eastAsia="Calibri" w:hAnsi="Times New Roman"/>
                <w:sz w:val="24"/>
                <w:szCs w:val="24"/>
              </w:rPr>
            </w:pPr>
          </w:p>
        </w:tc>
      </w:tr>
      <w:tr w:rsidR="00B54511" w:rsidRPr="00761B54" w14:paraId="7D8B4A3E" w14:textId="77777777" w:rsidTr="00573319">
        <w:tc>
          <w:tcPr>
            <w:tcW w:w="4361" w:type="dxa"/>
            <w:tcBorders>
              <w:bottom w:val="single" w:sz="4" w:space="0" w:color="auto"/>
            </w:tcBorders>
          </w:tcPr>
          <w:p w14:paraId="7B261F49" w14:textId="77777777" w:rsidR="00B54511" w:rsidRPr="00761B54" w:rsidRDefault="00B54511" w:rsidP="00573319">
            <w:pPr>
              <w:pStyle w:val="ae"/>
              <w:rPr>
                <w:rFonts w:ascii="Times New Roman" w:eastAsia="Calibri" w:hAnsi="Times New Roman"/>
                <w:sz w:val="24"/>
                <w:szCs w:val="24"/>
                <w:lang w:val="en-US"/>
              </w:rPr>
            </w:pPr>
            <w:r w:rsidRPr="00761B54">
              <w:rPr>
                <w:rFonts w:ascii="Times New Roman" w:eastAsia="Calibri" w:hAnsi="Times New Roman"/>
                <w:sz w:val="24"/>
                <w:szCs w:val="24"/>
              </w:rPr>
              <w:t>Підпис заявника</w:t>
            </w:r>
          </w:p>
        </w:tc>
        <w:tc>
          <w:tcPr>
            <w:tcW w:w="992" w:type="dxa"/>
          </w:tcPr>
          <w:p w14:paraId="008B2B56" w14:textId="77777777" w:rsidR="00B54511" w:rsidRPr="00761B54" w:rsidRDefault="00B54511" w:rsidP="00573319">
            <w:pPr>
              <w:pStyle w:val="ae"/>
              <w:rPr>
                <w:rFonts w:ascii="Times New Roman" w:eastAsia="Calibri" w:hAnsi="Times New Roman"/>
                <w:sz w:val="24"/>
                <w:szCs w:val="24"/>
                <w:lang w:val="en-US"/>
              </w:rPr>
            </w:pPr>
          </w:p>
        </w:tc>
        <w:tc>
          <w:tcPr>
            <w:tcW w:w="3934" w:type="dxa"/>
            <w:tcBorders>
              <w:top w:val="single" w:sz="4" w:space="0" w:color="auto"/>
            </w:tcBorders>
          </w:tcPr>
          <w:p w14:paraId="760A206F" w14:textId="77777777" w:rsidR="00B54511" w:rsidRPr="00761B54" w:rsidRDefault="00B54511" w:rsidP="00573319">
            <w:pPr>
              <w:pStyle w:val="ae"/>
              <w:ind w:firstLine="0"/>
              <w:rPr>
                <w:rFonts w:ascii="Times New Roman" w:eastAsia="Calibri" w:hAnsi="Times New Roman"/>
                <w:sz w:val="24"/>
                <w:szCs w:val="24"/>
              </w:rPr>
            </w:pPr>
          </w:p>
        </w:tc>
      </w:tr>
      <w:tr w:rsidR="00B54511" w:rsidRPr="00761B54" w14:paraId="780F4008" w14:textId="77777777" w:rsidTr="00573319">
        <w:tc>
          <w:tcPr>
            <w:tcW w:w="4361" w:type="dxa"/>
            <w:tcBorders>
              <w:top w:val="single" w:sz="4" w:space="0" w:color="auto"/>
              <w:left w:val="single" w:sz="4" w:space="0" w:color="auto"/>
              <w:right w:val="single" w:sz="4" w:space="0" w:color="auto"/>
            </w:tcBorders>
          </w:tcPr>
          <w:p w14:paraId="63AC24EE" w14:textId="77777777" w:rsidR="00B54511" w:rsidRPr="00761B54" w:rsidRDefault="00B54511" w:rsidP="00573319">
            <w:pPr>
              <w:pStyle w:val="ae"/>
              <w:rPr>
                <w:rFonts w:ascii="Times New Roman" w:eastAsia="Calibri" w:hAnsi="Times New Roman"/>
                <w:sz w:val="24"/>
                <w:szCs w:val="24"/>
                <w:lang w:val="en-US"/>
              </w:rPr>
            </w:pPr>
          </w:p>
        </w:tc>
        <w:tc>
          <w:tcPr>
            <w:tcW w:w="992" w:type="dxa"/>
            <w:tcBorders>
              <w:left w:val="single" w:sz="4" w:space="0" w:color="auto"/>
            </w:tcBorders>
          </w:tcPr>
          <w:p w14:paraId="5E11BAC4" w14:textId="77777777" w:rsidR="00B54511" w:rsidRPr="00761B54" w:rsidRDefault="00B54511" w:rsidP="00573319">
            <w:pPr>
              <w:pStyle w:val="ae"/>
              <w:rPr>
                <w:rFonts w:ascii="Times New Roman" w:eastAsia="Calibri" w:hAnsi="Times New Roman"/>
                <w:sz w:val="24"/>
                <w:szCs w:val="24"/>
                <w:lang w:val="en-US"/>
              </w:rPr>
            </w:pPr>
          </w:p>
        </w:tc>
        <w:tc>
          <w:tcPr>
            <w:tcW w:w="3934" w:type="dxa"/>
            <w:tcBorders>
              <w:bottom w:val="single" w:sz="4" w:space="0" w:color="auto"/>
            </w:tcBorders>
          </w:tcPr>
          <w:p w14:paraId="6936D827" w14:textId="77777777" w:rsidR="00B54511" w:rsidRPr="00761B54" w:rsidRDefault="00B54511" w:rsidP="00573319">
            <w:pPr>
              <w:pStyle w:val="ae"/>
              <w:ind w:firstLine="0"/>
              <w:rPr>
                <w:rFonts w:ascii="Times New Roman" w:eastAsia="Calibri" w:hAnsi="Times New Roman"/>
                <w:sz w:val="24"/>
                <w:szCs w:val="24"/>
                <w:lang w:val="ru-RU"/>
              </w:rPr>
            </w:pPr>
            <w:r w:rsidRPr="00761B54">
              <w:rPr>
                <w:rFonts w:ascii="Times New Roman" w:eastAsia="Calibri" w:hAnsi="Times New Roman"/>
                <w:sz w:val="24"/>
                <w:szCs w:val="24"/>
              </w:rPr>
              <w:t>Прізвище, власне ім’я,</w:t>
            </w:r>
            <w:r w:rsidRPr="00761B54">
              <w:rPr>
                <w:rFonts w:ascii="Times New Roman" w:eastAsia="Calibri" w:hAnsi="Times New Roman"/>
                <w:sz w:val="24"/>
                <w:szCs w:val="24"/>
                <w:lang w:val="ru-RU"/>
              </w:rPr>
              <w:br/>
            </w:r>
            <w:r w:rsidRPr="00761B54">
              <w:rPr>
                <w:rFonts w:ascii="Times New Roman" w:eastAsia="Calibri" w:hAnsi="Times New Roman"/>
                <w:sz w:val="24"/>
                <w:szCs w:val="24"/>
              </w:rPr>
              <w:t>по батькові (за наявності) Державного кадастрового реєстратора</w:t>
            </w:r>
          </w:p>
        </w:tc>
      </w:tr>
      <w:tr w:rsidR="00B54511" w:rsidRPr="00761B54" w14:paraId="4C969EB0" w14:textId="77777777" w:rsidTr="00573319">
        <w:tc>
          <w:tcPr>
            <w:tcW w:w="4361" w:type="dxa"/>
            <w:tcBorders>
              <w:left w:val="single" w:sz="4" w:space="0" w:color="auto"/>
              <w:bottom w:val="single" w:sz="4" w:space="0" w:color="auto"/>
              <w:right w:val="single" w:sz="4" w:space="0" w:color="auto"/>
            </w:tcBorders>
          </w:tcPr>
          <w:p w14:paraId="7C187A60" w14:textId="77777777" w:rsidR="00B54511" w:rsidRPr="00761B54" w:rsidRDefault="00B54511" w:rsidP="00573319">
            <w:pPr>
              <w:pStyle w:val="ae"/>
              <w:rPr>
                <w:rFonts w:ascii="Times New Roman" w:eastAsia="Calibri" w:hAnsi="Times New Roman"/>
                <w:sz w:val="24"/>
                <w:szCs w:val="24"/>
                <w:lang w:val="ru-RU"/>
              </w:rPr>
            </w:pPr>
          </w:p>
        </w:tc>
        <w:tc>
          <w:tcPr>
            <w:tcW w:w="992" w:type="dxa"/>
            <w:tcBorders>
              <w:left w:val="single" w:sz="4" w:space="0" w:color="auto"/>
              <w:right w:val="single" w:sz="4" w:space="0" w:color="auto"/>
            </w:tcBorders>
          </w:tcPr>
          <w:p w14:paraId="521B9E4C" w14:textId="77777777" w:rsidR="00B54511" w:rsidRPr="00761B54" w:rsidRDefault="00B54511" w:rsidP="00573319">
            <w:pPr>
              <w:pStyle w:val="ae"/>
              <w:rPr>
                <w:rFonts w:ascii="Times New Roman" w:eastAsia="Calibri" w:hAnsi="Times New Roman"/>
                <w:sz w:val="24"/>
                <w:szCs w:val="24"/>
                <w:lang w:val="ru-RU"/>
              </w:rPr>
            </w:pPr>
          </w:p>
        </w:tc>
        <w:tc>
          <w:tcPr>
            <w:tcW w:w="3934" w:type="dxa"/>
            <w:tcBorders>
              <w:top w:val="single" w:sz="4" w:space="0" w:color="auto"/>
              <w:left w:val="single" w:sz="4" w:space="0" w:color="auto"/>
              <w:bottom w:val="single" w:sz="4" w:space="0" w:color="auto"/>
              <w:right w:val="single" w:sz="4" w:space="0" w:color="auto"/>
            </w:tcBorders>
          </w:tcPr>
          <w:p w14:paraId="0894B955" w14:textId="77777777" w:rsidR="00B54511" w:rsidRPr="00761B54" w:rsidRDefault="00B54511" w:rsidP="00573319">
            <w:pPr>
              <w:pStyle w:val="ae"/>
              <w:ind w:firstLine="0"/>
              <w:rPr>
                <w:rFonts w:ascii="Times New Roman" w:eastAsia="Calibri" w:hAnsi="Times New Roman"/>
                <w:sz w:val="24"/>
                <w:szCs w:val="24"/>
              </w:rPr>
            </w:pPr>
          </w:p>
        </w:tc>
      </w:tr>
    </w:tbl>
    <w:p w14:paraId="4952913D" w14:textId="77777777" w:rsidR="00B54511" w:rsidRPr="00761B54" w:rsidRDefault="00B54511" w:rsidP="00B54511">
      <w:pPr>
        <w:rPr>
          <w:lang w:val="ru-RU"/>
        </w:rPr>
      </w:pPr>
    </w:p>
    <w:tbl>
      <w:tblPr>
        <w:tblW w:w="4780" w:type="pct"/>
        <w:tblBorders>
          <w:top w:val="outset" w:sz="2" w:space="0" w:color="auto"/>
          <w:left w:val="outset" w:sz="2" w:space="0" w:color="auto"/>
          <w:bottom w:val="outset" w:sz="2" w:space="0" w:color="auto"/>
          <w:right w:val="outset" w:sz="2" w:space="0" w:color="auto"/>
        </w:tblBorders>
        <w:tblCellMar>
          <w:top w:w="48" w:type="dxa"/>
          <w:left w:w="48" w:type="dxa"/>
          <w:bottom w:w="48" w:type="dxa"/>
          <w:right w:w="48" w:type="dxa"/>
        </w:tblCellMar>
        <w:tblLook w:val="04A0" w:firstRow="1" w:lastRow="0" w:firstColumn="1" w:lastColumn="0" w:noHBand="0" w:noVBand="1"/>
      </w:tblPr>
      <w:tblGrid>
        <w:gridCol w:w="2798"/>
        <w:gridCol w:w="1736"/>
        <w:gridCol w:w="855"/>
        <w:gridCol w:w="3826"/>
      </w:tblGrid>
      <w:tr w:rsidR="00B54511" w:rsidRPr="00761B54" w14:paraId="39917B86" w14:textId="77777777" w:rsidTr="003F0C6E">
        <w:tc>
          <w:tcPr>
            <w:tcW w:w="2459" w:type="pct"/>
            <w:gridSpan w:val="2"/>
            <w:tcBorders>
              <w:top w:val="nil"/>
              <w:left w:val="nil"/>
              <w:bottom w:val="nil"/>
              <w:right w:val="nil"/>
            </w:tcBorders>
            <w:hideMark/>
          </w:tcPr>
          <w:p w14:paraId="7F9AC00D" w14:textId="77777777" w:rsidR="00B54511" w:rsidRPr="00761B54" w:rsidRDefault="00B54511" w:rsidP="00573319">
            <w:pPr>
              <w:tabs>
                <w:tab w:val="left" w:pos="2055"/>
              </w:tabs>
              <w:jc w:val="both"/>
              <w:rPr>
                <w:lang w:eastAsia="en-US"/>
              </w:rPr>
            </w:pPr>
            <w:r w:rsidRPr="00761B54">
              <w:t>МП (за наявності)</w:t>
            </w:r>
          </w:p>
        </w:tc>
        <w:tc>
          <w:tcPr>
            <w:tcW w:w="464" w:type="pct"/>
            <w:tcBorders>
              <w:top w:val="nil"/>
              <w:left w:val="nil"/>
              <w:bottom w:val="nil"/>
              <w:right w:val="nil"/>
            </w:tcBorders>
            <w:hideMark/>
          </w:tcPr>
          <w:p w14:paraId="6EC6AC54" w14:textId="77777777" w:rsidR="00B54511" w:rsidRPr="00761B54" w:rsidRDefault="00B54511" w:rsidP="00573319">
            <w:pPr>
              <w:tabs>
                <w:tab w:val="left" w:pos="2055"/>
              </w:tabs>
              <w:jc w:val="both"/>
              <w:rPr>
                <w:lang w:eastAsia="en-US"/>
              </w:rPr>
            </w:pPr>
            <w:r w:rsidRPr="00761B54">
              <w:t> </w:t>
            </w:r>
          </w:p>
        </w:tc>
        <w:tc>
          <w:tcPr>
            <w:tcW w:w="2077" w:type="pct"/>
            <w:tcBorders>
              <w:top w:val="nil"/>
              <w:left w:val="nil"/>
              <w:bottom w:val="nil"/>
              <w:right w:val="nil"/>
            </w:tcBorders>
            <w:hideMark/>
          </w:tcPr>
          <w:p w14:paraId="56CE0B39" w14:textId="77777777" w:rsidR="00B54511" w:rsidRPr="00761B54" w:rsidRDefault="00B54511" w:rsidP="00573319">
            <w:pPr>
              <w:tabs>
                <w:tab w:val="left" w:pos="2055"/>
              </w:tabs>
              <w:rPr>
                <w:lang w:eastAsia="en-US"/>
              </w:rPr>
            </w:pPr>
            <w:r w:rsidRPr="00761B54">
              <w:t>Підпис Державного кадастрового реєстратора</w:t>
            </w:r>
          </w:p>
        </w:tc>
      </w:tr>
      <w:tr w:rsidR="00B54511" w:rsidRPr="00761B54" w14:paraId="230B8FAD" w14:textId="77777777" w:rsidTr="003F0C6E">
        <w:tc>
          <w:tcPr>
            <w:tcW w:w="1518" w:type="pct"/>
            <w:tcBorders>
              <w:top w:val="nil"/>
              <w:left w:val="nil"/>
              <w:bottom w:val="nil"/>
              <w:right w:val="nil"/>
            </w:tcBorders>
            <w:hideMark/>
          </w:tcPr>
          <w:p w14:paraId="1D3C9A26" w14:textId="77777777" w:rsidR="00B54511" w:rsidRPr="00761B54" w:rsidRDefault="00B54511" w:rsidP="00573319">
            <w:pPr>
              <w:tabs>
                <w:tab w:val="left" w:pos="2055"/>
              </w:tabs>
              <w:jc w:val="both"/>
              <w:rPr>
                <w:lang w:eastAsia="en-US"/>
              </w:rPr>
            </w:pPr>
            <w:r w:rsidRPr="00761B54">
              <w:lastRenderedPageBreak/>
              <w:t>Дата подання заяви</w:t>
            </w:r>
          </w:p>
        </w:tc>
        <w:tc>
          <w:tcPr>
            <w:tcW w:w="942" w:type="pct"/>
            <w:tcBorders>
              <w:top w:val="single" w:sz="6" w:space="0" w:color="000000"/>
              <w:left w:val="single" w:sz="6" w:space="0" w:color="000000"/>
              <w:bottom w:val="single" w:sz="6" w:space="0" w:color="000000"/>
              <w:right w:val="single" w:sz="6" w:space="0" w:color="000000"/>
            </w:tcBorders>
            <w:hideMark/>
          </w:tcPr>
          <w:p w14:paraId="38F26ECF" w14:textId="77777777" w:rsidR="00B54511" w:rsidRPr="00761B54" w:rsidRDefault="00B54511" w:rsidP="00573319">
            <w:pPr>
              <w:rPr>
                <w:lang w:eastAsia="uk-UA"/>
              </w:rPr>
            </w:pPr>
          </w:p>
        </w:tc>
        <w:tc>
          <w:tcPr>
            <w:tcW w:w="464" w:type="pct"/>
            <w:tcBorders>
              <w:top w:val="nil"/>
              <w:left w:val="nil"/>
              <w:bottom w:val="nil"/>
              <w:right w:val="nil"/>
            </w:tcBorders>
            <w:hideMark/>
          </w:tcPr>
          <w:p w14:paraId="4791CE38" w14:textId="77777777" w:rsidR="00B54511" w:rsidRPr="00761B54" w:rsidRDefault="00B54511" w:rsidP="00573319">
            <w:pPr>
              <w:tabs>
                <w:tab w:val="left" w:pos="2055"/>
              </w:tabs>
              <w:jc w:val="both"/>
              <w:rPr>
                <w:lang w:eastAsia="en-US"/>
              </w:rPr>
            </w:pPr>
            <w:r w:rsidRPr="00761B54">
              <w:t> </w:t>
            </w:r>
          </w:p>
        </w:tc>
        <w:tc>
          <w:tcPr>
            <w:tcW w:w="2077" w:type="pct"/>
            <w:tcBorders>
              <w:top w:val="single" w:sz="6" w:space="0" w:color="000000"/>
              <w:left w:val="single" w:sz="6" w:space="0" w:color="000000"/>
              <w:bottom w:val="single" w:sz="6" w:space="0" w:color="000000"/>
              <w:right w:val="single" w:sz="6" w:space="0" w:color="000000"/>
            </w:tcBorders>
            <w:hideMark/>
          </w:tcPr>
          <w:p w14:paraId="3FA11E13" w14:textId="77777777" w:rsidR="00B54511" w:rsidRPr="00761B54" w:rsidRDefault="00B54511" w:rsidP="00573319">
            <w:pPr>
              <w:rPr>
                <w:lang w:eastAsia="uk-UA"/>
              </w:rPr>
            </w:pPr>
          </w:p>
        </w:tc>
      </w:tr>
    </w:tbl>
    <w:p w14:paraId="0D93B259" w14:textId="77777777" w:rsidR="00B54511" w:rsidRPr="00761B54" w:rsidRDefault="00B54511" w:rsidP="00B54511">
      <w:pPr>
        <w:pStyle w:val="ae"/>
        <w:rPr>
          <w:rFonts w:ascii="Times New Roman" w:hAnsi="Times New Roman"/>
          <w:sz w:val="24"/>
          <w:szCs w:val="24"/>
        </w:rPr>
      </w:pPr>
      <w:r w:rsidRPr="00761B54">
        <w:rPr>
          <w:rFonts w:ascii="Times New Roman" w:hAnsi="Times New Roman"/>
          <w:sz w:val="24"/>
          <w:szCs w:val="24"/>
        </w:rPr>
        <w:t xml:space="preserve">МП </w:t>
      </w:r>
    </w:p>
    <w:p w14:paraId="762DB348" w14:textId="77777777" w:rsidR="00B54511" w:rsidRPr="00761B54" w:rsidRDefault="00B54511" w:rsidP="00B54511"/>
    <w:p w14:paraId="5243BEC7" w14:textId="77777777" w:rsidR="00B54511" w:rsidRPr="00761B54" w:rsidRDefault="00B54511" w:rsidP="00B54511">
      <w:pPr>
        <w:pStyle w:val="rvps14"/>
        <w:shd w:val="clear" w:color="auto" w:fill="FFFFFF"/>
        <w:spacing w:before="0" w:beforeAutospacing="0" w:after="0" w:afterAutospacing="0"/>
        <w:jc w:val="center"/>
        <w:rPr>
          <w:rStyle w:val="afb"/>
        </w:rPr>
      </w:pPr>
    </w:p>
    <w:p w14:paraId="0BFAA83F" w14:textId="77777777" w:rsidR="00B54511" w:rsidRPr="00761B54" w:rsidRDefault="00B54511" w:rsidP="00B54511">
      <w:pPr>
        <w:pStyle w:val="rvps14"/>
        <w:shd w:val="clear" w:color="auto" w:fill="FFFFFF"/>
        <w:spacing w:before="0" w:beforeAutospacing="0" w:after="0" w:afterAutospacing="0"/>
        <w:jc w:val="center"/>
        <w:rPr>
          <w:rStyle w:val="afb"/>
        </w:rPr>
      </w:pPr>
    </w:p>
    <w:p w14:paraId="2A152519" w14:textId="77777777" w:rsidR="00B54511" w:rsidRPr="00761B54" w:rsidRDefault="00B54511" w:rsidP="00B54511">
      <w:pPr>
        <w:pStyle w:val="rvps14"/>
        <w:shd w:val="clear" w:color="auto" w:fill="FFFFFF"/>
        <w:spacing w:before="0" w:beforeAutospacing="0" w:after="0" w:afterAutospacing="0"/>
        <w:jc w:val="center"/>
        <w:rPr>
          <w:rStyle w:val="afb"/>
        </w:rPr>
      </w:pPr>
    </w:p>
    <w:p w14:paraId="083CEA01" w14:textId="77777777" w:rsidR="00B54511" w:rsidRPr="00761B54" w:rsidRDefault="00B54511" w:rsidP="00B54511">
      <w:pPr>
        <w:pStyle w:val="rvps14"/>
        <w:shd w:val="clear" w:color="auto" w:fill="FFFFFF"/>
        <w:spacing w:before="0" w:beforeAutospacing="0" w:after="0" w:afterAutospacing="0"/>
        <w:jc w:val="center"/>
        <w:rPr>
          <w:rStyle w:val="afb"/>
        </w:rPr>
      </w:pPr>
    </w:p>
    <w:p w14:paraId="23E9EB80" w14:textId="77777777" w:rsidR="00B54511" w:rsidRPr="00761B54" w:rsidRDefault="00B54511" w:rsidP="00B54511">
      <w:pPr>
        <w:pStyle w:val="rvps14"/>
        <w:shd w:val="clear" w:color="auto" w:fill="FFFFFF"/>
        <w:spacing w:before="0" w:beforeAutospacing="0" w:after="0" w:afterAutospacing="0"/>
        <w:jc w:val="center"/>
        <w:rPr>
          <w:rStyle w:val="afb"/>
        </w:rPr>
      </w:pPr>
    </w:p>
    <w:p w14:paraId="5FFC5DBF" w14:textId="77777777" w:rsidR="00B54511" w:rsidRPr="00761B54" w:rsidRDefault="00B54511" w:rsidP="00B54511">
      <w:pPr>
        <w:pStyle w:val="rvps14"/>
        <w:shd w:val="clear" w:color="auto" w:fill="FFFFFF"/>
        <w:spacing w:before="0" w:beforeAutospacing="0" w:after="0" w:afterAutospacing="0"/>
        <w:jc w:val="center"/>
        <w:rPr>
          <w:rStyle w:val="afb"/>
        </w:rPr>
      </w:pPr>
    </w:p>
    <w:p w14:paraId="6FA556D4" w14:textId="77777777" w:rsidR="00B54511" w:rsidRPr="00761B54" w:rsidRDefault="00B54511" w:rsidP="00B54511">
      <w:pPr>
        <w:pStyle w:val="rvps14"/>
        <w:shd w:val="clear" w:color="auto" w:fill="FFFFFF"/>
        <w:spacing w:before="0" w:beforeAutospacing="0" w:after="0" w:afterAutospacing="0"/>
        <w:jc w:val="center"/>
        <w:rPr>
          <w:rStyle w:val="afb"/>
        </w:rPr>
      </w:pPr>
    </w:p>
    <w:p w14:paraId="3500F92E" w14:textId="77777777" w:rsidR="00B54511" w:rsidRPr="00761B54" w:rsidRDefault="00B54511" w:rsidP="00B54511">
      <w:pPr>
        <w:pStyle w:val="rvps14"/>
        <w:shd w:val="clear" w:color="auto" w:fill="FFFFFF"/>
        <w:spacing w:before="0" w:beforeAutospacing="0" w:after="0" w:afterAutospacing="0"/>
        <w:jc w:val="center"/>
        <w:rPr>
          <w:rStyle w:val="afb"/>
        </w:rPr>
      </w:pPr>
    </w:p>
    <w:p w14:paraId="01641E6D" w14:textId="77777777" w:rsidR="00B54511" w:rsidRPr="00761B54" w:rsidRDefault="00B54511" w:rsidP="00B54511">
      <w:pPr>
        <w:pStyle w:val="rvps14"/>
        <w:shd w:val="clear" w:color="auto" w:fill="FFFFFF"/>
        <w:spacing w:before="0" w:beforeAutospacing="0" w:after="0" w:afterAutospacing="0"/>
        <w:jc w:val="center"/>
        <w:rPr>
          <w:rStyle w:val="afb"/>
        </w:rPr>
      </w:pPr>
    </w:p>
    <w:p w14:paraId="78EFDE5C" w14:textId="77777777" w:rsidR="00B54511" w:rsidRPr="00761B54" w:rsidRDefault="00B54511" w:rsidP="00B54511">
      <w:pPr>
        <w:pStyle w:val="rvps14"/>
        <w:shd w:val="clear" w:color="auto" w:fill="FFFFFF"/>
        <w:spacing w:before="0" w:beforeAutospacing="0" w:after="0" w:afterAutospacing="0"/>
        <w:jc w:val="center"/>
        <w:rPr>
          <w:rStyle w:val="afb"/>
        </w:rPr>
      </w:pPr>
    </w:p>
    <w:p w14:paraId="25327A6B" w14:textId="77777777" w:rsidR="00B54511" w:rsidRPr="00761B54" w:rsidRDefault="00B54511" w:rsidP="00B54511">
      <w:pPr>
        <w:pStyle w:val="rvps14"/>
        <w:shd w:val="clear" w:color="auto" w:fill="FFFFFF"/>
        <w:spacing w:before="0" w:beforeAutospacing="0" w:after="0" w:afterAutospacing="0"/>
        <w:jc w:val="center"/>
        <w:rPr>
          <w:rStyle w:val="afb"/>
        </w:rPr>
      </w:pPr>
    </w:p>
    <w:p w14:paraId="1C8F17CA" w14:textId="77777777" w:rsidR="00B54511" w:rsidRPr="00761B54" w:rsidRDefault="00B54511" w:rsidP="00B54511">
      <w:pPr>
        <w:pStyle w:val="rvps14"/>
        <w:shd w:val="clear" w:color="auto" w:fill="FFFFFF"/>
        <w:spacing w:before="0" w:beforeAutospacing="0" w:after="0" w:afterAutospacing="0"/>
        <w:jc w:val="center"/>
        <w:rPr>
          <w:rStyle w:val="afb"/>
        </w:rPr>
      </w:pPr>
    </w:p>
    <w:p w14:paraId="38906DB6" w14:textId="77777777" w:rsidR="00B54511" w:rsidRPr="00761B54" w:rsidRDefault="00B54511" w:rsidP="00B54511">
      <w:pPr>
        <w:pStyle w:val="rvps14"/>
        <w:shd w:val="clear" w:color="auto" w:fill="FFFFFF"/>
        <w:spacing w:before="0" w:beforeAutospacing="0" w:after="0" w:afterAutospacing="0"/>
        <w:jc w:val="center"/>
        <w:rPr>
          <w:rStyle w:val="afb"/>
        </w:rPr>
      </w:pPr>
    </w:p>
    <w:p w14:paraId="17CDA3FB" w14:textId="77777777" w:rsidR="00B54511" w:rsidRPr="00761B54" w:rsidRDefault="00B54511" w:rsidP="00B54511">
      <w:pPr>
        <w:pStyle w:val="rvps14"/>
        <w:shd w:val="clear" w:color="auto" w:fill="FFFFFF"/>
        <w:spacing w:before="0" w:beforeAutospacing="0" w:after="0" w:afterAutospacing="0"/>
        <w:jc w:val="center"/>
        <w:rPr>
          <w:rStyle w:val="afb"/>
        </w:rPr>
      </w:pPr>
    </w:p>
    <w:p w14:paraId="3E1FFFBF" w14:textId="77777777" w:rsidR="00B54511" w:rsidRPr="00761B54" w:rsidRDefault="00B54511" w:rsidP="00B54511">
      <w:pPr>
        <w:pStyle w:val="rvps14"/>
        <w:shd w:val="clear" w:color="auto" w:fill="FFFFFF"/>
        <w:spacing w:before="0" w:beforeAutospacing="0" w:after="0" w:afterAutospacing="0"/>
        <w:jc w:val="center"/>
        <w:rPr>
          <w:rStyle w:val="afb"/>
        </w:rPr>
      </w:pPr>
      <w:r w:rsidRPr="00761B54">
        <w:rPr>
          <w:rStyle w:val="afb"/>
        </w:rPr>
        <w:t>ТИПОВА ІНФОРМАЦІЙНА КАРТКА АДМІНІСТРАТИВНОЇ ПОСЛУГИ</w:t>
      </w:r>
    </w:p>
    <w:p w14:paraId="6CA30ED0" w14:textId="0461F290" w:rsidR="00B54511" w:rsidRPr="00761B54" w:rsidRDefault="00B54511" w:rsidP="00B54511">
      <w:pPr>
        <w:jc w:val="center"/>
        <w:rPr>
          <w:sz w:val="16"/>
          <w:szCs w:val="16"/>
        </w:rPr>
      </w:pPr>
      <w:r w:rsidRPr="00761B54">
        <w:rPr>
          <w:u w:val="single"/>
        </w:rPr>
        <w:t>ВНЕСЕННЯ ДО ДЕРЖАВНОГО ЗЕМЕЛЬНОГО КАДАСТРУ ВІДОМОСТЕЙ (ЗМІН ДО НИХ) ПРО ЗЕМЛІ В МЕЖАХ ТЕРИТОРІЙ АДМІНІСТРАТИВНО-ТЕРИТОРІАЛЬНИХ ОДИНИЦЬ З ВИДАЧЕЮ ВИТЯГУ</w:t>
      </w:r>
      <w:r w:rsidRPr="00761B54">
        <w:rPr>
          <w:sz w:val="16"/>
          <w:szCs w:val="16"/>
        </w:rPr>
        <w:t xml:space="preserve"> </w:t>
      </w:r>
    </w:p>
    <w:p w14:paraId="467C25E4"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6C8265AB" w14:textId="77777777" w:rsidR="00126E9A" w:rsidRDefault="00126E9A" w:rsidP="00126E9A">
      <w:pPr>
        <w:autoSpaceDE w:val="0"/>
        <w:autoSpaceDN w:val="0"/>
        <w:adjustRightInd w:val="0"/>
        <w:jc w:val="center"/>
      </w:pPr>
      <w:bookmarkStart w:id="123" w:name="_Hlk226105286"/>
      <w:r>
        <w:rPr>
          <w:u w:val="single"/>
        </w:rPr>
        <w:t>Головне управління Держгеокадастру у Чернівецькій області</w:t>
      </w:r>
      <w:bookmarkEnd w:id="123"/>
    </w:p>
    <w:p w14:paraId="10DEE450" w14:textId="61834722" w:rsidR="00B54511" w:rsidRPr="00761B54" w:rsidRDefault="00126E9A" w:rsidP="00126E9A">
      <w:pPr>
        <w:pStyle w:val="rvps14"/>
        <w:shd w:val="clear" w:color="auto" w:fill="FFFFFF"/>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B54511" w:rsidRPr="00761B54" w14:paraId="064F36A7" w14:textId="77777777" w:rsidTr="00573319">
        <w:tc>
          <w:tcPr>
            <w:tcW w:w="9634" w:type="dxa"/>
            <w:gridSpan w:val="3"/>
            <w:tcMar>
              <w:top w:w="150" w:type="dxa"/>
              <w:left w:w="150" w:type="dxa"/>
              <w:bottom w:w="150" w:type="dxa"/>
              <w:right w:w="150" w:type="dxa"/>
            </w:tcMar>
            <w:vAlign w:val="center"/>
            <w:hideMark/>
          </w:tcPr>
          <w:p w14:paraId="51E982E4" w14:textId="77777777" w:rsidR="00B54511" w:rsidRPr="00761B54" w:rsidRDefault="00B54511" w:rsidP="00573319">
            <w:pPr>
              <w:spacing w:line="225" w:lineRule="atLeast"/>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28BA873F" w14:textId="77777777" w:rsidTr="00573319">
        <w:tc>
          <w:tcPr>
            <w:tcW w:w="4248" w:type="dxa"/>
            <w:gridSpan w:val="2"/>
            <w:tcMar>
              <w:top w:w="150" w:type="dxa"/>
              <w:left w:w="150" w:type="dxa"/>
              <w:bottom w:w="150" w:type="dxa"/>
              <w:right w:w="150" w:type="dxa"/>
            </w:tcMar>
            <w:vAlign w:val="center"/>
            <w:hideMark/>
          </w:tcPr>
          <w:p w14:paraId="27F065A2"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vAlign w:val="center"/>
            <w:hideMark/>
          </w:tcPr>
          <w:p w14:paraId="2D389741" w14:textId="77777777" w:rsidR="00126E9A" w:rsidRPr="002B72FA" w:rsidRDefault="00126E9A" w:rsidP="00126E9A">
            <w:pPr>
              <w:autoSpaceDE w:val="0"/>
              <w:autoSpaceDN w:val="0"/>
              <w:adjustRightInd w:val="0"/>
              <w:jc w:val="center"/>
            </w:pPr>
            <w:r w:rsidRPr="002B72FA">
              <w:t>Центр надання адміністративних послуг</w:t>
            </w:r>
          </w:p>
          <w:p w14:paraId="4C77BDD6" w14:textId="6F0F58F9" w:rsidR="00B54511" w:rsidRPr="00761B54" w:rsidRDefault="00126E9A" w:rsidP="00126E9A">
            <w:pPr>
              <w:spacing w:line="225" w:lineRule="atLeast"/>
              <w:jc w:val="center"/>
              <w:rPr>
                <w:sz w:val="20"/>
                <w:szCs w:val="20"/>
              </w:rPr>
            </w:pPr>
            <w:r w:rsidRPr="002B72FA">
              <w:t>Чернівецької міської ради</w:t>
            </w:r>
          </w:p>
        </w:tc>
      </w:tr>
      <w:tr w:rsidR="00B54511" w:rsidRPr="00761B54" w14:paraId="2BB9CFAA" w14:textId="77777777" w:rsidTr="00573319">
        <w:tc>
          <w:tcPr>
            <w:tcW w:w="575" w:type="dxa"/>
            <w:tcMar>
              <w:top w:w="150" w:type="dxa"/>
              <w:left w:w="150" w:type="dxa"/>
              <w:bottom w:w="150" w:type="dxa"/>
              <w:right w:w="150" w:type="dxa"/>
            </w:tcMar>
            <w:vAlign w:val="center"/>
            <w:hideMark/>
          </w:tcPr>
          <w:p w14:paraId="16E340D3" w14:textId="37360E92" w:rsidR="00B54511" w:rsidRPr="007315D1" w:rsidRDefault="00B54511" w:rsidP="00573319">
            <w:pPr>
              <w:spacing w:line="225" w:lineRule="atLeast"/>
              <w:jc w:val="center"/>
              <w:rPr>
                <w:b/>
                <w:bCs/>
                <w:sz w:val="20"/>
                <w:szCs w:val="20"/>
              </w:rPr>
            </w:pPr>
            <w:r w:rsidRPr="007315D1">
              <w:rPr>
                <w:rStyle w:val="afb"/>
                <w:b w:val="0"/>
                <w:bCs w:val="0"/>
                <w:sz w:val="20"/>
                <w:szCs w:val="20"/>
              </w:rPr>
              <w:t>1</w:t>
            </w:r>
          </w:p>
        </w:tc>
        <w:tc>
          <w:tcPr>
            <w:tcW w:w="3673" w:type="dxa"/>
            <w:tcMar>
              <w:top w:w="150" w:type="dxa"/>
              <w:left w:w="150" w:type="dxa"/>
              <w:bottom w:w="150" w:type="dxa"/>
              <w:right w:w="150" w:type="dxa"/>
            </w:tcMar>
            <w:vAlign w:val="center"/>
            <w:hideMark/>
          </w:tcPr>
          <w:p w14:paraId="273A9653" w14:textId="77777777" w:rsidR="00B54511" w:rsidRPr="00761B54" w:rsidRDefault="00B54511"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tcMar>
              <w:top w:w="150" w:type="dxa"/>
              <w:left w:w="150" w:type="dxa"/>
              <w:bottom w:w="150" w:type="dxa"/>
              <w:right w:w="150" w:type="dxa"/>
            </w:tcMar>
            <w:vAlign w:val="center"/>
            <w:hideMark/>
          </w:tcPr>
          <w:p w14:paraId="0DA5C66C" w14:textId="0D4CCFBF" w:rsidR="00B54511" w:rsidRPr="00761B54" w:rsidRDefault="00126E9A"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3AF5261E" w14:textId="77777777" w:rsidTr="00573319">
        <w:tc>
          <w:tcPr>
            <w:tcW w:w="575" w:type="dxa"/>
            <w:tcMar>
              <w:top w:w="150" w:type="dxa"/>
              <w:left w:w="150" w:type="dxa"/>
              <w:bottom w:w="150" w:type="dxa"/>
              <w:right w:w="150" w:type="dxa"/>
            </w:tcMar>
            <w:vAlign w:val="center"/>
            <w:hideMark/>
          </w:tcPr>
          <w:p w14:paraId="1260699A" w14:textId="2FD9C87D" w:rsidR="00B54511" w:rsidRPr="007315D1" w:rsidRDefault="00B54511" w:rsidP="00573319">
            <w:pPr>
              <w:spacing w:line="225" w:lineRule="atLeast"/>
              <w:jc w:val="center"/>
              <w:rPr>
                <w:b/>
                <w:bCs/>
                <w:sz w:val="20"/>
                <w:szCs w:val="20"/>
              </w:rPr>
            </w:pPr>
            <w:r w:rsidRPr="007315D1">
              <w:rPr>
                <w:rStyle w:val="afb"/>
                <w:b w:val="0"/>
                <w:bCs w:val="0"/>
                <w:sz w:val="20"/>
                <w:szCs w:val="20"/>
              </w:rPr>
              <w:t>2</w:t>
            </w:r>
          </w:p>
        </w:tc>
        <w:tc>
          <w:tcPr>
            <w:tcW w:w="3673" w:type="dxa"/>
            <w:tcMar>
              <w:top w:w="150" w:type="dxa"/>
              <w:left w:w="150" w:type="dxa"/>
              <w:bottom w:w="150" w:type="dxa"/>
              <w:right w:w="150" w:type="dxa"/>
            </w:tcMar>
            <w:vAlign w:val="center"/>
            <w:hideMark/>
          </w:tcPr>
          <w:p w14:paraId="17BFFF4E" w14:textId="77777777" w:rsidR="00B54511" w:rsidRPr="00761B54" w:rsidRDefault="00B54511"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3BB21C51" w14:textId="77777777" w:rsidR="00B54511" w:rsidRPr="00761B54" w:rsidRDefault="00B54511" w:rsidP="00573319">
            <w:pPr>
              <w:spacing w:line="225" w:lineRule="atLeast"/>
              <w:jc w:val="both"/>
              <w:rPr>
                <w:sz w:val="20"/>
                <w:szCs w:val="20"/>
              </w:rPr>
            </w:pPr>
            <w:r w:rsidRPr="00761B54">
              <w:rPr>
                <w:sz w:val="20"/>
                <w:szCs w:val="20"/>
              </w:rPr>
              <w:t>Відповідно до графіку роботи центру надання адміністративних послуг</w:t>
            </w:r>
          </w:p>
        </w:tc>
      </w:tr>
      <w:tr w:rsidR="00B54511" w:rsidRPr="00761B54" w14:paraId="7A3205B6" w14:textId="77777777" w:rsidTr="00573319">
        <w:tc>
          <w:tcPr>
            <w:tcW w:w="575" w:type="dxa"/>
            <w:tcMar>
              <w:top w:w="150" w:type="dxa"/>
              <w:left w:w="150" w:type="dxa"/>
              <w:bottom w:w="150" w:type="dxa"/>
              <w:right w:w="150" w:type="dxa"/>
            </w:tcMar>
            <w:vAlign w:val="center"/>
            <w:hideMark/>
          </w:tcPr>
          <w:p w14:paraId="69C42CCE" w14:textId="50ED27E5" w:rsidR="00B54511" w:rsidRPr="007315D1" w:rsidRDefault="00B54511" w:rsidP="00573319">
            <w:pPr>
              <w:spacing w:line="225" w:lineRule="atLeast"/>
              <w:jc w:val="center"/>
              <w:rPr>
                <w:b/>
                <w:bCs/>
                <w:sz w:val="20"/>
                <w:szCs w:val="20"/>
              </w:rPr>
            </w:pPr>
            <w:r w:rsidRPr="007315D1">
              <w:rPr>
                <w:rStyle w:val="afb"/>
                <w:b w:val="0"/>
                <w:bCs w:val="0"/>
                <w:sz w:val="20"/>
                <w:szCs w:val="20"/>
              </w:rPr>
              <w:t>3</w:t>
            </w:r>
          </w:p>
        </w:tc>
        <w:tc>
          <w:tcPr>
            <w:tcW w:w="3673" w:type="dxa"/>
            <w:tcMar>
              <w:top w:w="150" w:type="dxa"/>
              <w:left w:w="150" w:type="dxa"/>
              <w:bottom w:w="150" w:type="dxa"/>
              <w:right w:w="150" w:type="dxa"/>
            </w:tcMar>
            <w:vAlign w:val="center"/>
            <w:hideMark/>
          </w:tcPr>
          <w:p w14:paraId="25F7C7DC" w14:textId="3E724BFE" w:rsidR="00B54511" w:rsidRPr="00761B54" w:rsidRDefault="00B54511"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tcMar>
              <w:top w:w="150" w:type="dxa"/>
              <w:left w:w="150" w:type="dxa"/>
              <w:bottom w:w="150" w:type="dxa"/>
              <w:right w:w="150" w:type="dxa"/>
            </w:tcMar>
            <w:vAlign w:val="center"/>
            <w:hideMark/>
          </w:tcPr>
          <w:p w14:paraId="1995D31C"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23D09125" w14:textId="77777777" w:rsidR="00126E9A" w:rsidRDefault="00126E9A" w:rsidP="00126E9A">
            <w:pPr>
              <w:autoSpaceDE w:val="0"/>
              <w:autoSpaceDN w:val="0"/>
              <w:adjustRightInd w:val="0"/>
              <w:rPr>
                <w:sz w:val="20"/>
                <w:szCs w:val="20"/>
              </w:rPr>
            </w:pPr>
            <w:r>
              <w:rPr>
                <w:sz w:val="20"/>
                <w:szCs w:val="20"/>
              </w:rPr>
              <w:t xml:space="preserve"> факс: (0372) 51-26-78 </w:t>
            </w:r>
          </w:p>
          <w:p w14:paraId="135D0638"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42" w:history="1">
              <w:r>
                <w:rPr>
                  <w:color w:val="0000FF"/>
                  <w:sz w:val="20"/>
                  <w:szCs w:val="20"/>
                  <w:u w:val="single"/>
                </w:rPr>
                <w:t>admincnap@ukr.net</w:t>
              </w:r>
            </w:hyperlink>
            <w:r w:rsidRPr="00983859">
              <w:rPr>
                <w:sz w:val="20"/>
                <w:szCs w:val="20"/>
              </w:rPr>
              <w:tab/>
            </w:r>
          </w:p>
          <w:p w14:paraId="72C45AA6" w14:textId="77777777" w:rsidR="00126E9A" w:rsidRDefault="00126E9A" w:rsidP="00126E9A">
            <w:pPr>
              <w:jc w:val="both"/>
              <w:rPr>
                <w:color w:val="0000FF"/>
                <w:sz w:val="20"/>
                <w:szCs w:val="20"/>
                <w:u w:val="single"/>
              </w:rPr>
            </w:pPr>
            <w:r>
              <w:rPr>
                <w:sz w:val="20"/>
                <w:szCs w:val="20"/>
              </w:rPr>
              <w:t>Веб-сторінка: </w:t>
            </w:r>
            <w:hyperlink r:id="rId143" w:history="1">
              <w:r>
                <w:rPr>
                  <w:color w:val="0000FF"/>
                  <w:sz w:val="20"/>
                  <w:szCs w:val="20"/>
                  <w:u w:val="single"/>
                </w:rPr>
                <w:t>http://dozvil.city.cv.ua</w:t>
              </w:r>
            </w:hyperlink>
          </w:p>
          <w:p w14:paraId="2DBB016A" w14:textId="2FBA4FD8" w:rsidR="00B54511" w:rsidRPr="00761B54" w:rsidRDefault="00B54511" w:rsidP="00573319">
            <w:pPr>
              <w:spacing w:line="225" w:lineRule="atLeast"/>
              <w:jc w:val="both"/>
              <w:rPr>
                <w:sz w:val="20"/>
                <w:szCs w:val="20"/>
              </w:rPr>
            </w:pPr>
          </w:p>
        </w:tc>
      </w:tr>
      <w:tr w:rsidR="00B54511" w:rsidRPr="00761B54" w14:paraId="0E37C967" w14:textId="77777777" w:rsidTr="00573319">
        <w:tc>
          <w:tcPr>
            <w:tcW w:w="9634" w:type="dxa"/>
            <w:gridSpan w:val="3"/>
            <w:tcMar>
              <w:top w:w="150" w:type="dxa"/>
              <w:left w:w="150" w:type="dxa"/>
              <w:bottom w:w="150" w:type="dxa"/>
              <w:right w:w="150" w:type="dxa"/>
            </w:tcMar>
            <w:vAlign w:val="center"/>
            <w:hideMark/>
          </w:tcPr>
          <w:p w14:paraId="6C121EE3"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729C79BF" w14:textId="77777777" w:rsidTr="00573319">
        <w:tc>
          <w:tcPr>
            <w:tcW w:w="575" w:type="dxa"/>
            <w:tcMar>
              <w:top w:w="150" w:type="dxa"/>
              <w:left w:w="150" w:type="dxa"/>
              <w:bottom w:w="150" w:type="dxa"/>
              <w:right w:w="150" w:type="dxa"/>
            </w:tcMar>
            <w:vAlign w:val="center"/>
            <w:hideMark/>
          </w:tcPr>
          <w:p w14:paraId="0D362D4B" w14:textId="352056C8" w:rsidR="00B54511" w:rsidRPr="007315D1" w:rsidRDefault="00B54511" w:rsidP="00573319">
            <w:pPr>
              <w:spacing w:line="225" w:lineRule="atLeast"/>
              <w:jc w:val="center"/>
              <w:rPr>
                <w:b/>
                <w:bCs/>
                <w:sz w:val="20"/>
                <w:szCs w:val="20"/>
              </w:rPr>
            </w:pPr>
            <w:r w:rsidRPr="007315D1">
              <w:rPr>
                <w:rStyle w:val="afb"/>
                <w:b w:val="0"/>
                <w:bCs w:val="0"/>
                <w:sz w:val="20"/>
                <w:szCs w:val="20"/>
              </w:rPr>
              <w:t>4</w:t>
            </w:r>
          </w:p>
        </w:tc>
        <w:tc>
          <w:tcPr>
            <w:tcW w:w="3673" w:type="dxa"/>
            <w:tcMar>
              <w:top w:w="150" w:type="dxa"/>
              <w:left w:w="150" w:type="dxa"/>
              <w:bottom w:w="150" w:type="dxa"/>
              <w:right w:w="150" w:type="dxa"/>
            </w:tcMar>
            <w:vAlign w:val="center"/>
            <w:hideMark/>
          </w:tcPr>
          <w:p w14:paraId="7274448D" w14:textId="77777777" w:rsidR="00B54511" w:rsidRPr="00761B54" w:rsidRDefault="00B54511" w:rsidP="00573319">
            <w:pPr>
              <w:spacing w:line="225" w:lineRule="atLeast"/>
              <w:jc w:val="center"/>
              <w:rPr>
                <w:sz w:val="20"/>
                <w:szCs w:val="20"/>
              </w:rPr>
            </w:pPr>
            <w:r w:rsidRPr="00761B54">
              <w:rPr>
                <w:sz w:val="20"/>
                <w:szCs w:val="20"/>
              </w:rPr>
              <w:t>Закони України</w:t>
            </w:r>
          </w:p>
        </w:tc>
        <w:tc>
          <w:tcPr>
            <w:tcW w:w="5386" w:type="dxa"/>
            <w:tcMar>
              <w:top w:w="150" w:type="dxa"/>
              <w:left w:w="150" w:type="dxa"/>
              <w:bottom w:w="150" w:type="dxa"/>
              <w:right w:w="150" w:type="dxa"/>
            </w:tcMar>
            <w:hideMark/>
          </w:tcPr>
          <w:p w14:paraId="7176B8CD" w14:textId="1CCB31EF" w:rsidR="00B54511" w:rsidRPr="00761B54" w:rsidRDefault="00B54511" w:rsidP="00573319">
            <w:pPr>
              <w:spacing w:line="225" w:lineRule="atLeast"/>
              <w:jc w:val="both"/>
              <w:rPr>
                <w:sz w:val="20"/>
                <w:szCs w:val="20"/>
              </w:rPr>
            </w:pPr>
            <w:r w:rsidRPr="00761B54">
              <w:rPr>
                <w:sz w:val="20"/>
                <w:szCs w:val="20"/>
              </w:rPr>
              <w:t xml:space="preserve">Стаття 32 Закону України «Про Державний земельний кадастр», </w:t>
            </w:r>
            <w:hyperlink r:id="rId144" w:tgtFrame="_blank" w:history="1">
              <w:r w:rsidRPr="00761B54">
                <w:rPr>
                  <w:rStyle w:val="af1"/>
                  <w:rFonts w:eastAsiaTheme="majorEastAsia"/>
                  <w:color w:val="auto"/>
                  <w:sz w:val="20"/>
                  <w:szCs w:val="20"/>
                  <w:u w:val="none"/>
                </w:rPr>
                <w:t>Закон України</w:t>
              </w:r>
            </w:hyperlink>
            <w:r w:rsidR="0060186D" w:rsidRPr="00761B54">
              <w:t xml:space="preserve"> </w:t>
            </w:r>
            <w:r w:rsidRPr="00761B54">
              <w:rPr>
                <w:sz w:val="20"/>
                <w:szCs w:val="20"/>
              </w:rPr>
              <w:t xml:space="preserve">«Про адміністративну процедуру», </w:t>
            </w:r>
            <w:hyperlink r:id="rId145" w:anchor="n3760" w:tgtFrame="_blank" w:history="1">
              <w:r w:rsidRPr="00761B54">
                <w:rPr>
                  <w:rStyle w:val="af1"/>
                  <w:rFonts w:eastAsiaTheme="majorEastAsia"/>
                  <w:color w:val="auto"/>
                  <w:sz w:val="20"/>
                  <w:szCs w:val="20"/>
                  <w:u w:val="none"/>
                </w:rPr>
                <w:t>стаття 17</w:t>
              </w:r>
            </w:hyperlink>
            <w:hyperlink r:id="rId146"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231D6921" w14:textId="77777777" w:rsidTr="00573319">
        <w:tc>
          <w:tcPr>
            <w:tcW w:w="575" w:type="dxa"/>
            <w:tcMar>
              <w:top w:w="150" w:type="dxa"/>
              <w:left w:w="150" w:type="dxa"/>
              <w:bottom w:w="150" w:type="dxa"/>
              <w:right w:w="150" w:type="dxa"/>
            </w:tcMar>
            <w:vAlign w:val="center"/>
            <w:hideMark/>
          </w:tcPr>
          <w:p w14:paraId="77F7762A" w14:textId="34AE0149" w:rsidR="00B54511" w:rsidRPr="007315D1" w:rsidRDefault="00B54511" w:rsidP="00573319">
            <w:pPr>
              <w:spacing w:line="225" w:lineRule="atLeast"/>
              <w:jc w:val="center"/>
              <w:rPr>
                <w:b/>
                <w:bCs/>
                <w:sz w:val="20"/>
                <w:szCs w:val="20"/>
              </w:rPr>
            </w:pPr>
            <w:r w:rsidRPr="007315D1">
              <w:rPr>
                <w:rStyle w:val="afb"/>
                <w:b w:val="0"/>
                <w:bCs w:val="0"/>
                <w:sz w:val="20"/>
                <w:szCs w:val="20"/>
              </w:rPr>
              <w:t>5</w:t>
            </w:r>
          </w:p>
        </w:tc>
        <w:tc>
          <w:tcPr>
            <w:tcW w:w="3673" w:type="dxa"/>
            <w:tcMar>
              <w:top w:w="150" w:type="dxa"/>
              <w:left w:w="150" w:type="dxa"/>
              <w:bottom w:w="150" w:type="dxa"/>
              <w:right w:w="150" w:type="dxa"/>
            </w:tcMar>
            <w:vAlign w:val="center"/>
            <w:hideMark/>
          </w:tcPr>
          <w:p w14:paraId="6B7D2B1B" w14:textId="77777777" w:rsidR="00B54511" w:rsidRPr="00761B54" w:rsidRDefault="00B54511" w:rsidP="00573319">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hideMark/>
          </w:tcPr>
          <w:p w14:paraId="3BEBA2C5" w14:textId="56037718" w:rsidR="00B54511" w:rsidRPr="007315D1" w:rsidRDefault="00B54511" w:rsidP="00573319">
            <w:pPr>
              <w:jc w:val="both"/>
              <w:rPr>
                <w:sz w:val="20"/>
                <w:szCs w:val="20"/>
              </w:rPr>
            </w:pPr>
            <w:r w:rsidRPr="00761B54">
              <w:rPr>
                <w:sz w:val="20"/>
                <w:szCs w:val="20"/>
              </w:rPr>
              <w:t>Пункти 69</w:t>
            </w:r>
            <w:r w:rsidRPr="00761B54">
              <w:rPr>
                <w:i/>
              </w:rPr>
              <w:t>–</w:t>
            </w:r>
            <w:r w:rsidRPr="00761B54">
              <w:rPr>
                <w:sz w:val="20"/>
                <w:szCs w:val="20"/>
              </w:rPr>
              <w:t xml:space="preserve">75, </w:t>
            </w:r>
            <w:r w:rsidR="000207F4" w:rsidRPr="007315D1">
              <w:rPr>
                <w:sz w:val="20"/>
                <w:szCs w:val="20"/>
              </w:rPr>
              <w:t>77 – 87,</w:t>
            </w:r>
            <w:r w:rsidRPr="007315D1">
              <w:rPr>
                <w:sz w:val="20"/>
                <w:szCs w:val="20"/>
              </w:rPr>
              <w:t xml:space="preserve"> 96</w:t>
            </w:r>
            <w:r w:rsidRPr="007315D1">
              <w:rPr>
                <w:i/>
              </w:rPr>
              <w:t>–</w:t>
            </w:r>
            <w:r w:rsidRPr="007315D1">
              <w:rPr>
                <w:sz w:val="20"/>
                <w:szCs w:val="20"/>
              </w:rPr>
              <w:t>98 Порядку ведення Державного земельного кадастру, затвердженого постановою Кабінету Міністрів України від 17 жовтня 2012 р.  № 1051</w:t>
            </w:r>
            <w:r w:rsidR="00A2715D" w:rsidRPr="007315D1">
              <w:rPr>
                <w:sz w:val="20"/>
                <w:szCs w:val="20"/>
              </w:rPr>
              <w:t>.</w:t>
            </w:r>
          </w:p>
          <w:p w14:paraId="7D69BB30" w14:textId="54E21985" w:rsidR="00A2715D" w:rsidRPr="00761B54" w:rsidRDefault="00A2715D" w:rsidP="00A2715D">
            <w:pPr>
              <w:jc w:val="both"/>
              <w:rPr>
                <w:sz w:val="20"/>
                <w:szCs w:val="20"/>
              </w:rPr>
            </w:pPr>
            <w:r w:rsidRPr="007315D1">
              <w:rPr>
                <w:sz w:val="20"/>
                <w:szCs w:val="20"/>
              </w:rPr>
              <w:lastRenderedPageBreak/>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59D03210"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22D3DD75" w14:textId="77777777" w:rsidTr="00573319">
        <w:tc>
          <w:tcPr>
            <w:tcW w:w="575" w:type="dxa"/>
            <w:tcMar>
              <w:top w:w="150" w:type="dxa"/>
              <w:left w:w="150" w:type="dxa"/>
              <w:bottom w:w="150" w:type="dxa"/>
              <w:right w:w="150" w:type="dxa"/>
            </w:tcMar>
            <w:vAlign w:val="center"/>
            <w:hideMark/>
          </w:tcPr>
          <w:p w14:paraId="3A56DE3F" w14:textId="12742411" w:rsidR="00B54511" w:rsidRPr="007315D1" w:rsidRDefault="00B54511" w:rsidP="00573319">
            <w:pPr>
              <w:spacing w:line="225" w:lineRule="atLeast"/>
              <w:jc w:val="center"/>
              <w:rPr>
                <w:b/>
                <w:bCs/>
                <w:sz w:val="20"/>
                <w:szCs w:val="20"/>
              </w:rPr>
            </w:pPr>
            <w:r w:rsidRPr="007315D1">
              <w:rPr>
                <w:rStyle w:val="afb"/>
                <w:b w:val="0"/>
                <w:bCs w:val="0"/>
                <w:sz w:val="20"/>
                <w:szCs w:val="20"/>
              </w:rPr>
              <w:lastRenderedPageBreak/>
              <w:t>6</w:t>
            </w:r>
          </w:p>
        </w:tc>
        <w:tc>
          <w:tcPr>
            <w:tcW w:w="3673" w:type="dxa"/>
            <w:tcMar>
              <w:top w:w="150" w:type="dxa"/>
              <w:left w:w="150" w:type="dxa"/>
              <w:bottom w:w="150" w:type="dxa"/>
              <w:right w:w="150" w:type="dxa"/>
            </w:tcMar>
            <w:vAlign w:val="center"/>
            <w:hideMark/>
          </w:tcPr>
          <w:p w14:paraId="3198E6C3" w14:textId="77777777" w:rsidR="00B54511" w:rsidRPr="00761B54" w:rsidRDefault="00B54511" w:rsidP="00573319">
            <w:pPr>
              <w:spacing w:line="225" w:lineRule="atLeast"/>
              <w:jc w:val="center"/>
              <w:rPr>
                <w:sz w:val="20"/>
                <w:szCs w:val="20"/>
              </w:rPr>
            </w:pPr>
            <w:r w:rsidRPr="00761B54">
              <w:rPr>
                <w:sz w:val="20"/>
                <w:szCs w:val="20"/>
              </w:rPr>
              <w:t>Акти центральних органів виконавчої влади</w:t>
            </w:r>
          </w:p>
        </w:tc>
        <w:tc>
          <w:tcPr>
            <w:tcW w:w="5386" w:type="dxa"/>
            <w:tcMar>
              <w:top w:w="150" w:type="dxa"/>
              <w:left w:w="150" w:type="dxa"/>
              <w:bottom w:w="150" w:type="dxa"/>
              <w:right w:w="150" w:type="dxa"/>
            </w:tcMar>
            <w:vAlign w:val="center"/>
            <w:hideMark/>
          </w:tcPr>
          <w:p w14:paraId="51D99271" w14:textId="77777777" w:rsidR="00B54511" w:rsidRPr="00761B54" w:rsidRDefault="00B54511" w:rsidP="00573319">
            <w:pPr>
              <w:spacing w:line="225" w:lineRule="atLeast"/>
              <w:rPr>
                <w:sz w:val="20"/>
                <w:szCs w:val="20"/>
              </w:rPr>
            </w:pPr>
          </w:p>
        </w:tc>
      </w:tr>
      <w:tr w:rsidR="00B54511" w:rsidRPr="00761B54" w14:paraId="1E33D5DF" w14:textId="77777777" w:rsidTr="00573319">
        <w:tc>
          <w:tcPr>
            <w:tcW w:w="575" w:type="dxa"/>
            <w:tcMar>
              <w:top w:w="150" w:type="dxa"/>
              <w:left w:w="150" w:type="dxa"/>
              <w:bottom w:w="150" w:type="dxa"/>
              <w:right w:w="150" w:type="dxa"/>
            </w:tcMar>
            <w:vAlign w:val="center"/>
            <w:hideMark/>
          </w:tcPr>
          <w:p w14:paraId="34E39444" w14:textId="0C984BCA" w:rsidR="00B54511" w:rsidRPr="007315D1" w:rsidRDefault="00B54511" w:rsidP="00573319">
            <w:pPr>
              <w:spacing w:line="225" w:lineRule="atLeast"/>
              <w:jc w:val="center"/>
              <w:rPr>
                <w:b/>
                <w:bCs/>
                <w:sz w:val="20"/>
                <w:szCs w:val="20"/>
              </w:rPr>
            </w:pPr>
            <w:r w:rsidRPr="007315D1">
              <w:rPr>
                <w:rStyle w:val="afb"/>
                <w:b w:val="0"/>
                <w:bCs w:val="0"/>
                <w:sz w:val="20"/>
                <w:szCs w:val="20"/>
              </w:rPr>
              <w:t>7</w:t>
            </w:r>
          </w:p>
        </w:tc>
        <w:tc>
          <w:tcPr>
            <w:tcW w:w="3673" w:type="dxa"/>
            <w:tcMar>
              <w:top w:w="150" w:type="dxa"/>
              <w:left w:w="150" w:type="dxa"/>
              <w:bottom w:w="150" w:type="dxa"/>
              <w:right w:w="150" w:type="dxa"/>
            </w:tcMar>
            <w:vAlign w:val="center"/>
            <w:hideMark/>
          </w:tcPr>
          <w:p w14:paraId="19BBC87A" w14:textId="77777777" w:rsidR="00B54511" w:rsidRPr="00761B54" w:rsidRDefault="00B54511"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5406A6A4" w14:textId="77777777" w:rsidR="00B54511" w:rsidRPr="00761B54" w:rsidRDefault="00B54511" w:rsidP="00573319">
            <w:pPr>
              <w:spacing w:line="225" w:lineRule="atLeast"/>
              <w:rPr>
                <w:sz w:val="20"/>
                <w:szCs w:val="20"/>
              </w:rPr>
            </w:pPr>
          </w:p>
        </w:tc>
      </w:tr>
      <w:tr w:rsidR="00B54511" w:rsidRPr="00761B54" w14:paraId="38BDB64A" w14:textId="77777777" w:rsidTr="00573319">
        <w:tc>
          <w:tcPr>
            <w:tcW w:w="9634" w:type="dxa"/>
            <w:gridSpan w:val="3"/>
            <w:tcMar>
              <w:top w:w="150" w:type="dxa"/>
              <w:left w:w="150" w:type="dxa"/>
              <w:bottom w:w="150" w:type="dxa"/>
              <w:right w:w="150" w:type="dxa"/>
            </w:tcMar>
            <w:vAlign w:val="center"/>
            <w:hideMark/>
          </w:tcPr>
          <w:p w14:paraId="45A07BE4"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015B3C39" w14:textId="77777777" w:rsidTr="00573319">
        <w:tc>
          <w:tcPr>
            <w:tcW w:w="575" w:type="dxa"/>
            <w:tcMar>
              <w:top w:w="150" w:type="dxa"/>
              <w:left w:w="150" w:type="dxa"/>
              <w:bottom w:w="150" w:type="dxa"/>
              <w:right w:w="150" w:type="dxa"/>
            </w:tcMar>
            <w:vAlign w:val="center"/>
            <w:hideMark/>
          </w:tcPr>
          <w:p w14:paraId="61071444" w14:textId="49A02CEB" w:rsidR="00B54511" w:rsidRPr="007315D1" w:rsidRDefault="00B54511" w:rsidP="00573319">
            <w:pPr>
              <w:spacing w:line="225" w:lineRule="atLeast"/>
              <w:jc w:val="center"/>
              <w:rPr>
                <w:b/>
                <w:bCs/>
                <w:sz w:val="20"/>
                <w:szCs w:val="20"/>
              </w:rPr>
            </w:pPr>
            <w:r w:rsidRPr="007315D1">
              <w:rPr>
                <w:rStyle w:val="afb"/>
                <w:b w:val="0"/>
                <w:bCs w:val="0"/>
                <w:sz w:val="20"/>
                <w:szCs w:val="20"/>
              </w:rPr>
              <w:t>8</w:t>
            </w:r>
          </w:p>
        </w:tc>
        <w:tc>
          <w:tcPr>
            <w:tcW w:w="3673" w:type="dxa"/>
            <w:tcMar>
              <w:top w:w="150" w:type="dxa"/>
              <w:left w:w="150" w:type="dxa"/>
              <w:bottom w:w="150" w:type="dxa"/>
              <w:right w:w="150" w:type="dxa"/>
            </w:tcMar>
            <w:vAlign w:val="center"/>
            <w:hideMark/>
          </w:tcPr>
          <w:p w14:paraId="67A1574F" w14:textId="77777777" w:rsidR="00B54511" w:rsidRPr="00761B54" w:rsidRDefault="00B54511"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hideMark/>
          </w:tcPr>
          <w:p w14:paraId="339F4D0A" w14:textId="77777777" w:rsidR="00B54511" w:rsidRPr="00761B54" w:rsidRDefault="00B54511" w:rsidP="00573319">
            <w:pPr>
              <w:jc w:val="both"/>
              <w:rPr>
                <w:sz w:val="20"/>
                <w:szCs w:val="20"/>
              </w:rPr>
            </w:pPr>
            <w:r w:rsidRPr="00761B54">
              <w:rPr>
                <w:sz w:val="20"/>
                <w:szCs w:val="20"/>
              </w:rPr>
              <w:t xml:space="preserve">Заява про внесення відомостей (змін до них) до Державного земельного кадастру про землі в межах територій адміністративно-територіальних одиниць, </w:t>
            </w:r>
            <w:r w:rsidRPr="00761B54">
              <w:rPr>
                <w:sz w:val="20"/>
                <w:szCs w:val="20"/>
                <w:shd w:val="clear" w:color="auto" w:fill="FFFFFF"/>
              </w:rPr>
              <w:t>про землі в межах територій територіальних громад</w:t>
            </w:r>
          </w:p>
        </w:tc>
      </w:tr>
      <w:tr w:rsidR="00B54511" w:rsidRPr="00761B54" w14:paraId="6BEFC441" w14:textId="77777777" w:rsidTr="00573319">
        <w:tc>
          <w:tcPr>
            <w:tcW w:w="575" w:type="dxa"/>
            <w:tcMar>
              <w:top w:w="150" w:type="dxa"/>
              <w:left w:w="150" w:type="dxa"/>
              <w:bottom w:w="150" w:type="dxa"/>
              <w:right w:w="150" w:type="dxa"/>
            </w:tcMar>
            <w:vAlign w:val="center"/>
            <w:hideMark/>
          </w:tcPr>
          <w:p w14:paraId="2422040A" w14:textId="20E8177A" w:rsidR="00B54511" w:rsidRPr="007315D1" w:rsidRDefault="00B54511" w:rsidP="00573319">
            <w:pPr>
              <w:spacing w:line="225" w:lineRule="atLeast"/>
              <w:jc w:val="center"/>
              <w:rPr>
                <w:b/>
                <w:bCs/>
                <w:sz w:val="20"/>
                <w:szCs w:val="20"/>
              </w:rPr>
            </w:pPr>
            <w:r w:rsidRPr="007315D1">
              <w:rPr>
                <w:rStyle w:val="afb"/>
                <w:b w:val="0"/>
                <w:bCs w:val="0"/>
                <w:sz w:val="20"/>
                <w:szCs w:val="20"/>
              </w:rPr>
              <w:t>9</w:t>
            </w:r>
          </w:p>
        </w:tc>
        <w:tc>
          <w:tcPr>
            <w:tcW w:w="3673" w:type="dxa"/>
            <w:tcMar>
              <w:top w:w="150" w:type="dxa"/>
              <w:left w:w="150" w:type="dxa"/>
              <w:bottom w:w="150" w:type="dxa"/>
              <w:right w:w="150" w:type="dxa"/>
            </w:tcMar>
            <w:vAlign w:val="center"/>
            <w:hideMark/>
          </w:tcPr>
          <w:p w14:paraId="4801C95A" w14:textId="77777777" w:rsidR="00B54511" w:rsidRPr="00761B54" w:rsidRDefault="00B54511"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Mar>
              <w:top w:w="150" w:type="dxa"/>
              <w:left w:w="150" w:type="dxa"/>
              <w:bottom w:w="150" w:type="dxa"/>
              <w:right w:w="150" w:type="dxa"/>
            </w:tcMar>
            <w:hideMark/>
          </w:tcPr>
          <w:p w14:paraId="07965F3F" w14:textId="3E87FE9C" w:rsidR="00B54511" w:rsidRPr="00761B54" w:rsidRDefault="00B54511" w:rsidP="00573319">
            <w:pPr>
              <w:jc w:val="both"/>
              <w:rPr>
                <w:sz w:val="20"/>
                <w:szCs w:val="20"/>
              </w:rPr>
            </w:pPr>
            <w:r w:rsidRPr="00761B54">
              <w:rPr>
                <w:sz w:val="20"/>
                <w:szCs w:val="20"/>
              </w:rPr>
              <w:t>1.</w:t>
            </w:r>
            <w:r w:rsidR="00AA729C">
              <w:rPr>
                <w:sz w:val="20"/>
                <w:szCs w:val="20"/>
              </w:rPr>
              <w:t> </w:t>
            </w:r>
            <w:r w:rsidRPr="00761B54">
              <w:rPr>
                <w:sz w:val="20"/>
                <w:szCs w:val="20"/>
              </w:rPr>
              <w:t>Заява про внесення відомостей (змін до них) до Державного земельного кадастру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r w:rsidR="00A2715D">
              <w:rPr>
                <w:sz w:val="20"/>
                <w:szCs w:val="20"/>
              </w:rPr>
              <w:t>.</w:t>
            </w:r>
          </w:p>
          <w:p w14:paraId="2ED0B214" w14:textId="40493AE5" w:rsidR="00B54511" w:rsidRPr="00761B54" w:rsidRDefault="00B54511" w:rsidP="00573319">
            <w:pPr>
              <w:jc w:val="both"/>
              <w:rPr>
                <w:sz w:val="20"/>
                <w:szCs w:val="20"/>
              </w:rPr>
            </w:pPr>
            <w:r w:rsidRPr="00761B54">
              <w:rPr>
                <w:sz w:val="20"/>
                <w:szCs w:val="20"/>
              </w:rPr>
              <w:t>2.</w:t>
            </w:r>
            <w:r w:rsidR="00AA729C">
              <w:rPr>
                <w:sz w:val="20"/>
                <w:szCs w:val="20"/>
              </w:rPr>
              <w:t> </w:t>
            </w:r>
            <w:r w:rsidRPr="00761B54">
              <w:rPr>
                <w:sz w:val="20"/>
                <w:szCs w:val="20"/>
              </w:rPr>
              <w:t>Документація із землеустрою та оцінки земель, документи, які згідно з </w:t>
            </w:r>
            <w:hyperlink r:id="rId147" w:anchor="n516" w:history="1">
              <w:r w:rsidRPr="00761B54">
                <w:rPr>
                  <w:rStyle w:val="af1"/>
                  <w:rFonts w:eastAsiaTheme="majorEastAsia"/>
                  <w:color w:val="auto"/>
                  <w:sz w:val="20"/>
                  <w:szCs w:val="20"/>
                  <w:u w:val="none"/>
                </w:rPr>
                <w:t>пунктом 97</w:t>
              </w:r>
            </w:hyperlink>
            <w:r w:rsidRPr="00761B54">
              <w:rPr>
                <w:sz w:val="20"/>
                <w:szCs w:val="20"/>
              </w:rPr>
              <w:t xml:space="preserve"> Порядку ведення Державного земельного кадастру, затвердженого постановою Кабінету Міністрів України від 17 жовтня </w:t>
            </w:r>
            <w:r w:rsidR="00AA729C">
              <w:rPr>
                <w:sz w:val="20"/>
                <w:szCs w:val="20"/>
              </w:rPr>
              <w:t xml:space="preserve">      </w:t>
            </w:r>
            <w:r w:rsidRPr="00761B54">
              <w:rPr>
                <w:sz w:val="20"/>
                <w:szCs w:val="20"/>
              </w:rPr>
              <w:t>2012 р. № 1051, є підставою для внесення відомостей (змін до них) до Державного земельного кадастру, в електронній формі, засвідчені шляхом накладення кваліфікованого електронного підпису відповідно до вимог </w:t>
            </w:r>
            <w:hyperlink r:id="rId148"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r w:rsidR="00A2715D">
              <w:rPr>
                <w:sz w:val="20"/>
                <w:szCs w:val="20"/>
              </w:rPr>
              <w:t>.</w:t>
            </w:r>
          </w:p>
          <w:p w14:paraId="174C79F7" w14:textId="77777777" w:rsidR="00B54511" w:rsidRPr="00761B54" w:rsidRDefault="00B54511" w:rsidP="00573319">
            <w:pPr>
              <w:jc w:val="both"/>
              <w:rPr>
                <w:sz w:val="20"/>
                <w:szCs w:val="20"/>
              </w:rPr>
            </w:pPr>
            <w:r w:rsidRPr="00761B54">
              <w:rPr>
                <w:sz w:val="20"/>
                <w:szCs w:val="20"/>
              </w:rPr>
              <w:t>3. Електронний документ</w:t>
            </w:r>
          </w:p>
        </w:tc>
      </w:tr>
      <w:tr w:rsidR="00B54511" w:rsidRPr="00761B54" w14:paraId="1941833E" w14:textId="77777777" w:rsidTr="00573319">
        <w:tc>
          <w:tcPr>
            <w:tcW w:w="575" w:type="dxa"/>
            <w:tcMar>
              <w:top w:w="150" w:type="dxa"/>
              <w:left w:w="150" w:type="dxa"/>
              <w:bottom w:w="150" w:type="dxa"/>
              <w:right w:w="150" w:type="dxa"/>
            </w:tcMar>
            <w:vAlign w:val="center"/>
            <w:hideMark/>
          </w:tcPr>
          <w:p w14:paraId="6848F569" w14:textId="02D97093" w:rsidR="00B54511" w:rsidRPr="007315D1" w:rsidRDefault="00B54511" w:rsidP="00573319">
            <w:pPr>
              <w:spacing w:line="225" w:lineRule="atLeast"/>
              <w:jc w:val="center"/>
              <w:rPr>
                <w:b/>
                <w:bCs/>
                <w:sz w:val="20"/>
                <w:szCs w:val="20"/>
              </w:rPr>
            </w:pPr>
            <w:r w:rsidRPr="007315D1">
              <w:rPr>
                <w:rStyle w:val="afb"/>
                <w:b w:val="0"/>
                <w:bCs w:val="0"/>
                <w:sz w:val="20"/>
                <w:szCs w:val="20"/>
              </w:rPr>
              <w:t>10</w:t>
            </w:r>
          </w:p>
        </w:tc>
        <w:tc>
          <w:tcPr>
            <w:tcW w:w="3673" w:type="dxa"/>
            <w:tcMar>
              <w:top w:w="150" w:type="dxa"/>
              <w:left w:w="150" w:type="dxa"/>
              <w:bottom w:w="150" w:type="dxa"/>
              <w:right w:w="150" w:type="dxa"/>
            </w:tcMar>
            <w:vAlign w:val="center"/>
            <w:hideMark/>
          </w:tcPr>
          <w:p w14:paraId="51FBAA77" w14:textId="77777777" w:rsidR="00B54511" w:rsidRPr="00761B54" w:rsidRDefault="00B54511"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Mar>
              <w:top w:w="150" w:type="dxa"/>
              <w:left w:w="150" w:type="dxa"/>
              <w:bottom w:w="150" w:type="dxa"/>
              <w:right w:w="150" w:type="dxa"/>
            </w:tcMar>
            <w:hideMark/>
          </w:tcPr>
          <w:p w14:paraId="3EC77198" w14:textId="12D77072" w:rsidR="00B54511" w:rsidRPr="00761B54" w:rsidRDefault="00B54511" w:rsidP="00573319">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49"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AA729C">
              <w:rPr>
                <w:sz w:val="20"/>
                <w:szCs w:val="20"/>
                <w:shd w:val="clear" w:color="auto" w:fill="FFFFFF"/>
              </w:rPr>
              <w:t>.</w:t>
            </w:r>
          </w:p>
          <w:p w14:paraId="045DB04F" w14:textId="77777777" w:rsidR="00B54511" w:rsidRPr="00761B54" w:rsidRDefault="00B54511"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4D16FF96" w14:textId="77777777" w:rsidTr="00573319">
        <w:tc>
          <w:tcPr>
            <w:tcW w:w="575" w:type="dxa"/>
            <w:tcMar>
              <w:top w:w="150" w:type="dxa"/>
              <w:left w:w="150" w:type="dxa"/>
              <w:bottom w:w="150" w:type="dxa"/>
              <w:right w:w="150" w:type="dxa"/>
            </w:tcMar>
            <w:vAlign w:val="center"/>
            <w:hideMark/>
          </w:tcPr>
          <w:p w14:paraId="0154B260" w14:textId="6AC0754A" w:rsidR="00B54511" w:rsidRPr="007315D1" w:rsidRDefault="00B54511" w:rsidP="00573319">
            <w:pPr>
              <w:spacing w:line="225" w:lineRule="atLeast"/>
              <w:jc w:val="center"/>
              <w:rPr>
                <w:b/>
                <w:bCs/>
                <w:sz w:val="20"/>
                <w:szCs w:val="20"/>
              </w:rPr>
            </w:pPr>
            <w:r w:rsidRPr="007315D1">
              <w:rPr>
                <w:rStyle w:val="afb"/>
                <w:b w:val="0"/>
                <w:bCs w:val="0"/>
                <w:sz w:val="20"/>
                <w:szCs w:val="20"/>
              </w:rPr>
              <w:t>11</w:t>
            </w:r>
          </w:p>
        </w:tc>
        <w:tc>
          <w:tcPr>
            <w:tcW w:w="3673" w:type="dxa"/>
            <w:tcMar>
              <w:top w:w="150" w:type="dxa"/>
              <w:left w:w="150" w:type="dxa"/>
              <w:bottom w:w="150" w:type="dxa"/>
              <w:right w:w="150" w:type="dxa"/>
            </w:tcMar>
            <w:vAlign w:val="center"/>
            <w:hideMark/>
          </w:tcPr>
          <w:p w14:paraId="294BBFFA" w14:textId="77777777" w:rsidR="00B54511" w:rsidRPr="00761B54" w:rsidRDefault="00B54511"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tcMar>
              <w:top w:w="150" w:type="dxa"/>
              <w:left w:w="150" w:type="dxa"/>
              <w:bottom w:w="150" w:type="dxa"/>
              <w:right w:w="150" w:type="dxa"/>
            </w:tcMar>
            <w:vAlign w:val="center"/>
            <w:hideMark/>
          </w:tcPr>
          <w:p w14:paraId="5A10AF04" w14:textId="77777777" w:rsidR="00B54511" w:rsidRPr="00761B54" w:rsidRDefault="00B54511" w:rsidP="00573319">
            <w:pPr>
              <w:spacing w:line="225" w:lineRule="atLeast"/>
              <w:rPr>
                <w:sz w:val="20"/>
                <w:szCs w:val="20"/>
              </w:rPr>
            </w:pPr>
            <w:r w:rsidRPr="00761B54">
              <w:rPr>
                <w:sz w:val="20"/>
                <w:szCs w:val="20"/>
              </w:rPr>
              <w:t>Безоплатно</w:t>
            </w:r>
          </w:p>
        </w:tc>
      </w:tr>
      <w:tr w:rsidR="00B54511" w:rsidRPr="00761B54" w14:paraId="37A72B4D" w14:textId="77777777" w:rsidTr="00573319">
        <w:tc>
          <w:tcPr>
            <w:tcW w:w="575" w:type="dxa"/>
            <w:tcMar>
              <w:top w:w="150" w:type="dxa"/>
              <w:left w:w="150" w:type="dxa"/>
              <w:bottom w:w="150" w:type="dxa"/>
              <w:right w:w="150" w:type="dxa"/>
            </w:tcMar>
            <w:vAlign w:val="center"/>
            <w:hideMark/>
          </w:tcPr>
          <w:p w14:paraId="0657F875" w14:textId="7460996F" w:rsidR="00B54511" w:rsidRPr="007315D1" w:rsidRDefault="00B54511" w:rsidP="00573319">
            <w:pPr>
              <w:spacing w:line="225" w:lineRule="atLeast"/>
              <w:jc w:val="center"/>
              <w:rPr>
                <w:b/>
                <w:bCs/>
                <w:sz w:val="20"/>
                <w:szCs w:val="20"/>
              </w:rPr>
            </w:pPr>
            <w:r w:rsidRPr="007315D1">
              <w:rPr>
                <w:rStyle w:val="afb"/>
                <w:b w:val="0"/>
                <w:bCs w:val="0"/>
                <w:sz w:val="20"/>
                <w:szCs w:val="20"/>
              </w:rPr>
              <w:lastRenderedPageBreak/>
              <w:t>12</w:t>
            </w:r>
          </w:p>
        </w:tc>
        <w:tc>
          <w:tcPr>
            <w:tcW w:w="3673" w:type="dxa"/>
            <w:tcMar>
              <w:top w:w="150" w:type="dxa"/>
              <w:left w:w="150" w:type="dxa"/>
              <w:bottom w:w="150" w:type="dxa"/>
              <w:right w:w="150" w:type="dxa"/>
            </w:tcMar>
            <w:vAlign w:val="center"/>
            <w:hideMark/>
          </w:tcPr>
          <w:p w14:paraId="77E3679C" w14:textId="77777777" w:rsidR="00B54511" w:rsidRPr="00761B54" w:rsidRDefault="00B54511" w:rsidP="00573319">
            <w:pPr>
              <w:spacing w:line="225" w:lineRule="atLeast"/>
              <w:jc w:val="center"/>
              <w:rPr>
                <w:sz w:val="20"/>
                <w:szCs w:val="20"/>
              </w:rPr>
            </w:pPr>
            <w:r w:rsidRPr="00761B54">
              <w:rPr>
                <w:sz w:val="20"/>
                <w:szCs w:val="20"/>
              </w:rPr>
              <w:t>Строк надання адміністративної послуги</w:t>
            </w:r>
          </w:p>
        </w:tc>
        <w:tc>
          <w:tcPr>
            <w:tcW w:w="5386" w:type="dxa"/>
            <w:tcMar>
              <w:top w:w="150" w:type="dxa"/>
              <w:left w:w="150" w:type="dxa"/>
              <w:bottom w:w="150" w:type="dxa"/>
              <w:right w:w="150" w:type="dxa"/>
            </w:tcMar>
            <w:vAlign w:val="center"/>
            <w:hideMark/>
          </w:tcPr>
          <w:p w14:paraId="6A0AB3F8" w14:textId="30C41E8D" w:rsidR="00B54511" w:rsidRPr="00761B54" w:rsidRDefault="00B54511" w:rsidP="00573319">
            <w:pPr>
              <w:spacing w:line="225" w:lineRule="atLeast"/>
              <w:jc w:val="both"/>
              <w:rPr>
                <w:sz w:val="20"/>
                <w:szCs w:val="20"/>
              </w:rPr>
            </w:pPr>
            <w:r w:rsidRPr="00761B54">
              <w:rPr>
                <w:sz w:val="20"/>
                <w:szCs w:val="20"/>
              </w:rPr>
              <w:t xml:space="preserve">14 робочих днів з дня реєстрації заяви </w:t>
            </w:r>
            <w:r w:rsidR="00CA4930" w:rsidRPr="007315D1">
              <w:rPr>
                <w:sz w:val="20"/>
                <w:szCs w:val="20"/>
              </w:rPr>
              <w:t>у Державному земельному кадастрі</w:t>
            </w:r>
            <w:r w:rsidR="00A00B30" w:rsidRPr="007315D1">
              <w:rPr>
                <w:bCs/>
                <w:sz w:val="20"/>
                <w:szCs w:val="20"/>
              </w:rPr>
              <w:t xml:space="preserve"> або більший строк, який відповідає строку залишення заяви без руху</w:t>
            </w:r>
          </w:p>
        </w:tc>
      </w:tr>
      <w:tr w:rsidR="00B54511" w:rsidRPr="00761B54" w14:paraId="590B7FD9" w14:textId="77777777" w:rsidTr="00573319">
        <w:tc>
          <w:tcPr>
            <w:tcW w:w="575" w:type="dxa"/>
            <w:tcMar>
              <w:top w:w="150" w:type="dxa"/>
              <w:left w:w="150" w:type="dxa"/>
              <w:bottom w:w="150" w:type="dxa"/>
              <w:right w:w="150" w:type="dxa"/>
            </w:tcMar>
            <w:vAlign w:val="center"/>
            <w:hideMark/>
          </w:tcPr>
          <w:p w14:paraId="23350CA1" w14:textId="38EB2A57" w:rsidR="00B54511" w:rsidRPr="007315D1" w:rsidRDefault="00B54511" w:rsidP="00573319">
            <w:pPr>
              <w:spacing w:line="225" w:lineRule="atLeast"/>
              <w:jc w:val="center"/>
              <w:rPr>
                <w:b/>
                <w:bCs/>
                <w:sz w:val="20"/>
                <w:szCs w:val="20"/>
              </w:rPr>
            </w:pPr>
            <w:r w:rsidRPr="007315D1">
              <w:rPr>
                <w:rStyle w:val="afb"/>
                <w:b w:val="0"/>
                <w:bCs w:val="0"/>
                <w:sz w:val="20"/>
                <w:szCs w:val="20"/>
              </w:rPr>
              <w:t>13</w:t>
            </w:r>
          </w:p>
        </w:tc>
        <w:tc>
          <w:tcPr>
            <w:tcW w:w="3673" w:type="dxa"/>
            <w:tcMar>
              <w:top w:w="150" w:type="dxa"/>
              <w:left w:w="150" w:type="dxa"/>
              <w:bottom w:w="150" w:type="dxa"/>
              <w:right w:w="150" w:type="dxa"/>
            </w:tcMar>
            <w:vAlign w:val="center"/>
            <w:hideMark/>
          </w:tcPr>
          <w:p w14:paraId="4532464B" w14:textId="77777777" w:rsidR="00B54511" w:rsidRPr="00761B54" w:rsidRDefault="00B54511"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6" w:type="dxa"/>
            <w:tcMar>
              <w:top w:w="150" w:type="dxa"/>
              <w:left w:w="150" w:type="dxa"/>
              <w:bottom w:w="150" w:type="dxa"/>
              <w:right w:w="150" w:type="dxa"/>
            </w:tcMar>
            <w:hideMark/>
          </w:tcPr>
          <w:p w14:paraId="34BF81DD" w14:textId="701BE857" w:rsidR="00B54511" w:rsidRPr="00761B54" w:rsidRDefault="00B54511" w:rsidP="00573319">
            <w:pPr>
              <w:pStyle w:val="rvps2"/>
              <w:shd w:val="clear" w:color="auto" w:fill="FFFFFF"/>
              <w:tabs>
                <w:tab w:val="left" w:pos="239"/>
              </w:tabs>
              <w:spacing w:before="0" w:beforeAutospacing="0" w:after="0" w:afterAutospacing="0"/>
              <w:jc w:val="both"/>
              <w:rPr>
                <w:sz w:val="20"/>
                <w:szCs w:val="20"/>
              </w:rPr>
            </w:pPr>
            <w:r w:rsidRPr="00761B54">
              <w:rPr>
                <w:sz w:val="20"/>
                <w:szCs w:val="20"/>
              </w:rPr>
              <w:t xml:space="preserve">1. Подання </w:t>
            </w:r>
            <w:r w:rsidRPr="00761B54">
              <w:rPr>
                <w:sz w:val="20"/>
                <w:szCs w:val="20"/>
                <w:lang w:eastAsia="ru-RU"/>
              </w:rPr>
              <w:t>заявником</w:t>
            </w:r>
            <w:r w:rsidRPr="00761B54">
              <w:rPr>
                <w:sz w:val="20"/>
                <w:szCs w:val="20"/>
              </w:rPr>
              <w:t xml:space="preserve"> документів не в повному обсязі</w:t>
            </w:r>
            <w:r w:rsidR="00AA729C">
              <w:rPr>
                <w:sz w:val="20"/>
                <w:szCs w:val="20"/>
              </w:rPr>
              <w:t>.</w:t>
            </w:r>
          </w:p>
          <w:p w14:paraId="31E5D43A" w14:textId="77777777" w:rsidR="00B54511" w:rsidRPr="00761B54" w:rsidRDefault="00B54511" w:rsidP="00573319">
            <w:pPr>
              <w:pStyle w:val="rvps2"/>
              <w:shd w:val="clear" w:color="auto" w:fill="FFFFFF"/>
              <w:spacing w:before="0" w:beforeAutospacing="0" w:after="0" w:afterAutospacing="0"/>
              <w:jc w:val="both"/>
              <w:rPr>
                <w:sz w:val="20"/>
                <w:szCs w:val="20"/>
              </w:rPr>
            </w:pPr>
            <w:bookmarkStart w:id="124" w:name="n397"/>
            <w:bookmarkEnd w:id="124"/>
            <w:r w:rsidRPr="00761B54">
              <w:rPr>
                <w:sz w:val="20"/>
                <w:szCs w:val="20"/>
                <w:lang w:eastAsia="ru-RU"/>
              </w:rPr>
              <w:t>2. Н</w:t>
            </w:r>
            <w:r w:rsidRPr="00761B54">
              <w:rPr>
                <w:sz w:val="20"/>
                <w:szCs w:val="20"/>
              </w:rPr>
              <w:t>евідповідність поданих документів вимогам законодавства</w:t>
            </w:r>
          </w:p>
        </w:tc>
      </w:tr>
      <w:tr w:rsidR="00B54511" w:rsidRPr="00761B54" w14:paraId="3D15D685" w14:textId="77777777" w:rsidTr="00573319">
        <w:tc>
          <w:tcPr>
            <w:tcW w:w="575" w:type="dxa"/>
            <w:tcMar>
              <w:top w:w="150" w:type="dxa"/>
              <w:left w:w="150" w:type="dxa"/>
              <w:bottom w:w="150" w:type="dxa"/>
              <w:right w:w="150" w:type="dxa"/>
            </w:tcMar>
            <w:vAlign w:val="center"/>
            <w:hideMark/>
          </w:tcPr>
          <w:p w14:paraId="29348C50" w14:textId="6ED4E3FB" w:rsidR="00B54511" w:rsidRPr="007315D1" w:rsidRDefault="00B54511" w:rsidP="00573319">
            <w:pPr>
              <w:spacing w:line="225" w:lineRule="atLeast"/>
              <w:jc w:val="center"/>
              <w:rPr>
                <w:b/>
                <w:bCs/>
                <w:sz w:val="20"/>
                <w:szCs w:val="20"/>
              </w:rPr>
            </w:pPr>
            <w:r w:rsidRPr="007315D1">
              <w:rPr>
                <w:rStyle w:val="afb"/>
                <w:b w:val="0"/>
                <w:bCs w:val="0"/>
                <w:sz w:val="20"/>
                <w:szCs w:val="20"/>
              </w:rPr>
              <w:t>14</w:t>
            </w:r>
          </w:p>
        </w:tc>
        <w:tc>
          <w:tcPr>
            <w:tcW w:w="3673" w:type="dxa"/>
            <w:tcMar>
              <w:top w:w="150" w:type="dxa"/>
              <w:left w:w="150" w:type="dxa"/>
              <w:bottom w:w="150" w:type="dxa"/>
              <w:right w:w="150" w:type="dxa"/>
            </w:tcMar>
            <w:vAlign w:val="center"/>
            <w:hideMark/>
          </w:tcPr>
          <w:p w14:paraId="5FF7A2CA" w14:textId="77777777" w:rsidR="00B54511" w:rsidRPr="00761B54" w:rsidRDefault="00B54511" w:rsidP="00573319">
            <w:pPr>
              <w:spacing w:line="225" w:lineRule="atLeast"/>
              <w:jc w:val="center"/>
              <w:rPr>
                <w:sz w:val="20"/>
                <w:szCs w:val="20"/>
              </w:rPr>
            </w:pPr>
            <w:r w:rsidRPr="00761B54">
              <w:rPr>
                <w:sz w:val="20"/>
                <w:szCs w:val="20"/>
              </w:rPr>
              <w:t>Результат надання адміністративної послуги</w:t>
            </w:r>
          </w:p>
        </w:tc>
        <w:tc>
          <w:tcPr>
            <w:tcW w:w="5386" w:type="dxa"/>
            <w:tcMar>
              <w:top w:w="150" w:type="dxa"/>
              <w:left w:w="150" w:type="dxa"/>
              <w:bottom w:w="150" w:type="dxa"/>
              <w:right w:w="150" w:type="dxa"/>
            </w:tcMar>
            <w:hideMark/>
          </w:tcPr>
          <w:p w14:paraId="3A2D1565" w14:textId="746F7380" w:rsidR="00B54511" w:rsidRPr="00761B54" w:rsidRDefault="00B54511" w:rsidP="00573319">
            <w:pPr>
              <w:jc w:val="both"/>
              <w:rPr>
                <w:sz w:val="20"/>
                <w:szCs w:val="20"/>
              </w:rPr>
            </w:pPr>
            <w:r w:rsidRPr="00761B54">
              <w:rPr>
                <w:sz w:val="20"/>
                <w:szCs w:val="20"/>
              </w:rPr>
              <w:t>Витяг з Державного земельного кадастру про землі в межах територі</w:t>
            </w:r>
            <w:r w:rsidR="00BC31AE" w:rsidRPr="00761B54">
              <w:rPr>
                <w:sz w:val="20"/>
                <w:szCs w:val="20"/>
              </w:rPr>
              <w:t>ї</w:t>
            </w:r>
            <w:r w:rsidRPr="00761B54">
              <w:rPr>
                <w:sz w:val="20"/>
                <w:szCs w:val="20"/>
              </w:rPr>
              <w:t xml:space="preserve"> адміністративно-територіальних одиниць на підтвердження внесення відомостей (змін до них) про землі в межах територі</w:t>
            </w:r>
            <w:r w:rsidR="00BC31AE" w:rsidRPr="00761B54">
              <w:rPr>
                <w:sz w:val="20"/>
                <w:szCs w:val="20"/>
              </w:rPr>
              <w:t>ї</w:t>
            </w:r>
            <w:r w:rsidRPr="00761B54">
              <w:rPr>
                <w:sz w:val="20"/>
                <w:szCs w:val="20"/>
              </w:rPr>
              <w:t xml:space="preserve"> адміністративно-територіальних одиниць</w:t>
            </w:r>
          </w:p>
          <w:p w14:paraId="00FE39B5" w14:textId="77777777" w:rsidR="00B54511" w:rsidRDefault="00B54511" w:rsidP="00573319">
            <w:pPr>
              <w:jc w:val="both"/>
              <w:rPr>
                <w:sz w:val="20"/>
                <w:szCs w:val="20"/>
              </w:rPr>
            </w:pPr>
            <w:r w:rsidRPr="00761B54">
              <w:rPr>
                <w:sz w:val="20"/>
                <w:szCs w:val="20"/>
              </w:rPr>
              <w:t>Рішення про відмову у внесенні відомостей (змін до них) до Державного земельного кадастру</w:t>
            </w:r>
          </w:p>
          <w:p w14:paraId="0A344E56" w14:textId="6AC75D1C" w:rsidR="00EC577B" w:rsidRPr="007315D1" w:rsidRDefault="00EC577B" w:rsidP="00573319">
            <w:pPr>
              <w:jc w:val="both"/>
              <w:rPr>
                <w:sz w:val="20"/>
                <w:szCs w:val="20"/>
              </w:rPr>
            </w:pPr>
            <w:r w:rsidRPr="007315D1">
              <w:rPr>
                <w:sz w:val="20"/>
                <w:szCs w:val="20"/>
              </w:rPr>
              <w:t>Протокол проведення перевірки електронного документа</w:t>
            </w:r>
          </w:p>
          <w:p w14:paraId="33F883BC" w14:textId="77777777" w:rsidR="00C87A21" w:rsidRPr="00F24B2D" w:rsidRDefault="00C87A21" w:rsidP="00C87A21">
            <w:pPr>
              <w:pStyle w:val="ac"/>
              <w:spacing w:before="0" w:beforeAutospacing="0" w:after="0" w:afterAutospacing="0"/>
              <w:rPr>
                <w:sz w:val="20"/>
                <w:szCs w:val="20"/>
              </w:rPr>
            </w:pPr>
            <w:r w:rsidRPr="007315D1">
              <w:rPr>
                <w:sz w:val="20"/>
                <w:szCs w:val="20"/>
              </w:rPr>
              <w:t>Рішення про відмову у прийнятті заяви до розгляду</w:t>
            </w:r>
          </w:p>
          <w:p w14:paraId="684E572A" w14:textId="77777777" w:rsidR="00C87A21" w:rsidRPr="007315D1" w:rsidRDefault="00C87A21" w:rsidP="00C87A21">
            <w:pPr>
              <w:jc w:val="both"/>
              <w:rPr>
                <w:sz w:val="20"/>
                <w:szCs w:val="20"/>
              </w:rPr>
            </w:pPr>
            <w:r w:rsidRPr="007315D1">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2072CFC0" w14:textId="77777777" w:rsidR="00E401BB" w:rsidRPr="007315D1" w:rsidRDefault="00E401BB" w:rsidP="00E401BB">
            <w:pPr>
              <w:jc w:val="both"/>
              <w:rPr>
                <w:sz w:val="20"/>
                <w:szCs w:val="20"/>
              </w:rPr>
            </w:pPr>
            <w:r w:rsidRPr="007315D1">
              <w:rPr>
                <w:sz w:val="20"/>
                <w:szCs w:val="20"/>
              </w:rPr>
              <w:t xml:space="preserve">Повідомлення про залишення заяви без руху </w:t>
            </w:r>
          </w:p>
          <w:p w14:paraId="6F98B9B6" w14:textId="77777777" w:rsidR="00E401BB" w:rsidRPr="007315D1" w:rsidRDefault="00E401BB" w:rsidP="00E401BB">
            <w:pPr>
              <w:jc w:val="both"/>
              <w:rPr>
                <w:sz w:val="20"/>
                <w:szCs w:val="20"/>
              </w:rPr>
            </w:pPr>
            <w:r w:rsidRPr="007315D1">
              <w:rPr>
                <w:sz w:val="20"/>
                <w:szCs w:val="20"/>
              </w:rPr>
              <w:t>Повідомлення про продовження строку усунення виявлених недоліків</w:t>
            </w:r>
          </w:p>
          <w:p w14:paraId="64F2BF76" w14:textId="77777777" w:rsidR="00E401BB" w:rsidRPr="007315D1" w:rsidRDefault="00E401BB" w:rsidP="00E401BB">
            <w:pPr>
              <w:jc w:val="both"/>
              <w:rPr>
                <w:sz w:val="20"/>
                <w:szCs w:val="20"/>
              </w:rPr>
            </w:pPr>
            <w:r w:rsidRPr="007315D1">
              <w:rPr>
                <w:sz w:val="20"/>
                <w:szCs w:val="20"/>
              </w:rPr>
              <w:t>Повідомлення про відмову у продовженні строку усунення виявлених недоліків</w:t>
            </w:r>
          </w:p>
          <w:p w14:paraId="6E9AA0C0" w14:textId="4D34D075" w:rsidR="00B343D2" w:rsidRPr="00B343D2" w:rsidRDefault="00B343D2" w:rsidP="00E401BB">
            <w:pPr>
              <w:jc w:val="both"/>
              <w:rPr>
                <w:color w:val="000000"/>
                <w:sz w:val="20"/>
                <w:szCs w:val="20"/>
              </w:rPr>
            </w:pPr>
            <w:r w:rsidRPr="007315D1">
              <w:rPr>
                <w:color w:val="000000"/>
                <w:sz w:val="20"/>
                <w:szCs w:val="20"/>
              </w:rPr>
              <w:t>Рішення про продовження розгляду заяви</w:t>
            </w:r>
          </w:p>
        </w:tc>
      </w:tr>
      <w:tr w:rsidR="00B54511" w:rsidRPr="00761B54" w14:paraId="15193918" w14:textId="77777777" w:rsidTr="00573319">
        <w:tc>
          <w:tcPr>
            <w:tcW w:w="575" w:type="dxa"/>
            <w:tcMar>
              <w:top w:w="150" w:type="dxa"/>
              <w:left w:w="150" w:type="dxa"/>
              <w:bottom w:w="150" w:type="dxa"/>
              <w:right w:w="150" w:type="dxa"/>
            </w:tcMar>
            <w:vAlign w:val="center"/>
            <w:hideMark/>
          </w:tcPr>
          <w:p w14:paraId="09D36E08" w14:textId="783B0F70" w:rsidR="00B54511" w:rsidRPr="007315D1" w:rsidRDefault="00B54511" w:rsidP="00573319">
            <w:pPr>
              <w:spacing w:line="225" w:lineRule="atLeast"/>
              <w:jc w:val="center"/>
              <w:rPr>
                <w:b/>
                <w:bCs/>
                <w:sz w:val="20"/>
                <w:szCs w:val="20"/>
              </w:rPr>
            </w:pPr>
            <w:r w:rsidRPr="007315D1">
              <w:rPr>
                <w:rStyle w:val="afb"/>
                <w:b w:val="0"/>
                <w:bCs w:val="0"/>
                <w:sz w:val="20"/>
                <w:szCs w:val="20"/>
              </w:rPr>
              <w:t>15</w:t>
            </w:r>
          </w:p>
        </w:tc>
        <w:tc>
          <w:tcPr>
            <w:tcW w:w="3673" w:type="dxa"/>
            <w:tcMar>
              <w:top w:w="150" w:type="dxa"/>
              <w:left w:w="150" w:type="dxa"/>
              <w:bottom w:w="150" w:type="dxa"/>
              <w:right w:w="150" w:type="dxa"/>
            </w:tcMar>
            <w:vAlign w:val="center"/>
            <w:hideMark/>
          </w:tcPr>
          <w:p w14:paraId="0F30E7D9" w14:textId="77777777" w:rsidR="00B54511" w:rsidRPr="00761B54" w:rsidRDefault="00B54511" w:rsidP="00573319">
            <w:pPr>
              <w:spacing w:line="225" w:lineRule="atLeast"/>
              <w:jc w:val="center"/>
              <w:rPr>
                <w:sz w:val="20"/>
                <w:szCs w:val="20"/>
              </w:rPr>
            </w:pPr>
            <w:r w:rsidRPr="00761B54">
              <w:rPr>
                <w:sz w:val="20"/>
                <w:szCs w:val="20"/>
              </w:rPr>
              <w:t>Способи отримання відповіді (результату)</w:t>
            </w:r>
          </w:p>
        </w:tc>
        <w:tc>
          <w:tcPr>
            <w:tcW w:w="5386" w:type="dxa"/>
            <w:tcMar>
              <w:top w:w="150" w:type="dxa"/>
              <w:left w:w="150" w:type="dxa"/>
              <w:bottom w:w="150" w:type="dxa"/>
              <w:right w:w="150" w:type="dxa"/>
            </w:tcMar>
            <w:hideMark/>
          </w:tcPr>
          <w:p w14:paraId="623B397C" w14:textId="77777777" w:rsidR="00B54511" w:rsidRPr="00761B54" w:rsidRDefault="00B54511" w:rsidP="00573319">
            <w:pPr>
              <w:jc w:val="both"/>
              <w:rPr>
                <w:sz w:val="20"/>
                <w:szCs w:val="20"/>
                <w:shd w:val="clear" w:color="auto" w:fill="FFFFFF"/>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B54511" w:rsidRPr="00761B54" w14:paraId="00F90574" w14:textId="77777777" w:rsidTr="00573319">
        <w:trPr>
          <w:trHeight w:val="691"/>
        </w:trPr>
        <w:tc>
          <w:tcPr>
            <w:tcW w:w="575" w:type="dxa"/>
            <w:tcMar>
              <w:top w:w="150" w:type="dxa"/>
              <w:left w:w="150" w:type="dxa"/>
              <w:bottom w:w="150" w:type="dxa"/>
              <w:right w:w="150" w:type="dxa"/>
            </w:tcMar>
            <w:vAlign w:val="center"/>
            <w:hideMark/>
          </w:tcPr>
          <w:p w14:paraId="03B0088B" w14:textId="0CCC3440" w:rsidR="00B54511" w:rsidRPr="007315D1" w:rsidRDefault="00B54511" w:rsidP="00573319">
            <w:pPr>
              <w:spacing w:line="225" w:lineRule="atLeast"/>
              <w:jc w:val="center"/>
              <w:rPr>
                <w:b/>
                <w:bCs/>
                <w:sz w:val="20"/>
                <w:szCs w:val="20"/>
              </w:rPr>
            </w:pPr>
            <w:r w:rsidRPr="007315D1">
              <w:rPr>
                <w:rStyle w:val="afb"/>
                <w:b w:val="0"/>
                <w:bCs w:val="0"/>
                <w:sz w:val="20"/>
                <w:szCs w:val="20"/>
              </w:rPr>
              <w:t>16</w:t>
            </w:r>
          </w:p>
        </w:tc>
        <w:tc>
          <w:tcPr>
            <w:tcW w:w="3673" w:type="dxa"/>
            <w:tcMar>
              <w:top w:w="150" w:type="dxa"/>
              <w:left w:w="150" w:type="dxa"/>
              <w:bottom w:w="150" w:type="dxa"/>
              <w:right w:w="150" w:type="dxa"/>
            </w:tcMar>
            <w:vAlign w:val="center"/>
            <w:hideMark/>
          </w:tcPr>
          <w:p w14:paraId="1344602A" w14:textId="77777777" w:rsidR="00B54511" w:rsidRPr="00761B54" w:rsidRDefault="00B54511" w:rsidP="00573319">
            <w:pPr>
              <w:spacing w:line="225" w:lineRule="atLeast"/>
              <w:jc w:val="center"/>
              <w:rPr>
                <w:sz w:val="20"/>
                <w:szCs w:val="20"/>
              </w:rPr>
            </w:pPr>
            <w:r w:rsidRPr="00761B54">
              <w:rPr>
                <w:sz w:val="20"/>
                <w:szCs w:val="20"/>
              </w:rPr>
              <w:t>Примітка</w:t>
            </w:r>
          </w:p>
        </w:tc>
        <w:tc>
          <w:tcPr>
            <w:tcW w:w="5386" w:type="dxa"/>
            <w:tcMar>
              <w:top w:w="150" w:type="dxa"/>
              <w:left w:w="150" w:type="dxa"/>
              <w:bottom w:w="150" w:type="dxa"/>
              <w:right w:w="150" w:type="dxa"/>
            </w:tcMar>
            <w:hideMark/>
          </w:tcPr>
          <w:p w14:paraId="4129F06B" w14:textId="79AD364E" w:rsidR="00B54511" w:rsidRPr="00761B54" w:rsidRDefault="00B54511" w:rsidP="00573319">
            <w:pPr>
              <w:jc w:val="both"/>
              <w:rPr>
                <w:sz w:val="20"/>
                <w:szCs w:val="20"/>
              </w:rPr>
            </w:pPr>
            <w:r w:rsidRPr="00761B54">
              <w:rPr>
                <w:sz w:val="20"/>
                <w:szCs w:val="20"/>
              </w:rPr>
              <w:t>*Форма заяви про внесення відомостей (змін до них) до Державного земельного кадастру наведена у додатку до Інформаційної картки адміністративної послуги</w:t>
            </w:r>
          </w:p>
        </w:tc>
      </w:tr>
    </w:tbl>
    <w:p w14:paraId="6C52D8AD" w14:textId="77777777" w:rsidR="00B54511" w:rsidRPr="00761B54" w:rsidRDefault="00B54511" w:rsidP="00B54511">
      <w:pPr>
        <w:pStyle w:val="ac"/>
        <w:spacing w:before="0" w:beforeAutospacing="0" w:after="0" w:afterAutospacing="0"/>
        <w:ind w:left="5103"/>
      </w:pPr>
    </w:p>
    <w:p w14:paraId="414F6520" w14:textId="77777777" w:rsidR="00B54511" w:rsidRPr="00761B54" w:rsidRDefault="00B54511" w:rsidP="00B54511">
      <w:pPr>
        <w:pStyle w:val="ac"/>
        <w:spacing w:before="0" w:beforeAutospacing="0" w:after="0" w:afterAutospacing="0"/>
        <w:ind w:left="5103"/>
      </w:pPr>
    </w:p>
    <w:p w14:paraId="1DE760CE" w14:textId="77777777" w:rsidR="00B54511" w:rsidRPr="00761B54" w:rsidRDefault="00B54511" w:rsidP="00B54511">
      <w:pPr>
        <w:pStyle w:val="ac"/>
        <w:spacing w:before="0" w:beforeAutospacing="0" w:after="0" w:afterAutospacing="0"/>
        <w:ind w:left="5103"/>
      </w:pPr>
    </w:p>
    <w:p w14:paraId="5079930E" w14:textId="77777777" w:rsidR="00B54511" w:rsidRPr="00761B54" w:rsidRDefault="00B54511" w:rsidP="00B54511">
      <w:pPr>
        <w:pStyle w:val="ac"/>
        <w:spacing w:before="0" w:beforeAutospacing="0" w:after="0" w:afterAutospacing="0"/>
        <w:ind w:left="5103"/>
      </w:pPr>
    </w:p>
    <w:p w14:paraId="630B6038" w14:textId="77777777" w:rsidR="00B54511" w:rsidRPr="00761B54" w:rsidRDefault="00B54511" w:rsidP="00B54511">
      <w:pPr>
        <w:pStyle w:val="ac"/>
        <w:spacing w:before="0" w:beforeAutospacing="0" w:after="0" w:afterAutospacing="0"/>
        <w:ind w:left="5103"/>
      </w:pPr>
    </w:p>
    <w:p w14:paraId="46771FE8" w14:textId="77777777" w:rsidR="00B54511" w:rsidRPr="00761B54" w:rsidRDefault="00B54511" w:rsidP="00B54511">
      <w:pPr>
        <w:pStyle w:val="ac"/>
        <w:spacing w:before="0" w:beforeAutospacing="0" w:after="0" w:afterAutospacing="0"/>
        <w:ind w:left="5103"/>
      </w:pPr>
    </w:p>
    <w:p w14:paraId="630FDFC5" w14:textId="77777777" w:rsidR="00B54511" w:rsidRPr="00761B54" w:rsidRDefault="00B54511" w:rsidP="00B54511">
      <w:pPr>
        <w:pStyle w:val="ac"/>
        <w:spacing w:before="0" w:beforeAutospacing="0" w:after="0" w:afterAutospacing="0"/>
        <w:ind w:left="5103"/>
      </w:pPr>
    </w:p>
    <w:p w14:paraId="73087642" w14:textId="77777777" w:rsidR="00B54511" w:rsidRPr="00761B54" w:rsidRDefault="00B54511" w:rsidP="00B54511">
      <w:pPr>
        <w:pStyle w:val="ac"/>
        <w:spacing w:before="0" w:beforeAutospacing="0" w:after="0" w:afterAutospacing="0"/>
        <w:ind w:left="5103"/>
      </w:pPr>
    </w:p>
    <w:p w14:paraId="26ADBF2F" w14:textId="77777777" w:rsidR="00B54511" w:rsidRPr="00761B54" w:rsidRDefault="00B54511" w:rsidP="00B54511">
      <w:pPr>
        <w:pStyle w:val="ac"/>
        <w:spacing w:before="0" w:beforeAutospacing="0" w:after="0" w:afterAutospacing="0"/>
        <w:ind w:left="5103"/>
      </w:pPr>
    </w:p>
    <w:p w14:paraId="728C35A1" w14:textId="77777777" w:rsidR="00B54511" w:rsidRPr="00761B54" w:rsidRDefault="00B54511" w:rsidP="00B54511">
      <w:pPr>
        <w:pStyle w:val="ac"/>
        <w:spacing w:before="0" w:beforeAutospacing="0" w:after="0" w:afterAutospacing="0"/>
        <w:ind w:left="5103"/>
      </w:pPr>
    </w:p>
    <w:p w14:paraId="07F24D3D" w14:textId="77777777" w:rsidR="00B54511" w:rsidRPr="00761B54" w:rsidRDefault="00B54511" w:rsidP="00B54511">
      <w:pPr>
        <w:pStyle w:val="ac"/>
        <w:spacing w:before="0" w:beforeAutospacing="0" w:after="0" w:afterAutospacing="0"/>
        <w:ind w:left="5103"/>
      </w:pPr>
    </w:p>
    <w:p w14:paraId="7589D86D" w14:textId="77777777" w:rsidR="00B54511" w:rsidRPr="00761B54" w:rsidRDefault="00B54511" w:rsidP="00B54511">
      <w:pPr>
        <w:pStyle w:val="ac"/>
        <w:spacing w:before="0" w:beforeAutospacing="0" w:after="0" w:afterAutospacing="0"/>
        <w:ind w:left="5103"/>
      </w:pPr>
    </w:p>
    <w:p w14:paraId="4440C170" w14:textId="77777777" w:rsidR="00B54511" w:rsidRPr="00761B54" w:rsidRDefault="00B54511" w:rsidP="00B54511">
      <w:pPr>
        <w:pStyle w:val="ac"/>
        <w:spacing w:before="0" w:beforeAutospacing="0" w:after="0" w:afterAutospacing="0"/>
        <w:ind w:left="5103"/>
      </w:pPr>
    </w:p>
    <w:p w14:paraId="0349B8A3" w14:textId="77777777" w:rsidR="00B54511" w:rsidRPr="00761B54" w:rsidRDefault="00B54511" w:rsidP="00B54511">
      <w:pPr>
        <w:pStyle w:val="ac"/>
        <w:spacing w:before="0" w:beforeAutospacing="0" w:after="0" w:afterAutospacing="0"/>
        <w:ind w:left="5103"/>
      </w:pPr>
    </w:p>
    <w:p w14:paraId="3E3CFB9D" w14:textId="77777777" w:rsidR="00B54511" w:rsidRPr="00761B54" w:rsidRDefault="00B54511" w:rsidP="00B54511">
      <w:pPr>
        <w:pStyle w:val="ac"/>
        <w:spacing w:before="0" w:beforeAutospacing="0" w:after="0" w:afterAutospacing="0"/>
        <w:ind w:left="5103"/>
      </w:pPr>
    </w:p>
    <w:p w14:paraId="448D8AEE" w14:textId="77777777" w:rsidR="00B54511" w:rsidRPr="00761B54" w:rsidRDefault="00B54511" w:rsidP="00B54511">
      <w:pPr>
        <w:pStyle w:val="ac"/>
        <w:spacing w:before="0" w:beforeAutospacing="0" w:after="0" w:afterAutospacing="0"/>
        <w:ind w:left="5103"/>
      </w:pPr>
    </w:p>
    <w:p w14:paraId="0517B597" w14:textId="77777777" w:rsidR="00B54511" w:rsidRPr="00761B54" w:rsidRDefault="00B54511" w:rsidP="00B54511">
      <w:pPr>
        <w:pStyle w:val="ac"/>
        <w:spacing w:before="0" w:beforeAutospacing="0" w:after="0" w:afterAutospacing="0"/>
        <w:ind w:left="5103"/>
      </w:pPr>
    </w:p>
    <w:p w14:paraId="799E0F42" w14:textId="77777777" w:rsidR="00B54511" w:rsidRPr="00761B54" w:rsidRDefault="00B54511" w:rsidP="00B54511">
      <w:pPr>
        <w:pStyle w:val="ac"/>
        <w:spacing w:before="0" w:beforeAutospacing="0" w:after="0" w:afterAutospacing="0"/>
        <w:ind w:left="5103"/>
      </w:pPr>
    </w:p>
    <w:p w14:paraId="3FBC5A07" w14:textId="77777777" w:rsidR="00B54511" w:rsidRPr="00761B54" w:rsidRDefault="00B54511" w:rsidP="00B54511">
      <w:pPr>
        <w:pStyle w:val="ac"/>
        <w:spacing w:before="0" w:beforeAutospacing="0" w:after="0" w:afterAutospacing="0"/>
        <w:ind w:left="5103"/>
      </w:pPr>
    </w:p>
    <w:p w14:paraId="37D68C8B" w14:textId="77777777" w:rsidR="00B54511" w:rsidRPr="00761B54" w:rsidRDefault="00B54511" w:rsidP="00B54511">
      <w:pPr>
        <w:pStyle w:val="ac"/>
        <w:spacing w:before="0" w:beforeAutospacing="0" w:after="0" w:afterAutospacing="0"/>
        <w:ind w:left="5103"/>
      </w:pPr>
    </w:p>
    <w:p w14:paraId="3CDA8DB5" w14:textId="77777777" w:rsidR="00B54511" w:rsidRPr="00761B54" w:rsidRDefault="00B54511" w:rsidP="00B54511">
      <w:pPr>
        <w:pStyle w:val="ac"/>
        <w:spacing w:before="0" w:beforeAutospacing="0" w:after="0" w:afterAutospacing="0"/>
        <w:ind w:left="5103"/>
      </w:pPr>
    </w:p>
    <w:p w14:paraId="277B3119" w14:textId="77777777" w:rsidR="00B54511" w:rsidRPr="00761B54" w:rsidRDefault="00B54511" w:rsidP="00B54511">
      <w:pPr>
        <w:pStyle w:val="ac"/>
        <w:spacing w:before="0" w:beforeAutospacing="0" w:after="0" w:afterAutospacing="0"/>
        <w:ind w:left="5103"/>
      </w:pPr>
    </w:p>
    <w:p w14:paraId="3C17457A" w14:textId="77777777" w:rsidR="00B54511" w:rsidRPr="00761B54" w:rsidRDefault="00B54511" w:rsidP="00B54511">
      <w:pPr>
        <w:pStyle w:val="ac"/>
        <w:spacing w:before="0" w:beforeAutospacing="0" w:after="0" w:afterAutospacing="0"/>
        <w:ind w:left="5103"/>
      </w:pPr>
    </w:p>
    <w:p w14:paraId="63D13867" w14:textId="77777777" w:rsidR="00B54511" w:rsidRPr="00761B54" w:rsidRDefault="00B54511" w:rsidP="00B54511">
      <w:pPr>
        <w:pStyle w:val="ac"/>
        <w:spacing w:before="0" w:beforeAutospacing="0" w:after="0" w:afterAutospacing="0"/>
        <w:ind w:left="5103"/>
      </w:pPr>
    </w:p>
    <w:p w14:paraId="6C6DB483" w14:textId="77777777" w:rsidR="00B54511" w:rsidRPr="00761B54" w:rsidRDefault="00B54511" w:rsidP="00B54511">
      <w:pPr>
        <w:pStyle w:val="ac"/>
        <w:spacing w:before="0" w:beforeAutospacing="0" w:after="0" w:afterAutospacing="0"/>
        <w:ind w:left="5103"/>
      </w:pPr>
    </w:p>
    <w:p w14:paraId="47B2F169" w14:textId="77777777" w:rsidR="00B54511" w:rsidRPr="00761B54" w:rsidRDefault="00B54511" w:rsidP="00B54511">
      <w:pPr>
        <w:pStyle w:val="ac"/>
        <w:spacing w:before="0" w:beforeAutospacing="0" w:after="0" w:afterAutospacing="0"/>
        <w:ind w:left="5103"/>
      </w:pPr>
    </w:p>
    <w:p w14:paraId="36E431AC" w14:textId="77777777" w:rsidR="00B54511" w:rsidRPr="00761B54" w:rsidRDefault="00B54511" w:rsidP="00B54511">
      <w:pPr>
        <w:pStyle w:val="ac"/>
        <w:spacing w:before="0" w:beforeAutospacing="0" w:after="0" w:afterAutospacing="0"/>
        <w:ind w:left="5103"/>
      </w:pPr>
    </w:p>
    <w:p w14:paraId="6B5255DE" w14:textId="77777777" w:rsidR="00B54511" w:rsidRPr="00761B54" w:rsidRDefault="00B54511" w:rsidP="00B54511">
      <w:pPr>
        <w:pStyle w:val="ac"/>
        <w:spacing w:before="0" w:beforeAutospacing="0" w:after="0" w:afterAutospacing="0"/>
        <w:ind w:left="5103"/>
      </w:pPr>
    </w:p>
    <w:p w14:paraId="50B5234D" w14:textId="77777777" w:rsidR="00B54511" w:rsidRPr="00761B54" w:rsidRDefault="00B54511" w:rsidP="00B54511">
      <w:pPr>
        <w:pStyle w:val="ac"/>
        <w:spacing w:before="0" w:beforeAutospacing="0" w:after="0" w:afterAutospacing="0"/>
        <w:ind w:left="5103"/>
      </w:pPr>
    </w:p>
    <w:p w14:paraId="50183257" w14:textId="77777777" w:rsidR="00B54511" w:rsidRPr="00761B54" w:rsidRDefault="00B54511" w:rsidP="00B54511">
      <w:pPr>
        <w:pStyle w:val="ac"/>
        <w:spacing w:before="0" w:beforeAutospacing="0" w:after="0" w:afterAutospacing="0"/>
        <w:ind w:left="5103"/>
        <w:rPr>
          <w:lang w:val="uk-UA"/>
        </w:rPr>
      </w:pPr>
    </w:p>
    <w:p w14:paraId="0D6CD936" w14:textId="77777777" w:rsidR="003171D0" w:rsidRPr="00761B54" w:rsidRDefault="003171D0" w:rsidP="00B54511">
      <w:pPr>
        <w:pStyle w:val="ac"/>
        <w:spacing w:before="0" w:beforeAutospacing="0" w:after="0" w:afterAutospacing="0"/>
        <w:ind w:left="5103"/>
        <w:rPr>
          <w:lang w:val="uk-UA"/>
        </w:rPr>
      </w:pPr>
    </w:p>
    <w:p w14:paraId="561AE280" w14:textId="77777777" w:rsidR="003171D0" w:rsidRPr="00761B54" w:rsidRDefault="003171D0" w:rsidP="00B54511">
      <w:pPr>
        <w:pStyle w:val="ac"/>
        <w:spacing w:before="0" w:beforeAutospacing="0" w:after="0" w:afterAutospacing="0"/>
        <w:ind w:left="5103"/>
        <w:rPr>
          <w:lang w:val="uk-UA"/>
        </w:rPr>
      </w:pPr>
    </w:p>
    <w:p w14:paraId="4B633870" w14:textId="77777777" w:rsidR="003171D0" w:rsidRPr="00761B54" w:rsidRDefault="003171D0" w:rsidP="00B54511">
      <w:pPr>
        <w:pStyle w:val="ac"/>
        <w:spacing w:before="0" w:beforeAutospacing="0" w:after="0" w:afterAutospacing="0"/>
        <w:ind w:left="5103"/>
        <w:rPr>
          <w:lang w:val="uk-UA"/>
        </w:rPr>
      </w:pPr>
    </w:p>
    <w:p w14:paraId="1460BC85" w14:textId="77777777" w:rsidR="003171D0" w:rsidRPr="00761B54" w:rsidRDefault="003171D0" w:rsidP="00B54511">
      <w:pPr>
        <w:pStyle w:val="ac"/>
        <w:spacing w:before="0" w:beforeAutospacing="0" w:after="0" w:afterAutospacing="0"/>
        <w:ind w:left="5103"/>
        <w:rPr>
          <w:lang w:val="uk-UA"/>
        </w:rPr>
      </w:pPr>
    </w:p>
    <w:p w14:paraId="7D99EBAE" w14:textId="77777777" w:rsidR="003171D0" w:rsidRPr="00761B54" w:rsidRDefault="003171D0" w:rsidP="00B54511">
      <w:pPr>
        <w:pStyle w:val="ac"/>
        <w:spacing w:before="0" w:beforeAutospacing="0" w:after="0" w:afterAutospacing="0"/>
        <w:ind w:left="5103"/>
        <w:rPr>
          <w:lang w:val="uk-UA"/>
        </w:rPr>
      </w:pPr>
    </w:p>
    <w:p w14:paraId="5AE37965" w14:textId="77777777" w:rsidR="003171D0" w:rsidRPr="00761B54" w:rsidRDefault="003171D0" w:rsidP="00B54511">
      <w:pPr>
        <w:pStyle w:val="ac"/>
        <w:spacing w:before="0" w:beforeAutospacing="0" w:after="0" w:afterAutospacing="0"/>
        <w:ind w:left="5103"/>
        <w:rPr>
          <w:lang w:val="uk-UA"/>
        </w:rPr>
      </w:pPr>
    </w:p>
    <w:p w14:paraId="2857B985" w14:textId="77777777" w:rsidR="00B54511" w:rsidRPr="00F24B2D" w:rsidRDefault="00B54511" w:rsidP="007315D1">
      <w:pPr>
        <w:pStyle w:val="ac"/>
        <w:spacing w:before="0" w:beforeAutospacing="0" w:after="0" w:afterAutospacing="0"/>
        <w:ind w:left="5103"/>
        <w:jc w:val="both"/>
      </w:pPr>
      <w:r w:rsidRPr="00761B54">
        <w:t>Додаток</w:t>
      </w:r>
    </w:p>
    <w:p w14:paraId="4874E614" w14:textId="338F1A68" w:rsidR="00B54511" w:rsidRPr="007315D1" w:rsidRDefault="00B54511" w:rsidP="007315D1">
      <w:pPr>
        <w:pStyle w:val="ac"/>
        <w:spacing w:before="0" w:beforeAutospacing="0" w:after="0" w:afterAutospacing="0"/>
        <w:ind w:left="5103"/>
        <w:jc w:val="both"/>
        <w:rPr>
          <w:shd w:val="clear" w:color="auto" w:fill="FFFFFF"/>
          <w:lang w:val="uk-UA"/>
        </w:rPr>
      </w:pPr>
      <w:r w:rsidRPr="00761B54">
        <w:t>до Типової інформаційної картки</w:t>
      </w:r>
      <w:r w:rsidRPr="00761B54">
        <w:br/>
        <w:t xml:space="preserve">адміністративної послуги </w:t>
      </w:r>
      <w:r w:rsidRPr="00761B54">
        <w:rPr>
          <w:shd w:val="clear" w:color="auto" w:fill="FFFFFF"/>
          <w:lang w:val="uk-UA"/>
        </w:rPr>
        <w:t>в</w:t>
      </w:r>
      <w:r w:rsidRPr="00761B54">
        <w:rPr>
          <w:shd w:val="clear" w:color="auto" w:fill="FFFFFF"/>
        </w:rPr>
        <w:t>несення до Державного земельного кадастру відомостей (змін до них) про землі в межах територій адміністративно-територіальних одиниць</w:t>
      </w:r>
      <w:r w:rsidR="0042487E" w:rsidRPr="00761B54">
        <w:rPr>
          <w:color w:val="333333"/>
          <w:shd w:val="clear" w:color="auto" w:fill="FFFFFF"/>
          <w:lang w:val="uk-UA"/>
        </w:rPr>
        <w:t xml:space="preserve"> </w:t>
      </w:r>
      <w:r w:rsidR="0042487E" w:rsidRPr="00761B54">
        <w:rPr>
          <w:shd w:val="clear" w:color="auto" w:fill="FFFFFF"/>
          <w:lang w:val="uk-UA"/>
        </w:rPr>
        <w:t>з видачею витягу</w:t>
      </w:r>
    </w:p>
    <w:p w14:paraId="47AB6109" w14:textId="77777777" w:rsidR="00B54511" w:rsidRPr="00761B54" w:rsidRDefault="00B54511" w:rsidP="00B54511">
      <w:pPr>
        <w:pStyle w:val="ac"/>
        <w:spacing w:before="0" w:beforeAutospacing="0" w:after="0" w:afterAutospacing="0"/>
        <w:ind w:left="5103"/>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12CC3D73" w14:textId="77777777" w:rsidTr="00573319">
        <w:tc>
          <w:tcPr>
            <w:tcW w:w="1764" w:type="pct"/>
            <w:tcBorders>
              <w:top w:val="nil"/>
              <w:left w:val="nil"/>
              <w:bottom w:val="nil"/>
              <w:right w:val="nil"/>
              <w:tl2br w:val="nil"/>
              <w:tr2bl w:val="nil"/>
            </w:tcBorders>
          </w:tcPr>
          <w:p w14:paraId="14B672F5"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3664EEEE" w14:textId="77777777" w:rsidR="00B54511" w:rsidRPr="00761B54" w:rsidRDefault="00B54511" w:rsidP="00573319">
            <w:pPr>
              <w:spacing w:line="228" w:lineRule="auto"/>
              <w:jc w:val="center"/>
            </w:pPr>
          </w:p>
          <w:p w14:paraId="592EF6B4" w14:textId="36F8D806"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 xml:space="preserve"> / </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79BB33D9"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1DC11195" w14:textId="038428E3"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lastRenderedPageBreak/>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405E20B8" w14:textId="77777777" w:rsidR="00B54511" w:rsidRPr="00761B54" w:rsidRDefault="00B54511" w:rsidP="00B54511">
      <w:pPr>
        <w:shd w:val="clear" w:color="auto" w:fill="FFFFFF"/>
        <w:spacing w:before="360" w:after="240"/>
        <w:ind w:left="448"/>
        <w:jc w:val="center"/>
      </w:pPr>
      <w:r w:rsidRPr="00761B54">
        <w:lastRenderedPageBreak/>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761A18AB"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368D1334" w14:textId="77777777" w:rsidTr="00573319">
        <w:tc>
          <w:tcPr>
            <w:tcW w:w="2500" w:type="pct"/>
            <w:vMerge w:val="restart"/>
            <w:tcBorders>
              <w:top w:val="nil"/>
              <w:left w:val="nil"/>
              <w:bottom w:val="nil"/>
              <w:right w:val="nil"/>
              <w:tl2br w:val="nil"/>
              <w:tr2bl w:val="nil"/>
            </w:tcBorders>
          </w:tcPr>
          <w:p w14:paraId="6231528D"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1938E3EF"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6D15D245" w14:textId="77777777" w:rsidTr="00573319">
        <w:tc>
          <w:tcPr>
            <w:tcW w:w="2500" w:type="pct"/>
            <w:vMerge/>
            <w:tcBorders>
              <w:top w:val="nil"/>
              <w:left w:val="nil"/>
              <w:bottom w:val="nil"/>
              <w:right w:val="nil"/>
              <w:tl2br w:val="nil"/>
              <w:tr2bl w:val="nil"/>
            </w:tcBorders>
          </w:tcPr>
          <w:p w14:paraId="5D268163"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293EA874" w14:textId="77777777" w:rsidR="00B54511" w:rsidRPr="00761B54" w:rsidRDefault="00B54511" w:rsidP="00573319">
            <w:pPr>
              <w:spacing w:before="120"/>
              <w:rPr>
                <w:rFonts w:asciiTheme="minorHAnsi" w:hAnsiTheme="minorHAnsi"/>
              </w:rPr>
            </w:pPr>
            <w:r w:rsidRPr="00761B54">
              <w:rPr>
                <w:noProof/>
                <w:lang w:val="en-AU"/>
              </w:rPr>
              <w:sym w:font="Wingdings" w:char="F0FE"/>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63D13CC9" w14:textId="77777777" w:rsidR="00B54511" w:rsidRPr="00761B54" w:rsidRDefault="00B54511"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B54511" w:rsidRPr="00761B54" w14:paraId="11B04707" w14:textId="77777777" w:rsidTr="00573319">
        <w:tc>
          <w:tcPr>
            <w:tcW w:w="2500" w:type="pct"/>
            <w:vMerge/>
            <w:tcBorders>
              <w:top w:val="nil"/>
              <w:left w:val="nil"/>
              <w:bottom w:val="nil"/>
              <w:right w:val="nil"/>
              <w:tl2br w:val="nil"/>
              <w:tr2bl w:val="nil"/>
            </w:tcBorders>
          </w:tcPr>
          <w:p w14:paraId="79308671"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55A2941C" w14:textId="77777777" w:rsidR="00B54511" w:rsidRPr="00761B54" w:rsidRDefault="00B54511" w:rsidP="00573319">
            <w:pPr>
              <w:spacing w:before="120" w:line="360" w:lineRule="auto"/>
            </w:pPr>
            <w:r w:rsidRPr="00761B54">
              <w:rPr>
                <w:rFonts w:eastAsia="Arial Unicode MS"/>
              </w:rPr>
              <w:t xml:space="preserve">€ </w:t>
            </w:r>
            <w:r w:rsidRPr="00761B54">
              <w:t>обмеження у використанні земель;</w:t>
            </w:r>
          </w:p>
          <w:p w14:paraId="5918E823" w14:textId="77777777" w:rsidR="00B54511" w:rsidRPr="00761B54" w:rsidRDefault="00B54511" w:rsidP="00573319">
            <w:pPr>
              <w:pStyle w:val="st2"/>
              <w:spacing w:after="240"/>
              <w:ind w:firstLine="0"/>
              <w:rPr>
                <w:rStyle w:val="st42"/>
              </w:rPr>
            </w:pPr>
            <w:r w:rsidRPr="00761B54">
              <w:rPr>
                <w:rStyle w:val="st42"/>
              </w:rPr>
              <w:t>€ меліоративну мережу;</w:t>
            </w:r>
          </w:p>
          <w:p w14:paraId="2B8E6B1F" w14:textId="77777777" w:rsidR="00B54511" w:rsidRPr="00761B54" w:rsidRDefault="00B54511" w:rsidP="00573319">
            <w:pPr>
              <w:spacing w:before="120"/>
            </w:pPr>
            <w:r w:rsidRPr="00761B54">
              <w:rPr>
                <w:rStyle w:val="st42"/>
              </w:rPr>
              <w:t>€ складову частину меліоративної мережі</w:t>
            </w:r>
          </w:p>
        </w:tc>
      </w:tr>
      <w:tr w:rsidR="00B54511" w:rsidRPr="00761B54" w14:paraId="47C0E3A8" w14:textId="77777777" w:rsidTr="00573319">
        <w:tc>
          <w:tcPr>
            <w:tcW w:w="2500" w:type="pct"/>
            <w:vMerge/>
            <w:tcBorders>
              <w:top w:val="nil"/>
              <w:left w:val="nil"/>
              <w:bottom w:val="nil"/>
              <w:right w:val="nil"/>
              <w:tl2br w:val="nil"/>
              <w:tr2bl w:val="nil"/>
            </w:tcBorders>
          </w:tcPr>
          <w:p w14:paraId="32A184F3"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79763AF6" w14:textId="77777777" w:rsidR="00B54511" w:rsidRPr="00761B54" w:rsidRDefault="00B54511" w:rsidP="00573319">
            <w:r w:rsidRPr="00761B54">
              <w:rPr>
                <w:rFonts w:eastAsia="Arial Unicode MS"/>
              </w:rPr>
              <w:t>€</w:t>
            </w:r>
            <w:r w:rsidRPr="00761B54">
              <w:t xml:space="preserve"> земельну ділянку</w:t>
            </w:r>
          </w:p>
        </w:tc>
      </w:tr>
      <w:tr w:rsidR="00B54511" w:rsidRPr="00761B54" w14:paraId="390C2936" w14:textId="77777777" w:rsidTr="00573319">
        <w:tc>
          <w:tcPr>
            <w:tcW w:w="2500" w:type="pct"/>
            <w:tcBorders>
              <w:top w:val="nil"/>
              <w:left w:val="nil"/>
              <w:bottom w:val="nil"/>
              <w:right w:val="nil"/>
              <w:tl2br w:val="nil"/>
              <w:tr2bl w:val="nil"/>
            </w:tcBorders>
          </w:tcPr>
          <w:p w14:paraId="4DEA7A46"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3761ABE4" w14:textId="77777777" w:rsidR="00B54511" w:rsidRPr="00761B54" w:rsidRDefault="00B54511" w:rsidP="00573319">
            <w:pPr>
              <w:spacing w:before="120"/>
            </w:pPr>
          </w:p>
        </w:tc>
      </w:tr>
      <w:tr w:rsidR="00B54511" w:rsidRPr="00761B54" w14:paraId="4D47B4F2" w14:textId="77777777" w:rsidTr="00573319">
        <w:tc>
          <w:tcPr>
            <w:tcW w:w="2500" w:type="pct"/>
            <w:tcBorders>
              <w:top w:val="nil"/>
              <w:left w:val="nil"/>
              <w:bottom w:val="nil"/>
              <w:right w:val="nil"/>
              <w:tl2br w:val="nil"/>
              <w:tr2bl w:val="nil"/>
            </w:tcBorders>
          </w:tcPr>
          <w:p w14:paraId="2295DF3A"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6AA1690B" w14:textId="77777777" w:rsidR="00B54511" w:rsidRPr="00761B54" w:rsidRDefault="00B54511" w:rsidP="00573319">
            <w:pPr>
              <w:spacing w:before="120"/>
            </w:pPr>
          </w:p>
        </w:tc>
      </w:tr>
      <w:tr w:rsidR="00B54511" w:rsidRPr="00761B54" w14:paraId="7AD3FF5F" w14:textId="77777777" w:rsidTr="00573319">
        <w:tc>
          <w:tcPr>
            <w:tcW w:w="2500" w:type="pct"/>
            <w:tcBorders>
              <w:top w:val="nil"/>
              <w:left w:val="nil"/>
              <w:bottom w:val="nil"/>
              <w:right w:val="nil"/>
              <w:tl2br w:val="nil"/>
              <w:tr2bl w:val="nil"/>
            </w:tcBorders>
          </w:tcPr>
          <w:p w14:paraId="52F57B9C"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2E93E564" w14:textId="77777777" w:rsidR="00B54511" w:rsidRPr="00761B54" w:rsidRDefault="00B54511" w:rsidP="00573319">
            <w:pPr>
              <w:spacing w:before="120"/>
            </w:pPr>
          </w:p>
        </w:tc>
      </w:tr>
      <w:tr w:rsidR="00B54511" w:rsidRPr="00761B54" w14:paraId="77612217" w14:textId="77777777" w:rsidTr="00573319">
        <w:trPr>
          <w:trHeight w:val="960"/>
        </w:trPr>
        <w:tc>
          <w:tcPr>
            <w:tcW w:w="2500" w:type="pct"/>
            <w:tcBorders>
              <w:top w:val="nil"/>
              <w:left w:val="nil"/>
              <w:bottom w:val="nil"/>
              <w:right w:val="nil"/>
              <w:tl2br w:val="nil"/>
              <w:tr2bl w:val="nil"/>
            </w:tcBorders>
          </w:tcPr>
          <w:p w14:paraId="31F8DBBE"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3312E828" w14:textId="77777777" w:rsidR="00B54511" w:rsidRPr="00761B54" w:rsidRDefault="00B54511" w:rsidP="00573319">
            <w:pPr>
              <w:spacing w:before="120"/>
            </w:pPr>
          </w:p>
        </w:tc>
      </w:tr>
    </w:tbl>
    <w:p w14:paraId="6465CB35" w14:textId="77777777" w:rsidR="00B54511" w:rsidRPr="00761B54" w:rsidRDefault="00B54511" w:rsidP="00B54511">
      <w:pPr>
        <w:shd w:val="clear" w:color="auto" w:fill="FFFFFF"/>
        <w:spacing w:before="120"/>
      </w:pPr>
      <w:r w:rsidRPr="00761B54">
        <w:t>До заяви додаються*:</w:t>
      </w:r>
    </w:p>
    <w:p w14:paraId="30319E06"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7A8829FD"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54BFB8A2"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5A1B0414"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59785C50"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797A5C39"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6630FDE0"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00886E4B"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0CFBE6A6"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36CC3903" w14:textId="77777777" w:rsidR="00B54511" w:rsidRPr="00761B54" w:rsidRDefault="00B54511" w:rsidP="00B54511">
      <w:pPr>
        <w:shd w:val="clear" w:color="auto" w:fill="FFFFFF"/>
        <w:spacing w:before="120"/>
      </w:pPr>
      <w:r w:rsidRPr="00761B54">
        <w:rPr>
          <w:rFonts w:eastAsia="Arial Unicode MS"/>
        </w:rPr>
        <w:lastRenderedPageBreak/>
        <w:t>€</w:t>
      </w:r>
      <w:r w:rsidRPr="00761B54">
        <w:t xml:space="preserve"> договір;</w:t>
      </w:r>
    </w:p>
    <w:p w14:paraId="53B3EABD"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3841311F" w14:textId="77777777" w:rsidR="00B54511" w:rsidRPr="00761B54" w:rsidRDefault="00B54511" w:rsidP="00B54511">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380651A5"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6577098C" w14:textId="5AF8D700"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AA729C">
        <w:rPr>
          <w:rFonts w:eastAsia="Arial Unicode MS"/>
        </w:rPr>
        <w:t>«</w:t>
      </w:r>
      <w:r w:rsidRPr="00761B54">
        <w:rPr>
          <w:rFonts w:eastAsia="Arial Unicode MS"/>
        </w:rPr>
        <w:t>V</w:t>
      </w:r>
      <w:r w:rsidR="00AA729C">
        <w:rPr>
          <w:rFonts w:eastAsia="Arial Unicode MS"/>
        </w:rPr>
        <w:t>»</w:t>
      </w:r>
      <w:r w:rsidRPr="00761B54">
        <w:rPr>
          <w:rFonts w:eastAsia="Arial Unicode MS"/>
        </w:rPr>
        <w:t>.</w:t>
      </w:r>
    </w:p>
    <w:p w14:paraId="22B61B33"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3F3E371D" w14:textId="77777777" w:rsidR="00B54511" w:rsidRPr="00761B54" w:rsidRDefault="00B54511" w:rsidP="00B54511">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50D5273B"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t xml:space="preserve"> </w:t>
      </w:r>
      <w:r w:rsidRPr="00761B54">
        <w:rPr>
          <w:rStyle w:val="st42"/>
        </w:rPr>
        <w:t>в електронній формі:</w:t>
      </w:r>
    </w:p>
    <w:p w14:paraId="1C4ED827"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17C72238"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6BBCE9F4" w14:textId="77777777" w:rsidTr="00573319">
        <w:tc>
          <w:tcPr>
            <w:tcW w:w="4543" w:type="dxa"/>
            <w:gridSpan w:val="2"/>
            <w:tcBorders>
              <w:top w:val="nil"/>
              <w:left w:val="nil"/>
              <w:bottom w:val="nil"/>
              <w:right w:val="nil"/>
              <w:tl2br w:val="nil"/>
              <w:tr2bl w:val="nil"/>
            </w:tcBorders>
          </w:tcPr>
          <w:p w14:paraId="4D786DD9"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201AFDD1"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4688088D" w14:textId="77777777" w:rsidR="00B54511" w:rsidRPr="00761B54" w:rsidRDefault="00B54511" w:rsidP="00573319">
            <w:pPr>
              <w:jc w:val="center"/>
            </w:pPr>
            <w:r w:rsidRPr="00761B54">
              <w:t>Службова інформація</w:t>
            </w:r>
          </w:p>
        </w:tc>
      </w:tr>
      <w:tr w:rsidR="00B54511" w:rsidRPr="00761B54" w14:paraId="3D3F587D" w14:textId="77777777" w:rsidTr="00573319">
        <w:tc>
          <w:tcPr>
            <w:tcW w:w="4543" w:type="dxa"/>
            <w:gridSpan w:val="2"/>
            <w:tcBorders>
              <w:top w:val="nil"/>
              <w:left w:val="nil"/>
              <w:bottom w:val="nil"/>
              <w:right w:val="nil"/>
              <w:tl2br w:val="nil"/>
              <w:tr2bl w:val="nil"/>
            </w:tcBorders>
          </w:tcPr>
          <w:p w14:paraId="49682296"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3B03B287"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17E4BD50" w14:textId="77777777" w:rsidR="00B54511" w:rsidRPr="00761B54" w:rsidRDefault="00B54511" w:rsidP="00573319">
            <w:pPr>
              <w:jc w:val="center"/>
            </w:pPr>
            <w:r w:rsidRPr="00761B54">
              <w:t>Реєстраційний номер заяви</w:t>
            </w:r>
          </w:p>
        </w:tc>
      </w:tr>
      <w:tr w:rsidR="00B54511" w:rsidRPr="00761B54" w14:paraId="27872733" w14:textId="77777777" w:rsidTr="00573319">
        <w:tc>
          <w:tcPr>
            <w:tcW w:w="4543" w:type="dxa"/>
            <w:gridSpan w:val="2"/>
            <w:tcBorders>
              <w:top w:val="nil"/>
              <w:left w:val="nil"/>
              <w:bottom w:val="nil"/>
              <w:right w:val="nil"/>
              <w:tl2br w:val="nil"/>
              <w:tr2bl w:val="nil"/>
            </w:tcBorders>
          </w:tcPr>
          <w:p w14:paraId="4232969E"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29C8F1C2"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1CEF6876" w14:textId="77777777" w:rsidR="00B54511" w:rsidRPr="00761B54" w:rsidRDefault="00B54511" w:rsidP="00573319">
            <w:pPr>
              <w:jc w:val="center"/>
            </w:pPr>
          </w:p>
        </w:tc>
      </w:tr>
      <w:tr w:rsidR="00B54511" w:rsidRPr="00761B54" w14:paraId="6853F30B" w14:textId="77777777" w:rsidTr="00573319">
        <w:tc>
          <w:tcPr>
            <w:tcW w:w="4543" w:type="dxa"/>
            <w:gridSpan w:val="2"/>
            <w:tcBorders>
              <w:top w:val="nil"/>
              <w:left w:val="nil"/>
              <w:bottom w:val="nil"/>
              <w:right w:val="nil"/>
              <w:tl2br w:val="nil"/>
              <w:tr2bl w:val="nil"/>
            </w:tcBorders>
          </w:tcPr>
          <w:p w14:paraId="06F78913" w14:textId="77777777" w:rsidR="00B54511" w:rsidRPr="00761B54" w:rsidRDefault="00B54511" w:rsidP="00573319"/>
        </w:tc>
        <w:tc>
          <w:tcPr>
            <w:tcW w:w="795" w:type="dxa"/>
            <w:tcBorders>
              <w:top w:val="nil"/>
              <w:left w:val="nil"/>
              <w:bottom w:val="nil"/>
              <w:right w:val="nil"/>
              <w:tl2br w:val="nil"/>
              <w:tr2bl w:val="nil"/>
            </w:tcBorders>
          </w:tcPr>
          <w:p w14:paraId="6152648F"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30E8A6CE" w14:textId="77777777" w:rsidR="00B54511" w:rsidRPr="00761B54" w:rsidRDefault="00B54511" w:rsidP="00573319">
            <w:pPr>
              <w:jc w:val="center"/>
            </w:pPr>
            <w:r w:rsidRPr="00761B54">
              <w:t>Дата реєстрації заяви</w:t>
            </w:r>
          </w:p>
        </w:tc>
      </w:tr>
      <w:tr w:rsidR="00B54511" w:rsidRPr="00761B54" w14:paraId="3723D221" w14:textId="77777777" w:rsidTr="00573319">
        <w:tc>
          <w:tcPr>
            <w:tcW w:w="4543" w:type="dxa"/>
            <w:gridSpan w:val="2"/>
            <w:tcBorders>
              <w:top w:val="nil"/>
              <w:left w:val="nil"/>
              <w:bottom w:val="single" w:sz="4" w:space="0" w:color="auto"/>
              <w:right w:val="nil"/>
              <w:tl2br w:val="nil"/>
              <w:tr2bl w:val="nil"/>
            </w:tcBorders>
          </w:tcPr>
          <w:p w14:paraId="779FCE66"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48BE245A"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1856FEE" w14:textId="77777777" w:rsidR="00B54511" w:rsidRPr="00761B54" w:rsidRDefault="00B54511" w:rsidP="00573319">
            <w:pPr>
              <w:jc w:val="center"/>
            </w:pPr>
          </w:p>
        </w:tc>
      </w:tr>
      <w:tr w:rsidR="00B54511" w:rsidRPr="00761B54" w14:paraId="0EFD031B"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74411F91" w14:textId="77777777" w:rsidR="00B54511" w:rsidRPr="00761B54" w:rsidRDefault="00B54511" w:rsidP="00573319"/>
        </w:tc>
        <w:tc>
          <w:tcPr>
            <w:tcW w:w="795" w:type="dxa"/>
            <w:tcBorders>
              <w:top w:val="nil"/>
              <w:left w:val="single" w:sz="4" w:space="0" w:color="auto"/>
              <w:bottom w:val="nil"/>
              <w:right w:val="nil"/>
              <w:tl2br w:val="nil"/>
              <w:tr2bl w:val="nil"/>
            </w:tcBorders>
          </w:tcPr>
          <w:p w14:paraId="0164E6E1"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16F9FA1E"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4B980D66" w14:textId="77777777" w:rsidTr="00573319">
        <w:tc>
          <w:tcPr>
            <w:tcW w:w="4543" w:type="dxa"/>
            <w:gridSpan w:val="2"/>
            <w:tcBorders>
              <w:top w:val="single" w:sz="4" w:space="0" w:color="auto"/>
              <w:left w:val="nil"/>
              <w:bottom w:val="nil"/>
              <w:right w:val="nil"/>
              <w:tl2br w:val="nil"/>
              <w:tr2bl w:val="nil"/>
            </w:tcBorders>
          </w:tcPr>
          <w:p w14:paraId="1B6CD640" w14:textId="77777777" w:rsidR="00B54511" w:rsidRPr="00761B54" w:rsidRDefault="00B54511" w:rsidP="00573319">
            <w:pPr>
              <w:jc w:val="center"/>
            </w:pPr>
          </w:p>
          <w:p w14:paraId="39641042" w14:textId="77777777" w:rsidR="00B54511" w:rsidRPr="00761B54" w:rsidRDefault="00B54511" w:rsidP="00573319"/>
        </w:tc>
        <w:tc>
          <w:tcPr>
            <w:tcW w:w="795" w:type="dxa"/>
            <w:tcBorders>
              <w:top w:val="nil"/>
              <w:left w:val="nil"/>
              <w:bottom w:val="nil"/>
              <w:right w:val="nil"/>
              <w:tl2br w:val="nil"/>
              <w:tr2bl w:val="nil"/>
            </w:tcBorders>
          </w:tcPr>
          <w:p w14:paraId="4ED07C3F"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2F3B4AF7" w14:textId="77777777" w:rsidR="00B54511" w:rsidRPr="00761B54" w:rsidRDefault="00B54511" w:rsidP="00573319"/>
          <w:p w14:paraId="10B7A38D" w14:textId="77777777" w:rsidR="00B54511" w:rsidRPr="00761B54" w:rsidRDefault="00B54511" w:rsidP="00573319">
            <w:pPr>
              <w:jc w:val="center"/>
            </w:pPr>
          </w:p>
          <w:p w14:paraId="700A0613" w14:textId="77777777" w:rsidR="00B54511" w:rsidRPr="00761B54" w:rsidRDefault="00B54511" w:rsidP="00573319"/>
        </w:tc>
      </w:tr>
      <w:tr w:rsidR="00B54511" w:rsidRPr="00761B54" w14:paraId="2B40F404" w14:textId="77777777" w:rsidTr="00573319">
        <w:tc>
          <w:tcPr>
            <w:tcW w:w="4543" w:type="dxa"/>
            <w:gridSpan w:val="2"/>
            <w:tcBorders>
              <w:top w:val="nil"/>
              <w:left w:val="nil"/>
              <w:bottom w:val="nil"/>
              <w:right w:val="nil"/>
              <w:tl2br w:val="nil"/>
              <w:tr2bl w:val="nil"/>
            </w:tcBorders>
          </w:tcPr>
          <w:p w14:paraId="2346DDB2"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70B3AEC2"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3844320D" w14:textId="77777777" w:rsidR="00B54511" w:rsidRPr="00761B54" w:rsidRDefault="00B54511" w:rsidP="00573319">
            <w:pPr>
              <w:jc w:val="center"/>
            </w:pPr>
            <w:r w:rsidRPr="00761B54">
              <w:t>Підпис Державного кадастрового реєстратора</w:t>
            </w:r>
          </w:p>
        </w:tc>
      </w:tr>
      <w:tr w:rsidR="00B54511" w:rsidRPr="00761B54" w14:paraId="14237F8B" w14:textId="77777777" w:rsidTr="00573319">
        <w:tc>
          <w:tcPr>
            <w:tcW w:w="2664" w:type="dxa"/>
            <w:tcBorders>
              <w:top w:val="nil"/>
              <w:left w:val="nil"/>
              <w:bottom w:val="nil"/>
              <w:right w:val="nil"/>
              <w:tl2br w:val="nil"/>
              <w:tr2bl w:val="nil"/>
            </w:tcBorders>
          </w:tcPr>
          <w:p w14:paraId="75DE0861" w14:textId="77777777" w:rsidR="00B54511" w:rsidRPr="00761B54" w:rsidRDefault="00B54511" w:rsidP="00AA729C">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61F463A7" w14:textId="77777777" w:rsidR="00B54511" w:rsidRPr="00761B54" w:rsidRDefault="00B54511" w:rsidP="00573319">
            <w:pPr>
              <w:jc w:val="center"/>
            </w:pPr>
          </w:p>
        </w:tc>
        <w:tc>
          <w:tcPr>
            <w:tcW w:w="795" w:type="dxa"/>
            <w:tcBorders>
              <w:top w:val="nil"/>
              <w:left w:val="nil"/>
              <w:bottom w:val="nil"/>
              <w:right w:val="nil"/>
              <w:tl2br w:val="nil"/>
              <w:tr2bl w:val="nil"/>
            </w:tcBorders>
          </w:tcPr>
          <w:p w14:paraId="779FE597"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C37CF96" w14:textId="77777777" w:rsidR="00B54511" w:rsidRPr="00761B54" w:rsidRDefault="00B54511" w:rsidP="00573319"/>
        </w:tc>
      </w:tr>
    </w:tbl>
    <w:p w14:paraId="30E0A700" w14:textId="77777777" w:rsidR="00B54511" w:rsidRPr="00761B54" w:rsidRDefault="00B54511" w:rsidP="00B54511">
      <w:pPr>
        <w:shd w:val="clear" w:color="auto" w:fill="FFFFFF"/>
      </w:pPr>
      <w:r w:rsidRPr="00761B54">
        <w:t>МП</w:t>
      </w:r>
    </w:p>
    <w:p w14:paraId="35738AFC" w14:textId="77777777" w:rsidR="00B54511" w:rsidRPr="00761B54" w:rsidRDefault="00B54511" w:rsidP="00B54511">
      <w:pPr>
        <w:spacing w:before="120" w:after="120"/>
        <w:jc w:val="both"/>
        <w:rPr>
          <w:sz w:val="20"/>
          <w:szCs w:val="20"/>
        </w:rPr>
      </w:pPr>
      <w:r w:rsidRPr="00761B54">
        <w:rPr>
          <w:sz w:val="20"/>
          <w:szCs w:val="20"/>
        </w:rPr>
        <w:t>__________</w:t>
      </w:r>
    </w:p>
    <w:p w14:paraId="2CA7B32D" w14:textId="77777777" w:rsidR="00B54511" w:rsidRPr="00761B54" w:rsidRDefault="00B54511" w:rsidP="00B54511">
      <w:pPr>
        <w:spacing w:after="200" w:line="276" w:lineRule="auto"/>
        <w:jc w:val="both"/>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38917FB8" w14:textId="77777777" w:rsidR="00B54511" w:rsidRPr="00761B54" w:rsidRDefault="00B54511" w:rsidP="00B54511">
      <w:pPr>
        <w:spacing w:after="160" w:line="259" w:lineRule="auto"/>
        <w:rPr>
          <w:lang w:eastAsia="uk-UA"/>
        </w:rPr>
      </w:pPr>
      <w:r w:rsidRPr="00761B54">
        <w:rPr>
          <w:lang w:eastAsia="uk-UA"/>
        </w:rPr>
        <w:br w:type="page"/>
      </w:r>
    </w:p>
    <w:p w14:paraId="40DD7C6D" w14:textId="77777777" w:rsidR="00B54511" w:rsidRPr="00761B54" w:rsidRDefault="00B54511" w:rsidP="00B54511">
      <w:pPr>
        <w:pStyle w:val="rvps14"/>
        <w:shd w:val="clear" w:color="auto" w:fill="FFFFFF"/>
        <w:spacing w:before="0" w:beforeAutospacing="0" w:after="0" w:afterAutospacing="0"/>
        <w:jc w:val="center"/>
        <w:rPr>
          <w:rStyle w:val="afb"/>
        </w:rPr>
      </w:pPr>
      <w:r w:rsidRPr="00761B54">
        <w:rPr>
          <w:rStyle w:val="afb"/>
        </w:rPr>
        <w:lastRenderedPageBreak/>
        <w:t>ТИПОВА ІНФОРМАЦІЙНА КАРТКА АДМІНІСТРАТИВНОЇ ПОСЛУГИ</w:t>
      </w:r>
    </w:p>
    <w:p w14:paraId="0BFB3F7C" w14:textId="77777777" w:rsidR="00B54511" w:rsidRPr="00761B54" w:rsidRDefault="00B54511" w:rsidP="00B54511">
      <w:pPr>
        <w:pStyle w:val="rvps14"/>
        <w:shd w:val="clear" w:color="auto" w:fill="FFFFFF"/>
        <w:spacing w:before="0" w:beforeAutospacing="0" w:after="0" w:afterAutospacing="0"/>
        <w:jc w:val="center"/>
        <w:rPr>
          <w:u w:val="single"/>
        </w:rPr>
      </w:pPr>
      <w:bookmarkStart w:id="125" w:name="_Hlk212028217"/>
      <w:r w:rsidRPr="00761B54">
        <w:rPr>
          <w:u w:val="single"/>
        </w:rPr>
        <w:t xml:space="preserve">ВНЕСЕННЯ ДО ДЕРЖАВНОГО ЗЕМЕЛЬНОГО КАДАСТРУ ВІДОМОСТЕЙ (ЗМІН ДО НИХ) ПРО ЗЕМЛІ В МЕЖАХ </w:t>
      </w:r>
      <w:r w:rsidRPr="00761B54">
        <w:rPr>
          <w:caps/>
          <w:u w:val="single"/>
          <w:shd w:val="clear" w:color="auto" w:fill="FFFFFF"/>
        </w:rPr>
        <w:t>територій територіальних громад</w:t>
      </w:r>
      <w:r w:rsidRPr="00761B54">
        <w:rPr>
          <w:u w:val="single"/>
        </w:rPr>
        <w:t xml:space="preserve"> </w:t>
      </w:r>
    </w:p>
    <w:p w14:paraId="40BF4260" w14:textId="77777777" w:rsidR="00B54511" w:rsidRPr="00761B54" w:rsidRDefault="00B54511" w:rsidP="00B54511">
      <w:pPr>
        <w:pStyle w:val="rvps14"/>
        <w:shd w:val="clear" w:color="auto" w:fill="FFFFFF"/>
        <w:spacing w:before="0" w:beforeAutospacing="0" w:after="0" w:afterAutospacing="0"/>
        <w:jc w:val="center"/>
        <w:rPr>
          <w:u w:val="single"/>
        </w:rPr>
      </w:pPr>
      <w:r w:rsidRPr="00761B54">
        <w:rPr>
          <w:u w:val="single"/>
        </w:rPr>
        <w:t>З ВИДАЧЕЮ ВИТЯГУ</w:t>
      </w:r>
      <w:bookmarkEnd w:id="125"/>
    </w:p>
    <w:p w14:paraId="04623DE9"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1465E24E" w14:textId="77777777" w:rsidR="00126E9A" w:rsidRDefault="00126E9A" w:rsidP="00126E9A">
      <w:pPr>
        <w:autoSpaceDE w:val="0"/>
        <w:autoSpaceDN w:val="0"/>
        <w:adjustRightInd w:val="0"/>
        <w:jc w:val="center"/>
      </w:pPr>
      <w:r>
        <w:rPr>
          <w:u w:val="single"/>
        </w:rPr>
        <w:t>Головне управління Держгеокадастру у Чернівецькій області</w:t>
      </w:r>
    </w:p>
    <w:p w14:paraId="09475311" w14:textId="23A774E6" w:rsidR="00B54511" w:rsidRPr="00761B54" w:rsidRDefault="00126E9A" w:rsidP="00126E9A">
      <w:pPr>
        <w:pStyle w:val="rvps14"/>
        <w:shd w:val="clear" w:color="auto" w:fill="FFFFFF"/>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B54511" w:rsidRPr="00761B54" w14:paraId="0F375E87" w14:textId="77777777" w:rsidTr="00573319">
        <w:tc>
          <w:tcPr>
            <w:tcW w:w="9634" w:type="dxa"/>
            <w:gridSpan w:val="3"/>
            <w:tcMar>
              <w:top w:w="150" w:type="dxa"/>
              <w:left w:w="150" w:type="dxa"/>
              <w:bottom w:w="150" w:type="dxa"/>
              <w:right w:w="150" w:type="dxa"/>
            </w:tcMar>
            <w:vAlign w:val="center"/>
            <w:hideMark/>
          </w:tcPr>
          <w:p w14:paraId="104A58A5" w14:textId="77777777" w:rsidR="00B54511" w:rsidRPr="00761B54" w:rsidRDefault="00B54511" w:rsidP="00573319">
            <w:pPr>
              <w:spacing w:line="225" w:lineRule="atLeast"/>
              <w:jc w:val="center"/>
              <w:rPr>
                <w:sz w:val="20"/>
                <w:szCs w:val="20"/>
              </w:rPr>
            </w:pPr>
            <w:r w:rsidRPr="00761B54">
              <w:rPr>
                <w:rStyle w:val="afb"/>
                <w:sz w:val="20"/>
                <w:szCs w:val="20"/>
              </w:rPr>
              <w:t>Інформація про центр надання адміністративних послуг</w:t>
            </w:r>
          </w:p>
        </w:tc>
      </w:tr>
      <w:tr w:rsidR="00126E9A" w:rsidRPr="00761B54" w14:paraId="5541FC09" w14:textId="77777777" w:rsidTr="00573319">
        <w:tc>
          <w:tcPr>
            <w:tcW w:w="4248" w:type="dxa"/>
            <w:gridSpan w:val="2"/>
            <w:tcMar>
              <w:top w:w="150" w:type="dxa"/>
              <w:left w:w="150" w:type="dxa"/>
              <w:bottom w:w="150" w:type="dxa"/>
              <w:right w:w="150" w:type="dxa"/>
            </w:tcMar>
            <w:vAlign w:val="center"/>
            <w:hideMark/>
          </w:tcPr>
          <w:p w14:paraId="5A321771" w14:textId="77777777" w:rsidR="00126E9A" w:rsidRPr="00761B54" w:rsidRDefault="00126E9A" w:rsidP="00126E9A">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hideMark/>
          </w:tcPr>
          <w:p w14:paraId="1EDF0B2C" w14:textId="77777777" w:rsidR="00126E9A" w:rsidRPr="002B72FA" w:rsidRDefault="00126E9A" w:rsidP="00126E9A">
            <w:pPr>
              <w:autoSpaceDE w:val="0"/>
              <w:autoSpaceDN w:val="0"/>
              <w:adjustRightInd w:val="0"/>
              <w:jc w:val="center"/>
            </w:pPr>
            <w:r w:rsidRPr="002B72FA">
              <w:t>Центр надання адміністративних послуг</w:t>
            </w:r>
          </w:p>
          <w:p w14:paraId="4EBA1EF2" w14:textId="6DBC49B5" w:rsidR="00126E9A" w:rsidRPr="00761B54" w:rsidRDefault="00126E9A" w:rsidP="00126E9A">
            <w:pPr>
              <w:spacing w:line="225" w:lineRule="atLeast"/>
              <w:jc w:val="center"/>
              <w:rPr>
                <w:sz w:val="20"/>
                <w:szCs w:val="20"/>
              </w:rPr>
            </w:pPr>
            <w:r w:rsidRPr="002B72FA">
              <w:t>Чернівецької міської ради</w:t>
            </w:r>
          </w:p>
        </w:tc>
      </w:tr>
      <w:tr w:rsidR="00B54511" w:rsidRPr="00761B54" w14:paraId="10A55F43" w14:textId="77777777" w:rsidTr="00573319">
        <w:tc>
          <w:tcPr>
            <w:tcW w:w="575" w:type="dxa"/>
            <w:tcMar>
              <w:top w:w="150" w:type="dxa"/>
              <w:left w:w="150" w:type="dxa"/>
              <w:bottom w:w="150" w:type="dxa"/>
              <w:right w:w="150" w:type="dxa"/>
            </w:tcMar>
            <w:vAlign w:val="center"/>
            <w:hideMark/>
          </w:tcPr>
          <w:p w14:paraId="5F6EC21B" w14:textId="481F92C0" w:rsidR="00B54511" w:rsidRPr="00CB0970" w:rsidRDefault="00B54511" w:rsidP="00573319">
            <w:pPr>
              <w:spacing w:line="225" w:lineRule="atLeast"/>
              <w:jc w:val="center"/>
              <w:rPr>
                <w:b/>
                <w:bCs/>
                <w:sz w:val="20"/>
                <w:szCs w:val="20"/>
              </w:rPr>
            </w:pPr>
            <w:r w:rsidRPr="00CB0970">
              <w:rPr>
                <w:rStyle w:val="afb"/>
                <w:b w:val="0"/>
                <w:bCs w:val="0"/>
                <w:sz w:val="20"/>
                <w:szCs w:val="20"/>
              </w:rPr>
              <w:t>1</w:t>
            </w:r>
          </w:p>
        </w:tc>
        <w:tc>
          <w:tcPr>
            <w:tcW w:w="3673" w:type="dxa"/>
            <w:tcMar>
              <w:top w:w="150" w:type="dxa"/>
              <w:left w:w="150" w:type="dxa"/>
              <w:bottom w:w="150" w:type="dxa"/>
              <w:right w:w="150" w:type="dxa"/>
            </w:tcMar>
            <w:vAlign w:val="center"/>
            <w:hideMark/>
          </w:tcPr>
          <w:p w14:paraId="371961AC" w14:textId="77777777" w:rsidR="00B54511" w:rsidRPr="00761B54" w:rsidRDefault="00B54511"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tcMar>
              <w:top w:w="150" w:type="dxa"/>
              <w:left w:w="150" w:type="dxa"/>
              <w:bottom w:w="150" w:type="dxa"/>
              <w:right w:w="150" w:type="dxa"/>
            </w:tcMar>
            <w:vAlign w:val="center"/>
            <w:hideMark/>
          </w:tcPr>
          <w:p w14:paraId="63C4D17C" w14:textId="5B4DBDF3" w:rsidR="00B54511" w:rsidRPr="00761B54" w:rsidRDefault="00126E9A"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1F7283A1" w14:textId="77777777" w:rsidTr="00573319">
        <w:tc>
          <w:tcPr>
            <w:tcW w:w="575" w:type="dxa"/>
            <w:tcMar>
              <w:top w:w="150" w:type="dxa"/>
              <w:left w:w="150" w:type="dxa"/>
              <w:bottom w:w="150" w:type="dxa"/>
              <w:right w:w="150" w:type="dxa"/>
            </w:tcMar>
            <w:vAlign w:val="center"/>
            <w:hideMark/>
          </w:tcPr>
          <w:p w14:paraId="33443F51" w14:textId="7E4D9A26" w:rsidR="00B54511" w:rsidRPr="00CB0970" w:rsidRDefault="00B54511" w:rsidP="00573319">
            <w:pPr>
              <w:spacing w:line="225" w:lineRule="atLeast"/>
              <w:jc w:val="center"/>
              <w:rPr>
                <w:b/>
                <w:bCs/>
                <w:sz w:val="20"/>
                <w:szCs w:val="20"/>
              </w:rPr>
            </w:pPr>
            <w:r w:rsidRPr="00CB0970">
              <w:rPr>
                <w:rStyle w:val="afb"/>
                <w:b w:val="0"/>
                <w:bCs w:val="0"/>
                <w:sz w:val="20"/>
                <w:szCs w:val="20"/>
              </w:rPr>
              <w:t>2</w:t>
            </w:r>
          </w:p>
        </w:tc>
        <w:tc>
          <w:tcPr>
            <w:tcW w:w="3673" w:type="dxa"/>
            <w:tcMar>
              <w:top w:w="150" w:type="dxa"/>
              <w:left w:w="150" w:type="dxa"/>
              <w:bottom w:w="150" w:type="dxa"/>
              <w:right w:w="150" w:type="dxa"/>
            </w:tcMar>
            <w:vAlign w:val="center"/>
            <w:hideMark/>
          </w:tcPr>
          <w:p w14:paraId="5C3DE62F" w14:textId="77777777" w:rsidR="00B54511" w:rsidRPr="00761B54" w:rsidRDefault="00B54511"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4DB47828" w14:textId="77777777" w:rsidR="00B54511" w:rsidRPr="00761B54" w:rsidRDefault="00B54511" w:rsidP="00573319">
            <w:pPr>
              <w:spacing w:line="225" w:lineRule="atLeast"/>
              <w:jc w:val="both"/>
              <w:rPr>
                <w:sz w:val="20"/>
                <w:szCs w:val="20"/>
              </w:rPr>
            </w:pPr>
            <w:r w:rsidRPr="00761B54">
              <w:rPr>
                <w:sz w:val="20"/>
                <w:szCs w:val="20"/>
              </w:rPr>
              <w:t>Відповідно до графіку роботи центру надання адміністративних послуг</w:t>
            </w:r>
          </w:p>
        </w:tc>
      </w:tr>
      <w:tr w:rsidR="00B54511" w:rsidRPr="00761B54" w14:paraId="22D07B17" w14:textId="77777777" w:rsidTr="00573319">
        <w:tc>
          <w:tcPr>
            <w:tcW w:w="575" w:type="dxa"/>
            <w:tcMar>
              <w:top w:w="150" w:type="dxa"/>
              <w:left w:w="150" w:type="dxa"/>
              <w:bottom w:w="150" w:type="dxa"/>
              <w:right w:w="150" w:type="dxa"/>
            </w:tcMar>
            <w:vAlign w:val="center"/>
            <w:hideMark/>
          </w:tcPr>
          <w:p w14:paraId="07307CF3" w14:textId="021FB22C" w:rsidR="00B54511" w:rsidRPr="00CB0970" w:rsidRDefault="00B54511" w:rsidP="00573319">
            <w:pPr>
              <w:spacing w:line="225" w:lineRule="atLeast"/>
              <w:jc w:val="center"/>
              <w:rPr>
                <w:b/>
                <w:bCs/>
                <w:sz w:val="20"/>
                <w:szCs w:val="20"/>
              </w:rPr>
            </w:pPr>
            <w:r w:rsidRPr="00CB0970">
              <w:rPr>
                <w:rStyle w:val="afb"/>
                <w:b w:val="0"/>
                <w:bCs w:val="0"/>
                <w:sz w:val="20"/>
                <w:szCs w:val="20"/>
              </w:rPr>
              <w:t>3</w:t>
            </w:r>
          </w:p>
        </w:tc>
        <w:tc>
          <w:tcPr>
            <w:tcW w:w="3673" w:type="dxa"/>
            <w:tcMar>
              <w:top w:w="150" w:type="dxa"/>
              <w:left w:w="150" w:type="dxa"/>
              <w:bottom w:w="150" w:type="dxa"/>
              <w:right w:w="150" w:type="dxa"/>
            </w:tcMar>
            <w:vAlign w:val="center"/>
            <w:hideMark/>
          </w:tcPr>
          <w:p w14:paraId="6A36385D" w14:textId="175D12E3" w:rsidR="00B54511" w:rsidRPr="00761B54" w:rsidRDefault="00B54511"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tcMar>
              <w:top w:w="150" w:type="dxa"/>
              <w:left w:w="150" w:type="dxa"/>
              <w:bottom w:w="150" w:type="dxa"/>
              <w:right w:w="150" w:type="dxa"/>
            </w:tcMar>
            <w:vAlign w:val="center"/>
            <w:hideMark/>
          </w:tcPr>
          <w:p w14:paraId="362FD28E"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63AD5279" w14:textId="77777777" w:rsidR="00126E9A" w:rsidRDefault="00126E9A" w:rsidP="00126E9A">
            <w:pPr>
              <w:autoSpaceDE w:val="0"/>
              <w:autoSpaceDN w:val="0"/>
              <w:adjustRightInd w:val="0"/>
              <w:rPr>
                <w:sz w:val="20"/>
                <w:szCs w:val="20"/>
              </w:rPr>
            </w:pPr>
            <w:r>
              <w:rPr>
                <w:sz w:val="20"/>
                <w:szCs w:val="20"/>
              </w:rPr>
              <w:t xml:space="preserve"> факс: (0372) 51-26-78 </w:t>
            </w:r>
          </w:p>
          <w:p w14:paraId="0B41D157"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50" w:history="1">
              <w:r>
                <w:rPr>
                  <w:color w:val="0000FF"/>
                  <w:sz w:val="20"/>
                  <w:szCs w:val="20"/>
                  <w:u w:val="single"/>
                </w:rPr>
                <w:t>admincnap@ukr.net</w:t>
              </w:r>
            </w:hyperlink>
            <w:r w:rsidRPr="00983859">
              <w:rPr>
                <w:sz w:val="20"/>
                <w:szCs w:val="20"/>
              </w:rPr>
              <w:tab/>
            </w:r>
          </w:p>
          <w:p w14:paraId="7708A0DD" w14:textId="77777777" w:rsidR="00126E9A" w:rsidRDefault="00126E9A" w:rsidP="00126E9A">
            <w:pPr>
              <w:jc w:val="both"/>
              <w:rPr>
                <w:color w:val="0000FF"/>
                <w:sz w:val="20"/>
                <w:szCs w:val="20"/>
                <w:u w:val="single"/>
              </w:rPr>
            </w:pPr>
            <w:r>
              <w:rPr>
                <w:sz w:val="20"/>
                <w:szCs w:val="20"/>
              </w:rPr>
              <w:t>Веб-сторінка: </w:t>
            </w:r>
            <w:hyperlink r:id="rId151" w:history="1">
              <w:r>
                <w:rPr>
                  <w:color w:val="0000FF"/>
                  <w:sz w:val="20"/>
                  <w:szCs w:val="20"/>
                  <w:u w:val="single"/>
                </w:rPr>
                <w:t>http://dozvil.city.cv.ua</w:t>
              </w:r>
            </w:hyperlink>
          </w:p>
          <w:p w14:paraId="3D1D2991" w14:textId="52523108" w:rsidR="00B54511" w:rsidRPr="00761B54" w:rsidRDefault="00B54511" w:rsidP="00573319">
            <w:pPr>
              <w:spacing w:line="225" w:lineRule="atLeast"/>
              <w:jc w:val="both"/>
              <w:rPr>
                <w:sz w:val="20"/>
                <w:szCs w:val="20"/>
              </w:rPr>
            </w:pPr>
          </w:p>
        </w:tc>
      </w:tr>
      <w:tr w:rsidR="00B54511" w:rsidRPr="00761B54" w14:paraId="5E7D1938" w14:textId="77777777" w:rsidTr="00573319">
        <w:tc>
          <w:tcPr>
            <w:tcW w:w="9634" w:type="dxa"/>
            <w:gridSpan w:val="3"/>
            <w:tcMar>
              <w:top w:w="150" w:type="dxa"/>
              <w:left w:w="150" w:type="dxa"/>
              <w:bottom w:w="150" w:type="dxa"/>
              <w:right w:w="150" w:type="dxa"/>
            </w:tcMar>
            <w:vAlign w:val="center"/>
            <w:hideMark/>
          </w:tcPr>
          <w:p w14:paraId="330EEBE9"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5F31F7C4" w14:textId="77777777" w:rsidTr="00573319">
        <w:tc>
          <w:tcPr>
            <w:tcW w:w="575" w:type="dxa"/>
            <w:tcMar>
              <w:top w:w="150" w:type="dxa"/>
              <w:left w:w="150" w:type="dxa"/>
              <w:bottom w:w="150" w:type="dxa"/>
              <w:right w:w="150" w:type="dxa"/>
            </w:tcMar>
            <w:vAlign w:val="center"/>
            <w:hideMark/>
          </w:tcPr>
          <w:p w14:paraId="003D4F71" w14:textId="1502F9F5" w:rsidR="00B54511" w:rsidRPr="00CB0970" w:rsidRDefault="00B54511" w:rsidP="00573319">
            <w:pPr>
              <w:spacing w:line="225" w:lineRule="atLeast"/>
              <w:jc w:val="center"/>
              <w:rPr>
                <w:b/>
                <w:bCs/>
                <w:sz w:val="20"/>
                <w:szCs w:val="20"/>
              </w:rPr>
            </w:pPr>
            <w:r w:rsidRPr="00CB0970">
              <w:rPr>
                <w:rStyle w:val="afb"/>
                <w:b w:val="0"/>
                <w:bCs w:val="0"/>
                <w:sz w:val="20"/>
                <w:szCs w:val="20"/>
              </w:rPr>
              <w:t>4</w:t>
            </w:r>
          </w:p>
        </w:tc>
        <w:tc>
          <w:tcPr>
            <w:tcW w:w="3673" w:type="dxa"/>
            <w:tcMar>
              <w:top w:w="150" w:type="dxa"/>
              <w:left w:w="150" w:type="dxa"/>
              <w:bottom w:w="150" w:type="dxa"/>
              <w:right w:w="150" w:type="dxa"/>
            </w:tcMar>
            <w:vAlign w:val="center"/>
            <w:hideMark/>
          </w:tcPr>
          <w:p w14:paraId="4B1D4A36" w14:textId="77777777" w:rsidR="00B54511" w:rsidRPr="00761B54" w:rsidRDefault="00B54511" w:rsidP="00573319">
            <w:pPr>
              <w:spacing w:line="225" w:lineRule="atLeast"/>
              <w:jc w:val="center"/>
              <w:rPr>
                <w:sz w:val="20"/>
                <w:szCs w:val="20"/>
              </w:rPr>
            </w:pPr>
            <w:r w:rsidRPr="00761B54">
              <w:rPr>
                <w:sz w:val="20"/>
                <w:szCs w:val="20"/>
              </w:rPr>
              <w:t>Закони України</w:t>
            </w:r>
          </w:p>
        </w:tc>
        <w:tc>
          <w:tcPr>
            <w:tcW w:w="5386" w:type="dxa"/>
            <w:tcMar>
              <w:top w:w="150" w:type="dxa"/>
              <w:left w:w="150" w:type="dxa"/>
              <w:bottom w:w="150" w:type="dxa"/>
              <w:right w:w="150" w:type="dxa"/>
            </w:tcMar>
            <w:vAlign w:val="center"/>
            <w:hideMark/>
          </w:tcPr>
          <w:p w14:paraId="3DB4E13F" w14:textId="77777777" w:rsidR="00B54511" w:rsidRPr="00761B54" w:rsidRDefault="00B54511" w:rsidP="00573319">
            <w:pPr>
              <w:spacing w:line="225" w:lineRule="atLeast"/>
              <w:jc w:val="both"/>
              <w:rPr>
                <w:sz w:val="20"/>
                <w:szCs w:val="20"/>
              </w:rPr>
            </w:pPr>
            <w:r w:rsidRPr="00761B54">
              <w:rPr>
                <w:sz w:val="20"/>
                <w:szCs w:val="20"/>
              </w:rPr>
              <w:t xml:space="preserve">Стаття 32 Закону України «Про Державний земельний кадастр», </w:t>
            </w:r>
            <w:hyperlink r:id="rId152"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53" w:anchor="n3760" w:tgtFrame="_blank" w:history="1">
              <w:r w:rsidRPr="00761B54">
                <w:rPr>
                  <w:rStyle w:val="af1"/>
                  <w:rFonts w:eastAsiaTheme="majorEastAsia"/>
                  <w:color w:val="auto"/>
                  <w:sz w:val="20"/>
                  <w:szCs w:val="20"/>
                  <w:u w:val="none"/>
                </w:rPr>
                <w:t>стаття 17</w:t>
              </w:r>
            </w:hyperlink>
            <w:hyperlink r:id="rId154"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79B00920" w14:textId="77777777" w:rsidTr="00573319">
        <w:tc>
          <w:tcPr>
            <w:tcW w:w="575" w:type="dxa"/>
            <w:tcMar>
              <w:top w:w="150" w:type="dxa"/>
              <w:left w:w="150" w:type="dxa"/>
              <w:bottom w:w="150" w:type="dxa"/>
              <w:right w:w="150" w:type="dxa"/>
            </w:tcMar>
            <w:vAlign w:val="center"/>
            <w:hideMark/>
          </w:tcPr>
          <w:p w14:paraId="1AFAF7CB" w14:textId="2E3BF9C9" w:rsidR="00B54511" w:rsidRPr="00CB0970" w:rsidRDefault="00B54511" w:rsidP="00573319">
            <w:pPr>
              <w:spacing w:line="225" w:lineRule="atLeast"/>
              <w:jc w:val="center"/>
              <w:rPr>
                <w:b/>
                <w:bCs/>
                <w:sz w:val="20"/>
                <w:szCs w:val="20"/>
              </w:rPr>
            </w:pPr>
            <w:r w:rsidRPr="00CB0970">
              <w:rPr>
                <w:rStyle w:val="afb"/>
                <w:b w:val="0"/>
                <w:bCs w:val="0"/>
                <w:sz w:val="20"/>
                <w:szCs w:val="20"/>
              </w:rPr>
              <w:t>5</w:t>
            </w:r>
          </w:p>
        </w:tc>
        <w:tc>
          <w:tcPr>
            <w:tcW w:w="3673" w:type="dxa"/>
            <w:tcMar>
              <w:top w:w="150" w:type="dxa"/>
              <w:left w:w="150" w:type="dxa"/>
              <w:bottom w:w="150" w:type="dxa"/>
              <w:right w:w="150" w:type="dxa"/>
            </w:tcMar>
            <w:vAlign w:val="center"/>
            <w:hideMark/>
          </w:tcPr>
          <w:p w14:paraId="2900D534" w14:textId="77777777" w:rsidR="00B54511" w:rsidRPr="00761B54" w:rsidRDefault="00B54511" w:rsidP="00573319">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vAlign w:val="center"/>
            <w:hideMark/>
          </w:tcPr>
          <w:p w14:paraId="1FFFF70C" w14:textId="0B16B261" w:rsidR="00B54511" w:rsidRPr="00CB0970" w:rsidRDefault="00B54511" w:rsidP="00573319">
            <w:pPr>
              <w:jc w:val="both"/>
              <w:rPr>
                <w:sz w:val="20"/>
                <w:szCs w:val="20"/>
              </w:rPr>
            </w:pPr>
            <w:r w:rsidRPr="00761B54">
              <w:rPr>
                <w:sz w:val="20"/>
                <w:szCs w:val="20"/>
              </w:rPr>
              <w:t>Пункти 69</w:t>
            </w:r>
            <w:r w:rsidR="00AA729C">
              <w:rPr>
                <w:sz w:val="20"/>
                <w:szCs w:val="20"/>
              </w:rPr>
              <w:t> </w:t>
            </w:r>
            <w:r w:rsidRPr="00761B54">
              <w:rPr>
                <w:i/>
                <w:sz w:val="20"/>
                <w:szCs w:val="20"/>
              </w:rPr>
              <w:t>–</w:t>
            </w:r>
            <w:r w:rsidR="00AA729C">
              <w:rPr>
                <w:i/>
                <w:sz w:val="20"/>
                <w:szCs w:val="20"/>
              </w:rPr>
              <w:t> </w:t>
            </w:r>
            <w:r w:rsidRPr="00761B54">
              <w:rPr>
                <w:sz w:val="20"/>
                <w:szCs w:val="20"/>
              </w:rPr>
              <w:t xml:space="preserve">75, </w:t>
            </w:r>
            <w:r w:rsidR="0041127A" w:rsidRPr="00CB0970">
              <w:rPr>
                <w:sz w:val="20"/>
                <w:szCs w:val="20"/>
              </w:rPr>
              <w:t>77 – 87,</w:t>
            </w:r>
            <w:r w:rsidRPr="00CB0970">
              <w:rPr>
                <w:sz w:val="20"/>
                <w:szCs w:val="20"/>
              </w:rPr>
              <w:t xml:space="preserve"> 96</w:t>
            </w:r>
            <w:r w:rsidR="00AA729C" w:rsidRPr="00CB0970">
              <w:rPr>
                <w:sz w:val="20"/>
                <w:szCs w:val="20"/>
              </w:rPr>
              <w:t> </w:t>
            </w:r>
            <w:r w:rsidRPr="00CB0970">
              <w:rPr>
                <w:i/>
                <w:sz w:val="20"/>
                <w:szCs w:val="20"/>
              </w:rPr>
              <w:t>–</w:t>
            </w:r>
            <w:r w:rsidR="00AA729C" w:rsidRPr="00CB0970">
              <w:rPr>
                <w:i/>
                <w:sz w:val="20"/>
                <w:szCs w:val="20"/>
              </w:rPr>
              <w:t> </w:t>
            </w:r>
            <w:r w:rsidRPr="00CB0970">
              <w:rPr>
                <w:sz w:val="20"/>
                <w:szCs w:val="20"/>
              </w:rPr>
              <w:t>98 Порядку ведення Державного земельного кадастру, затвердженого постановою Кабінету Міністрів України від 17 жовтня     2012 р. № 1051</w:t>
            </w:r>
            <w:r w:rsidR="00AA729C" w:rsidRPr="00CB0970">
              <w:rPr>
                <w:sz w:val="20"/>
                <w:szCs w:val="20"/>
              </w:rPr>
              <w:t>.</w:t>
            </w:r>
          </w:p>
          <w:p w14:paraId="498BD9B6" w14:textId="77777777" w:rsidR="00A2715D" w:rsidRPr="00761B54" w:rsidRDefault="00A2715D" w:rsidP="00A2715D">
            <w:pPr>
              <w:jc w:val="both"/>
              <w:rPr>
                <w:sz w:val="20"/>
                <w:szCs w:val="20"/>
              </w:rPr>
            </w:pPr>
            <w:r w:rsidRPr="00CB0970">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39B541F4"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12C2491C" w14:textId="77777777" w:rsidTr="00573319">
        <w:tc>
          <w:tcPr>
            <w:tcW w:w="575" w:type="dxa"/>
            <w:tcMar>
              <w:top w:w="150" w:type="dxa"/>
              <w:left w:w="150" w:type="dxa"/>
              <w:bottom w:w="150" w:type="dxa"/>
              <w:right w:w="150" w:type="dxa"/>
            </w:tcMar>
            <w:vAlign w:val="center"/>
            <w:hideMark/>
          </w:tcPr>
          <w:p w14:paraId="715B0882" w14:textId="4DEA4CF7" w:rsidR="00B54511" w:rsidRPr="00CB0970" w:rsidRDefault="00B54511" w:rsidP="00573319">
            <w:pPr>
              <w:spacing w:line="225" w:lineRule="atLeast"/>
              <w:jc w:val="center"/>
              <w:rPr>
                <w:b/>
                <w:bCs/>
                <w:sz w:val="20"/>
                <w:szCs w:val="20"/>
              </w:rPr>
            </w:pPr>
            <w:r w:rsidRPr="00CB0970">
              <w:rPr>
                <w:rStyle w:val="afb"/>
                <w:b w:val="0"/>
                <w:bCs w:val="0"/>
                <w:sz w:val="20"/>
                <w:szCs w:val="20"/>
              </w:rPr>
              <w:t>6</w:t>
            </w:r>
          </w:p>
        </w:tc>
        <w:tc>
          <w:tcPr>
            <w:tcW w:w="3673" w:type="dxa"/>
            <w:tcMar>
              <w:top w:w="150" w:type="dxa"/>
              <w:left w:w="150" w:type="dxa"/>
              <w:bottom w:w="150" w:type="dxa"/>
              <w:right w:w="150" w:type="dxa"/>
            </w:tcMar>
            <w:vAlign w:val="center"/>
            <w:hideMark/>
          </w:tcPr>
          <w:p w14:paraId="4C62550B" w14:textId="77777777" w:rsidR="00B54511" w:rsidRPr="00761B54" w:rsidRDefault="00B54511" w:rsidP="00573319">
            <w:pPr>
              <w:spacing w:line="225" w:lineRule="atLeast"/>
              <w:jc w:val="center"/>
              <w:rPr>
                <w:sz w:val="20"/>
                <w:szCs w:val="20"/>
              </w:rPr>
            </w:pPr>
            <w:r w:rsidRPr="00761B54">
              <w:rPr>
                <w:sz w:val="20"/>
                <w:szCs w:val="20"/>
              </w:rPr>
              <w:t>Акти центральних органів виконавчої влади</w:t>
            </w:r>
          </w:p>
        </w:tc>
        <w:tc>
          <w:tcPr>
            <w:tcW w:w="5386" w:type="dxa"/>
            <w:tcMar>
              <w:top w:w="150" w:type="dxa"/>
              <w:left w:w="150" w:type="dxa"/>
              <w:bottom w:w="150" w:type="dxa"/>
              <w:right w:w="150" w:type="dxa"/>
            </w:tcMar>
            <w:vAlign w:val="center"/>
            <w:hideMark/>
          </w:tcPr>
          <w:p w14:paraId="73655D89" w14:textId="77777777" w:rsidR="00B54511" w:rsidRPr="00761B54" w:rsidRDefault="00B54511" w:rsidP="00573319">
            <w:pPr>
              <w:spacing w:line="225" w:lineRule="atLeast"/>
              <w:rPr>
                <w:sz w:val="20"/>
                <w:szCs w:val="20"/>
              </w:rPr>
            </w:pPr>
          </w:p>
        </w:tc>
      </w:tr>
      <w:tr w:rsidR="00B54511" w:rsidRPr="00761B54" w14:paraId="61CCE3A4" w14:textId="77777777" w:rsidTr="00573319">
        <w:tc>
          <w:tcPr>
            <w:tcW w:w="575" w:type="dxa"/>
            <w:tcMar>
              <w:top w:w="150" w:type="dxa"/>
              <w:left w:w="150" w:type="dxa"/>
              <w:bottom w:w="150" w:type="dxa"/>
              <w:right w:w="150" w:type="dxa"/>
            </w:tcMar>
            <w:vAlign w:val="center"/>
            <w:hideMark/>
          </w:tcPr>
          <w:p w14:paraId="427B5FDC" w14:textId="30977B5E" w:rsidR="00B54511" w:rsidRPr="00CB0970" w:rsidRDefault="00B54511" w:rsidP="00573319">
            <w:pPr>
              <w:spacing w:line="225" w:lineRule="atLeast"/>
              <w:jc w:val="center"/>
              <w:rPr>
                <w:b/>
                <w:bCs/>
                <w:sz w:val="20"/>
                <w:szCs w:val="20"/>
              </w:rPr>
            </w:pPr>
            <w:r w:rsidRPr="00CB0970">
              <w:rPr>
                <w:rStyle w:val="afb"/>
                <w:b w:val="0"/>
                <w:bCs w:val="0"/>
                <w:sz w:val="20"/>
                <w:szCs w:val="20"/>
              </w:rPr>
              <w:t>7</w:t>
            </w:r>
          </w:p>
        </w:tc>
        <w:tc>
          <w:tcPr>
            <w:tcW w:w="3673" w:type="dxa"/>
            <w:tcMar>
              <w:top w:w="150" w:type="dxa"/>
              <w:left w:w="150" w:type="dxa"/>
              <w:bottom w:w="150" w:type="dxa"/>
              <w:right w:w="150" w:type="dxa"/>
            </w:tcMar>
            <w:vAlign w:val="center"/>
            <w:hideMark/>
          </w:tcPr>
          <w:p w14:paraId="1219469A" w14:textId="77777777" w:rsidR="00B54511" w:rsidRPr="00761B54" w:rsidRDefault="00B54511"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6EB646F4" w14:textId="77777777" w:rsidR="00B54511" w:rsidRPr="00761B54" w:rsidRDefault="00B54511" w:rsidP="00573319">
            <w:pPr>
              <w:spacing w:line="225" w:lineRule="atLeast"/>
              <w:rPr>
                <w:sz w:val="20"/>
                <w:szCs w:val="20"/>
              </w:rPr>
            </w:pPr>
          </w:p>
        </w:tc>
      </w:tr>
      <w:tr w:rsidR="00B54511" w:rsidRPr="00761B54" w14:paraId="753DF627" w14:textId="77777777" w:rsidTr="00573319">
        <w:tc>
          <w:tcPr>
            <w:tcW w:w="9634" w:type="dxa"/>
            <w:gridSpan w:val="3"/>
            <w:tcMar>
              <w:top w:w="150" w:type="dxa"/>
              <w:left w:w="150" w:type="dxa"/>
              <w:bottom w:w="150" w:type="dxa"/>
              <w:right w:w="150" w:type="dxa"/>
            </w:tcMar>
            <w:vAlign w:val="center"/>
            <w:hideMark/>
          </w:tcPr>
          <w:p w14:paraId="0C460517"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35F95D2A" w14:textId="77777777" w:rsidTr="00573319">
        <w:tc>
          <w:tcPr>
            <w:tcW w:w="575" w:type="dxa"/>
            <w:tcMar>
              <w:top w:w="150" w:type="dxa"/>
              <w:left w:w="150" w:type="dxa"/>
              <w:bottom w:w="150" w:type="dxa"/>
              <w:right w:w="150" w:type="dxa"/>
            </w:tcMar>
            <w:vAlign w:val="center"/>
            <w:hideMark/>
          </w:tcPr>
          <w:p w14:paraId="65193C36" w14:textId="3E64A49C" w:rsidR="00B54511" w:rsidRPr="00CB0970" w:rsidRDefault="00B54511" w:rsidP="00573319">
            <w:pPr>
              <w:spacing w:line="225" w:lineRule="atLeast"/>
              <w:jc w:val="center"/>
              <w:rPr>
                <w:b/>
                <w:bCs/>
                <w:sz w:val="20"/>
                <w:szCs w:val="20"/>
              </w:rPr>
            </w:pPr>
            <w:r w:rsidRPr="00CB0970">
              <w:rPr>
                <w:rStyle w:val="afb"/>
                <w:b w:val="0"/>
                <w:bCs w:val="0"/>
                <w:sz w:val="20"/>
                <w:szCs w:val="20"/>
              </w:rPr>
              <w:t>8</w:t>
            </w:r>
          </w:p>
        </w:tc>
        <w:tc>
          <w:tcPr>
            <w:tcW w:w="3673" w:type="dxa"/>
            <w:tcMar>
              <w:top w:w="150" w:type="dxa"/>
              <w:left w:w="150" w:type="dxa"/>
              <w:bottom w:w="150" w:type="dxa"/>
              <w:right w:w="150" w:type="dxa"/>
            </w:tcMar>
            <w:vAlign w:val="center"/>
            <w:hideMark/>
          </w:tcPr>
          <w:p w14:paraId="1427E22D" w14:textId="77777777" w:rsidR="00B54511" w:rsidRPr="00761B54" w:rsidRDefault="00B54511"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hideMark/>
          </w:tcPr>
          <w:p w14:paraId="591C83CE" w14:textId="42600AE6" w:rsidR="00B54511" w:rsidRPr="00761B54" w:rsidRDefault="00B54511" w:rsidP="00573319">
            <w:pPr>
              <w:jc w:val="both"/>
              <w:rPr>
                <w:sz w:val="20"/>
                <w:szCs w:val="20"/>
              </w:rPr>
            </w:pPr>
            <w:r w:rsidRPr="00761B54">
              <w:rPr>
                <w:sz w:val="20"/>
                <w:szCs w:val="20"/>
              </w:rPr>
              <w:t xml:space="preserve">Заява про внесення відомостей (змін до них) до Державного земельного кадастру </w:t>
            </w:r>
            <w:r w:rsidRPr="00761B54">
              <w:rPr>
                <w:sz w:val="20"/>
                <w:szCs w:val="20"/>
                <w:shd w:val="clear" w:color="auto" w:fill="FFFFFF"/>
              </w:rPr>
              <w:t>про землі в межах територій територіальних громад</w:t>
            </w:r>
          </w:p>
        </w:tc>
      </w:tr>
      <w:tr w:rsidR="00B54511" w:rsidRPr="00761B54" w14:paraId="4D607BF1" w14:textId="77777777" w:rsidTr="00573319">
        <w:tc>
          <w:tcPr>
            <w:tcW w:w="575" w:type="dxa"/>
            <w:tcMar>
              <w:top w:w="150" w:type="dxa"/>
              <w:left w:w="150" w:type="dxa"/>
              <w:bottom w:w="150" w:type="dxa"/>
              <w:right w:w="150" w:type="dxa"/>
            </w:tcMar>
            <w:vAlign w:val="center"/>
            <w:hideMark/>
          </w:tcPr>
          <w:p w14:paraId="3A77DA3E" w14:textId="360BB7E2" w:rsidR="00B54511" w:rsidRPr="00CB0970" w:rsidRDefault="00B54511" w:rsidP="00573319">
            <w:pPr>
              <w:spacing w:line="225" w:lineRule="atLeast"/>
              <w:jc w:val="center"/>
              <w:rPr>
                <w:b/>
                <w:bCs/>
                <w:sz w:val="20"/>
                <w:szCs w:val="20"/>
              </w:rPr>
            </w:pPr>
            <w:r w:rsidRPr="00CB0970">
              <w:rPr>
                <w:rStyle w:val="afb"/>
                <w:b w:val="0"/>
                <w:bCs w:val="0"/>
                <w:sz w:val="20"/>
                <w:szCs w:val="20"/>
              </w:rPr>
              <w:lastRenderedPageBreak/>
              <w:t>9</w:t>
            </w:r>
          </w:p>
        </w:tc>
        <w:tc>
          <w:tcPr>
            <w:tcW w:w="3673" w:type="dxa"/>
            <w:tcMar>
              <w:top w:w="150" w:type="dxa"/>
              <w:left w:w="150" w:type="dxa"/>
              <w:bottom w:w="150" w:type="dxa"/>
              <w:right w:w="150" w:type="dxa"/>
            </w:tcMar>
            <w:vAlign w:val="center"/>
            <w:hideMark/>
          </w:tcPr>
          <w:p w14:paraId="22FC4907" w14:textId="77777777" w:rsidR="00B54511" w:rsidRPr="00761B54" w:rsidRDefault="00B54511"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Mar>
              <w:top w:w="150" w:type="dxa"/>
              <w:left w:w="150" w:type="dxa"/>
              <w:bottom w:w="150" w:type="dxa"/>
              <w:right w:w="150" w:type="dxa"/>
            </w:tcMar>
            <w:hideMark/>
          </w:tcPr>
          <w:p w14:paraId="438A567A" w14:textId="1EFB4AC6" w:rsidR="00B54511" w:rsidRPr="00761B54" w:rsidRDefault="00B54511" w:rsidP="00573319">
            <w:pPr>
              <w:jc w:val="both"/>
              <w:rPr>
                <w:sz w:val="20"/>
                <w:szCs w:val="20"/>
              </w:rPr>
            </w:pPr>
            <w:r w:rsidRPr="00761B54">
              <w:rPr>
                <w:sz w:val="20"/>
                <w:szCs w:val="20"/>
              </w:rPr>
              <w:t>1.</w:t>
            </w:r>
            <w:r w:rsidR="00AA729C">
              <w:rPr>
                <w:sz w:val="20"/>
                <w:szCs w:val="20"/>
              </w:rPr>
              <w:t> </w:t>
            </w:r>
            <w:r w:rsidRPr="00761B54">
              <w:rPr>
                <w:sz w:val="20"/>
                <w:szCs w:val="20"/>
              </w:rPr>
              <w:t>Заява про внесення відомостей (змін до них) до Державного земельного кадастру за формою, встановленою Порядком ведення Державного земельного кадастру, затвердженим постановою Кабінету Міністрів України       від 17 жовтня 2012 р.  № 1051 (форма заяви додається)*</w:t>
            </w:r>
            <w:r w:rsidR="00AA729C">
              <w:rPr>
                <w:sz w:val="20"/>
                <w:szCs w:val="20"/>
              </w:rPr>
              <w:t>.</w:t>
            </w:r>
          </w:p>
          <w:p w14:paraId="59151B12" w14:textId="6DD596DE" w:rsidR="000E4B07" w:rsidRPr="00761B54" w:rsidRDefault="00B54511" w:rsidP="000E4B07">
            <w:pPr>
              <w:jc w:val="both"/>
              <w:rPr>
                <w:sz w:val="20"/>
                <w:szCs w:val="20"/>
              </w:rPr>
            </w:pPr>
            <w:r w:rsidRPr="00761B54">
              <w:rPr>
                <w:sz w:val="20"/>
                <w:szCs w:val="20"/>
              </w:rPr>
              <w:t>2.</w:t>
            </w:r>
            <w:r w:rsidR="00AA729C">
              <w:rPr>
                <w:sz w:val="20"/>
                <w:szCs w:val="20"/>
              </w:rPr>
              <w:t> </w:t>
            </w:r>
            <w:r w:rsidR="000E4B07" w:rsidRPr="00761B54">
              <w:rPr>
                <w:sz w:val="20"/>
                <w:szCs w:val="20"/>
              </w:rPr>
              <w:t>Документація із землеустрою та оцінки земель, документи, які згідно з </w:t>
            </w:r>
            <w:hyperlink r:id="rId155" w:anchor="n516" w:history="1">
              <w:r w:rsidR="000E4B07" w:rsidRPr="00761B54">
                <w:rPr>
                  <w:rStyle w:val="af1"/>
                  <w:rFonts w:eastAsiaTheme="majorEastAsia"/>
                  <w:color w:val="auto"/>
                  <w:sz w:val="20"/>
                  <w:szCs w:val="20"/>
                  <w:u w:val="none"/>
                </w:rPr>
                <w:t xml:space="preserve">пунктом </w:t>
              </w:r>
              <w:r w:rsidR="001E27F7" w:rsidRPr="00761B54">
                <w:rPr>
                  <w:rStyle w:val="af1"/>
                  <w:rFonts w:eastAsiaTheme="majorEastAsia"/>
                  <w:color w:val="auto"/>
                  <w:sz w:val="20"/>
                  <w:szCs w:val="20"/>
                  <w:u w:val="none"/>
                </w:rPr>
                <w:t>97</w:t>
              </w:r>
              <w:r w:rsidR="001E27F7" w:rsidRPr="00761B54">
                <w:rPr>
                  <w:rStyle w:val="af1"/>
                  <w:rFonts w:eastAsiaTheme="majorEastAsia"/>
                  <w:color w:val="auto"/>
                  <w:sz w:val="20"/>
                  <w:szCs w:val="20"/>
                  <w:u w:val="none"/>
                  <w:vertAlign w:val="superscript"/>
                </w:rPr>
                <w:t>2</w:t>
              </w:r>
            </w:hyperlink>
            <w:r w:rsidR="000E4B07" w:rsidRPr="00761B54">
              <w:rPr>
                <w:sz w:val="20"/>
                <w:szCs w:val="20"/>
              </w:rPr>
              <w:t xml:space="preserve"> Порядку ведення Державного земельного кадастру, затвердженого постановою Кабінету Міністрів України від 17 жовтня </w:t>
            </w:r>
            <w:r w:rsidR="00AA729C">
              <w:rPr>
                <w:sz w:val="20"/>
                <w:szCs w:val="20"/>
              </w:rPr>
              <w:t xml:space="preserve">       </w:t>
            </w:r>
            <w:r w:rsidR="000E4B07" w:rsidRPr="00761B54">
              <w:rPr>
                <w:sz w:val="20"/>
                <w:szCs w:val="20"/>
              </w:rPr>
              <w:t>2012 р. № 1051, є підставою для внесення відомостей (змін до них) до Державного земельного кадастру</w:t>
            </w:r>
            <w:r w:rsidR="00265096" w:rsidRPr="00761B54">
              <w:rPr>
                <w:sz w:val="20"/>
                <w:szCs w:val="20"/>
              </w:rPr>
              <w:t xml:space="preserve"> </w:t>
            </w:r>
            <w:r w:rsidR="000E4B07" w:rsidRPr="00761B54">
              <w:rPr>
                <w:sz w:val="20"/>
                <w:szCs w:val="20"/>
              </w:rPr>
              <w:t>в електронній формі, засвідчені шляхом накладення кваліфікованого електронного підпису відповідно до вимог</w:t>
            </w:r>
            <w:r w:rsidR="000F4B98" w:rsidRPr="00761B54">
              <w:rPr>
                <w:sz w:val="20"/>
                <w:szCs w:val="20"/>
              </w:rPr>
              <w:t xml:space="preserve"> </w:t>
            </w:r>
            <w:hyperlink r:id="rId156" w:tgtFrame="_blank" w:history="1">
              <w:r w:rsidR="000E4B07" w:rsidRPr="00761B54">
                <w:rPr>
                  <w:rStyle w:val="af1"/>
                  <w:rFonts w:eastAsiaTheme="majorEastAsia"/>
                  <w:color w:val="auto"/>
                  <w:sz w:val="20"/>
                  <w:szCs w:val="20"/>
                  <w:u w:val="none"/>
                </w:rPr>
                <w:t>Закону України</w:t>
              </w:r>
            </w:hyperlink>
            <w:r w:rsidR="000E4B07" w:rsidRPr="00761B54">
              <w:rPr>
                <w:sz w:val="20"/>
                <w:szCs w:val="20"/>
              </w:rPr>
              <w:t> «Про електронну ідентифікацію та електронні довірчі послуги»</w:t>
            </w:r>
            <w:r w:rsidR="00AA729C">
              <w:rPr>
                <w:sz w:val="20"/>
                <w:szCs w:val="20"/>
              </w:rPr>
              <w:t>.</w:t>
            </w:r>
          </w:p>
          <w:p w14:paraId="682ACF52" w14:textId="77777777" w:rsidR="00B54511" w:rsidRPr="00761B54" w:rsidRDefault="00B54511" w:rsidP="00573319">
            <w:pPr>
              <w:jc w:val="both"/>
              <w:rPr>
                <w:sz w:val="20"/>
                <w:szCs w:val="20"/>
              </w:rPr>
            </w:pPr>
            <w:r w:rsidRPr="00761B54">
              <w:rPr>
                <w:sz w:val="20"/>
                <w:szCs w:val="20"/>
              </w:rPr>
              <w:t>3. Електронний документ</w:t>
            </w:r>
          </w:p>
        </w:tc>
      </w:tr>
      <w:tr w:rsidR="00B54511" w:rsidRPr="00761B54" w14:paraId="5886A277" w14:textId="77777777" w:rsidTr="00573319">
        <w:tc>
          <w:tcPr>
            <w:tcW w:w="575" w:type="dxa"/>
            <w:tcMar>
              <w:top w:w="150" w:type="dxa"/>
              <w:left w:w="150" w:type="dxa"/>
              <w:bottom w:w="150" w:type="dxa"/>
              <w:right w:w="150" w:type="dxa"/>
            </w:tcMar>
            <w:vAlign w:val="center"/>
            <w:hideMark/>
          </w:tcPr>
          <w:p w14:paraId="097FAFC2" w14:textId="7A9A3051" w:rsidR="00B54511" w:rsidRPr="00CB0970" w:rsidRDefault="00B54511" w:rsidP="00573319">
            <w:pPr>
              <w:spacing w:line="225" w:lineRule="atLeast"/>
              <w:jc w:val="center"/>
              <w:rPr>
                <w:b/>
                <w:bCs/>
                <w:sz w:val="20"/>
                <w:szCs w:val="20"/>
              </w:rPr>
            </w:pPr>
            <w:r w:rsidRPr="00CB0970">
              <w:rPr>
                <w:rStyle w:val="afb"/>
                <w:b w:val="0"/>
                <w:bCs w:val="0"/>
                <w:sz w:val="20"/>
                <w:szCs w:val="20"/>
              </w:rPr>
              <w:t>10</w:t>
            </w:r>
          </w:p>
        </w:tc>
        <w:tc>
          <w:tcPr>
            <w:tcW w:w="3673" w:type="dxa"/>
            <w:tcMar>
              <w:top w:w="150" w:type="dxa"/>
              <w:left w:w="150" w:type="dxa"/>
              <w:bottom w:w="150" w:type="dxa"/>
              <w:right w:w="150" w:type="dxa"/>
            </w:tcMar>
            <w:vAlign w:val="center"/>
            <w:hideMark/>
          </w:tcPr>
          <w:p w14:paraId="02866BD7" w14:textId="77777777" w:rsidR="00B54511" w:rsidRPr="00761B54" w:rsidRDefault="00B54511"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Mar>
              <w:top w:w="150" w:type="dxa"/>
              <w:left w:w="150" w:type="dxa"/>
              <w:bottom w:w="150" w:type="dxa"/>
              <w:right w:w="150" w:type="dxa"/>
            </w:tcMar>
            <w:hideMark/>
          </w:tcPr>
          <w:p w14:paraId="4D939011" w14:textId="0A7309FE" w:rsidR="004B7482" w:rsidRPr="00761B54" w:rsidRDefault="004B7482" w:rsidP="004B7482">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57"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AA729C">
              <w:rPr>
                <w:sz w:val="20"/>
                <w:szCs w:val="20"/>
                <w:shd w:val="clear" w:color="auto" w:fill="FFFFFF"/>
              </w:rPr>
              <w:t>.</w:t>
            </w:r>
          </w:p>
          <w:p w14:paraId="3058C4E7" w14:textId="77777777" w:rsidR="00B54511" w:rsidRPr="00761B54" w:rsidRDefault="00B54511"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68B94453" w14:textId="77777777" w:rsidTr="00573319">
        <w:tc>
          <w:tcPr>
            <w:tcW w:w="575" w:type="dxa"/>
            <w:tcMar>
              <w:top w:w="150" w:type="dxa"/>
              <w:left w:w="150" w:type="dxa"/>
              <w:bottom w:w="150" w:type="dxa"/>
              <w:right w:w="150" w:type="dxa"/>
            </w:tcMar>
            <w:vAlign w:val="center"/>
            <w:hideMark/>
          </w:tcPr>
          <w:p w14:paraId="4013932F" w14:textId="083C7DC1" w:rsidR="00B54511" w:rsidRPr="00CB0970" w:rsidRDefault="00B54511" w:rsidP="00573319">
            <w:pPr>
              <w:spacing w:line="225" w:lineRule="atLeast"/>
              <w:jc w:val="center"/>
              <w:rPr>
                <w:b/>
                <w:bCs/>
                <w:sz w:val="20"/>
                <w:szCs w:val="20"/>
              </w:rPr>
            </w:pPr>
            <w:r w:rsidRPr="00CB0970">
              <w:rPr>
                <w:rStyle w:val="afb"/>
                <w:b w:val="0"/>
                <w:bCs w:val="0"/>
                <w:sz w:val="20"/>
                <w:szCs w:val="20"/>
              </w:rPr>
              <w:t>11</w:t>
            </w:r>
          </w:p>
        </w:tc>
        <w:tc>
          <w:tcPr>
            <w:tcW w:w="3673" w:type="dxa"/>
            <w:tcMar>
              <w:top w:w="150" w:type="dxa"/>
              <w:left w:w="150" w:type="dxa"/>
              <w:bottom w:w="150" w:type="dxa"/>
              <w:right w:w="150" w:type="dxa"/>
            </w:tcMar>
            <w:vAlign w:val="center"/>
            <w:hideMark/>
          </w:tcPr>
          <w:p w14:paraId="4A0257C0" w14:textId="77777777" w:rsidR="00B54511" w:rsidRPr="00761B54" w:rsidRDefault="00B54511"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tcMar>
              <w:top w:w="150" w:type="dxa"/>
              <w:left w:w="150" w:type="dxa"/>
              <w:bottom w:w="150" w:type="dxa"/>
              <w:right w:w="150" w:type="dxa"/>
            </w:tcMar>
            <w:vAlign w:val="center"/>
            <w:hideMark/>
          </w:tcPr>
          <w:p w14:paraId="56ED4D3F" w14:textId="77777777" w:rsidR="00B54511" w:rsidRPr="00761B54" w:rsidRDefault="00B54511" w:rsidP="00573319">
            <w:pPr>
              <w:spacing w:line="225" w:lineRule="atLeast"/>
              <w:rPr>
                <w:sz w:val="20"/>
                <w:szCs w:val="20"/>
              </w:rPr>
            </w:pPr>
            <w:r w:rsidRPr="00761B54">
              <w:rPr>
                <w:sz w:val="20"/>
                <w:szCs w:val="20"/>
              </w:rPr>
              <w:t>Безоплатно</w:t>
            </w:r>
          </w:p>
        </w:tc>
      </w:tr>
      <w:tr w:rsidR="00B54511" w:rsidRPr="00761B54" w14:paraId="231B2A81" w14:textId="77777777" w:rsidTr="00573319">
        <w:tc>
          <w:tcPr>
            <w:tcW w:w="575" w:type="dxa"/>
            <w:tcMar>
              <w:top w:w="150" w:type="dxa"/>
              <w:left w:w="150" w:type="dxa"/>
              <w:bottom w:w="150" w:type="dxa"/>
              <w:right w:w="150" w:type="dxa"/>
            </w:tcMar>
            <w:vAlign w:val="center"/>
            <w:hideMark/>
          </w:tcPr>
          <w:p w14:paraId="267F0736" w14:textId="13B0FF00" w:rsidR="00B54511" w:rsidRPr="00CB0970" w:rsidRDefault="00B54511" w:rsidP="00573319">
            <w:pPr>
              <w:spacing w:line="225" w:lineRule="atLeast"/>
              <w:jc w:val="center"/>
              <w:rPr>
                <w:b/>
                <w:bCs/>
                <w:sz w:val="20"/>
                <w:szCs w:val="20"/>
              </w:rPr>
            </w:pPr>
            <w:r w:rsidRPr="00CB0970">
              <w:rPr>
                <w:rStyle w:val="afb"/>
                <w:b w:val="0"/>
                <w:bCs w:val="0"/>
                <w:sz w:val="20"/>
                <w:szCs w:val="20"/>
              </w:rPr>
              <w:t>12</w:t>
            </w:r>
          </w:p>
        </w:tc>
        <w:tc>
          <w:tcPr>
            <w:tcW w:w="3673" w:type="dxa"/>
            <w:tcMar>
              <w:top w:w="150" w:type="dxa"/>
              <w:left w:w="150" w:type="dxa"/>
              <w:bottom w:w="150" w:type="dxa"/>
              <w:right w:w="150" w:type="dxa"/>
            </w:tcMar>
            <w:vAlign w:val="center"/>
            <w:hideMark/>
          </w:tcPr>
          <w:p w14:paraId="72445B09" w14:textId="77777777" w:rsidR="00B54511" w:rsidRPr="00761B54" w:rsidRDefault="00B54511" w:rsidP="00573319">
            <w:pPr>
              <w:spacing w:line="225" w:lineRule="atLeast"/>
              <w:jc w:val="center"/>
              <w:rPr>
                <w:sz w:val="20"/>
                <w:szCs w:val="20"/>
              </w:rPr>
            </w:pPr>
            <w:r w:rsidRPr="00761B54">
              <w:rPr>
                <w:sz w:val="20"/>
                <w:szCs w:val="20"/>
              </w:rPr>
              <w:t>Строк надання адміністративної послуги</w:t>
            </w:r>
          </w:p>
        </w:tc>
        <w:tc>
          <w:tcPr>
            <w:tcW w:w="5386" w:type="dxa"/>
            <w:tcMar>
              <w:top w:w="150" w:type="dxa"/>
              <w:left w:w="150" w:type="dxa"/>
              <w:bottom w:w="150" w:type="dxa"/>
              <w:right w:w="150" w:type="dxa"/>
            </w:tcMar>
            <w:vAlign w:val="center"/>
            <w:hideMark/>
          </w:tcPr>
          <w:p w14:paraId="43655FDB" w14:textId="08336B16" w:rsidR="00B54511" w:rsidRPr="00761B54" w:rsidRDefault="00B54511" w:rsidP="00573319">
            <w:pPr>
              <w:spacing w:line="225" w:lineRule="atLeast"/>
              <w:jc w:val="both"/>
              <w:rPr>
                <w:sz w:val="20"/>
                <w:szCs w:val="20"/>
              </w:rPr>
            </w:pPr>
            <w:r w:rsidRPr="00761B54">
              <w:rPr>
                <w:sz w:val="20"/>
                <w:szCs w:val="20"/>
              </w:rPr>
              <w:t xml:space="preserve">14 робочих днів з дня реєстрації заяви </w:t>
            </w:r>
            <w:r w:rsidR="005503FC" w:rsidRPr="00CB0970">
              <w:rPr>
                <w:sz w:val="20"/>
                <w:szCs w:val="20"/>
              </w:rPr>
              <w:t>у Державному земельному кадастрі</w:t>
            </w:r>
            <w:r w:rsidR="0054000B" w:rsidRPr="00CB0970">
              <w:rPr>
                <w:bCs/>
                <w:sz w:val="20"/>
                <w:szCs w:val="20"/>
              </w:rPr>
              <w:t xml:space="preserve"> або більший строк, який відповідає строку залишення заяви без руху</w:t>
            </w:r>
          </w:p>
        </w:tc>
      </w:tr>
      <w:tr w:rsidR="00B54511" w:rsidRPr="00761B54" w14:paraId="0E273A4E" w14:textId="77777777" w:rsidTr="00573319">
        <w:tc>
          <w:tcPr>
            <w:tcW w:w="575" w:type="dxa"/>
            <w:tcMar>
              <w:top w:w="150" w:type="dxa"/>
              <w:left w:w="150" w:type="dxa"/>
              <w:bottom w:w="150" w:type="dxa"/>
              <w:right w:w="150" w:type="dxa"/>
            </w:tcMar>
            <w:vAlign w:val="center"/>
            <w:hideMark/>
          </w:tcPr>
          <w:p w14:paraId="643A5773" w14:textId="379FD46E" w:rsidR="00B54511" w:rsidRPr="00CB0970" w:rsidRDefault="00B54511" w:rsidP="00573319">
            <w:pPr>
              <w:spacing w:line="225" w:lineRule="atLeast"/>
              <w:jc w:val="center"/>
              <w:rPr>
                <w:b/>
                <w:bCs/>
                <w:sz w:val="20"/>
                <w:szCs w:val="20"/>
              </w:rPr>
            </w:pPr>
            <w:r w:rsidRPr="00CB0970">
              <w:rPr>
                <w:rStyle w:val="afb"/>
                <w:b w:val="0"/>
                <w:bCs w:val="0"/>
                <w:sz w:val="20"/>
                <w:szCs w:val="20"/>
              </w:rPr>
              <w:t>13</w:t>
            </w:r>
          </w:p>
        </w:tc>
        <w:tc>
          <w:tcPr>
            <w:tcW w:w="3673" w:type="dxa"/>
            <w:tcMar>
              <w:top w:w="150" w:type="dxa"/>
              <w:left w:w="150" w:type="dxa"/>
              <w:bottom w:w="150" w:type="dxa"/>
              <w:right w:w="150" w:type="dxa"/>
            </w:tcMar>
            <w:vAlign w:val="center"/>
            <w:hideMark/>
          </w:tcPr>
          <w:p w14:paraId="2D39C6A6" w14:textId="77777777" w:rsidR="00B54511" w:rsidRPr="00761B54" w:rsidRDefault="00B54511"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6" w:type="dxa"/>
            <w:tcMar>
              <w:top w:w="150" w:type="dxa"/>
              <w:left w:w="150" w:type="dxa"/>
              <w:bottom w:w="150" w:type="dxa"/>
              <w:right w:w="150" w:type="dxa"/>
            </w:tcMar>
            <w:hideMark/>
          </w:tcPr>
          <w:p w14:paraId="1C86890D" w14:textId="0429C079" w:rsidR="00B54511" w:rsidRPr="00761B54" w:rsidRDefault="00B54511" w:rsidP="00573319">
            <w:pPr>
              <w:pStyle w:val="rvps2"/>
              <w:shd w:val="clear" w:color="auto" w:fill="FFFFFF"/>
              <w:tabs>
                <w:tab w:val="left" w:pos="239"/>
              </w:tabs>
              <w:spacing w:before="0" w:beforeAutospacing="0" w:after="0" w:afterAutospacing="0"/>
              <w:jc w:val="both"/>
              <w:rPr>
                <w:sz w:val="20"/>
                <w:szCs w:val="20"/>
              </w:rPr>
            </w:pPr>
            <w:r w:rsidRPr="00761B54">
              <w:rPr>
                <w:sz w:val="20"/>
                <w:szCs w:val="20"/>
              </w:rPr>
              <w:t xml:space="preserve">1. Подання </w:t>
            </w:r>
            <w:r w:rsidRPr="00761B54">
              <w:rPr>
                <w:sz w:val="20"/>
                <w:szCs w:val="20"/>
                <w:lang w:eastAsia="ru-RU"/>
              </w:rPr>
              <w:t>заявником</w:t>
            </w:r>
            <w:r w:rsidRPr="00761B54">
              <w:rPr>
                <w:sz w:val="20"/>
                <w:szCs w:val="20"/>
              </w:rPr>
              <w:t xml:space="preserve"> документів не в повному обсязі</w:t>
            </w:r>
            <w:r w:rsidR="00AA729C">
              <w:rPr>
                <w:sz w:val="20"/>
                <w:szCs w:val="20"/>
              </w:rPr>
              <w:t>.</w:t>
            </w:r>
          </w:p>
          <w:p w14:paraId="70447AC8" w14:textId="77777777" w:rsidR="00B54511" w:rsidRPr="00761B54" w:rsidRDefault="00B54511" w:rsidP="00573319">
            <w:pPr>
              <w:pStyle w:val="rvps2"/>
              <w:shd w:val="clear" w:color="auto" w:fill="FFFFFF"/>
              <w:spacing w:before="0" w:beforeAutospacing="0" w:after="0" w:afterAutospacing="0"/>
              <w:jc w:val="both"/>
              <w:rPr>
                <w:sz w:val="20"/>
                <w:szCs w:val="20"/>
              </w:rPr>
            </w:pPr>
            <w:r w:rsidRPr="00761B54">
              <w:rPr>
                <w:sz w:val="20"/>
                <w:szCs w:val="20"/>
                <w:lang w:eastAsia="ru-RU"/>
              </w:rPr>
              <w:t>2. Н</w:t>
            </w:r>
            <w:r w:rsidRPr="00761B54">
              <w:rPr>
                <w:sz w:val="20"/>
                <w:szCs w:val="20"/>
              </w:rPr>
              <w:t>евідповідність поданих документів вимогам законодавства</w:t>
            </w:r>
          </w:p>
        </w:tc>
      </w:tr>
      <w:tr w:rsidR="00B54511" w:rsidRPr="00761B54" w14:paraId="76E46DC1" w14:textId="77777777" w:rsidTr="00573319">
        <w:tc>
          <w:tcPr>
            <w:tcW w:w="575" w:type="dxa"/>
            <w:tcMar>
              <w:top w:w="150" w:type="dxa"/>
              <w:left w:w="150" w:type="dxa"/>
              <w:bottom w:w="150" w:type="dxa"/>
              <w:right w:w="150" w:type="dxa"/>
            </w:tcMar>
            <w:vAlign w:val="center"/>
            <w:hideMark/>
          </w:tcPr>
          <w:p w14:paraId="11F46854" w14:textId="09A54499" w:rsidR="00B54511" w:rsidRPr="00CB0970" w:rsidRDefault="00B54511" w:rsidP="00573319">
            <w:pPr>
              <w:spacing w:line="225" w:lineRule="atLeast"/>
              <w:jc w:val="center"/>
              <w:rPr>
                <w:b/>
                <w:bCs/>
                <w:sz w:val="20"/>
                <w:szCs w:val="20"/>
              </w:rPr>
            </w:pPr>
            <w:r w:rsidRPr="00CB0970">
              <w:rPr>
                <w:rStyle w:val="afb"/>
                <w:b w:val="0"/>
                <w:bCs w:val="0"/>
                <w:sz w:val="20"/>
                <w:szCs w:val="20"/>
              </w:rPr>
              <w:t>14</w:t>
            </w:r>
          </w:p>
        </w:tc>
        <w:tc>
          <w:tcPr>
            <w:tcW w:w="3673" w:type="dxa"/>
            <w:tcMar>
              <w:top w:w="150" w:type="dxa"/>
              <w:left w:w="150" w:type="dxa"/>
              <w:bottom w:w="150" w:type="dxa"/>
              <w:right w:w="150" w:type="dxa"/>
            </w:tcMar>
            <w:vAlign w:val="center"/>
            <w:hideMark/>
          </w:tcPr>
          <w:p w14:paraId="68531583" w14:textId="77777777" w:rsidR="00B54511" w:rsidRPr="00761B54" w:rsidRDefault="00B54511" w:rsidP="00573319">
            <w:pPr>
              <w:spacing w:line="225" w:lineRule="atLeast"/>
              <w:jc w:val="center"/>
              <w:rPr>
                <w:sz w:val="20"/>
                <w:szCs w:val="20"/>
              </w:rPr>
            </w:pPr>
            <w:r w:rsidRPr="00761B54">
              <w:rPr>
                <w:sz w:val="20"/>
                <w:szCs w:val="20"/>
              </w:rPr>
              <w:t>Результат надання адміністративної послуги</w:t>
            </w:r>
          </w:p>
        </w:tc>
        <w:tc>
          <w:tcPr>
            <w:tcW w:w="5386" w:type="dxa"/>
            <w:tcMar>
              <w:top w:w="150" w:type="dxa"/>
              <w:left w:w="150" w:type="dxa"/>
              <w:bottom w:w="150" w:type="dxa"/>
              <w:right w:w="150" w:type="dxa"/>
            </w:tcMar>
            <w:hideMark/>
          </w:tcPr>
          <w:p w14:paraId="34C5A42A" w14:textId="4DEF0DC3" w:rsidR="00B54511" w:rsidRPr="00761B54" w:rsidRDefault="00B54511" w:rsidP="00573319">
            <w:pPr>
              <w:jc w:val="both"/>
              <w:rPr>
                <w:sz w:val="20"/>
                <w:szCs w:val="20"/>
              </w:rPr>
            </w:pPr>
            <w:r w:rsidRPr="00761B54">
              <w:rPr>
                <w:sz w:val="20"/>
                <w:szCs w:val="20"/>
              </w:rPr>
              <w:t xml:space="preserve">Витяг з Державного земельного кадастру </w:t>
            </w:r>
            <w:r w:rsidRPr="00761B54">
              <w:rPr>
                <w:sz w:val="20"/>
                <w:szCs w:val="20"/>
                <w:shd w:val="clear" w:color="auto" w:fill="FFFFFF"/>
              </w:rPr>
              <w:t>про землі в межах територі</w:t>
            </w:r>
            <w:r w:rsidR="009160FD" w:rsidRPr="00761B54">
              <w:rPr>
                <w:sz w:val="20"/>
                <w:szCs w:val="20"/>
                <w:shd w:val="clear" w:color="auto" w:fill="FFFFFF"/>
              </w:rPr>
              <w:t>ї</w:t>
            </w:r>
            <w:r w:rsidRPr="00761B54">
              <w:rPr>
                <w:sz w:val="20"/>
                <w:szCs w:val="20"/>
                <w:shd w:val="clear" w:color="auto" w:fill="FFFFFF"/>
              </w:rPr>
              <w:t xml:space="preserve"> територіальн</w:t>
            </w:r>
            <w:r w:rsidR="009160FD" w:rsidRPr="00761B54">
              <w:rPr>
                <w:sz w:val="20"/>
                <w:szCs w:val="20"/>
                <w:shd w:val="clear" w:color="auto" w:fill="FFFFFF"/>
              </w:rPr>
              <w:t>ої</w:t>
            </w:r>
            <w:r w:rsidRPr="00761B54">
              <w:rPr>
                <w:sz w:val="20"/>
                <w:szCs w:val="20"/>
                <w:shd w:val="clear" w:color="auto" w:fill="FFFFFF"/>
              </w:rPr>
              <w:t xml:space="preserve"> громад</w:t>
            </w:r>
            <w:r w:rsidR="009160FD" w:rsidRPr="00761B54">
              <w:rPr>
                <w:sz w:val="20"/>
                <w:szCs w:val="20"/>
                <w:shd w:val="clear" w:color="auto" w:fill="FFFFFF"/>
              </w:rPr>
              <w:t>и</w:t>
            </w:r>
            <w:r w:rsidRPr="00761B54">
              <w:rPr>
                <w:sz w:val="20"/>
                <w:szCs w:val="20"/>
              </w:rPr>
              <w:t xml:space="preserve"> на підтвердження внесення відомостей (змін до них)</w:t>
            </w:r>
            <w:r w:rsidRPr="00761B54">
              <w:rPr>
                <w:sz w:val="20"/>
                <w:szCs w:val="20"/>
                <w:shd w:val="clear" w:color="auto" w:fill="FFFFFF"/>
              </w:rPr>
              <w:t xml:space="preserve"> про землі в межах </w:t>
            </w:r>
            <w:r w:rsidR="009160FD" w:rsidRPr="00761B54">
              <w:rPr>
                <w:sz w:val="20"/>
                <w:szCs w:val="20"/>
                <w:shd w:val="clear" w:color="auto" w:fill="FFFFFF"/>
              </w:rPr>
              <w:t>території територіальної громади</w:t>
            </w:r>
          </w:p>
          <w:p w14:paraId="4CED6CC6" w14:textId="77777777" w:rsidR="00B54511" w:rsidRDefault="00B54511" w:rsidP="00573319">
            <w:pPr>
              <w:jc w:val="both"/>
              <w:rPr>
                <w:sz w:val="20"/>
                <w:szCs w:val="20"/>
              </w:rPr>
            </w:pPr>
            <w:r w:rsidRPr="00761B54">
              <w:rPr>
                <w:sz w:val="20"/>
                <w:szCs w:val="20"/>
              </w:rPr>
              <w:t>Рішення про відмову у внесенні відомостей (змін до них)</w:t>
            </w:r>
            <w:r w:rsidR="009160FD" w:rsidRPr="00761B54">
              <w:rPr>
                <w:sz w:val="20"/>
                <w:szCs w:val="20"/>
              </w:rPr>
              <w:t xml:space="preserve"> до Державного земельного кадастру</w:t>
            </w:r>
            <w:r w:rsidRPr="00761B54">
              <w:rPr>
                <w:sz w:val="20"/>
                <w:szCs w:val="20"/>
              </w:rPr>
              <w:t xml:space="preserve"> </w:t>
            </w:r>
          </w:p>
          <w:p w14:paraId="24A39AE6" w14:textId="5CD900EA" w:rsidR="007929F5" w:rsidRPr="00CB0970" w:rsidRDefault="007929F5" w:rsidP="00573319">
            <w:pPr>
              <w:jc w:val="both"/>
              <w:rPr>
                <w:sz w:val="20"/>
                <w:szCs w:val="20"/>
              </w:rPr>
            </w:pPr>
            <w:r w:rsidRPr="00CB0970">
              <w:rPr>
                <w:sz w:val="20"/>
                <w:szCs w:val="20"/>
              </w:rPr>
              <w:t>Протокол проведення перевірки електронного документа</w:t>
            </w:r>
          </w:p>
          <w:p w14:paraId="4B72B7E1" w14:textId="77777777" w:rsidR="00C87A21" w:rsidRPr="00F24B2D" w:rsidRDefault="00C87A21" w:rsidP="00C87A21">
            <w:pPr>
              <w:pStyle w:val="ac"/>
              <w:spacing w:before="0" w:beforeAutospacing="0" w:after="0" w:afterAutospacing="0"/>
              <w:rPr>
                <w:sz w:val="20"/>
                <w:szCs w:val="20"/>
              </w:rPr>
            </w:pPr>
            <w:r w:rsidRPr="00CB0970">
              <w:rPr>
                <w:sz w:val="20"/>
                <w:szCs w:val="20"/>
              </w:rPr>
              <w:t>Рішення про відмову у прийнятті заяви до розгляду</w:t>
            </w:r>
          </w:p>
          <w:p w14:paraId="48320CF9" w14:textId="77777777" w:rsidR="00C87A21" w:rsidRPr="00CB0970" w:rsidRDefault="00C87A21" w:rsidP="00C87A21">
            <w:pPr>
              <w:jc w:val="both"/>
              <w:rPr>
                <w:sz w:val="20"/>
                <w:szCs w:val="20"/>
              </w:rPr>
            </w:pPr>
            <w:r w:rsidRPr="00CB0970">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43288240" w14:textId="77777777" w:rsidR="00E401BB" w:rsidRPr="00CB0970" w:rsidRDefault="00E401BB" w:rsidP="00E401BB">
            <w:pPr>
              <w:jc w:val="both"/>
              <w:rPr>
                <w:sz w:val="20"/>
                <w:szCs w:val="20"/>
              </w:rPr>
            </w:pPr>
            <w:r w:rsidRPr="00CB0970">
              <w:rPr>
                <w:sz w:val="20"/>
                <w:szCs w:val="20"/>
              </w:rPr>
              <w:t xml:space="preserve">Повідомлення про залишення заяви без руху </w:t>
            </w:r>
          </w:p>
          <w:p w14:paraId="0419AA45" w14:textId="77777777" w:rsidR="00E401BB" w:rsidRPr="00CB0970" w:rsidRDefault="00E401BB" w:rsidP="00E401BB">
            <w:pPr>
              <w:jc w:val="both"/>
              <w:rPr>
                <w:sz w:val="20"/>
                <w:szCs w:val="20"/>
              </w:rPr>
            </w:pPr>
            <w:r w:rsidRPr="00CB0970">
              <w:rPr>
                <w:sz w:val="20"/>
                <w:szCs w:val="20"/>
              </w:rPr>
              <w:t>Повідомлення про продовження строку усунення виявлених недоліків</w:t>
            </w:r>
          </w:p>
          <w:p w14:paraId="34AFE10A" w14:textId="77777777" w:rsidR="00E401BB" w:rsidRPr="00CB0970" w:rsidRDefault="00E401BB" w:rsidP="00E401BB">
            <w:pPr>
              <w:jc w:val="both"/>
              <w:rPr>
                <w:sz w:val="20"/>
                <w:szCs w:val="20"/>
              </w:rPr>
            </w:pPr>
            <w:r w:rsidRPr="00CB0970">
              <w:rPr>
                <w:sz w:val="20"/>
                <w:szCs w:val="20"/>
              </w:rPr>
              <w:lastRenderedPageBreak/>
              <w:t>Повідомлення про відмову у продовженні строку усунення виявлених недоліків</w:t>
            </w:r>
          </w:p>
          <w:p w14:paraId="7EAABB68" w14:textId="3DE990B7" w:rsidR="00421D82" w:rsidRPr="00421D82" w:rsidRDefault="00421D82" w:rsidP="00E401BB">
            <w:pPr>
              <w:jc w:val="both"/>
              <w:rPr>
                <w:color w:val="000000"/>
                <w:sz w:val="20"/>
                <w:szCs w:val="20"/>
              </w:rPr>
            </w:pPr>
            <w:r w:rsidRPr="00CB0970">
              <w:rPr>
                <w:color w:val="000000"/>
                <w:sz w:val="20"/>
                <w:szCs w:val="20"/>
              </w:rPr>
              <w:t>Рішення про продовження розгляду заяви</w:t>
            </w:r>
          </w:p>
        </w:tc>
      </w:tr>
      <w:tr w:rsidR="00B54511" w:rsidRPr="00761B54" w14:paraId="4AB43223" w14:textId="77777777" w:rsidTr="00573319">
        <w:tc>
          <w:tcPr>
            <w:tcW w:w="575" w:type="dxa"/>
            <w:tcMar>
              <w:top w:w="150" w:type="dxa"/>
              <w:left w:w="150" w:type="dxa"/>
              <w:bottom w:w="150" w:type="dxa"/>
              <w:right w:w="150" w:type="dxa"/>
            </w:tcMar>
            <w:vAlign w:val="center"/>
            <w:hideMark/>
          </w:tcPr>
          <w:p w14:paraId="34537163" w14:textId="244563BF" w:rsidR="00B54511" w:rsidRPr="00CB0970" w:rsidRDefault="00B54511" w:rsidP="00573319">
            <w:pPr>
              <w:spacing w:line="225" w:lineRule="atLeast"/>
              <w:jc w:val="center"/>
              <w:rPr>
                <w:b/>
                <w:bCs/>
                <w:sz w:val="20"/>
                <w:szCs w:val="20"/>
              </w:rPr>
            </w:pPr>
            <w:r w:rsidRPr="00CB0970">
              <w:rPr>
                <w:rStyle w:val="afb"/>
                <w:b w:val="0"/>
                <w:bCs w:val="0"/>
                <w:sz w:val="20"/>
                <w:szCs w:val="20"/>
              </w:rPr>
              <w:lastRenderedPageBreak/>
              <w:t>15</w:t>
            </w:r>
          </w:p>
        </w:tc>
        <w:tc>
          <w:tcPr>
            <w:tcW w:w="3673" w:type="dxa"/>
            <w:tcMar>
              <w:top w:w="150" w:type="dxa"/>
              <w:left w:w="150" w:type="dxa"/>
              <w:bottom w:w="150" w:type="dxa"/>
              <w:right w:w="150" w:type="dxa"/>
            </w:tcMar>
            <w:vAlign w:val="center"/>
            <w:hideMark/>
          </w:tcPr>
          <w:p w14:paraId="0031A894" w14:textId="77777777" w:rsidR="00B54511" w:rsidRPr="00761B54" w:rsidRDefault="00B54511" w:rsidP="00573319">
            <w:pPr>
              <w:spacing w:line="225" w:lineRule="atLeast"/>
              <w:jc w:val="center"/>
              <w:rPr>
                <w:sz w:val="20"/>
                <w:szCs w:val="20"/>
              </w:rPr>
            </w:pPr>
            <w:r w:rsidRPr="00761B54">
              <w:rPr>
                <w:sz w:val="20"/>
                <w:szCs w:val="20"/>
              </w:rPr>
              <w:t>Способи отримання відповіді (результату)</w:t>
            </w:r>
          </w:p>
        </w:tc>
        <w:tc>
          <w:tcPr>
            <w:tcW w:w="5386" w:type="dxa"/>
            <w:tcMar>
              <w:top w:w="150" w:type="dxa"/>
              <w:left w:w="150" w:type="dxa"/>
              <w:bottom w:w="150" w:type="dxa"/>
              <w:right w:w="150" w:type="dxa"/>
            </w:tcMar>
            <w:hideMark/>
          </w:tcPr>
          <w:p w14:paraId="0C1CDF6E" w14:textId="2149D47D" w:rsidR="00B54511" w:rsidRPr="00761B54" w:rsidRDefault="00BC31AE" w:rsidP="00573319">
            <w:pPr>
              <w:jc w:val="both"/>
              <w:rPr>
                <w:sz w:val="20"/>
                <w:szCs w:val="20"/>
                <w:shd w:val="clear" w:color="auto" w:fill="FFFFFF"/>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B54511" w:rsidRPr="00761B54" w14:paraId="069712D0" w14:textId="77777777" w:rsidTr="00BC31AE">
        <w:trPr>
          <w:trHeight w:val="973"/>
        </w:trPr>
        <w:tc>
          <w:tcPr>
            <w:tcW w:w="575" w:type="dxa"/>
            <w:tcMar>
              <w:top w:w="150" w:type="dxa"/>
              <w:left w:w="150" w:type="dxa"/>
              <w:bottom w:w="150" w:type="dxa"/>
              <w:right w:w="150" w:type="dxa"/>
            </w:tcMar>
            <w:vAlign w:val="center"/>
            <w:hideMark/>
          </w:tcPr>
          <w:p w14:paraId="7DF45340" w14:textId="151058C7" w:rsidR="00B54511" w:rsidRPr="00CB0970" w:rsidRDefault="00B54511" w:rsidP="00573319">
            <w:pPr>
              <w:spacing w:line="225" w:lineRule="atLeast"/>
              <w:jc w:val="center"/>
              <w:rPr>
                <w:b/>
                <w:bCs/>
                <w:sz w:val="20"/>
                <w:szCs w:val="20"/>
              </w:rPr>
            </w:pPr>
            <w:r w:rsidRPr="00CB0970">
              <w:rPr>
                <w:rStyle w:val="afb"/>
                <w:b w:val="0"/>
                <w:bCs w:val="0"/>
                <w:sz w:val="20"/>
                <w:szCs w:val="20"/>
              </w:rPr>
              <w:t>16</w:t>
            </w:r>
          </w:p>
        </w:tc>
        <w:tc>
          <w:tcPr>
            <w:tcW w:w="3673" w:type="dxa"/>
            <w:tcMar>
              <w:top w:w="150" w:type="dxa"/>
              <w:left w:w="150" w:type="dxa"/>
              <w:bottom w:w="150" w:type="dxa"/>
              <w:right w:w="150" w:type="dxa"/>
            </w:tcMar>
            <w:vAlign w:val="center"/>
            <w:hideMark/>
          </w:tcPr>
          <w:p w14:paraId="212ABA69" w14:textId="77777777" w:rsidR="00B54511" w:rsidRPr="00761B54" w:rsidRDefault="00B54511" w:rsidP="00573319">
            <w:pPr>
              <w:spacing w:line="225" w:lineRule="atLeast"/>
              <w:jc w:val="center"/>
              <w:rPr>
                <w:sz w:val="20"/>
                <w:szCs w:val="20"/>
              </w:rPr>
            </w:pPr>
            <w:r w:rsidRPr="00761B54">
              <w:rPr>
                <w:sz w:val="20"/>
                <w:szCs w:val="20"/>
              </w:rPr>
              <w:t>Примітка</w:t>
            </w:r>
          </w:p>
        </w:tc>
        <w:tc>
          <w:tcPr>
            <w:tcW w:w="5386" w:type="dxa"/>
            <w:tcMar>
              <w:top w:w="150" w:type="dxa"/>
              <w:left w:w="150" w:type="dxa"/>
              <w:bottom w:w="150" w:type="dxa"/>
              <w:right w:w="150" w:type="dxa"/>
            </w:tcMar>
            <w:hideMark/>
          </w:tcPr>
          <w:p w14:paraId="08B443BB" w14:textId="50C9834D" w:rsidR="00B54511" w:rsidRPr="00761B54" w:rsidRDefault="00B54511" w:rsidP="00BC31AE">
            <w:pPr>
              <w:jc w:val="both"/>
              <w:rPr>
                <w:sz w:val="20"/>
                <w:szCs w:val="20"/>
              </w:rPr>
            </w:pPr>
            <w:r w:rsidRPr="00761B54">
              <w:rPr>
                <w:sz w:val="20"/>
                <w:szCs w:val="20"/>
              </w:rPr>
              <w:t xml:space="preserve">*Форма заяви про внесення відомостей (змін до них) до Державного земельного кадастру </w:t>
            </w:r>
            <w:r w:rsidRPr="00761B54">
              <w:rPr>
                <w:sz w:val="20"/>
                <w:szCs w:val="20"/>
                <w:shd w:val="clear" w:color="auto" w:fill="FFFFFF"/>
              </w:rPr>
              <w:t>про землі в межах територій територіальних громад</w:t>
            </w:r>
            <w:r w:rsidRPr="00761B54">
              <w:rPr>
                <w:sz w:val="20"/>
                <w:szCs w:val="20"/>
              </w:rPr>
              <w:t xml:space="preserve"> наведена у додатку до Інформаційної картки адміністративної послуги</w:t>
            </w:r>
          </w:p>
        </w:tc>
      </w:tr>
    </w:tbl>
    <w:p w14:paraId="6CB959AD" w14:textId="77777777" w:rsidR="00B54511" w:rsidRPr="00761B54" w:rsidRDefault="00B54511" w:rsidP="00B54511">
      <w:pPr>
        <w:pStyle w:val="rvps14"/>
        <w:shd w:val="clear" w:color="auto" w:fill="FFFFFF"/>
        <w:spacing w:before="150" w:beforeAutospacing="0" w:after="150" w:afterAutospacing="0"/>
      </w:pPr>
    </w:p>
    <w:p w14:paraId="17D2BBAC" w14:textId="77777777" w:rsidR="00BF6800" w:rsidRPr="00761B54" w:rsidRDefault="00BF6800" w:rsidP="00B54511">
      <w:pPr>
        <w:pStyle w:val="ac"/>
        <w:spacing w:before="0" w:beforeAutospacing="0" w:after="0" w:afterAutospacing="0"/>
        <w:ind w:left="5387"/>
        <w:rPr>
          <w:lang w:val="uk-UA"/>
        </w:rPr>
      </w:pPr>
    </w:p>
    <w:p w14:paraId="7B019E68" w14:textId="77777777" w:rsidR="00BF6800" w:rsidRPr="00761B54" w:rsidRDefault="00BF6800" w:rsidP="00B54511">
      <w:pPr>
        <w:pStyle w:val="ac"/>
        <w:spacing w:before="0" w:beforeAutospacing="0" w:after="0" w:afterAutospacing="0"/>
        <w:ind w:left="5387"/>
        <w:rPr>
          <w:lang w:val="uk-UA"/>
        </w:rPr>
      </w:pPr>
    </w:p>
    <w:p w14:paraId="5B419CD9" w14:textId="77777777" w:rsidR="00BF6800" w:rsidRPr="00761B54" w:rsidRDefault="00BF6800" w:rsidP="00B54511">
      <w:pPr>
        <w:pStyle w:val="ac"/>
        <w:spacing w:before="0" w:beforeAutospacing="0" w:after="0" w:afterAutospacing="0"/>
        <w:ind w:left="5387"/>
        <w:rPr>
          <w:lang w:val="uk-UA"/>
        </w:rPr>
      </w:pPr>
    </w:p>
    <w:p w14:paraId="307EE315" w14:textId="77777777" w:rsidR="00BF6800" w:rsidRPr="00761B54" w:rsidRDefault="00BF6800" w:rsidP="00B54511">
      <w:pPr>
        <w:pStyle w:val="ac"/>
        <w:spacing w:before="0" w:beforeAutospacing="0" w:after="0" w:afterAutospacing="0"/>
        <w:ind w:left="5387"/>
        <w:rPr>
          <w:lang w:val="uk-UA"/>
        </w:rPr>
      </w:pPr>
    </w:p>
    <w:p w14:paraId="6A9012D6" w14:textId="77777777" w:rsidR="00BF6800" w:rsidRPr="00761B54" w:rsidRDefault="00BF6800" w:rsidP="00B54511">
      <w:pPr>
        <w:pStyle w:val="ac"/>
        <w:spacing w:before="0" w:beforeAutospacing="0" w:after="0" w:afterAutospacing="0"/>
        <w:ind w:left="5387"/>
        <w:rPr>
          <w:lang w:val="uk-UA"/>
        </w:rPr>
      </w:pPr>
    </w:p>
    <w:p w14:paraId="20AF6DE6" w14:textId="77777777" w:rsidR="00BF6800" w:rsidRPr="00761B54" w:rsidRDefault="00BF6800" w:rsidP="00B54511">
      <w:pPr>
        <w:pStyle w:val="ac"/>
        <w:spacing w:before="0" w:beforeAutospacing="0" w:after="0" w:afterAutospacing="0"/>
        <w:ind w:left="5387"/>
        <w:rPr>
          <w:lang w:val="uk-UA"/>
        </w:rPr>
      </w:pPr>
    </w:p>
    <w:p w14:paraId="7FEFC8B9" w14:textId="77777777" w:rsidR="00BF6800" w:rsidRPr="00761B54" w:rsidRDefault="00BF6800" w:rsidP="00B54511">
      <w:pPr>
        <w:pStyle w:val="ac"/>
        <w:spacing w:before="0" w:beforeAutospacing="0" w:after="0" w:afterAutospacing="0"/>
        <w:ind w:left="5387"/>
        <w:rPr>
          <w:lang w:val="uk-UA"/>
        </w:rPr>
      </w:pPr>
    </w:p>
    <w:p w14:paraId="37AE3ADB" w14:textId="77777777" w:rsidR="00BF6800" w:rsidRPr="00761B54" w:rsidRDefault="00BF6800" w:rsidP="00B54511">
      <w:pPr>
        <w:pStyle w:val="ac"/>
        <w:spacing w:before="0" w:beforeAutospacing="0" w:after="0" w:afterAutospacing="0"/>
        <w:ind w:left="5387"/>
        <w:rPr>
          <w:lang w:val="uk-UA"/>
        </w:rPr>
      </w:pPr>
    </w:p>
    <w:p w14:paraId="5FD56DAF" w14:textId="77777777" w:rsidR="00BF6800" w:rsidRPr="00761B54" w:rsidRDefault="00BF6800" w:rsidP="00B54511">
      <w:pPr>
        <w:pStyle w:val="ac"/>
        <w:spacing w:before="0" w:beforeAutospacing="0" w:after="0" w:afterAutospacing="0"/>
        <w:ind w:left="5387"/>
        <w:rPr>
          <w:lang w:val="uk-UA"/>
        </w:rPr>
      </w:pPr>
    </w:p>
    <w:p w14:paraId="69AA7EFA" w14:textId="77777777" w:rsidR="00BF6800" w:rsidRPr="00761B54" w:rsidRDefault="00BF6800" w:rsidP="00B54511">
      <w:pPr>
        <w:pStyle w:val="ac"/>
        <w:spacing w:before="0" w:beforeAutospacing="0" w:after="0" w:afterAutospacing="0"/>
        <w:ind w:left="5387"/>
        <w:rPr>
          <w:lang w:val="uk-UA"/>
        </w:rPr>
      </w:pPr>
    </w:p>
    <w:p w14:paraId="503814A3" w14:textId="77777777" w:rsidR="00BF6800" w:rsidRPr="00761B54" w:rsidRDefault="00BF6800" w:rsidP="00B54511">
      <w:pPr>
        <w:pStyle w:val="ac"/>
        <w:spacing w:before="0" w:beforeAutospacing="0" w:after="0" w:afterAutospacing="0"/>
        <w:ind w:left="5387"/>
        <w:rPr>
          <w:lang w:val="uk-UA"/>
        </w:rPr>
      </w:pPr>
    </w:p>
    <w:p w14:paraId="515F2DB1" w14:textId="77777777" w:rsidR="00BF6800" w:rsidRPr="00761B54" w:rsidRDefault="00BF6800" w:rsidP="00B54511">
      <w:pPr>
        <w:pStyle w:val="ac"/>
        <w:spacing w:before="0" w:beforeAutospacing="0" w:after="0" w:afterAutospacing="0"/>
        <w:ind w:left="5387"/>
        <w:rPr>
          <w:lang w:val="uk-UA"/>
        </w:rPr>
      </w:pPr>
    </w:p>
    <w:p w14:paraId="0F78DEE1" w14:textId="77777777" w:rsidR="00BF6800" w:rsidRPr="00761B54" w:rsidRDefault="00BF6800" w:rsidP="00B54511">
      <w:pPr>
        <w:pStyle w:val="ac"/>
        <w:spacing w:before="0" w:beforeAutospacing="0" w:after="0" w:afterAutospacing="0"/>
        <w:ind w:left="5387"/>
        <w:rPr>
          <w:lang w:val="uk-UA"/>
        </w:rPr>
      </w:pPr>
    </w:p>
    <w:p w14:paraId="60F9AFA9" w14:textId="77777777" w:rsidR="00BF6800" w:rsidRPr="00761B54" w:rsidRDefault="00BF6800" w:rsidP="00B54511">
      <w:pPr>
        <w:pStyle w:val="ac"/>
        <w:spacing w:before="0" w:beforeAutospacing="0" w:after="0" w:afterAutospacing="0"/>
        <w:ind w:left="5387"/>
        <w:rPr>
          <w:lang w:val="uk-UA"/>
        </w:rPr>
      </w:pPr>
    </w:p>
    <w:p w14:paraId="325A7BDE" w14:textId="77777777" w:rsidR="00BF6800" w:rsidRPr="00761B54" w:rsidRDefault="00BF6800" w:rsidP="00B54511">
      <w:pPr>
        <w:pStyle w:val="ac"/>
        <w:spacing w:before="0" w:beforeAutospacing="0" w:after="0" w:afterAutospacing="0"/>
        <w:ind w:left="5387"/>
        <w:rPr>
          <w:lang w:val="uk-UA"/>
        </w:rPr>
      </w:pPr>
    </w:p>
    <w:p w14:paraId="6EE8DDAC" w14:textId="77777777" w:rsidR="00BF6800" w:rsidRPr="00761B54" w:rsidRDefault="00BF6800" w:rsidP="00B54511">
      <w:pPr>
        <w:pStyle w:val="ac"/>
        <w:spacing w:before="0" w:beforeAutospacing="0" w:after="0" w:afterAutospacing="0"/>
        <w:ind w:left="5387"/>
        <w:rPr>
          <w:lang w:val="uk-UA"/>
        </w:rPr>
      </w:pPr>
    </w:p>
    <w:p w14:paraId="1CA84460" w14:textId="77777777" w:rsidR="00BF6800" w:rsidRPr="00761B54" w:rsidRDefault="00BF6800" w:rsidP="00B54511">
      <w:pPr>
        <w:pStyle w:val="ac"/>
        <w:spacing w:before="0" w:beforeAutospacing="0" w:after="0" w:afterAutospacing="0"/>
        <w:ind w:left="5387"/>
        <w:rPr>
          <w:lang w:val="uk-UA"/>
        </w:rPr>
      </w:pPr>
    </w:p>
    <w:p w14:paraId="6FB4AE4C" w14:textId="77777777" w:rsidR="00BF6800" w:rsidRPr="00761B54" w:rsidRDefault="00BF6800" w:rsidP="00B54511">
      <w:pPr>
        <w:pStyle w:val="ac"/>
        <w:spacing w:before="0" w:beforeAutospacing="0" w:after="0" w:afterAutospacing="0"/>
        <w:ind w:left="5387"/>
        <w:rPr>
          <w:lang w:val="uk-UA"/>
        </w:rPr>
      </w:pPr>
    </w:p>
    <w:p w14:paraId="78DF426A" w14:textId="77777777" w:rsidR="00BF6800" w:rsidRPr="00761B54" w:rsidRDefault="00BF6800" w:rsidP="00B54511">
      <w:pPr>
        <w:pStyle w:val="ac"/>
        <w:spacing w:before="0" w:beforeAutospacing="0" w:after="0" w:afterAutospacing="0"/>
        <w:ind w:left="5387"/>
        <w:rPr>
          <w:lang w:val="uk-UA"/>
        </w:rPr>
      </w:pPr>
    </w:p>
    <w:p w14:paraId="37F7A6AA" w14:textId="77777777" w:rsidR="00BF6800" w:rsidRPr="00761B54" w:rsidRDefault="00BF6800" w:rsidP="00B54511">
      <w:pPr>
        <w:pStyle w:val="ac"/>
        <w:spacing w:before="0" w:beforeAutospacing="0" w:after="0" w:afterAutospacing="0"/>
        <w:ind w:left="5387"/>
        <w:rPr>
          <w:lang w:val="uk-UA"/>
        </w:rPr>
      </w:pPr>
    </w:p>
    <w:p w14:paraId="48056BE7" w14:textId="77777777" w:rsidR="00BF6800" w:rsidRPr="00761B54" w:rsidRDefault="00BF6800" w:rsidP="00B54511">
      <w:pPr>
        <w:pStyle w:val="ac"/>
        <w:spacing w:before="0" w:beforeAutospacing="0" w:after="0" w:afterAutospacing="0"/>
        <w:ind w:left="5387"/>
        <w:rPr>
          <w:lang w:val="uk-UA"/>
        </w:rPr>
      </w:pPr>
    </w:p>
    <w:p w14:paraId="683E030D" w14:textId="77777777" w:rsidR="00BF6800" w:rsidRPr="00761B54" w:rsidRDefault="00BF6800" w:rsidP="00B54511">
      <w:pPr>
        <w:pStyle w:val="ac"/>
        <w:spacing w:before="0" w:beforeAutospacing="0" w:after="0" w:afterAutospacing="0"/>
        <w:ind w:left="5387"/>
        <w:rPr>
          <w:lang w:val="uk-UA"/>
        </w:rPr>
      </w:pPr>
    </w:p>
    <w:p w14:paraId="03F34BF9" w14:textId="77777777" w:rsidR="00BF6800" w:rsidRPr="00761B54" w:rsidRDefault="00BF6800" w:rsidP="00B54511">
      <w:pPr>
        <w:pStyle w:val="ac"/>
        <w:spacing w:before="0" w:beforeAutospacing="0" w:after="0" w:afterAutospacing="0"/>
        <w:ind w:left="5387"/>
        <w:rPr>
          <w:lang w:val="uk-UA"/>
        </w:rPr>
      </w:pPr>
    </w:p>
    <w:p w14:paraId="17C7EA44" w14:textId="77777777" w:rsidR="00BF6800" w:rsidRPr="00761B54" w:rsidRDefault="00BF6800" w:rsidP="00B54511">
      <w:pPr>
        <w:pStyle w:val="ac"/>
        <w:spacing w:before="0" w:beforeAutospacing="0" w:after="0" w:afterAutospacing="0"/>
        <w:ind w:left="5387"/>
        <w:rPr>
          <w:lang w:val="uk-UA"/>
        </w:rPr>
      </w:pPr>
    </w:p>
    <w:p w14:paraId="310C6EDC" w14:textId="77777777" w:rsidR="00BF6800" w:rsidRPr="00761B54" w:rsidRDefault="00BF6800" w:rsidP="00B54511">
      <w:pPr>
        <w:pStyle w:val="ac"/>
        <w:spacing w:before="0" w:beforeAutospacing="0" w:after="0" w:afterAutospacing="0"/>
        <w:ind w:left="5387"/>
        <w:rPr>
          <w:lang w:val="uk-UA"/>
        </w:rPr>
      </w:pPr>
    </w:p>
    <w:p w14:paraId="080729F3" w14:textId="77777777" w:rsidR="00BF6800" w:rsidRPr="00761B54" w:rsidRDefault="00BF6800" w:rsidP="00B54511">
      <w:pPr>
        <w:pStyle w:val="ac"/>
        <w:spacing w:before="0" w:beforeAutospacing="0" w:after="0" w:afterAutospacing="0"/>
        <w:ind w:left="5387"/>
        <w:rPr>
          <w:lang w:val="uk-UA"/>
        </w:rPr>
      </w:pPr>
    </w:p>
    <w:p w14:paraId="73F9FA5E" w14:textId="77777777" w:rsidR="00BF6800" w:rsidRPr="00761B54" w:rsidRDefault="00BF6800" w:rsidP="00B54511">
      <w:pPr>
        <w:pStyle w:val="ac"/>
        <w:spacing w:before="0" w:beforeAutospacing="0" w:after="0" w:afterAutospacing="0"/>
        <w:ind w:left="5387"/>
        <w:rPr>
          <w:lang w:val="uk-UA"/>
        </w:rPr>
      </w:pPr>
    </w:p>
    <w:p w14:paraId="1CD5CD64" w14:textId="77777777" w:rsidR="00BF6800" w:rsidRPr="00761B54" w:rsidRDefault="00BF6800" w:rsidP="00B54511">
      <w:pPr>
        <w:pStyle w:val="ac"/>
        <w:spacing w:before="0" w:beforeAutospacing="0" w:after="0" w:afterAutospacing="0"/>
        <w:ind w:left="5387"/>
        <w:rPr>
          <w:lang w:val="uk-UA"/>
        </w:rPr>
      </w:pPr>
    </w:p>
    <w:p w14:paraId="03286D72" w14:textId="77777777" w:rsidR="00BF6800" w:rsidRPr="00761B54" w:rsidRDefault="00BF6800" w:rsidP="00B54511">
      <w:pPr>
        <w:pStyle w:val="ac"/>
        <w:spacing w:before="0" w:beforeAutospacing="0" w:after="0" w:afterAutospacing="0"/>
        <w:ind w:left="5387"/>
        <w:rPr>
          <w:lang w:val="uk-UA"/>
        </w:rPr>
      </w:pPr>
    </w:p>
    <w:p w14:paraId="08264B27" w14:textId="77777777" w:rsidR="00BF6800" w:rsidRPr="00761B54" w:rsidRDefault="00BF6800" w:rsidP="00B54511">
      <w:pPr>
        <w:pStyle w:val="ac"/>
        <w:spacing w:before="0" w:beforeAutospacing="0" w:after="0" w:afterAutospacing="0"/>
        <w:ind w:left="5387"/>
        <w:rPr>
          <w:lang w:val="uk-UA"/>
        </w:rPr>
      </w:pPr>
    </w:p>
    <w:p w14:paraId="500583DB" w14:textId="77777777" w:rsidR="00BF6800" w:rsidRPr="00761B54" w:rsidRDefault="00BF6800" w:rsidP="00B54511">
      <w:pPr>
        <w:pStyle w:val="ac"/>
        <w:spacing w:before="0" w:beforeAutospacing="0" w:after="0" w:afterAutospacing="0"/>
        <w:ind w:left="5387"/>
        <w:rPr>
          <w:lang w:val="uk-UA"/>
        </w:rPr>
      </w:pPr>
    </w:p>
    <w:p w14:paraId="67CC35F2" w14:textId="77777777" w:rsidR="00BF6800" w:rsidRPr="00761B54" w:rsidRDefault="00BF6800" w:rsidP="00B54511">
      <w:pPr>
        <w:pStyle w:val="ac"/>
        <w:spacing w:before="0" w:beforeAutospacing="0" w:after="0" w:afterAutospacing="0"/>
        <w:ind w:left="5387"/>
        <w:rPr>
          <w:lang w:val="uk-UA"/>
        </w:rPr>
      </w:pPr>
    </w:p>
    <w:p w14:paraId="1632C7DB" w14:textId="77777777" w:rsidR="00BF6800" w:rsidRPr="00761B54" w:rsidRDefault="00BF6800" w:rsidP="00B54511">
      <w:pPr>
        <w:pStyle w:val="ac"/>
        <w:spacing w:before="0" w:beforeAutospacing="0" w:after="0" w:afterAutospacing="0"/>
        <w:ind w:left="5387"/>
        <w:rPr>
          <w:lang w:val="uk-UA"/>
        </w:rPr>
      </w:pPr>
    </w:p>
    <w:p w14:paraId="1DB230D2" w14:textId="45320161" w:rsidR="00B54511" w:rsidRPr="00D05105" w:rsidRDefault="00B54511" w:rsidP="00AA729C">
      <w:pPr>
        <w:pStyle w:val="ac"/>
        <w:spacing w:before="0" w:beforeAutospacing="0" w:after="0" w:afterAutospacing="0"/>
        <w:ind w:left="5103"/>
        <w:jc w:val="both"/>
      </w:pPr>
      <w:r w:rsidRPr="00761B54">
        <w:lastRenderedPageBreak/>
        <w:t>Додаток</w:t>
      </w:r>
      <w:r w:rsidRPr="00761B54">
        <w:rPr>
          <w:lang w:val="uk-UA"/>
        </w:rPr>
        <w:t xml:space="preserve"> </w:t>
      </w:r>
    </w:p>
    <w:p w14:paraId="58079C37" w14:textId="012DA288" w:rsidR="00B54511" w:rsidRPr="00761B54" w:rsidRDefault="00B54511" w:rsidP="00AA729C">
      <w:pPr>
        <w:pStyle w:val="ac"/>
        <w:spacing w:before="0" w:beforeAutospacing="0" w:after="0" w:afterAutospacing="0"/>
        <w:ind w:left="5103"/>
        <w:jc w:val="both"/>
        <w:rPr>
          <w:shd w:val="clear" w:color="auto" w:fill="FFFFFF"/>
        </w:rPr>
      </w:pPr>
      <w:r w:rsidRPr="00761B54">
        <w:t>до Типової інформаційної картки</w:t>
      </w:r>
      <w:r w:rsidRPr="00761B54">
        <w:br/>
        <w:t xml:space="preserve">адміністративної послуги </w:t>
      </w:r>
      <w:bookmarkStart w:id="126" w:name="_Hlk212028252"/>
      <w:r w:rsidRPr="00761B54">
        <w:rPr>
          <w:shd w:val="clear" w:color="auto" w:fill="FFFFFF"/>
          <w:lang w:val="uk-UA"/>
        </w:rPr>
        <w:t>в</w:t>
      </w:r>
      <w:r w:rsidRPr="00761B54">
        <w:rPr>
          <w:shd w:val="clear" w:color="auto" w:fill="FFFFFF"/>
        </w:rPr>
        <w:t xml:space="preserve">несення до Державного земельного кадастру відомостей (змін до них) про землі в межах територій територіальних громад </w:t>
      </w:r>
      <w:r w:rsidR="00BF6800" w:rsidRPr="00761B54">
        <w:rPr>
          <w:shd w:val="clear" w:color="auto" w:fill="FFFFFF"/>
          <w:lang w:val="uk-UA"/>
        </w:rPr>
        <w:t xml:space="preserve"> </w:t>
      </w:r>
      <w:r w:rsidRPr="00761B54">
        <w:rPr>
          <w:shd w:val="clear" w:color="auto" w:fill="FFFFFF"/>
        </w:rPr>
        <w:t>з видачею витягу</w:t>
      </w:r>
    </w:p>
    <w:bookmarkEnd w:id="126"/>
    <w:p w14:paraId="3700BF1A" w14:textId="77777777" w:rsidR="00B54511" w:rsidRPr="00761B54" w:rsidRDefault="00B54511" w:rsidP="00B54511">
      <w:pPr>
        <w:pStyle w:val="ac"/>
        <w:spacing w:before="0" w:beforeAutospacing="0" w:after="0" w:afterAutospacing="0"/>
        <w:ind w:left="5103"/>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73FF7E05" w14:textId="77777777" w:rsidTr="00573319">
        <w:tc>
          <w:tcPr>
            <w:tcW w:w="1764" w:type="pct"/>
            <w:tcBorders>
              <w:top w:val="nil"/>
              <w:left w:val="nil"/>
              <w:bottom w:val="nil"/>
              <w:right w:val="nil"/>
              <w:tl2br w:val="nil"/>
              <w:tr2bl w:val="nil"/>
            </w:tcBorders>
          </w:tcPr>
          <w:p w14:paraId="32B0091C"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265A47A6" w14:textId="77777777" w:rsidR="00B54511" w:rsidRPr="00761B54" w:rsidRDefault="00B54511" w:rsidP="00573319">
            <w:pPr>
              <w:spacing w:line="228" w:lineRule="auto"/>
              <w:jc w:val="center"/>
            </w:pPr>
          </w:p>
          <w:p w14:paraId="707B61ED" w14:textId="61CBB191"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4868AAE5"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7270FF4F" w14:textId="5E67E5DC"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2B927DA1" w14:textId="77777777" w:rsidR="00B54511" w:rsidRPr="00761B54" w:rsidRDefault="00B54511" w:rsidP="00B54511">
      <w:pPr>
        <w:shd w:val="clear" w:color="auto" w:fill="FFFFFF"/>
        <w:spacing w:before="360" w:after="240"/>
        <w:ind w:left="448"/>
        <w:jc w:val="center"/>
      </w:pPr>
      <w:r w:rsidRPr="00761B54">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2DEA4E0D"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7EEDD2A7" w14:textId="77777777" w:rsidTr="00573319">
        <w:tc>
          <w:tcPr>
            <w:tcW w:w="2500" w:type="pct"/>
            <w:vMerge w:val="restart"/>
            <w:tcBorders>
              <w:top w:val="nil"/>
              <w:left w:val="nil"/>
              <w:bottom w:val="nil"/>
              <w:right w:val="nil"/>
              <w:tl2br w:val="nil"/>
              <w:tr2bl w:val="nil"/>
            </w:tcBorders>
          </w:tcPr>
          <w:p w14:paraId="10C103EB"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57C014E1"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39B3D307" w14:textId="77777777" w:rsidTr="00573319">
        <w:tc>
          <w:tcPr>
            <w:tcW w:w="2500" w:type="pct"/>
            <w:vMerge/>
            <w:tcBorders>
              <w:top w:val="nil"/>
              <w:left w:val="nil"/>
              <w:bottom w:val="nil"/>
              <w:right w:val="nil"/>
              <w:tl2br w:val="nil"/>
              <w:tr2bl w:val="nil"/>
            </w:tcBorders>
          </w:tcPr>
          <w:p w14:paraId="04B7457C"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05F1606B" w14:textId="77777777" w:rsidR="00B54511" w:rsidRPr="00761B54" w:rsidRDefault="00B54511" w:rsidP="00573319">
            <w:pPr>
              <w:spacing w:before="120"/>
              <w:rPr>
                <w:rFonts w:asciiTheme="minorHAnsi" w:hAnsiTheme="minorHAnsi"/>
              </w:rPr>
            </w:pPr>
            <w:r w:rsidRPr="00761B54">
              <w:rPr>
                <w:rFonts w:eastAsia="Arial Unicode MS"/>
              </w:rPr>
              <w:t>€</w:t>
            </w:r>
            <w:r w:rsidRPr="00F24B2D">
              <w:rPr>
                <w:rFonts w:eastAsia="Arial Unicode MS"/>
                <w:lang w:val="ru-RU"/>
              </w:rPr>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180CAF75" w14:textId="77777777" w:rsidR="00B54511" w:rsidRPr="00761B54" w:rsidRDefault="00B54511" w:rsidP="00573319">
            <w:pPr>
              <w:spacing w:before="120"/>
            </w:pPr>
            <w:r w:rsidRPr="00761B54">
              <w:rPr>
                <w:noProof/>
                <w:lang w:val="en-AU"/>
              </w:rPr>
              <w:sym w:font="Wingdings" w:char="F0FE"/>
            </w:r>
            <w:r w:rsidRPr="00761B54">
              <w:t xml:space="preserve"> </w:t>
            </w:r>
            <w:r w:rsidRPr="00761B54">
              <w:rPr>
                <w:rStyle w:val="st42"/>
              </w:rPr>
              <w:t>землі в межах території територіальної громади</w:t>
            </w:r>
            <w:r w:rsidRPr="00761B54">
              <w:t>;</w:t>
            </w:r>
          </w:p>
        </w:tc>
      </w:tr>
      <w:tr w:rsidR="00B54511" w:rsidRPr="00761B54" w14:paraId="0404C425" w14:textId="77777777" w:rsidTr="00573319">
        <w:tc>
          <w:tcPr>
            <w:tcW w:w="2500" w:type="pct"/>
            <w:vMerge/>
            <w:tcBorders>
              <w:top w:val="nil"/>
              <w:left w:val="nil"/>
              <w:bottom w:val="nil"/>
              <w:right w:val="nil"/>
              <w:tl2br w:val="nil"/>
              <w:tr2bl w:val="nil"/>
            </w:tcBorders>
          </w:tcPr>
          <w:p w14:paraId="42B37DDF"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7AF0B50A" w14:textId="77777777" w:rsidR="00B54511" w:rsidRPr="00761B54" w:rsidRDefault="00B54511" w:rsidP="00573319">
            <w:pPr>
              <w:spacing w:before="120" w:line="360" w:lineRule="auto"/>
            </w:pPr>
            <w:r w:rsidRPr="00761B54">
              <w:rPr>
                <w:rFonts w:eastAsia="Arial Unicode MS"/>
              </w:rPr>
              <w:t xml:space="preserve">€ </w:t>
            </w:r>
            <w:r w:rsidRPr="00761B54">
              <w:t>обмеження у використанні земель;</w:t>
            </w:r>
          </w:p>
          <w:p w14:paraId="7F5E4973" w14:textId="77777777" w:rsidR="00B54511" w:rsidRPr="00761B54" w:rsidRDefault="00B54511" w:rsidP="00573319">
            <w:pPr>
              <w:pStyle w:val="st2"/>
              <w:spacing w:after="240"/>
              <w:ind w:firstLine="0"/>
              <w:rPr>
                <w:rStyle w:val="st42"/>
              </w:rPr>
            </w:pPr>
            <w:r w:rsidRPr="00761B54">
              <w:rPr>
                <w:rStyle w:val="st42"/>
              </w:rPr>
              <w:t>€ меліоративну мережу;</w:t>
            </w:r>
          </w:p>
          <w:p w14:paraId="5F34B4B1" w14:textId="77777777" w:rsidR="00B54511" w:rsidRPr="00761B54" w:rsidRDefault="00B54511" w:rsidP="00573319">
            <w:pPr>
              <w:spacing w:before="120"/>
            </w:pPr>
            <w:r w:rsidRPr="00761B54">
              <w:rPr>
                <w:rStyle w:val="st42"/>
              </w:rPr>
              <w:t>€ складову частину меліоративної мережі</w:t>
            </w:r>
          </w:p>
        </w:tc>
      </w:tr>
      <w:tr w:rsidR="00B54511" w:rsidRPr="00761B54" w14:paraId="7D2D304D" w14:textId="77777777" w:rsidTr="00573319">
        <w:tc>
          <w:tcPr>
            <w:tcW w:w="2500" w:type="pct"/>
            <w:vMerge/>
            <w:tcBorders>
              <w:top w:val="nil"/>
              <w:left w:val="nil"/>
              <w:bottom w:val="nil"/>
              <w:right w:val="nil"/>
              <w:tl2br w:val="nil"/>
              <w:tr2bl w:val="nil"/>
            </w:tcBorders>
          </w:tcPr>
          <w:p w14:paraId="45E56AC0"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0D3D2125" w14:textId="77777777" w:rsidR="00B54511" w:rsidRPr="00761B54" w:rsidRDefault="00B54511" w:rsidP="00573319">
            <w:r w:rsidRPr="00761B54">
              <w:rPr>
                <w:rFonts w:eastAsia="Arial Unicode MS"/>
              </w:rPr>
              <w:t>€</w:t>
            </w:r>
            <w:r w:rsidRPr="00761B54">
              <w:t xml:space="preserve"> земельну ділянку</w:t>
            </w:r>
          </w:p>
        </w:tc>
      </w:tr>
      <w:tr w:rsidR="00B54511" w:rsidRPr="00761B54" w14:paraId="065E4FA3" w14:textId="77777777" w:rsidTr="00573319">
        <w:tc>
          <w:tcPr>
            <w:tcW w:w="2500" w:type="pct"/>
            <w:tcBorders>
              <w:top w:val="nil"/>
              <w:left w:val="nil"/>
              <w:bottom w:val="nil"/>
              <w:right w:val="nil"/>
              <w:tl2br w:val="nil"/>
              <w:tr2bl w:val="nil"/>
            </w:tcBorders>
          </w:tcPr>
          <w:p w14:paraId="49A2EC17"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0A47FA69" w14:textId="77777777" w:rsidR="00B54511" w:rsidRPr="00761B54" w:rsidRDefault="00B54511" w:rsidP="00573319">
            <w:pPr>
              <w:spacing w:before="120"/>
            </w:pPr>
          </w:p>
        </w:tc>
      </w:tr>
      <w:tr w:rsidR="00B54511" w:rsidRPr="00761B54" w14:paraId="0C1451A0" w14:textId="77777777" w:rsidTr="00573319">
        <w:tc>
          <w:tcPr>
            <w:tcW w:w="2500" w:type="pct"/>
            <w:tcBorders>
              <w:top w:val="nil"/>
              <w:left w:val="nil"/>
              <w:bottom w:val="nil"/>
              <w:right w:val="nil"/>
              <w:tl2br w:val="nil"/>
              <w:tr2bl w:val="nil"/>
            </w:tcBorders>
          </w:tcPr>
          <w:p w14:paraId="6B21CA3F"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0A58CF45" w14:textId="77777777" w:rsidR="00B54511" w:rsidRPr="00761B54" w:rsidRDefault="00B54511" w:rsidP="00573319">
            <w:pPr>
              <w:spacing w:before="120"/>
            </w:pPr>
          </w:p>
        </w:tc>
      </w:tr>
      <w:tr w:rsidR="00B54511" w:rsidRPr="00761B54" w14:paraId="141BFDA9" w14:textId="77777777" w:rsidTr="00573319">
        <w:tc>
          <w:tcPr>
            <w:tcW w:w="2500" w:type="pct"/>
            <w:tcBorders>
              <w:top w:val="nil"/>
              <w:left w:val="nil"/>
              <w:bottom w:val="nil"/>
              <w:right w:val="nil"/>
              <w:tl2br w:val="nil"/>
              <w:tr2bl w:val="nil"/>
            </w:tcBorders>
          </w:tcPr>
          <w:p w14:paraId="028C2C83"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569458B5" w14:textId="77777777" w:rsidR="00B54511" w:rsidRPr="00761B54" w:rsidRDefault="00B54511" w:rsidP="00573319">
            <w:pPr>
              <w:spacing w:before="120"/>
            </w:pPr>
          </w:p>
        </w:tc>
      </w:tr>
      <w:tr w:rsidR="00B54511" w:rsidRPr="00761B54" w14:paraId="212F20A6" w14:textId="77777777" w:rsidTr="00573319">
        <w:trPr>
          <w:trHeight w:val="960"/>
        </w:trPr>
        <w:tc>
          <w:tcPr>
            <w:tcW w:w="2500" w:type="pct"/>
            <w:tcBorders>
              <w:top w:val="nil"/>
              <w:left w:val="nil"/>
              <w:bottom w:val="nil"/>
              <w:right w:val="nil"/>
              <w:tl2br w:val="nil"/>
              <w:tr2bl w:val="nil"/>
            </w:tcBorders>
          </w:tcPr>
          <w:p w14:paraId="10DF0813"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574585E9" w14:textId="77777777" w:rsidR="00B54511" w:rsidRPr="00761B54" w:rsidRDefault="00B54511" w:rsidP="00573319">
            <w:pPr>
              <w:spacing w:before="120"/>
            </w:pPr>
          </w:p>
        </w:tc>
      </w:tr>
    </w:tbl>
    <w:p w14:paraId="28045473" w14:textId="77777777" w:rsidR="00B54511" w:rsidRPr="00761B54" w:rsidRDefault="00B54511" w:rsidP="00B54511">
      <w:pPr>
        <w:shd w:val="clear" w:color="auto" w:fill="FFFFFF"/>
        <w:spacing w:before="120"/>
      </w:pPr>
      <w:r w:rsidRPr="00761B54">
        <w:t>До заяви додаються*:</w:t>
      </w:r>
    </w:p>
    <w:p w14:paraId="492898F1"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3580353C"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128716EA"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6386D9DC"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4760B85E"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648DDA1E"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30F5A749"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5B1F750F"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60DA9C9C"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3DB6F68C" w14:textId="77777777" w:rsidR="00B54511" w:rsidRPr="00761B54" w:rsidRDefault="00B54511" w:rsidP="00B54511">
      <w:pPr>
        <w:shd w:val="clear" w:color="auto" w:fill="FFFFFF"/>
        <w:spacing w:before="120"/>
      </w:pPr>
      <w:r w:rsidRPr="00761B54">
        <w:rPr>
          <w:rFonts w:eastAsia="Arial Unicode MS"/>
        </w:rPr>
        <w:t>€</w:t>
      </w:r>
      <w:r w:rsidRPr="00761B54">
        <w:t xml:space="preserve"> договір;</w:t>
      </w:r>
    </w:p>
    <w:p w14:paraId="2F1D2596"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0C37C556" w14:textId="77777777" w:rsidR="00B54511" w:rsidRPr="00761B54" w:rsidRDefault="00B54511" w:rsidP="00B54511">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529A1F8D"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7DB93D9C" w14:textId="68D8B773"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AA729C">
        <w:rPr>
          <w:rFonts w:eastAsia="Arial Unicode MS"/>
        </w:rPr>
        <w:t>«</w:t>
      </w:r>
      <w:r w:rsidRPr="00761B54">
        <w:rPr>
          <w:rFonts w:eastAsia="Arial Unicode MS"/>
        </w:rPr>
        <w:t>V</w:t>
      </w:r>
      <w:r w:rsidR="00AA729C">
        <w:rPr>
          <w:rFonts w:eastAsia="Arial Unicode MS"/>
        </w:rPr>
        <w:t>»</w:t>
      </w:r>
      <w:r w:rsidRPr="00761B54">
        <w:rPr>
          <w:rFonts w:eastAsia="Arial Unicode MS"/>
        </w:rPr>
        <w:t>.</w:t>
      </w:r>
    </w:p>
    <w:p w14:paraId="467D7E43"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57619C17" w14:textId="77777777" w:rsidR="00B54511" w:rsidRPr="00761B54" w:rsidRDefault="00B54511" w:rsidP="00B54511">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56AE10B2" w14:textId="77777777" w:rsidR="00B54511" w:rsidRPr="00761B54" w:rsidRDefault="00B54511" w:rsidP="00B54511">
      <w:pPr>
        <w:shd w:val="clear" w:color="auto" w:fill="FFFFFF"/>
        <w:spacing w:before="120" w:after="120"/>
        <w:rPr>
          <w:rStyle w:val="st42"/>
        </w:rPr>
      </w:pPr>
      <w:r w:rsidRPr="00761B54">
        <w:rPr>
          <w:rFonts w:eastAsia="Arial Unicode MS"/>
        </w:rPr>
        <w:lastRenderedPageBreak/>
        <w:t>€</w:t>
      </w:r>
      <w:r w:rsidRPr="00761B54">
        <w:t xml:space="preserve"> </w:t>
      </w:r>
      <w:r w:rsidRPr="00761B54">
        <w:rPr>
          <w:rStyle w:val="st42"/>
        </w:rPr>
        <w:t>в електронній формі:</w:t>
      </w:r>
    </w:p>
    <w:p w14:paraId="6EC35D8B"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57E89861"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7DF457A2" w14:textId="77777777" w:rsidTr="00573319">
        <w:tc>
          <w:tcPr>
            <w:tcW w:w="4543" w:type="dxa"/>
            <w:gridSpan w:val="2"/>
            <w:tcBorders>
              <w:top w:val="nil"/>
              <w:left w:val="nil"/>
              <w:bottom w:val="nil"/>
              <w:right w:val="nil"/>
              <w:tl2br w:val="nil"/>
              <w:tr2bl w:val="nil"/>
            </w:tcBorders>
          </w:tcPr>
          <w:p w14:paraId="112A96E2"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29EB272E"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3D4AE9B3" w14:textId="77777777" w:rsidR="00B54511" w:rsidRPr="00761B54" w:rsidRDefault="00B54511" w:rsidP="00573319">
            <w:pPr>
              <w:jc w:val="center"/>
            </w:pPr>
            <w:r w:rsidRPr="00761B54">
              <w:t>Службова інформація</w:t>
            </w:r>
          </w:p>
        </w:tc>
      </w:tr>
      <w:tr w:rsidR="00B54511" w:rsidRPr="00761B54" w14:paraId="2922A83F" w14:textId="77777777" w:rsidTr="00573319">
        <w:tc>
          <w:tcPr>
            <w:tcW w:w="4543" w:type="dxa"/>
            <w:gridSpan w:val="2"/>
            <w:tcBorders>
              <w:top w:val="nil"/>
              <w:left w:val="nil"/>
              <w:bottom w:val="nil"/>
              <w:right w:val="nil"/>
              <w:tl2br w:val="nil"/>
              <w:tr2bl w:val="nil"/>
            </w:tcBorders>
          </w:tcPr>
          <w:p w14:paraId="21D2D95D"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30E993D6"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0BD9446C" w14:textId="77777777" w:rsidR="00B54511" w:rsidRPr="00761B54" w:rsidRDefault="00B54511" w:rsidP="00573319">
            <w:pPr>
              <w:jc w:val="center"/>
            </w:pPr>
            <w:r w:rsidRPr="00761B54">
              <w:t>Реєстраційний номер заяви</w:t>
            </w:r>
          </w:p>
        </w:tc>
      </w:tr>
      <w:tr w:rsidR="00B54511" w:rsidRPr="00761B54" w14:paraId="70F96FC7" w14:textId="77777777" w:rsidTr="00573319">
        <w:tc>
          <w:tcPr>
            <w:tcW w:w="4543" w:type="dxa"/>
            <w:gridSpan w:val="2"/>
            <w:tcBorders>
              <w:top w:val="nil"/>
              <w:left w:val="nil"/>
              <w:bottom w:val="nil"/>
              <w:right w:val="nil"/>
              <w:tl2br w:val="nil"/>
              <w:tr2bl w:val="nil"/>
            </w:tcBorders>
          </w:tcPr>
          <w:p w14:paraId="319D3787"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77680A2F"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6D5BAC9A" w14:textId="77777777" w:rsidR="00B54511" w:rsidRPr="00761B54" w:rsidRDefault="00B54511" w:rsidP="00573319">
            <w:pPr>
              <w:jc w:val="center"/>
            </w:pPr>
          </w:p>
        </w:tc>
      </w:tr>
      <w:tr w:rsidR="00B54511" w:rsidRPr="00761B54" w14:paraId="2EF9928F" w14:textId="77777777" w:rsidTr="00573319">
        <w:tc>
          <w:tcPr>
            <w:tcW w:w="4543" w:type="dxa"/>
            <w:gridSpan w:val="2"/>
            <w:tcBorders>
              <w:top w:val="nil"/>
              <w:left w:val="nil"/>
              <w:bottom w:val="nil"/>
              <w:right w:val="nil"/>
              <w:tl2br w:val="nil"/>
              <w:tr2bl w:val="nil"/>
            </w:tcBorders>
          </w:tcPr>
          <w:p w14:paraId="2C420B6C" w14:textId="77777777" w:rsidR="00B54511" w:rsidRPr="00761B54" w:rsidRDefault="00B54511" w:rsidP="00573319"/>
        </w:tc>
        <w:tc>
          <w:tcPr>
            <w:tcW w:w="795" w:type="dxa"/>
            <w:tcBorders>
              <w:top w:val="nil"/>
              <w:left w:val="nil"/>
              <w:bottom w:val="nil"/>
              <w:right w:val="nil"/>
              <w:tl2br w:val="nil"/>
              <w:tr2bl w:val="nil"/>
            </w:tcBorders>
          </w:tcPr>
          <w:p w14:paraId="7CBCF7E3"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787EAE81" w14:textId="77777777" w:rsidR="00B54511" w:rsidRPr="00761B54" w:rsidRDefault="00B54511" w:rsidP="00573319">
            <w:pPr>
              <w:jc w:val="center"/>
            </w:pPr>
            <w:r w:rsidRPr="00761B54">
              <w:t>Дата реєстрації заяви</w:t>
            </w:r>
          </w:p>
        </w:tc>
      </w:tr>
      <w:tr w:rsidR="00B54511" w:rsidRPr="00761B54" w14:paraId="7DC31FAD" w14:textId="77777777" w:rsidTr="00573319">
        <w:tc>
          <w:tcPr>
            <w:tcW w:w="4543" w:type="dxa"/>
            <w:gridSpan w:val="2"/>
            <w:tcBorders>
              <w:top w:val="nil"/>
              <w:left w:val="nil"/>
              <w:bottom w:val="single" w:sz="4" w:space="0" w:color="auto"/>
              <w:right w:val="nil"/>
              <w:tl2br w:val="nil"/>
              <w:tr2bl w:val="nil"/>
            </w:tcBorders>
          </w:tcPr>
          <w:p w14:paraId="37784FFE"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1DA18729"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58CAF919" w14:textId="77777777" w:rsidR="00B54511" w:rsidRPr="00761B54" w:rsidRDefault="00B54511" w:rsidP="00573319">
            <w:pPr>
              <w:jc w:val="center"/>
            </w:pPr>
          </w:p>
        </w:tc>
      </w:tr>
      <w:tr w:rsidR="00B54511" w:rsidRPr="00761B54" w14:paraId="2BDA6CB7"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41A329C2" w14:textId="77777777" w:rsidR="00B54511" w:rsidRPr="00761B54" w:rsidRDefault="00B54511" w:rsidP="00573319"/>
        </w:tc>
        <w:tc>
          <w:tcPr>
            <w:tcW w:w="795" w:type="dxa"/>
            <w:tcBorders>
              <w:top w:val="nil"/>
              <w:left w:val="single" w:sz="4" w:space="0" w:color="auto"/>
              <w:bottom w:val="nil"/>
              <w:right w:val="nil"/>
              <w:tl2br w:val="nil"/>
              <w:tr2bl w:val="nil"/>
            </w:tcBorders>
          </w:tcPr>
          <w:p w14:paraId="2B85BF56"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450A0123"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4F89C67F" w14:textId="77777777" w:rsidTr="00573319">
        <w:tc>
          <w:tcPr>
            <w:tcW w:w="4543" w:type="dxa"/>
            <w:gridSpan w:val="2"/>
            <w:tcBorders>
              <w:top w:val="single" w:sz="4" w:space="0" w:color="auto"/>
              <w:left w:val="nil"/>
              <w:bottom w:val="nil"/>
              <w:right w:val="nil"/>
              <w:tl2br w:val="nil"/>
              <w:tr2bl w:val="nil"/>
            </w:tcBorders>
          </w:tcPr>
          <w:p w14:paraId="75896984" w14:textId="77777777" w:rsidR="00B54511" w:rsidRPr="00761B54" w:rsidRDefault="00B54511" w:rsidP="00573319">
            <w:pPr>
              <w:jc w:val="center"/>
            </w:pPr>
          </w:p>
          <w:p w14:paraId="33A1E045" w14:textId="77777777" w:rsidR="00B54511" w:rsidRPr="00761B54" w:rsidRDefault="00B54511" w:rsidP="00573319"/>
        </w:tc>
        <w:tc>
          <w:tcPr>
            <w:tcW w:w="795" w:type="dxa"/>
            <w:tcBorders>
              <w:top w:val="nil"/>
              <w:left w:val="nil"/>
              <w:bottom w:val="nil"/>
              <w:right w:val="nil"/>
              <w:tl2br w:val="nil"/>
              <w:tr2bl w:val="nil"/>
            </w:tcBorders>
          </w:tcPr>
          <w:p w14:paraId="64257F85"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0D9A03F6" w14:textId="77777777" w:rsidR="00B54511" w:rsidRPr="00761B54" w:rsidRDefault="00B54511" w:rsidP="00573319"/>
          <w:p w14:paraId="6896A465" w14:textId="77777777" w:rsidR="00B54511" w:rsidRPr="00761B54" w:rsidRDefault="00B54511" w:rsidP="00573319">
            <w:pPr>
              <w:jc w:val="center"/>
            </w:pPr>
          </w:p>
          <w:p w14:paraId="762DA116" w14:textId="77777777" w:rsidR="00B54511" w:rsidRPr="00761B54" w:rsidRDefault="00B54511" w:rsidP="00573319"/>
        </w:tc>
      </w:tr>
      <w:tr w:rsidR="00B54511" w:rsidRPr="00761B54" w14:paraId="03B8752F" w14:textId="77777777" w:rsidTr="00573319">
        <w:tc>
          <w:tcPr>
            <w:tcW w:w="4543" w:type="dxa"/>
            <w:gridSpan w:val="2"/>
            <w:tcBorders>
              <w:top w:val="nil"/>
              <w:left w:val="nil"/>
              <w:bottom w:val="nil"/>
              <w:right w:val="nil"/>
              <w:tl2br w:val="nil"/>
              <w:tr2bl w:val="nil"/>
            </w:tcBorders>
          </w:tcPr>
          <w:p w14:paraId="7390D990"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16F76AF1"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2CCE5C52" w14:textId="77777777" w:rsidR="00B54511" w:rsidRPr="00761B54" w:rsidRDefault="00B54511" w:rsidP="00573319">
            <w:pPr>
              <w:jc w:val="center"/>
            </w:pPr>
            <w:r w:rsidRPr="00761B54">
              <w:t>Підпис Державного кадастрового реєстратора</w:t>
            </w:r>
          </w:p>
        </w:tc>
      </w:tr>
      <w:tr w:rsidR="00B54511" w:rsidRPr="00761B54" w14:paraId="041EE73C" w14:textId="77777777" w:rsidTr="00573319">
        <w:tc>
          <w:tcPr>
            <w:tcW w:w="2664" w:type="dxa"/>
            <w:tcBorders>
              <w:top w:val="nil"/>
              <w:left w:val="nil"/>
              <w:bottom w:val="nil"/>
              <w:right w:val="nil"/>
              <w:tl2br w:val="nil"/>
              <w:tr2bl w:val="nil"/>
            </w:tcBorders>
          </w:tcPr>
          <w:p w14:paraId="567432D0" w14:textId="77777777" w:rsidR="00B54511" w:rsidRPr="00761B54" w:rsidRDefault="00B54511" w:rsidP="00AA729C">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42CE2BE1" w14:textId="77777777" w:rsidR="00B54511" w:rsidRPr="00761B54" w:rsidRDefault="00B54511" w:rsidP="00573319">
            <w:pPr>
              <w:jc w:val="center"/>
            </w:pPr>
          </w:p>
        </w:tc>
        <w:tc>
          <w:tcPr>
            <w:tcW w:w="795" w:type="dxa"/>
            <w:tcBorders>
              <w:top w:val="nil"/>
              <w:left w:val="nil"/>
              <w:bottom w:val="nil"/>
              <w:right w:val="nil"/>
              <w:tl2br w:val="nil"/>
              <w:tr2bl w:val="nil"/>
            </w:tcBorders>
          </w:tcPr>
          <w:p w14:paraId="7A763A2A"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24A25EE3" w14:textId="77777777" w:rsidR="00B54511" w:rsidRPr="00761B54" w:rsidRDefault="00B54511" w:rsidP="00573319"/>
        </w:tc>
      </w:tr>
    </w:tbl>
    <w:p w14:paraId="3099A830" w14:textId="77777777" w:rsidR="00B54511" w:rsidRPr="00761B54" w:rsidRDefault="00B54511" w:rsidP="00B54511">
      <w:pPr>
        <w:shd w:val="clear" w:color="auto" w:fill="FFFFFF"/>
      </w:pPr>
      <w:r w:rsidRPr="00761B54">
        <w:t>МП</w:t>
      </w:r>
    </w:p>
    <w:p w14:paraId="11D6068B" w14:textId="77777777" w:rsidR="00B54511" w:rsidRPr="00761B54" w:rsidRDefault="00B54511" w:rsidP="00B54511">
      <w:pPr>
        <w:spacing w:before="120" w:after="120"/>
        <w:jc w:val="both"/>
        <w:rPr>
          <w:sz w:val="20"/>
          <w:szCs w:val="20"/>
        </w:rPr>
      </w:pPr>
      <w:r w:rsidRPr="00761B54">
        <w:rPr>
          <w:sz w:val="20"/>
          <w:szCs w:val="20"/>
        </w:rPr>
        <w:t>__________</w:t>
      </w:r>
    </w:p>
    <w:p w14:paraId="5AC5B273" w14:textId="77777777" w:rsidR="00B54511" w:rsidRPr="00761B54" w:rsidRDefault="00B54511" w:rsidP="00B54511">
      <w:pPr>
        <w:spacing w:after="200" w:line="276" w:lineRule="auto"/>
        <w:jc w:val="both"/>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6D5BC934" w14:textId="77777777" w:rsidR="00B54511" w:rsidRPr="00761B54" w:rsidRDefault="00B54511" w:rsidP="00B54511">
      <w:pPr>
        <w:spacing w:after="160" w:line="259" w:lineRule="auto"/>
        <w:rPr>
          <w:lang w:eastAsia="uk-UA"/>
        </w:rPr>
      </w:pPr>
      <w:r w:rsidRPr="00761B54">
        <w:rPr>
          <w:lang w:eastAsia="uk-UA"/>
        </w:rPr>
        <w:br w:type="page"/>
      </w:r>
    </w:p>
    <w:p w14:paraId="7542D183" w14:textId="77777777" w:rsidR="00B54511" w:rsidRPr="00761B54" w:rsidRDefault="00B54511" w:rsidP="00B54511">
      <w:pPr>
        <w:pStyle w:val="rvps14"/>
        <w:shd w:val="clear" w:color="auto" w:fill="FFFFFF"/>
        <w:spacing w:before="0" w:beforeAutospacing="0" w:after="0" w:afterAutospacing="0"/>
        <w:jc w:val="center"/>
        <w:rPr>
          <w:rStyle w:val="afb"/>
        </w:rPr>
      </w:pPr>
      <w:r w:rsidRPr="00761B54">
        <w:rPr>
          <w:rStyle w:val="afb"/>
        </w:rPr>
        <w:lastRenderedPageBreak/>
        <w:t>ТИПОВА ІНФОРМАЦІЙНА КАРТКА АДМІНІСТРАТИВНОЇ ПОСЛУГИ</w:t>
      </w:r>
    </w:p>
    <w:p w14:paraId="3B7E0805" w14:textId="6DC93486" w:rsidR="00886FF4" w:rsidRPr="00761B54" w:rsidRDefault="00B54511" w:rsidP="00886FF4">
      <w:pPr>
        <w:pStyle w:val="rvps14"/>
        <w:shd w:val="clear" w:color="auto" w:fill="FFFFFF"/>
        <w:spacing w:before="0" w:beforeAutospacing="0" w:after="0" w:afterAutospacing="0"/>
        <w:jc w:val="center"/>
        <w:rPr>
          <w:b/>
          <w:bCs/>
          <w:u w:val="single"/>
        </w:rPr>
      </w:pPr>
      <w:r w:rsidRPr="00761B54">
        <w:rPr>
          <w:u w:val="single"/>
        </w:rPr>
        <w:t>ДЕРЖАВНА РЕЄСТРАЦІЯ ЗЕМЕЛЬНОЇ ДІЛЯНКИ</w:t>
      </w:r>
      <w:r w:rsidRPr="00761B54">
        <w:t> </w:t>
      </w:r>
      <w:r w:rsidRPr="00761B54">
        <w:rPr>
          <w:u w:val="single"/>
        </w:rPr>
        <w:t>З ВИДАЧЕЮ ВИТЯГУ З ДЕРЖАВНОГО ЗЕМЕЛЬНОГО КАДАСТРУ</w:t>
      </w:r>
      <w:r w:rsidR="00886FF4" w:rsidRPr="00761B54">
        <w:rPr>
          <w:u w:val="single"/>
        </w:rPr>
        <w:t xml:space="preserve"> </w:t>
      </w:r>
      <w:bookmarkStart w:id="127" w:name="_Hlk212028488"/>
      <w:r w:rsidR="00886FF4" w:rsidRPr="00761B54">
        <w:rPr>
          <w:caps/>
          <w:u w:val="single"/>
          <w:lang w:val="ru-RU"/>
        </w:rPr>
        <w:t>про земельну ділянку</w:t>
      </w:r>
      <w:bookmarkEnd w:id="127"/>
    </w:p>
    <w:p w14:paraId="24134375"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16B90129" w14:textId="77777777" w:rsidR="00126E9A" w:rsidRDefault="00126E9A" w:rsidP="00126E9A">
      <w:pPr>
        <w:autoSpaceDE w:val="0"/>
        <w:autoSpaceDN w:val="0"/>
        <w:adjustRightInd w:val="0"/>
        <w:jc w:val="center"/>
      </w:pPr>
      <w:r>
        <w:rPr>
          <w:u w:val="single"/>
        </w:rPr>
        <w:t>Головне управління Держгеокадастру у Чернівецькій області</w:t>
      </w:r>
    </w:p>
    <w:p w14:paraId="7F68E098" w14:textId="526E38AB" w:rsidR="00B54511" w:rsidRPr="00761B54" w:rsidRDefault="00126E9A" w:rsidP="00126E9A">
      <w:pPr>
        <w:pStyle w:val="ac"/>
        <w:spacing w:before="0" w:beforeAutospacing="0" w:after="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p w14:paraId="757D3162" w14:textId="77777777" w:rsidR="00B54511" w:rsidRPr="00761B54" w:rsidRDefault="00B54511" w:rsidP="00B54511">
      <w:pPr>
        <w:pStyle w:val="ac"/>
        <w:spacing w:before="0" w:beforeAutospacing="0" w:after="0" w:afterAutospacing="0"/>
        <w:jc w:val="center"/>
        <w:rPr>
          <w:sz w:val="16"/>
          <w:szCs w:val="16"/>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963"/>
        <w:gridCol w:w="5238"/>
      </w:tblGrid>
      <w:tr w:rsidR="00B54511" w:rsidRPr="00761B54" w14:paraId="4B5C4034" w14:textId="77777777" w:rsidTr="00573319">
        <w:tc>
          <w:tcPr>
            <w:tcW w:w="9776" w:type="dxa"/>
            <w:gridSpan w:val="3"/>
            <w:tcMar>
              <w:top w:w="150" w:type="dxa"/>
              <w:left w:w="150" w:type="dxa"/>
              <w:bottom w:w="150" w:type="dxa"/>
              <w:right w:w="150" w:type="dxa"/>
            </w:tcMar>
            <w:vAlign w:val="center"/>
            <w:hideMark/>
          </w:tcPr>
          <w:p w14:paraId="5EDC7AB4"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6301D6BF" w14:textId="77777777" w:rsidTr="00573319">
        <w:tc>
          <w:tcPr>
            <w:tcW w:w="4538" w:type="dxa"/>
            <w:gridSpan w:val="2"/>
            <w:tcMar>
              <w:top w:w="150" w:type="dxa"/>
              <w:left w:w="150" w:type="dxa"/>
              <w:bottom w:w="150" w:type="dxa"/>
              <w:right w:w="150" w:type="dxa"/>
            </w:tcMar>
            <w:vAlign w:val="center"/>
            <w:hideMark/>
          </w:tcPr>
          <w:p w14:paraId="2D17EB8D" w14:textId="77777777" w:rsidR="00B54511" w:rsidRPr="00761B54" w:rsidRDefault="00B54511" w:rsidP="00573319">
            <w:pPr>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238" w:type="dxa"/>
            <w:tcMar>
              <w:top w:w="150" w:type="dxa"/>
              <w:left w:w="150" w:type="dxa"/>
              <w:bottom w:w="150" w:type="dxa"/>
              <w:right w:w="150" w:type="dxa"/>
            </w:tcMar>
            <w:vAlign w:val="center"/>
            <w:hideMark/>
          </w:tcPr>
          <w:p w14:paraId="59DF7551" w14:textId="77777777" w:rsidR="00126E9A" w:rsidRPr="002B72FA" w:rsidRDefault="00126E9A" w:rsidP="00126E9A">
            <w:pPr>
              <w:autoSpaceDE w:val="0"/>
              <w:autoSpaceDN w:val="0"/>
              <w:adjustRightInd w:val="0"/>
              <w:jc w:val="center"/>
            </w:pPr>
            <w:r w:rsidRPr="002B72FA">
              <w:t>Центр надання адміністративних послуг</w:t>
            </w:r>
          </w:p>
          <w:p w14:paraId="09B43FD7" w14:textId="6CA497E3" w:rsidR="00B54511" w:rsidRPr="00761B54" w:rsidRDefault="00126E9A" w:rsidP="00126E9A">
            <w:pPr>
              <w:jc w:val="center"/>
              <w:rPr>
                <w:sz w:val="20"/>
                <w:szCs w:val="20"/>
              </w:rPr>
            </w:pPr>
            <w:r w:rsidRPr="002B72FA">
              <w:t>Чернівецької міської ради</w:t>
            </w:r>
          </w:p>
        </w:tc>
      </w:tr>
      <w:tr w:rsidR="00B54511" w:rsidRPr="00761B54" w14:paraId="16879C91" w14:textId="77777777" w:rsidTr="00573319">
        <w:tc>
          <w:tcPr>
            <w:tcW w:w="575" w:type="dxa"/>
            <w:tcMar>
              <w:top w:w="150" w:type="dxa"/>
              <w:left w:w="150" w:type="dxa"/>
              <w:bottom w:w="150" w:type="dxa"/>
              <w:right w:w="150" w:type="dxa"/>
            </w:tcMar>
            <w:vAlign w:val="center"/>
            <w:hideMark/>
          </w:tcPr>
          <w:p w14:paraId="58984DB4" w14:textId="2F2A7B39" w:rsidR="00B54511" w:rsidRPr="00CB0970" w:rsidRDefault="00B54511" w:rsidP="00573319">
            <w:pPr>
              <w:jc w:val="center"/>
              <w:rPr>
                <w:b/>
                <w:bCs/>
                <w:sz w:val="20"/>
                <w:szCs w:val="20"/>
              </w:rPr>
            </w:pPr>
            <w:r w:rsidRPr="00CB0970">
              <w:rPr>
                <w:rStyle w:val="afb"/>
                <w:b w:val="0"/>
                <w:bCs w:val="0"/>
                <w:sz w:val="20"/>
                <w:szCs w:val="20"/>
              </w:rPr>
              <w:t>1</w:t>
            </w:r>
          </w:p>
        </w:tc>
        <w:tc>
          <w:tcPr>
            <w:tcW w:w="3963" w:type="dxa"/>
            <w:tcMar>
              <w:top w:w="150" w:type="dxa"/>
              <w:left w:w="150" w:type="dxa"/>
              <w:bottom w:w="150" w:type="dxa"/>
              <w:right w:w="150" w:type="dxa"/>
            </w:tcMar>
            <w:vAlign w:val="center"/>
            <w:hideMark/>
          </w:tcPr>
          <w:p w14:paraId="65E9D6F1" w14:textId="77777777" w:rsidR="00B54511" w:rsidRPr="00761B54" w:rsidRDefault="00B54511" w:rsidP="00573319">
            <w:pPr>
              <w:jc w:val="center"/>
              <w:rPr>
                <w:sz w:val="20"/>
                <w:szCs w:val="20"/>
              </w:rPr>
            </w:pPr>
            <w:r w:rsidRPr="00761B54">
              <w:rPr>
                <w:sz w:val="20"/>
                <w:szCs w:val="20"/>
              </w:rPr>
              <w:t>Місцезнаходження центру надання адміністративних послуг</w:t>
            </w:r>
          </w:p>
        </w:tc>
        <w:tc>
          <w:tcPr>
            <w:tcW w:w="5238" w:type="dxa"/>
            <w:tcMar>
              <w:top w:w="150" w:type="dxa"/>
              <w:left w:w="150" w:type="dxa"/>
              <w:bottom w:w="150" w:type="dxa"/>
              <w:right w:w="150" w:type="dxa"/>
            </w:tcMar>
            <w:vAlign w:val="center"/>
            <w:hideMark/>
          </w:tcPr>
          <w:p w14:paraId="56E7D29C" w14:textId="37603664" w:rsidR="00B54511" w:rsidRPr="00761B54" w:rsidRDefault="00126E9A"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74DBFFD5" w14:textId="77777777" w:rsidTr="00573319">
        <w:tc>
          <w:tcPr>
            <w:tcW w:w="575" w:type="dxa"/>
            <w:tcMar>
              <w:top w:w="150" w:type="dxa"/>
              <w:left w:w="150" w:type="dxa"/>
              <w:bottom w:w="150" w:type="dxa"/>
              <w:right w:w="150" w:type="dxa"/>
            </w:tcMar>
            <w:vAlign w:val="center"/>
            <w:hideMark/>
          </w:tcPr>
          <w:p w14:paraId="6B8E1DBF" w14:textId="0BC604A4" w:rsidR="00B54511" w:rsidRPr="00CB0970" w:rsidRDefault="00B54511" w:rsidP="00573319">
            <w:pPr>
              <w:jc w:val="center"/>
              <w:rPr>
                <w:b/>
                <w:bCs/>
                <w:sz w:val="20"/>
                <w:szCs w:val="20"/>
              </w:rPr>
            </w:pPr>
            <w:r w:rsidRPr="00CB0970">
              <w:rPr>
                <w:rStyle w:val="afb"/>
                <w:b w:val="0"/>
                <w:bCs w:val="0"/>
                <w:sz w:val="20"/>
                <w:szCs w:val="20"/>
              </w:rPr>
              <w:t>2</w:t>
            </w:r>
          </w:p>
        </w:tc>
        <w:tc>
          <w:tcPr>
            <w:tcW w:w="3963" w:type="dxa"/>
            <w:tcMar>
              <w:top w:w="150" w:type="dxa"/>
              <w:left w:w="150" w:type="dxa"/>
              <w:bottom w:w="150" w:type="dxa"/>
              <w:right w:w="150" w:type="dxa"/>
            </w:tcMar>
            <w:vAlign w:val="center"/>
            <w:hideMark/>
          </w:tcPr>
          <w:p w14:paraId="461815A2" w14:textId="77777777" w:rsidR="00B54511" w:rsidRPr="00761B54" w:rsidRDefault="00B54511" w:rsidP="00573319">
            <w:pPr>
              <w:jc w:val="center"/>
              <w:rPr>
                <w:sz w:val="20"/>
                <w:szCs w:val="20"/>
              </w:rPr>
            </w:pPr>
            <w:r w:rsidRPr="00761B54">
              <w:rPr>
                <w:sz w:val="20"/>
                <w:szCs w:val="20"/>
              </w:rPr>
              <w:t>Інформація щодо режиму роботи центру надання адміністративних послуг</w:t>
            </w:r>
          </w:p>
        </w:tc>
        <w:tc>
          <w:tcPr>
            <w:tcW w:w="5238" w:type="dxa"/>
            <w:tcMar>
              <w:top w:w="150" w:type="dxa"/>
              <w:left w:w="150" w:type="dxa"/>
              <w:bottom w:w="150" w:type="dxa"/>
              <w:right w:w="150" w:type="dxa"/>
            </w:tcMar>
            <w:vAlign w:val="center"/>
            <w:hideMark/>
          </w:tcPr>
          <w:p w14:paraId="2502BB66"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6B2DB79E" w14:textId="77777777" w:rsidTr="00573319">
        <w:tc>
          <w:tcPr>
            <w:tcW w:w="575" w:type="dxa"/>
            <w:tcMar>
              <w:top w:w="150" w:type="dxa"/>
              <w:left w:w="150" w:type="dxa"/>
              <w:bottom w:w="150" w:type="dxa"/>
              <w:right w:w="150" w:type="dxa"/>
            </w:tcMar>
            <w:vAlign w:val="center"/>
            <w:hideMark/>
          </w:tcPr>
          <w:p w14:paraId="36F28F08" w14:textId="46ACAD44" w:rsidR="00B54511" w:rsidRPr="00CB0970" w:rsidRDefault="00B54511" w:rsidP="00573319">
            <w:pPr>
              <w:jc w:val="center"/>
              <w:rPr>
                <w:b/>
                <w:bCs/>
                <w:sz w:val="20"/>
                <w:szCs w:val="20"/>
              </w:rPr>
            </w:pPr>
            <w:r w:rsidRPr="00CB0970">
              <w:rPr>
                <w:rStyle w:val="afb"/>
                <w:b w:val="0"/>
                <w:bCs w:val="0"/>
                <w:sz w:val="20"/>
                <w:szCs w:val="20"/>
              </w:rPr>
              <w:t>3</w:t>
            </w:r>
          </w:p>
        </w:tc>
        <w:tc>
          <w:tcPr>
            <w:tcW w:w="3963" w:type="dxa"/>
            <w:tcMar>
              <w:top w:w="150" w:type="dxa"/>
              <w:left w:w="150" w:type="dxa"/>
              <w:bottom w:w="150" w:type="dxa"/>
              <w:right w:w="150" w:type="dxa"/>
            </w:tcMar>
            <w:vAlign w:val="center"/>
            <w:hideMark/>
          </w:tcPr>
          <w:p w14:paraId="1265FB1A" w14:textId="5D02AB84" w:rsidR="00B54511" w:rsidRPr="00761B54" w:rsidRDefault="00B54511" w:rsidP="00573319">
            <w:pPr>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238" w:type="dxa"/>
            <w:tcMar>
              <w:top w:w="150" w:type="dxa"/>
              <w:left w:w="150" w:type="dxa"/>
              <w:bottom w:w="150" w:type="dxa"/>
              <w:right w:w="150" w:type="dxa"/>
            </w:tcMar>
            <w:vAlign w:val="center"/>
            <w:hideMark/>
          </w:tcPr>
          <w:p w14:paraId="1E7BC610" w14:textId="77777777" w:rsidR="00126E9A" w:rsidRPr="00F24B2D" w:rsidRDefault="00126E9A" w:rsidP="00126E9A">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0D6A209E" w14:textId="77777777" w:rsidR="00126E9A" w:rsidRDefault="00126E9A" w:rsidP="00126E9A">
            <w:pPr>
              <w:autoSpaceDE w:val="0"/>
              <w:autoSpaceDN w:val="0"/>
              <w:adjustRightInd w:val="0"/>
              <w:rPr>
                <w:sz w:val="20"/>
                <w:szCs w:val="20"/>
              </w:rPr>
            </w:pPr>
            <w:r>
              <w:rPr>
                <w:sz w:val="20"/>
                <w:szCs w:val="20"/>
              </w:rPr>
              <w:t xml:space="preserve"> факс: (0372) 51-26-78 </w:t>
            </w:r>
          </w:p>
          <w:p w14:paraId="3B7207D8" w14:textId="77777777" w:rsidR="00126E9A" w:rsidRPr="00983859" w:rsidRDefault="00126E9A" w:rsidP="00126E9A">
            <w:pPr>
              <w:tabs>
                <w:tab w:val="left" w:pos="2640"/>
              </w:tabs>
              <w:autoSpaceDE w:val="0"/>
              <w:autoSpaceDN w:val="0"/>
              <w:adjustRightInd w:val="0"/>
              <w:rPr>
                <w:sz w:val="20"/>
                <w:szCs w:val="20"/>
              </w:rPr>
            </w:pPr>
            <w:r>
              <w:rPr>
                <w:sz w:val="20"/>
                <w:szCs w:val="20"/>
              </w:rPr>
              <w:t>Е-mail:</w:t>
            </w:r>
            <w:hyperlink r:id="rId158" w:history="1">
              <w:r>
                <w:rPr>
                  <w:color w:val="0000FF"/>
                  <w:sz w:val="20"/>
                  <w:szCs w:val="20"/>
                  <w:u w:val="single"/>
                </w:rPr>
                <w:t>admincnap@ukr.net</w:t>
              </w:r>
            </w:hyperlink>
            <w:r w:rsidRPr="00983859">
              <w:rPr>
                <w:sz w:val="20"/>
                <w:szCs w:val="20"/>
              </w:rPr>
              <w:tab/>
            </w:r>
          </w:p>
          <w:p w14:paraId="20A3B706" w14:textId="77777777" w:rsidR="00126E9A" w:rsidRDefault="00126E9A" w:rsidP="00126E9A">
            <w:pPr>
              <w:jc w:val="both"/>
              <w:rPr>
                <w:color w:val="0000FF"/>
                <w:sz w:val="20"/>
                <w:szCs w:val="20"/>
                <w:u w:val="single"/>
              </w:rPr>
            </w:pPr>
            <w:r>
              <w:rPr>
                <w:sz w:val="20"/>
                <w:szCs w:val="20"/>
              </w:rPr>
              <w:t>Веб-сторінка: </w:t>
            </w:r>
            <w:hyperlink r:id="rId159" w:history="1">
              <w:r>
                <w:rPr>
                  <w:color w:val="0000FF"/>
                  <w:sz w:val="20"/>
                  <w:szCs w:val="20"/>
                  <w:u w:val="single"/>
                </w:rPr>
                <w:t>http://dozvil.city.cv.ua</w:t>
              </w:r>
            </w:hyperlink>
          </w:p>
          <w:p w14:paraId="6D5EDC13" w14:textId="36881AE0" w:rsidR="00B54511" w:rsidRPr="00761B54" w:rsidRDefault="00B54511" w:rsidP="00573319">
            <w:pPr>
              <w:jc w:val="both"/>
              <w:rPr>
                <w:sz w:val="20"/>
                <w:szCs w:val="20"/>
              </w:rPr>
            </w:pPr>
          </w:p>
        </w:tc>
      </w:tr>
      <w:tr w:rsidR="00B54511" w:rsidRPr="00761B54" w14:paraId="53EEA9B3" w14:textId="77777777" w:rsidTr="00573319">
        <w:tc>
          <w:tcPr>
            <w:tcW w:w="9776" w:type="dxa"/>
            <w:gridSpan w:val="3"/>
            <w:tcMar>
              <w:top w:w="150" w:type="dxa"/>
              <w:left w:w="150" w:type="dxa"/>
              <w:bottom w:w="150" w:type="dxa"/>
              <w:right w:w="150" w:type="dxa"/>
            </w:tcMar>
            <w:vAlign w:val="center"/>
            <w:hideMark/>
          </w:tcPr>
          <w:p w14:paraId="53EA05D5"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02E8365C" w14:textId="77777777" w:rsidTr="00573319">
        <w:tc>
          <w:tcPr>
            <w:tcW w:w="575" w:type="dxa"/>
            <w:tcMar>
              <w:top w:w="150" w:type="dxa"/>
              <w:left w:w="150" w:type="dxa"/>
              <w:bottom w:w="150" w:type="dxa"/>
              <w:right w:w="150" w:type="dxa"/>
            </w:tcMar>
            <w:vAlign w:val="center"/>
            <w:hideMark/>
          </w:tcPr>
          <w:p w14:paraId="05F11265" w14:textId="697FF18D" w:rsidR="00B54511" w:rsidRPr="00CB0970" w:rsidRDefault="00B54511" w:rsidP="00573319">
            <w:pPr>
              <w:jc w:val="center"/>
              <w:rPr>
                <w:b/>
                <w:bCs/>
                <w:sz w:val="20"/>
                <w:szCs w:val="20"/>
              </w:rPr>
            </w:pPr>
            <w:r w:rsidRPr="00CB0970">
              <w:rPr>
                <w:rStyle w:val="afb"/>
                <w:b w:val="0"/>
                <w:bCs w:val="0"/>
                <w:sz w:val="20"/>
                <w:szCs w:val="20"/>
              </w:rPr>
              <w:t>4</w:t>
            </w:r>
          </w:p>
        </w:tc>
        <w:tc>
          <w:tcPr>
            <w:tcW w:w="3963" w:type="dxa"/>
            <w:tcMar>
              <w:top w:w="150" w:type="dxa"/>
              <w:left w:w="150" w:type="dxa"/>
              <w:bottom w:w="150" w:type="dxa"/>
              <w:right w:w="150" w:type="dxa"/>
            </w:tcMar>
            <w:vAlign w:val="center"/>
            <w:hideMark/>
          </w:tcPr>
          <w:p w14:paraId="0C5B626B" w14:textId="77777777" w:rsidR="00B54511" w:rsidRPr="00761B54" w:rsidRDefault="00B54511" w:rsidP="00573319">
            <w:pPr>
              <w:jc w:val="center"/>
              <w:rPr>
                <w:sz w:val="20"/>
                <w:szCs w:val="20"/>
              </w:rPr>
            </w:pPr>
            <w:r w:rsidRPr="00761B54">
              <w:rPr>
                <w:sz w:val="20"/>
                <w:szCs w:val="20"/>
              </w:rPr>
              <w:t>Закони України</w:t>
            </w:r>
          </w:p>
        </w:tc>
        <w:tc>
          <w:tcPr>
            <w:tcW w:w="5238" w:type="dxa"/>
            <w:tcMar>
              <w:top w:w="150" w:type="dxa"/>
              <w:left w:w="150" w:type="dxa"/>
              <w:bottom w:w="150" w:type="dxa"/>
              <w:right w:w="150" w:type="dxa"/>
            </w:tcMar>
            <w:vAlign w:val="center"/>
            <w:hideMark/>
          </w:tcPr>
          <w:p w14:paraId="28DB5F6A" w14:textId="77777777" w:rsidR="00B54511" w:rsidRPr="00761B54" w:rsidRDefault="00B54511" w:rsidP="00573319">
            <w:pPr>
              <w:jc w:val="both"/>
              <w:rPr>
                <w:sz w:val="20"/>
                <w:szCs w:val="20"/>
              </w:rPr>
            </w:pPr>
            <w:r w:rsidRPr="00761B54">
              <w:rPr>
                <w:sz w:val="20"/>
                <w:szCs w:val="20"/>
              </w:rPr>
              <w:t xml:space="preserve">Стаття 24 Закону України «Про Державний земельний кадастр», </w:t>
            </w:r>
            <w:hyperlink r:id="rId160"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61" w:anchor="n3760" w:tgtFrame="_blank" w:history="1">
              <w:r w:rsidRPr="00761B54">
                <w:rPr>
                  <w:rStyle w:val="af1"/>
                  <w:rFonts w:eastAsiaTheme="majorEastAsia"/>
                  <w:color w:val="auto"/>
                  <w:sz w:val="20"/>
                  <w:szCs w:val="20"/>
                  <w:u w:val="none"/>
                </w:rPr>
                <w:t>стаття 17</w:t>
              </w:r>
            </w:hyperlink>
            <w:hyperlink r:id="rId162"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12E39610" w14:textId="77777777" w:rsidTr="00573319">
        <w:tc>
          <w:tcPr>
            <w:tcW w:w="575" w:type="dxa"/>
            <w:tcMar>
              <w:top w:w="150" w:type="dxa"/>
              <w:left w:w="150" w:type="dxa"/>
              <w:bottom w:w="150" w:type="dxa"/>
              <w:right w:w="150" w:type="dxa"/>
            </w:tcMar>
            <w:vAlign w:val="center"/>
            <w:hideMark/>
          </w:tcPr>
          <w:p w14:paraId="217A1A86" w14:textId="6C62A4FB" w:rsidR="00B54511" w:rsidRPr="00CB0970" w:rsidRDefault="00B54511" w:rsidP="00573319">
            <w:pPr>
              <w:jc w:val="center"/>
              <w:rPr>
                <w:b/>
                <w:bCs/>
                <w:sz w:val="20"/>
                <w:szCs w:val="20"/>
              </w:rPr>
            </w:pPr>
            <w:r w:rsidRPr="00CB0970">
              <w:rPr>
                <w:rStyle w:val="afb"/>
                <w:b w:val="0"/>
                <w:bCs w:val="0"/>
                <w:sz w:val="20"/>
                <w:szCs w:val="20"/>
              </w:rPr>
              <w:t>5</w:t>
            </w:r>
          </w:p>
        </w:tc>
        <w:tc>
          <w:tcPr>
            <w:tcW w:w="3963" w:type="dxa"/>
            <w:tcMar>
              <w:top w:w="150" w:type="dxa"/>
              <w:left w:w="150" w:type="dxa"/>
              <w:bottom w:w="150" w:type="dxa"/>
              <w:right w:w="150" w:type="dxa"/>
            </w:tcMar>
            <w:vAlign w:val="center"/>
            <w:hideMark/>
          </w:tcPr>
          <w:p w14:paraId="64585BE0" w14:textId="77777777" w:rsidR="00B54511" w:rsidRPr="00761B54" w:rsidRDefault="00B54511" w:rsidP="00573319">
            <w:pPr>
              <w:jc w:val="center"/>
              <w:rPr>
                <w:sz w:val="20"/>
                <w:szCs w:val="20"/>
              </w:rPr>
            </w:pPr>
            <w:r w:rsidRPr="00761B54">
              <w:rPr>
                <w:sz w:val="20"/>
                <w:szCs w:val="20"/>
              </w:rPr>
              <w:t>Акти Кабінету Міністрів України</w:t>
            </w:r>
          </w:p>
        </w:tc>
        <w:tc>
          <w:tcPr>
            <w:tcW w:w="5238" w:type="dxa"/>
            <w:tcMar>
              <w:top w:w="150" w:type="dxa"/>
              <w:left w:w="150" w:type="dxa"/>
              <w:bottom w:w="150" w:type="dxa"/>
              <w:right w:w="150" w:type="dxa"/>
            </w:tcMar>
            <w:vAlign w:val="center"/>
            <w:hideMark/>
          </w:tcPr>
          <w:p w14:paraId="2CC97F03" w14:textId="25C24BC3" w:rsidR="00B54511" w:rsidRPr="00CB0970" w:rsidRDefault="00B54511" w:rsidP="00573319">
            <w:pPr>
              <w:jc w:val="both"/>
              <w:rPr>
                <w:sz w:val="20"/>
                <w:szCs w:val="20"/>
              </w:rPr>
            </w:pPr>
            <w:r w:rsidRPr="00761B54">
              <w:rPr>
                <w:sz w:val="20"/>
                <w:szCs w:val="20"/>
              </w:rPr>
              <w:t xml:space="preserve">Пункти </w:t>
            </w:r>
            <w:r w:rsidR="0059365F" w:rsidRPr="00CB0970">
              <w:rPr>
                <w:sz w:val="20"/>
                <w:szCs w:val="20"/>
              </w:rPr>
              <w:t>66</w:t>
            </w:r>
            <w:r w:rsidR="00C65037" w:rsidRPr="00CB0970">
              <w:rPr>
                <w:sz w:val="20"/>
                <w:szCs w:val="20"/>
              </w:rPr>
              <w:t xml:space="preserve">, </w:t>
            </w:r>
            <w:r w:rsidR="00C65037" w:rsidRPr="00F24B2D">
              <w:rPr>
                <w:sz w:val="20"/>
                <w:szCs w:val="20"/>
                <w:lang w:val="ru-RU"/>
              </w:rPr>
              <w:t>67</w:t>
            </w:r>
            <w:r w:rsidR="00E11C1D" w:rsidRPr="00CB0970">
              <w:rPr>
                <w:sz w:val="20"/>
                <w:szCs w:val="20"/>
              </w:rPr>
              <w:t>, 69</w:t>
            </w:r>
            <w:r w:rsidR="00E11C1D" w:rsidRPr="00CB0970">
              <w:rPr>
                <w:sz w:val="20"/>
                <w:szCs w:val="20"/>
                <w:vertAlign w:val="superscript"/>
              </w:rPr>
              <w:t>1</w:t>
            </w:r>
            <w:r w:rsidR="00E11C1D" w:rsidRPr="00CB0970">
              <w:rPr>
                <w:sz w:val="20"/>
                <w:szCs w:val="20"/>
              </w:rPr>
              <w:t> – </w:t>
            </w:r>
            <w:r w:rsidR="0059365F" w:rsidRPr="00CB0970">
              <w:rPr>
                <w:sz w:val="20"/>
                <w:szCs w:val="20"/>
              </w:rPr>
              <w:t>75,</w:t>
            </w:r>
            <w:r w:rsidR="0059365F" w:rsidRPr="00F24B2D">
              <w:rPr>
                <w:sz w:val="20"/>
                <w:szCs w:val="20"/>
                <w:lang w:val="ru-RU"/>
              </w:rPr>
              <w:t xml:space="preserve"> </w:t>
            </w:r>
            <w:r w:rsidR="0059365F" w:rsidRPr="00CB0970">
              <w:rPr>
                <w:sz w:val="20"/>
                <w:szCs w:val="20"/>
              </w:rPr>
              <w:t xml:space="preserve">77 – 87, </w:t>
            </w:r>
            <w:r w:rsidR="00C65037" w:rsidRPr="00CB0970">
              <w:rPr>
                <w:sz w:val="20"/>
                <w:szCs w:val="20"/>
              </w:rPr>
              <w:t>107</w:t>
            </w:r>
            <w:r w:rsidR="007359DD" w:rsidRPr="00CB0970">
              <w:rPr>
                <w:sz w:val="20"/>
                <w:szCs w:val="20"/>
              </w:rPr>
              <w:t> – </w:t>
            </w:r>
            <w:r w:rsidRPr="00CB0970">
              <w:rPr>
                <w:sz w:val="20"/>
                <w:szCs w:val="20"/>
              </w:rPr>
              <w:t>111</w:t>
            </w:r>
            <w:r w:rsidR="00C65037" w:rsidRPr="00CB0970">
              <w:rPr>
                <w:sz w:val="20"/>
                <w:szCs w:val="20"/>
              </w:rPr>
              <w:t>,</w:t>
            </w:r>
            <w:r w:rsidRPr="00CB0970">
              <w:rPr>
                <w:sz w:val="20"/>
                <w:szCs w:val="20"/>
              </w:rPr>
              <w:t xml:space="preserve"> </w:t>
            </w:r>
            <w:r w:rsidR="00C65037" w:rsidRPr="00CB0970">
              <w:rPr>
                <w:sz w:val="20"/>
                <w:szCs w:val="20"/>
              </w:rPr>
              <w:t>115</w:t>
            </w:r>
            <w:r w:rsidR="000A54A1" w:rsidRPr="00CB0970">
              <w:rPr>
                <w:sz w:val="20"/>
                <w:szCs w:val="20"/>
              </w:rPr>
              <w:t>, 115</w:t>
            </w:r>
            <w:r w:rsidR="000A54A1" w:rsidRPr="00CB0970">
              <w:rPr>
                <w:sz w:val="20"/>
                <w:szCs w:val="20"/>
                <w:vertAlign w:val="superscript"/>
              </w:rPr>
              <w:t>2</w:t>
            </w:r>
            <w:r w:rsidR="000A54A1" w:rsidRPr="00CB0970">
              <w:rPr>
                <w:b/>
                <w:bCs/>
                <w:sz w:val="20"/>
                <w:szCs w:val="20"/>
                <w:vertAlign w:val="superscript"/>
              </w:rPr>
              <w:t xml:space="preserve"> </w:t>
            </w:r>
            <w:r w:rsidRPr="00CB0970">
              <w:rPr>
                <w:sz w:val="20"/>
                <w:szCs w:val="20"/>
              </w:rPr>
              <w:t>Порядку ведення Державного земельного кадастру, затвердженого постановою Кабінету Міністрів України від 17 жовтня 2012 р. № 1051</w:t>
            </w:r>
            <w:r w:rsidR="00AA729C" w:rsidRPr="00CB0970">
              <w:rPr>
                <w:sz w:val="20"/>
                <w:szCs w:val="20"/>
              </w:rPr>
              <w:t>.</w:t>
            </w:r>
          </w:p>
          <w:p w14:paraId="2FAD152A" w14:textId="7A2DD7D8" w:rsidR="00A2715D" w:rsidRPr="00761B54" w:rsidRDefault="00A2715D" w:rsidP="00A2715D">
            <w:pPr>
              <w:jc w:val="both"/>
              <w:rPr>
                <w:sz w:val="20"/>
                <w:szCs w:val="20"/>
              </w:rPr>
            </w:pPr>
            <w:r w:rsidRPr="00CB0970">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491A5960" w14:textId="295F8579" w:rsidR="00B54511" w:rsidRPr="00761B54" w:rsidRDefault="00B54511" w:rsidP="00573319">
            <w:pPr>
              <w:pStyle w:val="ac"/>
              <w:spacing w:before="0" w:beforeAutospacing="0" w:after="0" w:afterAutospacing="0"/>
              <w:jc w:val="both"/>
              <w:rPr>
                <w:sz w:val="20"/>
                <w:szCs w:val="20"/>
                <w:lang w:val="uk-UA"/>
              </w:rPr>
            </w:pPr>
            <w:r w:rsidRPr="00761B54">
              <w:rPr>
                <w:sz w:val="20"/>
                <w:szCs w:val="20"/>
              </w:rPr>
              <w:t xml:space="preserve">Постанова Кабінету Міністрів України від 1 жовтня </w:t>
            </w:r>
            <w:r w:rsidR="002F377B" w:rsidRPr="00761B54">
              <w:rPr>
                <w:sz w:val="20"/>
                <w:szCs w:val="20"/>
                <w:lang w:val="uk-UA"/>
              </w:rPr>
              <w:t xml:space="preserve">              </w:t>
            </w:r>
            <w:r w:rsidRPr="00761B54">
              <w:rPr>
                <w:sz w:val="20"/>
                <w:szCs w:val="20"/>
              </w:rPr>
              <w:t>2025 р.</w:t>
            </w:r>
            <w:r w:rsidR="002F377B" w:rsidRPr="00761B54">
              <w:rPr>
                <w:sz w:val="20"/>
                <w:szCs w:val="20"/>
                <w:lang w:val="uk-UA"/>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568FB1A7" w14:textId="77777777" w:rsidTr="00573319">
        <w:tc>
          <w:tcPr>
            <w:tcW w:w="575" w:type="dxa"/>
            <w:tcMar>
              <w:top w:w="150" w:type="dxa"/>
              <w:left w:w="150" w:type="dxa"/>
              <w:bottom w:w="150" w:type="dxa"/>
              <w:right w:w="150" w:type="dxa"/>
            </w:tcMar>
            <w:vAlign w:val="center"/>
            <w:hideMark/>
          </w:tcPr>
          <w:p w14:paraId="4000A3A7" w14:textId="1F602D91" w:rsidR="00B54511" w:rsidRPr="00CB0970" w:rsidRDefault="00B54511" w:rsidP="00573319">
            <w:pPr>
              <w:jc w:val="center"/>
              <w:rPr>
                <w:b/>
                <w:bCs/>
                <w:sz w:val="20"/>
                <w:szCs w:val="20"/>
              </w:rPr>
            </w:pPr>
            <w:r w:rsidRPr="00CB0970">
              <w:rPr>
                <w:rStyle w:val="afb"/>
                <w:b w:val="0"/>
                <w:bCs w:val="0"/>
                <w:sz w:val="20"/>
                <w:szCs w:val="20"/>
              </w:rPr>
              <w:t>6</w:t>
            </w:r>
          </w:p>
        </w:tc>
        <w:tc>
          <w:tcPr>
            <w:tcW w:w="3963" w:type="dxa"/>
            <w:tcMar>
              <w:top w:w="150" w:type="dxa"/>
              <w:left w:w="150" w:type="dxa"/>
              <w:bottom w:w="150" w:type="dxa"/>
              <w:right w:w="150" w:type="dxa"/>
            </w:tcMar>
            <w:vAlign w:val="center"/>
            <w:hideMark/>
          </w:tcPr>
          <w:p w14:paraId="73930E37" w14:textId="77777777" w:rsidR="00B54511" w:rsidRPr="00761B54" w:rsidRDefault="00B54511" w:rsidP="00573319">
            <w:pPr>
              <w:jc w:val="center"/>
              <w:rPr>
                <w:sz w:val="20"/>
                <w:szCs w:val="20"/>
              </w:rPr>
            </w:pPr>
            <w:r w:rsidRPr="00761B54">
              <w:rPr>
                <w:sz w:val="20"/>
                <w:szCs w:val="20"/>
              </w:rPr>
              <w:t>Акти центральних органів виконавчої влади</w:t>
            </w:r>
          </w:p>
        </w:tc>
        <w:tc>
          <w:tcPr>
            <w:tcW w:w="5238" w:type="dxa"/>
            <w:tcMar>
              <w:top w:w="150" w:type="dxa"/>
              <w:left w:w="150" w:type="dxa"/>
              <w:bottom w:w="150" w:type="dxa"/>
              <w:right w:w="150" w:type="dxa"/>
            </w:tcMar>
            <w:vAlign w:val="center"/>
            <w:hideMark/>
          </w:tcPr>
          <w:p w14:paraId="6B9537EF" w14:textId="77777777" w:rsidR="00B54511" w:rsidRPr="00761B54" w:rsidRDefault="00B54511" w:rsidP="00573319">
            <w:pPr>
              <w:rPr>
                <w:sz w:val="20"/>
                <w:szCs w:val="20"/>
              </w:rPr>
            </w:pPr>
          </w:p>
        </w:tc>
      </w:tr>
      <w:tr w:rsidR="00B54511" w:rsidRPr="00761B54" w14:paraId="3954DFBB" w14:textId="77777777" w:rsidTr="00573319">
        <w:tc>
          <w:tcPr>
            <w:tcW w:w="575" w:type="dxa"/>
            <w:tcMar>
              <w:top w:w="150" w:type="dxa"/>
              <w:left w:w="150" w:type="dxa"/>
              <w:bottom w:w="150" w:type="dxa"/>
              <w:right w:w="150" w:type="dxa"/>
            </w:tcMar>
            <w:vAlign w:val="center"/>
            <w:hideMark/>
          </w:tcPr>
          <w:p w14:paraId="619F27D0" w14:textId="47C0DB3B" w:rsidR="00B54511" w:rsidRPr="00CB0970" w:rsidRDefault="00B54511" w:rsidP="00573319">
            <w:pPr>
              <w:jc w:val="center"/>
              <w:rPr>
                <w:b/>
                <w:bCs/>
                <w:sz w:val="20"/>
                <w:szCs w:val="20"/>
              </w:rPr>
            </w:pPr>
            <w:r w:rsidRPr="00CB0970">
              <w:rPr>
                <w:rStyle w:val="afb"/>
                <w:b w:val="0"/>
                <w:bCs w:val="0"/>
                <w:sz w:val="20"/>
                <w:szCs w:val="20"/>
              </w:rPr>
              <w:t>7</w:t>
            </w:r>
          </w:p>
        </w:tc>
        <w:tc>
          <w:tcPr>
            <w:tcW w:w="3963" w:type="dxa"/>
            <w:tcMar>
              <w:top w:w="150" w:type="dxa"/>
              <w:left w:w="150" w:type="dxa"/>
              <w:bottom w:w="150" w:type="dxa"/>
              <w:right w:w="150" w:type="dxa"/>
            </w:tcMar>
            <w:vAlign w:val="center"/>
            <w:hideMark/>
          </w:tcPr>
          <w:p w14:paraId="31C72FBA" w14:textId="77777777" w:rsidR="00B54511" w:rsidRPr="00761B54" w:rsidRDefault="00B54511" w:rsidP="00573319">
            <w:pPr>
              <w:jc w:val="center"/>
              <w:rPr>
                <w:sz w:val="20"/>
                <w:szCs w:val="20"/>
              </w:rPr>
            </w:pPr>
            <w:r w:rsidRPr="00761B54">
              <w:rPr>
                <w:sz w:val="20"/>
                <w:szCs w:val="20"/>
              </w:rPr>
              <w:t>Акти місцевих органів виконавчої влади/органів місцевого самоврядування</w:t>
            </w:r>
          </w:p>
        </w:tc>
        <w:tc>
          <w:tcPr>
            <w:tcW w:w="5238" w:type="dxa"/>
            <w:tcMar>
              <w:top w:w="150" w:type="dxa"/>
              <w:left w:w="150" w:type="dxa"/>
              <w:bottom w:w="150" w:type="dxa"/>
              <w:right w:w="150" w:type="dxa"/>
            </w:tcMar>
            <w:vAlign w:val="center"/>
            <w:hideMark/>
          </w:tcPr>
          <w:p w14:paraId="417ED241" w14:textId="77777777" w:rsidR="00B54511" w:rsidRPr="00761B54" w:rsidRDefault="00B54511" w:rsidP="00573319">
            <w:pPr>
              <w:rPr>
                <w:sz w:val="20"/>
                <w:szCs w:val="20"/>
              </w:rPr>
            </w:pPr>
          </w:p>
        </w:tc>
      </w:tr>
      <w:tr w:rsidR="00B54511" w:rsidRPr="00761B54" w14:paraId="1524B178" w14:textId="77777777" w:rsidTr="00573319">
        <w:tc>
          <w:tcPr>
            <w:tcW w:w="9776" w:type="dxa"/>
            <w:gridSpan w:val="3"/>
            <w:tcMar>
              <w:top w:w="150" w:type="dxa"/>
              <w:left w:w="150" w:type="dxa"/>
              <w:bottom w:w="150" w:type="dxa"/>
              <w:right w:w="150" w:type="dxa"/>
            </w:tcMar>
            <w:vAlign w:val="center"/>
            <w:hideMark/>
          </w:tcPr>
          <w:p w14:paraId="0817D3CA"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Умови отримання адміністративної послуги</w:t>
            </w:r>
          </w:p>
        </w:tc>
      </w:tr>
      <w:tr w:rsidR="00B54511" w:rsidRPr="00761B54" w14:paraId="3EB20906" w14:textId="77777777" w:rsidTr="00573319">
        <w:tc>
          <w:tcPr>
            <w:tcW w:w="575" w:type="dxa"/>
            <w:tcMar>
              <w:top w:w="150" w:type="dxa"/>
              <w:left w:w="150" w:type="dxa"/>
              <w:bottom w:w="150" w:type="dxa"/>
              <w:right w:w="150" w:type="dxa"/>
            </w:tcMar>
            <w:vAlign w:val="center"/>
            <w:hideMark/>
          </w:tcPr>
          <w:p w14:paraId="3BB90E34" w14:textId="4CA7522E" w:rsidR="00B54511" w:rsidRPr="00CB0970" w:rsidRDefault="00B54511" w:rsidP="00573319">
            <w:pPr>
              <w:jc w:val="center"/>
              <w:rPr>
                <w:b/>
                <w:bCs/>
                <w:sz w:val="20"/>
                <w:szCs w:val="20"/>
              </w:rPr>
            </w:pPr>
            <w:r w:rsidRPr="00CB0970">
              <w:rPr>
                <w:rStyle w:val="afb"/>
                <w:b w:val="0"/>
                <w:bCs w:val="0"/>
                <w:sz w:val="20"/>
                <w:szCs w:val="20"/>
              </w:rPr>
              <w:t>8</w:t>
            </w:r>
          </w:p>
        </w:tc>
        <w:tc>
          <w:tcPr>
            <w:tcW w:w="3963" w:type="dxa"/>
            <w:tcMar>
              <w:top w:w="150" w:type="dxa"/>
              <w:left w:w="150" w:type="dxa"/>
              <w:bottom w:w="150" w:type="dxa"/>
              <w:right w:w="150" w:type="dxa"/>
            </w:tcMar>
            <w:vAlign w:val="center"/>
            <w:hideMark/>
          </w:tcPr>
          <w:p w14:paraId="4562B0EA" w14:textId="77777777" w:rsidR="00B54511" w:rsidRPr="00761B54" w:rsidRDefault="00B54511" w:rsidP="00573319">
            <w:pPr>
              <w:jc w:val="center"/>
              <w:rPr>
                <w:sz w:val="20"/>
                <w:szCs w:val="20"/>
              </w:rPr>
            </w:pPr>
            <w:r w:rsidRPr="00761B54">
              <w:rPr>
                <w:sz w:val="20"/>
                <w:szCs w:val="20"/>
              </w:rPr>
              <w:t>Підстава для одержання адміністративної послуги</w:t>
            </w:r>
          </w:p>
        </w:tc>
        <w:tc>
          <w:tcPr>
            <w:tcW w:w="5238" w:type="dxa"/>
            <w:tcMar>
              <w:top w:w="150" w:type="dxa"/>
              <w:left w:w="150" w:type="dxa"/>
              <w:bottom w:w="150" w:type="dxa"/>
              <w:right w:w="150" w:type="dxa"/>
            </w:tcMar>
            <w:vAlign w:val="center"/>
            <w:hideMark/>
          </w:tcPr>
          <w:p w14:paraId="7629DA8B" w14:textId="77777777" w:rsidR="00B54511" w:rsidRPr="00761B54" w:rsidRDefault="00B54511" w:rsidP="00573319">
            <w:pPr>
              <w:rPr>
                <w:sz w:val="20"/>
                <w:szCs w:val="20"/>
              </w:rPr>
            </w:pPr>
            <w:r w:rsidRPr="00761B54">
              <w:rPr>
                <w:sz w:val="20"/>
                <w:szCs w:val="20"/>
              </w:rPr>
              <w:t>Заява про державну реєстрацію земельної ділянки</w:t>
            </w:r>
          </w:p>
        </w:tc>
      </w:tr>
      <w:tr w:rsidR="00B54511" w:rsidRPr="00761B54" w14:paraId="002B682B" w14:textId="77777777" w:rsidTr="00573319">
        <w:tc>
          <w:tcPr>
            <w:tcW w:w="575" w:type="dxa"/>
            <w:tcMar>
              <w:top w:w="150" w:type="dxa"/>
              <w:left w:w="150" w:type="dxa"/>
              <w:bottom w:w="150" w:type="dxa"/>
              <w:right w:w="150" w:type="dxa"/>
            </w:tcMar>
            <w:vAlign w:val="center"/>
            <w:hideMark/>
          </w:tcPr>
          <w:p w14:paraId="4F10EED7" w14:textId="4A089031" w:rsidR="00B54511" w:rsidRPr="00CB0970" w:rsidRDefault="00B54511" w:rsidP="00573319">
            <w:pPr>
              <w:jc w:val="center"/>
              <w:rPr>
                <w:b/>
                <w:bCs/>
                <w:sz w:val="20"/>
                <w:szCs w:val="20"/>
              </w:rPr>
            </w:pPr>
            <w:r w:rsidRPr="00CB0970">
              <w:rPr>
                <w:rStyle w:val="afb"/>
                <w:b w:val="0"/>
                <w:bCs w:val="0"/>
                <w:sz w:val="20"/>
                <w:szCs w:val="20"/>
              </w:rPr>
              <w:t>9</w:t>
            </w:r>
          </w:p>
        </w:tc>
        <w:tc>
          <w:tcPr>
            <w:tcW w:w="3963" w:type="dxa"/>
            <w:tcMar>
              <w:top w:w="150" w:type="dxa"/>
              <w:left w:w="150" w:type="dxa"/>
              <w:bottom w:w="150" w:type="dxa"/>
              <w:right w:w="150" w:type="dxa"/>
            </w:tcMar>
            <w:vAlign w:val="center"/>
            <w:hideMark/>
          </w:tcPr>
          <w:p w14:paraId="57A788C5" w14:textId="77777777" w:rsidR="00B54511" w:rsidRPr="00761B54" w:rsidRDefault="00B54511" w:rsidP="00573319">
            <w:pPr>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238" w:type="dxa"/>
            <w:tcMar>
              <w:top w:w="150" w:type="dxa"/>
              <w:left w:w="150" w:type="dxa"/>
              <w:bottom w:w="150" w:type="dxa"/>
              <w:right w:w="150" w:type="dxa"/>
            </w:tcMar>
            <w:vAlign w:val="center"/>
            <w:hideMark/>
          </w:tcPr>
          <w:p w14:paraId="5136BF2A" w14:textId="290ED0BD" w:rsidR="00B54511" w:rsidRPr="00761B54" w:rsidRDefault="00B54511" w:rsidP="00573319">
            <w:pPr>
              <w:jc w:val="both"/>
              <w:rPr>
                <w:sz w:val="20"/>
                <w:szCs w:val="20"/>
              </w:rPr>
            </w:pPr>
            <w:r w:rsidRPr="00761B54">
              <w:rPr>
                <w:sz w:val="20"/>
                <w:szCs w:val="20"/>
              </w:rPr>
              <w:t xml:space="preserve">1. Заява про державну реєстрацію земельної ділянки за формою, встановленою Порядком ведення Державного земельного кадастру, затвердженим постановою Кабінету </w:t>
            </w:r>
            <w:r w:rsidRPr="00761B54">
              <w:rPr>
                <w:sz w:val="20"/>
                <w:szCs w:val="20"/>
              </w:rPr>
              <w:lastRenderedPageBreak/>
              <w:t>Міністрів України від 17 жовтня 2012 р. № 1051 (форма заяви додається)*</w:t>
            </w:r>
            <w:r w:rsidR="00AA729C">
              <w:rPr>
                <w:sz w:val="20"/>
                <w:szCs w:val="20"/>
              </w:rPr>
              <w:t>.</w:t>
            </w:r>
          </w:p>
          <w:p w14:paraId="3C5080AE" w14:textId="20771592"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 xml:space="preserve">2. Документація із землеустрою, що є підставою для формування земельної ділянки, </w:t>
            </w:r>
            <w:r w:rsidR="008A1BA5" w:rsidRPr="00761B54">
              <w:rPr>
                <w:sz w:val="20"/>
                <w:szCs w:val="20"/>
                <w:shd w:val="clear" w:color="auto" w:fill="FFFFFF"/>
                <w:lang w:val="uk-UA"/>
              </w:rPr>
              <w:t xml:space="preserve">в електронній формі з накладеним сертифікованим інженером-землевпорядником кваліфікованим електронним підписом відповідно до вимог </w:t>
            </w:r>
            <w:hyperlink r:id="rId163" w:tgtFrame="_blank" w:history="1">
              <w:r w:rsidR="008A1BA5" w:rsidRPr="00761B54">
                <w:rPr>
                  <w:rStyle w:val="af1"/>
                  <w:color w:val="auto"/>
                  <w:sz w:val="20"/>
                  <w:szCs w:val="20"/>
                  <w:u w:val="none"/>
                  <w:shd w:val="clear" w:color="auto" w:fill="FFFFFF"/>
                  <w:lang w:val="uk-UA"/>
                </w:rPr>
                <w:t>Закону України</w:t>
              </w:r>
            </w:hyperlink>
            <w:r w:rsidR="008A1BA5" w:rsidRPr="00761B54">
              <w:rPr>
                <w:sz w:val="20"/>
                <w:szCs w:val="20"/>
                <w:shd w:val="clear" w:color="auto" w:fill="FFFFFF"/>
                <w:lang w:val="uk-UA"/>
              </w:rPr>
              <w:t> «Про електронну ідентифікацію та електронні довірчі послуги»</w:t>
            </w:r>
            <w:r w:rsidR="00AA729C">
              <w:rPr>
                <w:sz w:val="20"/>
                <w:szCs w:val="20"/>
                <w:shd w:val="clear" w:color="auto" w:fill="FFFFFF"/>
                <w:lang w:val="uk-UA"/>
              </w:rPr>
              <w:t>.</w:t>
            </w:r>
          </w:p>
          <w:p w14:paraId="7765658E" w14:textId="1A86BAFB" w:rsidR="00B54511" w:rsidRPr="00761B54" w:rsidRDefault="00B54511" w:rsidP="00573319">
            <w:pPr>
              <w:pStyle w:val="ac"/>
              <w:spacing w:before="0" w:beforeAutospacing="0" w:after="0" w:afterAutospacing="0"/>
              <w:jc w:val="both"/>
              <w:rPr>
                <w:sz w:val="20"/>
                <w:szCs w:val="20"/>
                <w:lang w:val="uk-UA"/>
              </w:rPr>
            </w:pPr>
            <w:r w:rsidRPr="00761B54">
              <w:rPr>
                <w:sz w:val="20"/>
                <w:szCs w:val="20"/>
                <w:lang w:val="uk-UA"/>
              </w:rPr>
              <w:t>3.</w:t>
            </w:r>
            <w:r w:rsidRPr="00761B54">
              <w:rPr>
                <w:sz w:val="20"/>
                <w:szCs w:val="20"/>
              </w:rPr>
              <w:t> </w:t>
            </w:r>
            <w:r w:rsidRPr="00761B54">
              <w:rPr>
                <w:sz w:val="20"/>
                <w:szCs w:val="20"/>
                <w:lang w:val="uk-UA"/>
              </w:rPr>
              <w:t>Електронний документ</w:t>
            </w:r>
            <w:r w:rsidR="00AA729C">
              <w:rPr>
                <w:sz w:val="20"/>
                <w:szCs w:val="20"/>
                <w:lang w:val="uk-UA"/>
              </w:rPr>
              <w:t>.</w:t>
            </w:r>
          </w:p>
          <w:p w14:paraId="07F5EA55" w14:textId="77777777" w:rsidR="00B54511" w:rsidRPr="00761B54" w:rsidRDefault="00B54511" w:rsidP="00573319">
            <w:pPr>
              <w:pStyle w:val="rvps2"/>
              <w:shd w:val="clear" w:color="auto" w:fill="FFFFFF"/>
              <w:spacing w:before="0" w:beforeAutospacing="0" w:after="0" w:afterAutospacing="0"/>
              <w:jc w:val="both"/>
              <w:rPr>
                <w:sz w:val="20"/>
                <w:szCs w:val="20"/>
              </w:rPr>
            </w:pPr>
            <w:r w:rsidRPr="00761B54">
              <w:rPr>
                <w:sz w:val="20"/>
                <w:szCs w:val="20"/>
                <w:shd w:val="clear" w:color="auto" w:fill="FFFFFF"/>
              </w:rPr>
              <w:t>У разі коли відповідно до закону поділ, об’єднання земельних ділянок здійснюються за погодженням з органами виконавчої влади, органами місцевого самоврядування, фізичними чи юридичними особами, до заяви про державну реєстрацію земельної ділянки, сформованої в результаті поділу або об’єднання земельних ділянок, також додаються документи, що належним чином підтверджують таку згоду</w:t>
            </w:r>
          </w:p>
        </w:tc>
      </w:tr>
      <w:tr w:rsidR="00B54511" w:rsidRPr="00761B54" w14:paraId="3C64C4FA" w14:textId="77777777" w:rsidTr="00573319">
        <w:tc>
          <w:tcPr>
            <w:tcW w:w="575" w:type="dxa"/>
            <w:tcMar>
              <w:top w:w="150" w:type="dxa"/>
              <w:left w:w="150" w:type="dxa"/>
              <w:bottom w:w="150" w:type="dxa"/>
              <w:right w:w="150" w:type="dxa"/>
            </w:tcMar>
            <w:vAlign w:val="center"/>
            <w:hideMark/>
          </w:tcPr>
          <w:p w14:paraId="1C47F052" w14:textId="55990D6D" w:rsidR="00B54511" w:rsidRPr="00CB0970" w:rsidRDefault="00B54511" w:rsidP="00573319">
            <w:pPr>
              <w:jc w:val="center"/>
              <w:rPr>
                <w:b/>
                <w:bCs/>
                <w:sz w:val="20"/>
                <w:szCs w:val="20"/>
              </w:rPr>
            </w:pPr>
            <w:r w:rsidRPr="00CB0970">
              <w:rPr>
                <w:rStyle w:val="afb"/>
                <w:b w:val="0"/>
                <w:bCs w:val="0"/>
                <w:sz w:val="20"/>
                <w:szCs w:val="20"/>
              </w:rPr>
              <w:lastRenderedPageBreak/>
              <w:t>10</w:t>
            </w:r>
          </w:p>
        </w:tc>
        <w:tc>
          <w:tcPr>
            <w:tcW w:w="3963" w:type="dxa"/>
            <w:tcMar>
              <w:top w:w="150" w:type="dxa"/>
              <w:left w:w="150" w:type="dxa"/>
              <w:bottom w:w="150" w:type="dxa"/>
              <w:right w:w="150" w:type="dxa"/>
            </w:tcMar>
            <w:vAlign w:val="center"/>
            <w:hideMark/>
          </w:tcPr>
          <w:p w14:paraId="0EDB4433" w14:textId="77777777" w:rsidR="00B54511" w:rsidRPr="00761B54" w:rsidRDefault="00B54511" w:rsidP="00573319">
            <w:pPr>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238" w:type="dxa"/>
            <w:tcMar>
              <w:top w:w="150" w:type="dxa"/>
              <w:left w:w="150" w:type="dxa"/>
              <w:bottom w:w="150" w:type="dxa"/>
              <w:right w:w="150" w:type="dxa"/>
            </w:tcMar>
            <w:vAlign w:val="center"/>
            <w:hideMark/>
          </w:tcPr>
          <w:p w14:paraId="0CD40231" w14:textId="32EB5F8B" w:rsidR="00B54511" w:rsidRPr="00761B54" w:rsidRDefault="00C12702" w:rsidP="00573319">
            <w:pPr>
              <w:pStyle w:val="ac"/>
              <w:spacing w:before="0" w:beforeAutospacing="0" w:after="0" w:afterAutospacing="0"/>
              <w:jc w:val="both"/>
              <w:rPr>
                <w:sz w:val="20"/>
                <w:szCs w:val="20"/>
                <w:lang w:val="uk-UA"/>
              </w:rPr>
            </w:pPr>
            <w:r w:rsidRPr="00761B54">
              <w:rPr>
                <w:sz w:val="20"/>
                <w:szCs w:val="20"/>
                <w:shd w:val="clear" w:color="auto" w:fill="FFFFFF"/>
                <w:lang w:val="uk-UA"/>
              </w:rPr>
              <w:t>Заява про державну реєстрацію земельної ділянки з доданими документами подається відповідним сертифікованим інженером-землевпорядником від імені замовника</w:t>
            </w:r>
            <w:r w:rsidR="009A2EB7" w:rsidRPr="00761B54">
              <w:rPr>
                <w:sz w:val="20"/>
                <w:szCs w:val="20"/>
                <w:shd w:val="clear" w:color="auto" w:fill="FFFFFF"/>
              </w:rPr>
              <w:t xml:space="preserve"> </w:t>
            </w:r>
            <w:r w:rsidR="009A2EB7" w:rsidRPr="00761B54">
              <w:rPr>
                <w:sz w:val="20"/>
                <w:szCs w:val="20"/>
                <w:shd w:val="clear" w:color="auto" w:fill="FFFFFF"/>
                <w:lang w:val="uk-UA"/>
              </w:rPr>
              <w:t>(</w:t>
            </w:r>
            <w:r w:rsidR="009A2EB7" w:rsidRPr="00761B54">
              <w:rPr>
                <w:sz w:val="20"/>
                <w:szCs w:val="20"/>
                <w:shd w:val="clear" w:color="auto" w:fill="FFFFFF"/>
              </w:rPr>
              <w:t>якщо інше не встановлено договором на виконання робіт із землеустрою чи оцінки земель</w:t>
            </w:r>
            <w:r w:rsidR="009A2EB7" w:rsidRPr="00761B54">
              <w:rPr>
                <w:sz w:val="20"/>
                <w:szCs w:val="20"/>
                <w:shd w:val="clear" w:color="auto" w:fill="FFFFFF"/>
                <w:lang w:val="uk-UA"/>
              </w:rPr>
              <w:t>)</w:t>
            </w:r>
            <w:r w:rsidRPr="00761B54">
              <w:rPr>
                <w:sz w:val="20"/>
                <w:szCs w:val="20"/>
                <w:shd w:val="clear" w:color="auto" w:fill="FFFFFF"/>
                <w:lang w:val="uk-UA"/>
              </w:rPr>
              <w:t xml:space="preserve"> з використанням Порталу Дія, у тому числі через вебсторінку Держгеокадастру</w:t>
            </w:r>
          </w:p>
        </w:tc>
      </w:tr>
      <w:tr w:rsidR="00B54511" w:rsidRPr="00761B54" w14:paraId="53D59CAF" w14:textId="77777777" w:rsidTr="00573319">
        <w:tc>
          <w:tcPr>
            <w:tcW w:w="575" w:type="dxa"/>
            <w:tcMar>
              <w:top w:w="150" w:type="dxa"/>
              <w:left w:w="150" w:type="dxa"/>
              <w:bottom w:w="150" w:type="dxa"/>
              <w:right w:w="150" w:type="dxa"/>
            </w:tcMar>
            <w:vAlign w:val="center"/>
            <w:hideMark/>
          </w:tcPr>
          <w:p w14:paraId="00E586FC" w14:textId="6BA50309" w:rsidR="00B54511" w:rsidRPr="00CB0970" w:rsidRDefault="00B54511" w:rsidP="00573319">
            <w:pPr>
              <w:jc w:val="center"/>
              <w:rPr>
                <w:b/>
                <w:bCs/>
                <w:sz w:val="20"/>
                <w:szCs w:val="20"/>
              </w:rPr>
            </w:pPr>
            <w:r w:rsidRPr="00CB0970">
              <w:rPr>
                <w:rStyle w:val="afb"/>
                <w:b w:val="0"/>
                <w:bCs w:val="0"/>
                <w:sz w:val="20"/>
                <w:szCs w:val="20"/>
              </w:rPr>
              <w:t>11</w:t>
            </w:r>
          </w:p>
        </w:tc>
        <w:tc>
          <w:tcPr>
            <w:tcW w:w="3963" w:type="dxa"/>
            <w:tcMar>
              <w:top w:w="150" w:type="dxa"/>
              <w:left w:w="150" w:type="dxa"/>
              <w:bottom w:w="150" w:type="dxa"/>
              <w:right w:w="150" w:type="dxa"/>
            </w:tcMar>
            <w:vAlign w:val="center"/>
            <w:hideMark/>
          </w:tcPr>
          <w:p w14:paraId="00783510" w14:textId="77777777" w:rsidR="00B54511" w:rsidRPr="00761B54" w:rsidRDefault="00B54511" w:rsidP="00573319">
            <w:pPr>
              <w:jc w:val="center"/>
              <w:rPr>
                <w:sz w:val="20"/>
                <w:szCs w:val="20"/>
              </w:rPr>
            </w:pPr>
            <w:r w:rsidRPr="00761B54">
              <w:rPr>
                <w:sz w:val="20"/>
                <w:szCs w:val="20"/>
              </w:rPr>
              <w:t>Платність (безоплатність) надання адміністративної послуги</w:t>
            </w:r>
          </w:p>
        </w:tc>
        <w:tc>
          <w:tcPr>
            <w:tcW w:w="5238" w:type="dxa"/>
            <w:tcMar>
              <w:top w:w="150" w:type="dxa"/>
              <w:left w:w="150" w:type="dxa"/>
              <w:bottom w:w="150" w:type="dxa"/>
              <w:right w:w="150" w:type="dxa"/>
            </w:tcMar>
            <w:vAlign w:val="center"/>
            <w:hideMark/>
          </w:tcPr>
          <w:p w14:paraId="1E984D2E" w14:textId="77777777" w:rsidR="00B54511" w:rsidRPr="00761B54" w:rsidRDefault="00B54511" w:rsidP="00573319">
            <w:pPr>
              <w:rPr>
                <w:sz w:val="20"/>
                <w:szCs w:val="20"/>
              </w:rPr>
            </w:pPr>
            <w:r w:rsidRPr="00761B54">
              <w:rPr>
                <w:sz w:val="20"/>
                <w:szCs w:val="20"/>
              </w:rPr>
              <w:t>Безоплатно</w:t>
            </w:r>
          </w:p>
        </w:tc>
      </w:tr>
      <w:tr w:rsidR="00B54511" w:rsidRPr="00761B54" w14:paraId="792A50B8" w14:textId="77777777" w:rsidTr="00573319">
        <w:tc>
          <w:tcPr>
            <w:tcW w:w="575" w:type="dxa"/>
            <w:tcMar>
              <w:top w:w="150" w:type="dxa"/>
              <w:left w:w="150" w:type="dxa"/>
              <w:bottom w:w="150" w:type="dxa"/>
              <w:right w:w="150" w:type="dxa"/>
            </w:tcMar>
            <w:vAlign w:val="center"/>
            <w:hideMark/>
          </w:tcPr>
          <w:p w14:paraId="44E8D541" w14:textId="34725473" w:rsidR="00B54511" w:rsidRPr="00CB0970" w:rsidRDefault="00B54511" w:rsidP="00573319">
            <w:pPr>
              <w:jc w:val="center"/>
              <w:rPr>
                <w:b/>
                <w:bCs/>
                <w:sz w:val="20"/>
                <w:szCs w:val="20"/>
              </w:rPr>
            </w:pPr>
            <w:r w:rsidRPr="00CB0970">
              <w:rPr>
                <w:rStyle w:val="afb"/>
                <w:b w:val="0"/>
                <w:bCs w:val="0"/>
                <w:sz w:val="20"/>
                <w:szCs w:val="20"/>
              </w:rPr>
              <w:t>12</w:t>
            </w:r>
          </w:p>
        </w:tc>
        <w:tc>
          <w:tcPr>
            <w:tcW w:w="3963" w:type="dxa"/>
            <w:tcMar>
              <w:top w:w="150" w:type="dxa"/>
              <w:left w:w="150" w:type="dxa"/>
              <w:bottom w:w="150" w:type="dxa"/>
              <w:right w:w="150" w:type="dxa"/>
            </w:tcMar>
            <w:vAlign w:val="center"/>
            <w:hideMark/>
          </w:tcPr>
          <w:p w14:paraId="334A0185" w14:textId="77777777" w:rsidR="00B54511" w:rsidRPr="00761B54" w:rsidRDefault="00B54511" w:rsidP="00573319">
            <w:pPr>
              <w:jc w:val="center"/>
              <w:rPr>
                <w:sz w:val="20"/>
                <w:szCs w:val="20"/>
              </w:rPr>
            </w:pPr>
            <w:r w:rsidRPr="00761B54">
              <w:rPr>
                <w:sz w:val="20"/>
                <w:szCs w:val="20"/>
              </w:rPr>
              <w:t>Строк надання адміністративної послуги</w:t>
            </w:r>
          </w:p>
        </w:tc>
        <w:tc>
          <w:tcPr>
            <w:tcW w:w="5238" w:type="dxa"/>
            <w:tcMar>
              <w:top w:w="150" w:type="dxa"/>
              <w:left w:w="150" w:type="dxa"/>
              <w:bottom w:w="150" w:type="dxa"/>
              <w:right w:w="150" w:type="dxa"/>
            </w:tcMar>
            <w:vAlign w:val="center"/>
            <w:hideMark/>
          </w:tcPr>
          <w:p w14:paraId="39291C2A" w14:textId="45908DB4" w:rsidR="00B54511" w:rsidRPr="00761B54" w:rsidRDefault="00B54511" w:rsidP="00573319">
            <w:pPr>
              <w:jc w:val="both"/>
              <w:rPr>
                <w:sz w:val="20"/>
                <w:szCs w:val="20"/>
              </w:rPr>
            </w:pPr>
            <w:r w:rsidRPr="00761B54">
              <w:rPr>
                <w:sz w:val="20"/>
                <w:szCs w:val="20"/>
              </w:rPr>
              <w:t xml:space="preserve">14 календарних днів з дня реєстрації відповідної заяви </w:t>
            </w:r>
            <w:r w:rsidR="004D4BF9" w:rsidRPr="00CB0970">
              <w:rPr>
                <w:sz w:val="20"/>
                <w:szCs w:val="20"/>
              </w:rPr>
              <w:t>у Державному земельному кадастрі</w:t>
            </w:r>
            <w:r w:rsidRPr="00CB0970">
              <w:rPr>
                <w:sz w:val="20"/>
                <w:szCs w:val="20"/>
              </w:rPr>
              <w:t xml:space="preserve"> </w:t>
            </w:r>
            <w:r w:rsidR="0054000B" w:rsidRPr="00CB0970">
              <w:rPr>
                <w:bCs/>
                <w:sz w:val="20"/>
                <w:szCs w:val="20"/>
              </w:rPr>
              <w:t>або більший строк, який відповідає строку залишення заяви без руху</w:t>
            </w:r>
          </w:p>
        </w:tc>
      </w:tr>
      <w:tr w:rsidR="00B54511" w:rsidRPr="00761B54" w14:paraId="2E6266D2" w14:textId="77777777" w:rsidTr="00573319">
        <w:tc>
          <w:tcPr>
            <w:tcW w:w="575" w:type="dxa"/>
            <w:tcMar>
              <w:top w:w="150" w:type="dxa"/>
              <w:left w:w="150" w:type="dxa"/>
              <w:bottom w:w="150" w:type="dxa"/>
              <w:right w:w="150" w:type="dxa"/>
            </w:tcMar>
            <w:vAlign w:val="center"/>
            <w:hideMark/>
          </w:tcPr>
          <w:p w14:paraId="67679E66" w14:textId="211E9413" w:rsidR="00B54511" w:rsidRPr="00CB0970" w:rsidRDefault="00B54511" w:rsidP="00573319">
            <w:pPr>
              <w:jc w:val="center"/>
              <w:rPr>
                <w:b/>
                <w:bCs/>
                <w:sz w:val="20"/>
                <w:szCs w:val="20"/>
              </w:rPr>
            </w:pPr>
            <w:r w:rsidRPr="00CB0970">
              <w:rPr>
                <w:rStyle w:val="afb"/>
                <w:b w:val="0"/>
                <w:bCs w:val="0"/>
                <w:sz w:val="20"/>
                <w:szCs w:val="20"/>
              </w:rPr>
              <w:t>13</w:t>
            </w:r>
          </w:p>
        </w:tc>
        <w:tc>
          <w:tcPr>
            <w:tcW w:w="3963" w:type="dxa"/>
            <w:tcMar>
              <w:top w:w="150" w:type="dxa"/>
              <w:left w:w="150" w:type="dxa"/>
              <w:bottom w:w="150" w:type="dxa"/>
              <w:right w:w="150" w:type="dxa"/>
            </w:tcMar>
            <w:vAlign w:val="center"/>
            <w:hideMark/>
          </w:tcPr>
          <w:p w14:paraId="0D349D21" w14:textId="77777777" w:rsidR="00B54511" w:rsidRPr="00761B54" w:rsidRDefault="00B54511" w:rsidP="00573319">
            <w:pPr>
              <w:jc w:val="center"/>
              <w:rPr>
                <w:sz w:val="20"/>
                <w:szCs w:val="20"/>
              </w:rPr>
            </w:pPr>
            <w:r w:rsidRPr="00761B54">
              <w:rPr>
                <w:sz w:val="20"/>
                <w:szCs w:val="20"/>
              </w:rPr>
              <w:t>Перелік підстав для відмови у наданні адміністративної послуги</w:t>
            </w:r>
          </w:p>
        </w:tc>
        <w:tc>
          <w:tcPr>
            <w:tcW w:w="5238" w:type="dxa"/>
            <w:tcMar>
              <w:top w:w="150" w:type="dxa"/>
              <w:left w:w="150" w:type="dxa"/>
              <w:bottom w:w="150" w:type="dxa"/>
              <w:right w:w="150" w:type="dxa"/>
            </w:tcMar>
            <w:vAlign w:val="center"/>
            <w:hideMark/>
          </w:tcPr>
          <w:p w14:paraId="367CA7F2" w14:textId="2D4D6E2B" w:rsidR="00B54511" w:rsidRPr="00761B54" w:rsidRDefault="00B54511" w:rsidP="00573319">
            <w:pPr>
              <w:jc w:val="both"/>
              <w:rPr>
                <w:sz w:val="20"/>
                <w:szCs w:val="20"/>
              </w:rPr>
            </w:pPr>
            <w:r w:rsidRPr="00761B54">
              <w:rPr>
                <w:sz w:val="20"/>
                <w:szCs w:val="20"/>
              </w:rPr>
              <w:t>1.</w:t>
            </w:r>
            <w:r w:rsidR="00AA729C">
              <w:rPr>
                <w:sz w:val="20"/>
                <w:szCs w:val="20"/>
              </w:rPr>
              <w:t> </w:t>
            </w:r>
            <w:r w:rsidRPr="00761B54">
              <w:rPr>
                <w:sz w:val="20"/>
                <w:szCs w:val="20"/>
              </w:rPr>
              <w:t>Документи подані не в повному обсязі та/або не відповідають вимогам законодавства</w:t>
            </w:r>
            <w:r w:rsidR="00AA729C">
              <w:rPr>
                <w:sz w:val="20"/>
                <w:szCs w:val="20"/>
              </w:rPr>
              <w:t>.</w:t>
            </w:r>
          </w:p>
          <w:p w14:paraId="6743C827" w14:textId="0525220B" w:rsidR="00B54511" w:rsidRPr="00761B54" w:rsidRDefault="00B54511" w:rsidP="00573319">
            <w:pPr>
              <w:pStyle w:val="rvps2"/>
              <w:shd w:val="clear" w:color="auto" w:fill="FFFFFF"/>
              <w:spacing w:before="0" w:beforeAutospacing="0" w:after="0" w:afterAutospacing="0"/>
              <w:jc w:val="both"/>
              <w:rPr>
                <w:sz w:val="20"/>
                <w:szCs w:val="20"/>
              </w:rPr>
            </w:pPr>
            <w:bookmarkStart w:id="128" w:name="n271"/>
            <w:bookmarkEnd w:id="128"/>
            <w:r w:rsidRPr="00761B54">
              <w:rPr>
                <w:sz w:val="20"/>
                <w:szCs w:val="20"/>
              </w:rPr>
              <w:t>2.</w:t>
            </w:r>
            <w:r w:rsidR="00AA729C">
              <w:rPr>
                <w:sz w:val="20"/>
                <w:szCs w:val="20"/>
              </w:rPr>
              <w:t> </w:t>
            </w:r>
            <w:r w:rsidRPr="00761B54">
              <w:rPr>
                <w:sz w:val="20"/>
                <w:szCs w:val="20"/>
              </w:rPr>
              <w:t>Знаходження в межах земельної ділянки, яку передбачається зареєструвати, іншої земельної ділянки або її частини</w:t>
            </w:r>
          </w:p>
        </w:tc>
      </w:tr>
      <w:tr w:rsidR="00B54511" w:rsidRPr="00761B54" w14:paraId="142D71DC" w14:textId="77777777" w:rsidTr="00573319">
        <w:tc>
          <w:tcPr>
            <w:tcW w:w="575" w:type="dxa"/>
            <w:tcMar>
              <w:top w:w="150" w:type="dxa"/>
              <w:left w:w="150" w:type="dxa"/>
              <w:bottom w:w="150" w:type="dxa"/>
              <w:right w:w="150" w:type="dxa"/>
            </w:tcMar>
            <w:vAlign w:val="center"/>
            <w:hideMark/>
          </w:tcPr>
          <w:p w14:paraId="100F5A49" w14:textId="2D235DA4" w:rsidR="00B54511" w:rsidRPr="00CB0970" w:rsidRDefault="00B54511" w:rsidP="00573319">
            <w:pPr>
              <w:jc w:val="center"/>
              <w:rPr>
                <w:b/>
                <w:bCs/>
                <w:sz w:val="20"/>
                <w:szCs w:val="20"/>
              </w:rPr>
            </w:pPr>
            <w:r w:rsidRPr="00CB0970">
              <w:rPr>
                <w:rStyle w:val="afb"/>
                <w:b w:val="0"/>
                <w:bCs w:val="0"/>
                <w:sz w:val="20"/>
                <w:szCs w:val="20"/>
              </w:rPr>
              <w:t>14</w:t>
            </w:r>
          </w:p>
        </w:tc>
        <w:tc>
          <w:tcPr>
            <w:tcW w:w="3963" w:type="dxa"/>
            <w:tcMar>
              <w:top w:w="150" w:type="dxa"/>
              <w:left w:w="150" w:type="dxa"/>
              <w:bottom w:w="150" w:type="dxa"/>
              <w:right w:w="150" w:type="dxa"/>
            </w:tcMar>
            <w:vAlign w:val="center"/>
            <w:hideMark/>
          </w:tcPr>
          <w:p w14:paraId="38076DC0" w14:textId="77777777" w:rsidR="00B54511" w:rsidRPr="00761B54" w:rsidRDefault="00B54511" w:rsidP="00573319">
            <w:pPr>
              <w:jc w:val="center"/>
              <w:rPr>
                <w:sz w:val="20"/>
                <w:szCs w:val="20"/>
              </w:rPr>
            </w:pPr>
            <w:r w:rsidRPr="00761B54">
              <w:rPr>
                <w:sz w:val="20"/>
                <w:szCs w:val="20"/>
              </w:rPr>
              <w:t>Результат надання адміністративної послуги</w:t>
            </w:r>
          </w:p>
        </w:tc>
        <w:tc>
          <w:tcPr>
            <w:tcW w:w="5238" w:type="dxa"/>
            <w:tcMar>
              <w:top w:w="150" w:type="dxa"/>
              <w:left w:w="150" w:type="dxa"/>
              <w:bottom w:w="150" w:type="dxa"/>
              <w:right w:w="150" w:type="dxa"/>
            </w:tcMar>
            <w:vAlign w:val="center"/>
            <w:hideMark/>
          </w:tcPr>
          <w:p w14:paraId="100A2051" w14:textId="77777777" w:rsidR="00B54511" w:rsidRPr="00761B54" w:rsidRDefault="00B54511" w:rsidP="00573319">
            <w:pPr>
              <w:jc w:val="both"/>
              <w:rPr>
                <w:sz w:val="20"/>
                <w:szCs w:val="20"/>
              </w:rPr>
            </w:pPr>
            <w:r w:rsidRPr="00761B54">
              <w:rPr>
                <w:sz w:val="20"/>
                <w:szCs w:val="20"/>
              </w:rPr>
              <w:t>Витяг з Державного земельного кадастру про земельну ділянку на підтвердження державної реєстрації земельної ділянки</w:t>
            </w:r>
          </w:p>
          <w:p w14:paraId="055839F2" w14:textId="77777777" w:rsidR="00B54511" w:rsidRDefault="00DE6729" w:rsidP="00573319">
            <w:pPr>
              <w:pStyle w:val="ac"/>
              <w:spacing w:before="0" w:beforeAutospacing="0" w:after="0" w:afterAutospacing="0"/>
              <w:jc w:val="both"/>
              <w:rPr>
                <w:sz w:val="20"/>
                <w:szCs w:val="20"/>
                <w:lang w:val="uk-UA"/>
              </w:rPr>
            </w:pPr>
            <w:r w:rsidRPr="00761B54">
              <w:rPr>
                <w:sz w:val="20"/>
                <w:szCs w:val="20"/>
              </w:rPr>
              <w:t>Рішення про відмову у внесенні відомостей (змін до них) до Державного земельного кадастру</w:t>
            </w:r>
          </w:p>
          <w:p w14:paraId="7A3C43F8" w14:textId="1E13637C" w:rsidR="00D60468" w:rsidRPr="00CB0970" w:rsidRDefault="00D60468" w:rsidP="00573319">
            <w:pPr>
              <w:pStyle w:val="ac"/>
              <w:spacing w:before="0" w:beforeAutospacing="0" w:after="0" w:afterAutospacing="0"/>
              <w:jc w:val="both"/>
              <w:rPr>
                <w:sz w:val="20"/>
                <w:szCs w:val="20"/>
                <w:lang w:val="uk-UA"/>
              </w:rPr>
            </w:pPr>
            <w:r w:rsidRPr="00CB0970">
              <w:rPr>
                <w:sz w:val="20"/>
                <w:szCs w:val="20"/>
                <w:lang w:val="uk-UA"/>
              </w:rPr>
              <w:t>Протокол проведення перевірки електронного документа</w:t>
            </w:r>
          </w:p>
          <w:p w14:paraId="24B3A93F" w14:textId="77777777" w:rsidR="000D6773" w:rsidRPr="00F24B2D" w:rsidRDefault="000D6773" w:rsidP="000D6773">
            <w:pPr>
              <w:pStyle w:val="ac"/>
              <w:spacing w:before="0" w:beforeAutospacing="0" w:after="0" w:afterAutospacing="0"/>
              <w:rPr>
                <w:sz w:val="20"/>
                <w:szCs w:val="20"/>
              </w:rPr>
            </w:pPr>
            <w:r w:rsidRPr="00CB0970">
              <w:rPr>
                <w:sz w:val="20"/>
                <w:szCs w:val="20"/>
              </w:rPr>
              <w:t>Рішення про відмову у прийнятті заяви до розгляду</w:t>
            </w:r>
          </w:p>
          <w:p w14:paraId="2DA2DCB9" w14:textId="77777777" w:rsidR="000D6773" w:rsidRPr="00CB0970" w:rsidRDefault="000D6773" w:rsidP="000D6773">
            <w:pPr>
              <w:pStyle w:val="ac"/>
              <w:spacing w:before="0" w:beforeAutospacing="0" w:after="0" w:afterAutospacing="0"/>
              <w:jc w:val="both"/>
              <w:rPr>
                <w:sz w:val="20"/>
                <w:szCs w:val="20"/>
                <w:lang w:val="uk-UA"/>
              </w:rPr>
            </w:pPr>
            <w:r w:rsidRPr="00CB0970">
              <w:rPr>
                <w:sz w:val="20"/>
                <w:szCs w:val="20"/>
                <w:lang w:val="uk-UA"/>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5BFA66EB" w14:textId="77777777" w:rsidR="00721438" w:rsidRPr="00CB0970" w:rsidRDefault="00721438" w:rsidP="00721438">
            <w:pPr>
              <w:jc w:val="both"/>
              <w:rPr>
                <w:sz w:val="20"/>
                <w:szCs w:val="20"/>
              </w:rPr>
            </w:pPr>
            <w:r w:rsidRPr="00CB0970">
              <w:rPr>
                <w:sz w:val="20"/>
                <w:szCs w:val="20"/>
              </w:rPr>
              <w:t xml:space="preserve">Повідомлення про залишення заяви без руху </w:t>
            </w:r>
          </w:p>
          <w:p w14:paraId="304B2AAD" w14:textId="77777777" w:rsidR="00721438" w:rsidRPr="00CB0970" w:rsidRDefault="00721438" w:rsidP="00721438">
            <w:pPr>
              <w:jc w:val="both"/>
              <w:rPr>
                <w:sz w:val="20"/>
                <w:szCs w:val="20"/>
              </w:rPr>
            </w:pPr>
            <w:r w:rsidRPr="00CB0970">
              <w:rPr>
                <w:sz w:val="20"/>
                <w:szCs w:val="20"/>
              </w:rPr>
              <w:t>Повідомлення про продовження строку усунення виявлених недоліків</w:t>
            </w:r>
          </w:p>
          <w:p w14:paraId="6E54FF05" w14:textId="77777777" w:rsidR="00721438" w:rsidRPr="00CB0970" w:rsidRDefault="00721438" w:rsidP="00721438">
            <w:pPr>
              <w:pStyle w:val="ac"/>
              <w:spacing w:before="0" w:beforeAutospacing="0" w:after="0" w:afterAutospacing="0"/>
              <w:jc w:val="both"/>
              <w:rPr>
                <w:sz w:val="20"/>
                <w:szCs w:val="20"/>
                <w:lang w:val="uk-UA"/>
              </w:rPr>
            </w:pPr>
            <w:r w:rsidRPr="00CB0970">
              <w:rPr>
                <w:sz w:val="20"/>
                <w:szCs w:val="20"/>
              </w:rPr>
              <w:t>Повідомлення про відмову у продовженні строку усунення виявлених недоліків</w:t>
            </w:r>
          </w:p>
          <w:p w14:paraId="6F86746D" w14:textId="3F9CB9C6" w:rsidR="00421D82" w:rsidRPr="00421D82" w:rsidRDefault="00421D82" w:rsidP="00421D82">
            <w:pPr>
              <w:jc w:val="both"/>
              <w:rPr>
                <w:color w:val="000000"/>
                <w:sz w:val="20"/>
                <w:szCs w:val="20"/>
              </w:rPr>
            </w:pPr>
            <w:r w:rsidRPr="00CB0970">
              <w:rPr>
                <w:color w:val="000000"/>
                <w:sz w:val="20"/>
                <w:szCs w:val="20"/>
              </w:rPr>
              <w:t>Рішення про продовження розгляду заяви</w:t>
            </w:r>
          </w:p>
        </w:tc>
      </w:tr>
      <w:tr w:rsidR="00B54511" w:rsidRPr="00761B54" w14:paraId="02495D3B" w14:textId="77777777" w:rsidTr="00573319">
        <w:tc>
          <w:tcPr>
            <w:tcW w:w="575" w:type="dxa"/>
            <w:tcMar>
              <w:top w:w="150" w:type="dxa"/>
              <w:left w:w="150" w:type="dxa"/>
              <w:bottom w:w="150" w:type="dxa"/>
              <w:right w:w="150" w:type="dxa"/>
            </w:tcMar>
            <w:vAlign w:val="center"/>
            <w:hideMark/>
          </w:tcPr>
          <w:p w14:paraId="2E75CCEE" w14:textId="40CC3405" w:rsidR="00B54511" w:rsidRPr="00CB0970" w:rsidRDefault="00B54511" w:rsidP="00573319">
            <w:pPr>
              <w:jc w:val="center"/>
              <w:rPr>
                <w:b/>
                <w:bCs/>
                <w:sz w:val="20"/>
                <w:szCs w:val="20"/>
              </w:rPr>
            </w:pPr>
            <w:r w:rsidRPr="00CB0970">
              <w:rPr>
                <w:rStyle w:val="afb"/>
                <w:b w:val="0"/>
                <w:bCs w:val="0"/>
                <w:sz w:val="20"/>
                <w:szCs w:val="20"/>
              </w:rPr>
              <w:t>15</w:t>
            </w:r>
          </w:p>
        </w:tc>
        <w:tc>
          <w:tcPr>
            <w:tcW w:w="3963" w:type="dxa"/>
            <w:tcMar>
              <w:top w:w="150" w:type="dxa"/>
              <w:left w:w="150" w:type="dxa"/>
              <w:bottom w:w="150" w:type="dxa"/>
              <w:right w:w="150" w:type="dxa"/>
            </w:tcMar>
            <w:vAlign w:val="center"/>
            <w:hideMark/>
          </w:tcPr>
          <w:p w14:paraId="78438F4A" w14:textId="77777777" w:rsidR="00B54511" w:rsidRPr="00761B54" w:rsidRDefault="00B54511" w:rsidP="00573319">
            <w:pPr>
              <w:jc w:val="center"/>
              <w:rPr>
                <w:sz w:val="20"/>
                <w:szCs w:val="20"/>
              </w:rPr>
            </w:pPr>
            <w:r w:rsidRPr="00761B54">
              <w:rPr>
                <w:sz w:val="20"/>
                <w:szCs w:val="20"/>
              </w:rPr>
              <w:t>Способи отримання відповіді (результату)</w:t>
            </w:r>
          </w:p>
        </w:tc>
        <w:tc>
          <w:tcPr>
            <w:tcW w:w="5238" w:type="dxa"/>
            <w:tcMar>
              <w:top w:w="150" w:type="dxa"/>
              <w:left w:w="150" w:type="dxa"/>
              <w:bottom w:w="150" w:type="dxa"/>
              <w:right w:w="150" w:type="dxa"/>
            </w:tcMar>
            <w:vAlign w:val="center"/>
            <w:hideMark/>
          </w:tcPr>
          <w:p w14:paraId="52DCF900" w14:textId="52F43119" w:rsidR="00B54511" w:rsidRPr="00761B54" w:rsidRDefault="00E2058C" w:rsidP="00573319">
            <w:pPr>
              <w:pStyle w:val="ac"/>
              <w:spacing w:before="0" w:beforeAutospacing="0" w:after="0" w:afterAutospacing="0"/>
              <w:jc w:val="both"/>
              <w:rPr>
                <w:sz w:val="20"/>
                <w:szCs w:val="20"/>
                <w:shd w:val="clear" w:color="auto" w:fill="FFFFFF"/>
                <w:lang w:val="uk-UA"/>
              </w:rPr>
            </w:pPr>
            <w:r w:rsidRPr="00761B54">
              <w:rPr>
                <w:sz w:val="20"/>
                <w:szCs w:val="20"/>
                <w:shd w:val="clear" w:color="auto" w:fill="FFFFFF"/>
              </w:rPr>
              <w:t xml:space="preserve">Надсилається заявникові в електронній формі з накладеним кваліфікованим електронним підписом </w:t>
            </w:r>
            <w:r w:rsidRPr="00761B54">
              <w:rPr>
                <w:sz w:val="20"/>
                <w:szCs w:val="20"/>
                <w:shd w:val="clear" w:color="auto" w:fill="FFFFFF"/>
              </w:rPr>
              <w:lastRenderedPageBreak/>
              <w:t>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центру надання адміністративних послуг </w:t>
            </w:r>
          </w:p>
        </w:tc>
      </w:tr>
      <w:tr w:rsidR="00B54511" w:rsidRPr="00761B54" w14:paraId="675A2C71" w14:textId="77777777" w:rsidTr="00573319">
        <w:tc>
          <w:tcPr>
            <w:tcW w:w="575" w:type="dxa"/>
            <w:tcMar>
              <w:top w:w="150" w:type="dxa"/>
              <w:left w:w="150" w:type="dxa"/>
              <w:bottom w:w="150" w:type="dxa"/>
              <w:right w:w="150" w:type="dxa"/>
            </w:tcMar>
            <w:vAlign w:val="center"/>
            <w:hideMark/>
          </w:tcPr>
          <w:p w14:paraId="538A46F2" w14:textId="74F47CAE" w:rsidR="00B54511" w:rsidRPr="00CB0970" w:rsidRDefault="00B54511" w:rsidP="00573319">
            <w:pPr>
              <w:jc w:val="center"/>
              <w:rPr>
                <w:b/>
                <w:bCs/>
                <w:sz w:val="20"/>
                <w:szCs w:val="20"/>
              </w:rPr>
            </w:pPr>
            <w:r w:rsidRPr="00CB0970">
              <w:rPr>
                <w:rStyle w:val="afb"/>
                <w:b w:val="0"/>
                <w:bCs w:val="0"/>
                <w:sz w:val="20"/>
                <w:szCs w:val="20"/>
              </w:rPr>
              <w:lastRenderedPageBreak/>
              <w:t>16</w:t>
            </w:r>
          </w:p>
        </w:tc>
        <w:tc>
          <w:tcPr>
            <w:tcW w:w="3963" w:type="dxa"/>
            <w:tcMar>
              <w:top w:w="150" w:type="dxa"/>
              <w:left w:w="150" w:type="dxa"/>
              <w:bottom w:w="150" w:type="dxa"/>
              <w:right w:w="150" w:type="dxa"/>
            </w:tcMar>
            <w:vAlign w:val="center"/>
            <w:hideMark/>
          </w:tcPr>
          <w:p w14:paraId="7AD099B0" w14:textId="77777777" w:rsidR="00B54511" w:rsidRPr="00761B54" w:rsidRDefault="00B54511" w:rsidP="00573319">
            <w:pPr>
              <w:jc w:val="center"/>
              <w:rPr>
                <w:sz w:val="20"/>
                <w:szCs w:val="20"/>
              </w:rPr>
            </w:pPr>
            <w:r w:rsidRPr="00761B54">
              <w:rPr>
                <w:sz w:val="20"/>
                <w:szCs w:val="20"/>
              </w:rPr>
              <w:t>Примітка</w:t>
            </w:r>
          </w:p>
        </w:tc>
        <w:tc>
          <w:tcPr>
            <w:tcW w:w="5238" w:type="dxa"/>
            <w:tcMar>
              <w:top w:w="150" w:type="dxa"/>
              <w:left w:w="150" w:type="dxa"/>
              <w:bottom w:w="150" w:type="dxa"/>
              <w:right w:w="150" w:type="dxa"/>
            </w:tcMar>
            <w:vAlign w:val="center"/>
            <w:hideMark/>
          </w:tcPr>
          <w:p w14:paraId="2FA4FBBC" w14:textId="77777777" w:rsidR="00B54511" w:rsidRPr="00761B54" w:rsidRDefault="00B54511" w:rsidP="00573319">
            <w:pPr>
              <w:jc w:val="both"/>
              <w:rPr>
                <w:sz w:val="20"/>
                <w:szCs w:val="20"/>
              </w:rPr>
            </w:pPr>
            <w:r w:rsidRPr="00761B54">
              <w:rPr>
                <w:sz w:val="20"/>
                <w:szCs w:val="20"/>
              </w:rPr>
              <w:t>*Форма заяви про державну реєстрацію земельної ділянки наведена у додатку до Типової інформаційної картки адміністративної послуги</w:t>
            </w:r>
          </w:p>
        </w:tc>
      </w:tr>
    </w:tbl>
    <w:p w14:paraId="0967E064" w14:textId="77777777" w:rsidR="00B54511" w:rsidRPr="00761B54" w:rsidRDefault="00B54511" w:rsidP="00B54511">
      <w:pPr>
        <w:pStyle w:val="ac"/>
        <w:spacing w:before="0" w:beforeAutospacing="0" w:after="0" w:afterAutospacing="0"/>
        <w:jc w:val="right"/>
        <w:rPr>
          <w:lang w:val="uk-UA"/>
        </w:rPr>
      </w:pPr>
    </w:p>
    <w:p w14:paraId="052B32F3" w14:textId="77777777" w:rsidR="006C2B27" w:rsidRPr="00761B54" w:rsidRDefault="006C2B27" w:rsidP="00B07DAA">
      <w:pPr>
        <w:pStyle w:val="ac"/>
        <w:spacing w:before="0" w:beforeAutospacing="0" w:after="0" w:afterAutospacing="0"/>
        <w:ind w:left="5387"/>
        <w:jc w:val="both"/>
        <w:rPr>
          <w:lang w:val="uk-UA"/>
        </w:rPr>
      </w:pPr>
    </w:p>
    <w:p w14:paraId="0859FAD2" w14:textId="77777777" w:rsidR="006C2B27" w:rsidRPr="00761B54" w:rsidRDefault="006C2B27" w:rsidP="00B07DAA">
      <w:pPr>
        <w:pStyle w:val="ac"/>
        <w:spacing w:before="0" w:beforeAutospacing="0" w:after="0" w:afterAutospacing="0"/>
        <w:ind w:left="5387"/>
        <w:jc w:val="both"/>
        <w:rPr>
          <w:lang w:val="uk-UA"/>
        </w:rPr>
      </w:pPr>
    </w:p>
    <w:p w14:paraId="0D084046" w14:textId="77777777" w:rsidR="006C2B27" w:rsidRPr="00761B54" w:rsidRDefault="006C2B27" w:rsidP="00B07DAA">
      <w:pPr>
        <w:pStyle w:val="ac"/>
        <w:spacing w:before="0" w:beforeAutospacing="0" w:after="0" w:afterAutospacing="0"/>
        <w:ind w:left="5387"/>
        <w:jc w:val="both"/>
        <w:rPr>
          <w:lang w:val="uk-UA"/>
        </w:rPr>
      </w:pPr>
    </w:p>
    <w:p w14:paraId="198F5CB6" w14:textId="77777777" w:rsidR="00AA729C" w:rsidRDefault="00AA729C" w:rsidP="00B07DAA">
      <w:pPr>
        <w:pStyle w:val="ac"/>
        <w:spacing w:before="0" w:beforeAutospacing="0" w:after="0" w:afterAutospacing="0"/>
        <w:ind w:left="5387"/>
        <w:jc w:val="both"/>
        <w:rPr>
          <w:lang w:val="uk-UA"/>
        </w:rPr>
      </w:pPr>
    </w:p>
    <w:p w14:paraId="73653209" w14:textId="77777777" w:rsidR="00AA729C" w:rsidRDefault="00AA729C" w:rsidP="00B07DAA">
      <w:pPr>
        <w:pStyle w:val="ac"/>
        <w:spacing w:before="0" w:beforeAutospacing="0" w:after="0" w:afterAutospacing="0"/>
        <w:ind w:left="5387"/>
        <w:jc w:val="both"/>
        <w:rPr>
          <w:lang w:val="uk-UA"/>
        </w:rPr>
      </w:pPr>
    </w:p>
    <w:p w14:paraId="2D823AF2" w14:textId="77777777" w:rsidR="00AA729C" w:rsidRDefault="00AA729C" w:rsidP="00B07DAA">
      <w:pPr>
        <w:pStyle w:val="ac"/>
        <w:spacing w:before="0" w:beforeAutospacing="0" w:after="0" w:afterAutospacing="0"/>
        <w:ind w:left="5387"/>
        <w:jc w:val="both"/>
        <w:rPr>
          <w:lang w:val="uk-UA"/>
        </w:rPr>
      </w:pPr>
    </w:p>
    <w:p w14:paraId="6B1BFF66" w14:textId="77777777" w:rsidR="00AA729C" w:rsidRDefault="00AA729C" w:rsidP="00B07DAA">
      <w:pPr>
        <w:pStyle w:val="ac"/>
        <w:spacing w:before="0" w:beforeAutospacing="0" w:after="0" w:afterAutospacing="0"/>
        <w:ind w:left="5387"/>
        <w:jc w:val="both"/>
        <w:rPr>
          <w:lang w:val="uk-UA"/>
        </w:rPr>
      </w:pPr>
    </w:p>
    <w:p w14:paraId="276F6B68" w14:textId="77777777" w:rsidR="00AA729C" w:rsidRDefault="00AA729C" w:rsidP="00B07DAA">
      <w:pPr>
        <w:pStyle w:val="ac"/>
        <w:spacing w:before="0" w:beforeAutospacing="0" w:after="0" w:afterAutospacing="0"/>
        <w:ind w:left="5387"/>
        <w:jc w:val="both"/>
        <w:rPr>
          <w:lang w:val="uk-UA"/>
        </w:rPr>
      </w:pPr>
    </w:p>
    <w:p w14:paraId="35231859" w14:textId="77777777" w:rsidR="00AA729C" w:rsidRDefault="00AA729C" w:rsidP="00B07DAA">
      <w:pPr>
        <w:pStyle w:val="ac"/>
        <w:spacing w:before="0" w:beforeAutospacing="0" w:after="0" w:afterAutospacing="0"/>
        <w:ind w:left="5387"/>
        <w:jc w:val="both"/>
        <w:rPr>
          <w:lang w:val="uk-UA"/>
        </w:rPr>
      </w:pPr>
    </w:p>
    <w:p w14:paraId="5D9B4D12" w14:textId="77777777" w:rsidR="00AA729C" w:rsidRDefault="00AA729C" w:rsidP="00B07DAA">
      <w:pPr>
        <w:pStyle w:val="ac"/>
        <w:spacing w:before="0" w:beforeAutospacing="0" w:after="0" w:afterAutospacing="0"/>
        <w:ind w:left="5387"/>
        <w:jc w:val="both"/>
        <w:rPr>
          <w:lang w:val="uk-UA"/>
        </w:rPr>
      </w:pPr>
    </w:p>
    <w:p w14:paraId="5CB2B979" w14:textId="77777777" w:rsidR="00AA729C" w:rsidRDefault="00AA729C" w:rsidP="00B07DAA">
      <w:pPr>
        <w:pStyle w:val="ac"/>
        <w:spacing w:before="0" w:beforeAutospacing="0" w:after="0" w:afterAutospacing="0"/>
        <w:ind w:left="5387"/>
        <w:jc w:val="both"/>
        <w:rPr>
          <w:lang w:val="uk-UA"/>
        </w:rPr>
      </w:pPr>
    </w:p>
    <w:p w14:paraId="5120CD93" w14:textId="77777777" w:rsidR="00AA729C" w:rsidRDefault="00AA729C" w:rsidP="00B07DAA">
      <w:pPr>
        <w:pStyle w:val="ac"/>
        <w:spacing w:before="0" w:beforeAutospacing="0" w:after="0" w:afterAutospacing="0"/>
        <w:ind w:left="5387"/>
        <w:jc w:val="both"/>
        <w:rPr>
          <w:lang w:val="uk-UA"/>
        </w:rPr>
      </w:pPr>
    </w:p>
    <w:p w14:paraId="004A9952" w14:textId="77777777" w:rsidR="00AA729C" w:rsidRDefault="00AA729C" w:rsidP="00B07DAA">
      <w:pPr>
        <w:pStyle w:val="ac"/>
        <w:spacing w:before="0" w:beforeAutospacing="0" w:after="0" w:afterAutospacing="0"/>
        <w:ind w:left="5387"/>
        <w:jc w:val="both"/>
        <w:rPr>
          <w:lang w:val="uk-UA"/>
        </w:rPr>
      </w:pPr>
    </w:p>
    <w:p w14:paraId="1E8D7D61" w14:textId="77777777" w:rsidR="00AA729C" w:rsidRDefault="00AA729C" w:rsidP="00B07DAA">
      <w:pPr>
        <w:pStyle w:val="ac"/>
        <w:spacing w:before="0" w:beforeAutospacing="0" w:after="0" w:afterAutospacing="0"/>
        <w:ind w:left="5387"/>
        <w:jc w:val="both"/>
        <w:rPr>
          <w:lang w:val="uk-UA"/>
        </w:rPr>
      </w:pPr>
    </w:p>
    <w:p w14:paraId="33C5759F" w14:textId="77777777" w:rsidR="00AA729C" w:rsidRDefault="00AA729C" w:rsidP="00B07DAA">
      <w:pPr>
        <w:pStyle w:val="ac"/>
        <w:spacing w:before="0" w:beforeAutospacing="0" w:after="0" w:afterAutospacing="0"/>
        <w:ind w:left="5387"/>
        <w:jc w:val="both"/>
        <w:rPr>
          <w:lang w:val="uk-UA"/>
        </w:rPr>
      </w:pPr>
    </w:p>
    <w:p w14:paraId="1DDFC60A" w14:textId="77777777" w:rsidR="00AA729C" w:rsidRDefault="00AA729C" w:rsidP="00B07DAA">
      <w:pPr>
        <w:pStyle w:val="ac"/>
        <w:spacing w:before="0" w:beforeAutospacing="0" w:after="0" w:afterAutospacing="0"/>
        <w:ind w:left="5387"/>
        <w:jc w:val="both"/>
        <w:rPr>
          <w:lang w:val="uk-UA"/>
        </w:rPr>
      </w:pPr>
    </w:p>
    <w:p w14:paraId="6FF3B219" w14:textId="77777777" w:rsidR="00AA729C" w:rsidRDefault="00AA729C" w:rsidP="00B07DAA">
      <w:pPr>
        <w:pStyle w:val="ac"/>
        <w:spacing w:before="0" w:beforeAutospacing="0" w:after="0" w:afterAutospacing="0"/>
        <w:ind w:left="5387"/>
        <w:jc w:val="both"/>
        <w:rPr>
          <w:lang w:val="uk-UA"/>
        </w:rPr>
      </w:pPr>
    </w:p>
    <w:p w14:paraId="09CC7857" w14:textId="77777777" w:rsidR="00AA729C" w:rsidRDefault="00AA729C" w:rsidP="00B07DAA">
      <w:pPr>
        <w:pStyle w:val="ac"/>
        <w:spacing w:before="0" w:beforeAutospacing="0" w:after="0" w:afterAutospacing="0"/>
        <w:ind w:left="5387"/>
        <w:jc w:val="both"/>
        <w:rPr>
          <w:lang w:val="uk-UA"/>
        </w:rPr>
      </w:pPr>
    </w:p>
    <w:p w14:paraId="759F4105" w14:textId="77777777" w:rsidR="00AA729C" w:rsidRDefault="00AA729C" w:rsidP="00B07DAA">
      <w:pPr>
        <w:pStyle w:val="ac"/>
        <w:spacing w:before="0" w:beforeAutospacing="0" w:after="0" w:afterAutospacing="0"/>
        <w:ind w:left="5387"/>
        <w:jc w:val="both"/>
        <w:rPr>
          <w:lang w:val="uk-UA"/>
        </w:rPr>
      </w:pPr>
    </w:p>
    <w:p w14:paraId="6393B195" w14:textId="77777777" w:rsidR="00AA729C" w:rsidRDefault="00AA729C" w:rsidP="00B07DAA">
      <w:pPr>
        <w:pStyle w:val="ac"/>
        <w:spacing w:before="0" w:beforeAutospacing="0" w:after="0" w:afterAutospacing="0"/>
        <w:ind w:left="5387"/>
        <w:jc w:val="both"/>
        <w:rPr>
          <w:lang w:val="uk-UA"/>
        </w:rPr>
      </w:pPr>
    </w:p>
    <w:p w14:paraId="78F97A5D" w14:textId="77777777" w:rsidR="00AA729C" w:rsidRDefault="00AA729C" w:rsidP="00B07DAA">
      <w:pPr>
        <w:pStyle w:val="ac"/>
        <w:spacing w:before="0" w:beforeAutospacing="0" w:after="0" w:afterAutospacing="0"/>
        <w:ind w:left="5387"/>
        <w:jc w:val="both"/>
        <w:rPr>
          <w:lang w:val="uk-UA"/>
        </w:rPr>
      </w:pPr>
    </w:p>
    <w:p w14:paraId="23B060F0" w14:textId="77777777" w:rsidR="00AA729C" w:rsidRDefault="00AA729C" w:rsidP="00B07DAA">
      <w:pPr>
        <w:pStyle w:val="ac"/>
        <w:spacing w:before="0" w:beforeAutospacing="0" w:after="0" w:afterAutospacing="0"/>
        <w:ind w:left="5387"/>
        <w:jc w:val="both"/>
        <w:rPr>
          <w:lang w:val="uk-UA"/>
        </w:rPr>
      </w:pPr>
    </w:p>
    <w:p w14:paraId="11AD8A75" w14:textId="77777777" w:rsidR="00AA729C" w:rsidRDefault="00AA729C" w:rsidP="00B07DAA">
      <w:pPr>
        <w:pStyle w:val="ac"/>
        <w:spacing w:before="0" w:beforeAutospacing="0" w:after="0" w:afterAutospacing="0"/>
        <w:ind w:left="5387"/>
        <w:jc w:val="both"/>
        <w:rPr>
          <w:lang w:val="uk-UA"/>
        </w:rPr>
      </w:pPr>
    </w:p>
    <w:p w14:paraId="6B0CF595" w14:textId="77777777" w:rsidR="00AA729C" w:rsidRDefault="00AA729C" w:rsidP="00B07DAA">
      <w:pPr>
        <w:pStyle w:val="ac"/>
        <w:spacing w:before="0" w:beforeAutospacing="0" w:after="0" w:afterAutospacing="0"/>
        <w:ind w:left="5387"/>
        <w:jc w:val="both"/>
        <w:rPr>
          <w:lang w:val="uk-UA"/>
        </w:rPr>
      </w:pPr>
    </w:p>
    <w:p w14:paraId="1BB42F63" w14:textId="77777777" w:rsidR="00AA729C" w:rsidRDefault="00AA729C" w:rsidP="00B07DAA">
      <w:pPr>
        <w:pStyle w:val="ac"/>
        <w:spacing w:before="0" w:beforeAutospacing="0" w:after="0" w:afterAutospacing="0"/>
        <w:ind w:left="5387"/>
        <w:jc w:val="both"/>
        <w:rPr>
          <w:lang w:val="uk-UA"/>
        </w:rPr>
      </w:pPr>
    </w:p>
    <w:p w14:paraId="667D403C" w14:textId="77777777" w:rsidR="00AA729C" w:rsidRDefault="00AA729C" w:rsidP="00B07DAA">
      <w:pPr>
        <w:pStyle w:val="ac"/>
        <w:spacing w:before="0" w:beforeAutospacing="0" w:after="0" w:afterAutospacing="0"/>
        <w:ind w:left="5387"/>
        <w:jc w:val="both"/>
        <w:rPr>
          <w:lang w:val="uk-UA"/>
        </w:rPr>
      </w:pPr>
    </w:p>
    <w:p w14:paraId="60C9578F" w14:textId="77777777" w:rsidR="00AA729C" w:rsidRDefault="00AA729C" w:rsidP="00B07DAA">
      <w:pPr>
        <w:pStyle w:val="ac"/>
        <w:spacing w:before="0" w:beforeAutospacing="0" w:after="0" w:afterAutospacing="0"/>
        <w:ind w:left="5387"/>
        <w:jc w:val="both"/>
        <w:rPr>
          <w:lang w:val="uk-UA"/>
        </w:rPr>
      </w:pPr>
    </w:p>
    <w:p w14:paraId="19C9AD70" w14:textId="77777777" w:rsidR="00AA729C" w:rsidRDefault="00AA729C" w:rsidP="00B07DAA">
      <w:pPr>
        <w:pStyle w:val="ac"/>
        <w:spacing w:before="0" w:beforeAutospacing="0" w:after="0" w:afterAutospacing="0"/>
        <w:ind w:left="5387"/>
        <w:jc w:val="both"/>
        <w:rPr>
          <w:lang w:val="uk-UA"/>
        </w:rPr>
      </w:pPr>
    </w:p>
    <w:p w14:paraId="0C263F3A" w14:textId="77777777" w:rsidR="00AA729C" w:rsidRDefault="00AA729C" w:rsidP="00B07DAA">
      <w:pPr>
        <w:pStyle w:val="ac"/>
        <w:spacing w:before="0" w:beforeAutospacing="0" w:after="0" w:afterAutospacing="0"/>
        <w:ind w:left="5387"/>
        <w:jc w:val="both"/>
        <w:rPr>
          <w:lang w:val="uk-UA"/>
        </w:rPr>
      </w:pPr>
    </w:p>
    <w:p w14:paraId="66A59364" w14:textId="77777777" w:rsidR="00AA729C" w:rsidRDefault="00AA729C" w:rsidP="00B07DAA">
      <w:pPr>
        <w:pStyle w:val="ac"/>
        <w:spacing w:before="0" w:beforeAutospacing="0" w:after="0" w:afterAutospacing="0"/>
        <w:ind w:left="5387"/>
        <w:jc w:val="both"/>
        <w:rPr>
          <w:lang w:val="uk-UA"/>
        </w:rPr>
      </w:pPr>
    </w:p>
    <w:p w14:paraId="1BA607D3" w14:textId="77777777" w:rsidR="00AA729C" w:rsidRDefault="00AA729C" w:rsidP="00B07DAA">
      <w:pPr>
        <w:pStyle w:val="ac"/>
        <w:spacing w:before="0" w:beforeAutospacing="0" w:after="0" w:afterAutospacing="0"/>
        <w:ind w:left="5387"/>
        <w:jc w:val="both"/>
        <w:rPr>
          <w:lang w:val="uk-UA"/>
        </w:rPr>
      </w:pPr>
    </w:p>
    <w:p w14:paraId="13DD5EA0" w14:textId="77777777" w:rsidR="00AA729C" w:rsidRDefault="00AA729C" w:rsidP="00B07DAA">
      <w:pPr>
        <w:pStyle w:val="ac"/>
        <w:spacing w:before="0" w:beforeAutospacing="0" w:after="0" w:afterAutospacing="0"/>
        <w:ind w:left="5387"/>
        <w:jc w:val="both"/>
        <w:rPr>
          <w:lang w:val="uk-UA"/>
        </w:rPr>
      </w:pPr>
    </w:p>
    <w:p w14:paraId="10E3DD6F" w14:textId="77777777" w:rsidR="00AA729C" w:rsidRDefault="00AA729C" w:rsidP="00B07DAA">
      <w:pPr>
        <w:pStyle w:val="ac"/>
        <w:spacing w:before="0" w:beforeAutospacing="0" w:after="0" w:afterAutospacing="0"/>
        <w:ind w:left="5387"/>
        <w:jc w:val="both"/>
        <w:rPr>
          <w:lang w:val="uk-UA"/>
        </w:rPr>
      </w:pPr>
    </w:p>
    <w:p w14:paraId="2F3DF340" w14:textId="77777777" w:rsidR="00AA729C" w:rsidRDefault="00AA729C" w:rsidP="00B07DAA">
      <w:pPr>
        <w:pStyle w:val="ac"/>
        <w:spacing w:before="0" w:beforeAutospacing="0" w:after="0" w:afterAutospacing="0"/>
        <w:ind w:left="5387"/>
        <w:jc w:val="both"/>
        <w:rPr>
          <w:lang w:val="uk-UA"/>
        </w:rPr>
      </w:pPr>
    </w:p>
    <w:p w14:paraId="6589F8BC" w14:textId="77777777" w:rsidR="00AA729C" w:rsidRDefault="00AA729C" w:rsidP="00B07DAA">
      <w:pPr>
        <w:pStyle w:val="ac"/>
        <w:spacing w:before="0" w:beforeAutospacing="0" w:after="0" w:afterAutospacing="0"/>
        <w:ind w:left="5387"/>
        <w:jc w:val="both"/>
        <w:rPr>
          <w:lang w:val="uk-UA"/>
        </w:rPr>
      </w:pPr>
    </w:p>
    <w:p w14:paraId="32173F09" w14:textId="77777777" w:rsidR="00AA729C" w:rsidRDefault="00AA729C" w:rsidP="00B07DAA">
      <w:pPr>
        <w:pStyle w:val="ac"/>
        <w:spacing w:before="0" w:beforeAutospacing="0" w:after="0" w:afterAutospacing="0"/>
        <w:ind w:left="5387"/>
        <w:jc w:val="both"/>
        <w:rPr>
          <w:lang w:val="uk-UA"/>
        </w:rPr>
      </w:pPr>
    </w:p>
    <w:p w14:paraId="09A600D0" w14:textId="77777777" w:rsidR="00AA729C" w:rsidRDefault="00AA729C" w:rsidP="00B07DAA">
      <w:pPr>
        <w:pStyle w:val="ac"/>
        <w:spacing w:before="0" w:beforeAutospacing="0" w:after="0" w:afterAutospacing="0"/>
        <w:ind w:left="5387"/>
        <w:jc w:val="both"/>
        <w:rPr>
          <w:lang w:val="uk-UA"/>
        </w:rPr>
      </w:pPr>
    </w:p>
    <w:p w14:paraId="1F2C0BC5" w14:textId="77777777" w:rsidR="00AA729C" w:rsidRDefault="00AA729C" w:rsidP="00B07DAA">
      <w:pPr>
        <w:pStyle w:val="ac"/>
        <w:spacing w:before="0" w:beforeAutospacing="0" w:after="0" w:afterAutospacing="0"/>
        <w:ind w:left="5387"/>
        <w:jc w:val="both"/>
        <w:rPr>
          <w:lang w:val="uk-UA"/>
        </w:rPr>
      </w:pPr>
    </w:p>
    <w:p w14:paraId="75B9142D" w14:textId="77777777" w:rsidR="00AA729C" w:rsidRDefault="00AA729C" w:rsidP="00B07DAA">
      <w:pPr>
        <w:pStyle w:val="ac"/>
        <w:spacing w:before="0" w:beforeAutospacing="0" w:after="0" w:afterAutospacing="0"/>
        <w:ind w:left="5387"/>
        <w:jc w:val="both"/>
        <w:rPr>
          <w:lang w:val="uk-UA"/>
        </w:rPr>
      </w:pPr>
    </w:p>
    <w:p w14:paraId="5B29C8E7" w14:textId="77777777" w:rsidR="00AA729C" w:rsidRDefault="00AA729C" w:rsidP="00B07DAA">
      <w:pPr>
        <w:pStyle w:val="ac"/>
        <w:spacing w:before="0" w:beforeAutospacing="0" w:after="0" w:afterAutospacing="0"/>
        <w:ind w:left="5387"/>
        <w:jc w:val="both"/>
        <w:rPr>
          <w:lang w:val="uk-UA"/>
        </w:rPr>
      </w:pPr>
    </w:p>
    <w:p w14:paraId="2DAD2E73" w14:textId="77777777" w:rsidR="00AA729C" w:rsidRDefault="00AA729C" w:rsidP="00B07DAA">
      <w:pPr>
        <w:pStyle w:val="ac"/>
        <w:spacing w:before="0" w:beforeAutospacing="0" w:after="0" w:afterAutospacing="0"/>
        <w:ind w:left="5387"/>
        <w:jc w:val="both"/>
        <w:rPr>
          <w:lang w:val="uk-UA"/>
        </w:rPr>
      </w:pPr>
    </w:p>
    <w:p w14:paraId="731720FC" w14:textId="77777777" w:rsidR="00AA729C" w:rsidRDefault="00AA729C" w:rsidP="00B07DAA">
      <w:pPr>
        <w:pStyle w:val="ac"/>
        <w:spacing w:before="0" w:beforeAutospacing="0" w:after="0" w:afterAutospacing="0"/>
        <w:ind w:left="5387"/>
        <w:jc w:val="both"/>
        <w:rPr>
          <w:lang w:val="uk-UA"/>
        </w:rPr>
      </w:pPr>
    </w:p>
    <w:p w14:paraId="55490F03" w14:textId="77777777" w:rsidR="00AA729C" w:rsidRDefault="00AA729C" w:rsidP="00B07DAA">
      <w:pPr>
        <w:pStyle w:val="ac"/>
        <w:spacing w:before="0" w:beforeAutospacing="0" w:after="0" w:afterAutospacing="0"/>
        <w:ind w:left="5387"/>
        <w:jc w:val="both"/>
        <w:rPr>
          <w:lang w:val="uk-UA"/>
        </w:rPr>
      </w:pPr>
    </w:p>
    <w:p w14:paraId="45B845C3" w14:textId="4A39F140" w:rsidR="00B54511" w:rsidRPr="00761B54" w:rsidRDefault="00B54511" w:rsidP="00AA729C">
      <w:pPr>
        <w:pStyle w:val="ac"/>
        <w:spacing w:before="0" w:beforeAutospacing="0" w:after="0" w:afterAutospacing="0"/>
        <w:ind w:left="5103"/>
        <w:jc w:val="both"/>
        <w:rPr>
          <w:lang w:val="uk-UA"/>
        </w:rPr>
      </w:pPr>
      <w:r w:rsidRPr="00761B54">
        <w:rPr>
          <w:lang w:val="uk-UA"/>
        </w:rPr>
        <w:t>Додаток</w:t>
      </w:r>
    </w:p>
    <w:p w14:paraId="492D628C" w14:textId="32C028EB" w:rsidR="00886FF4" w:rsidRPr="00761B54" w:rsidRDefault="00B54511" w:rsidP="00AA729C">
      <w:pPr>
        <w:pStyle w:val="ac"/>
        <w:spacing w:before="0" w:beforeAutospacing="0" w:after="0" w:afterAutospacing="0"/>
        <w:ind w:left="5103"/>
        <w:jc w:val="both"/>
        <w:rPr>
          <w:lang w:val="uk-UA"/>
        </w:rPr>
      </w:pPr>
      <w:r w:rsidRPr="00761B54">
        <w:rPr>
          <w:lang w:val="uk-UA"/>
        </w:rPr>
        <w:t>до Типової інформаційної картки</w:t>
      </w:r>
      <w:r w:rsidRPr="00761B54">
        <w:rPr>
          <w:lang w:val="uk-UA"/>
        </w:rPr>
        <w:br/>
        <w:t>адміністративної послуги державн</w:t>
      </w:r>
      <w:r w:rsidR="00CB0970">
        <w:rPr>
          <w:lang w:val="uk-UA"/>
        </w:rPr>
        <w:t>а</w:t>
      </w:r>
      <w:r w:rsidRPr="00761B54">
        <w:rPr>
          <w:lang w:val="uk-UA"/>
        </w:rPr>
        <w:t xml:space="preserve"> реєстраці</w:t>
      </w:r>
      <w:r w:rsidR="00CB0970">
        <w:rPr>
          <w:lang w:val="uk-UA"/>
        </w:rPr>
        <w:t>я</w:t>
      </w:r>
      <w:r w:rsidRPr="00761B54">
        <w:rPr>
          <w:lang w:val="uk-UA"/>
        </w:rPr>
        <w:t xml:space="preserve"> земельної ділянки з видачею витягу</w:t>
      </w:r>
      <w:r w:rsidR="00173159" w:rsidRPr="00761B54">
        <w:rPr>
          <w:lang w:val="uk-UA"/>
        </w:rPr>
        <w:t xml:space="preserve"> </w:t>
      </w:r>
      <w:r w:rsidR="00173159" w:rsidRPr="00F24B2D">
        <w:rPr>
          <w:lang w:val="uk-UA"/>
        </w:rPr>
        <w:t>з Державного земельного кадастру</w:t>
      </w:r>
      <w:r w:rsidR="00173159" w:rsidRPr="00761B54">
        <w:rPr>
          <w:lang w:val="uk-UA"/>
        </w:rPr>
        <w:t xml:space="preserve"> </w:t>
      </w:r>
      <w:r w:rsidR="00886FF4" w:rsidRPr="00F24B2D">
        <w:rPr>
          <w:lang w:val="uk-UA"/>
        </w:rPr>
        <w:t>про земельну ділянку</w:t>
      </w:r>
    </w:p>
    <w:tbl>
      <w:tblPr>
        <w:tblW w:w="5147"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922"/>
      </w:tblGrid>
      <w:tr w:rsidR="00B54511" w:rsidRPr="00761B54" w14:paraId="36B176C2" w14:textId="77777777" w:rsidTr="00573319">
        <w:tc>
          <w:tcPr>
            <w:tcW w:w="5000" w:type="pct"/>
            <w:tcBorders>
              <w:top w:val="nil"/>
              <w:left w:val="nil"/>
              <w:bottom w:val="nil"/>
              <w:right w:val="nil"/>
            </w:tcBorders>
            <w:hideMark/>
          </w:tcPr>
          <w:p w14:paraId="489696BF" w14:textId="77777777" w:rsidR="00B54511" w:rsidRPr="00761B54" w:rsidRDefault="00B54511" w:rsidP="00573319">
            <w:pPr>
              <w:pStyle w:val="rvps12"/>
              <w:spacing w:before="150" w:beforeAutospacing="0" w:after="150" w:afterAutospacing="0"/>
              <w:ind w:left="4053"/>
              <w:jc w:val="center"/>
            </w:pPr>
          </w:p>
          <w:p w14:paraId="5421FB45" w14:textId="36BAB5A6" w:rsidR="00B54511" w:rsidRPr="00761B54" w:rsidRDefault="00B54511" w:rsidP="00573319">
            <w:pPr>
              <w:pStyle w:val="rvps12"/>
              <w:spacing w:before="150" w:beforeAutospacing="0" w:after="150" w:afterAutospacing="0"/>
              <w:ind w:left="4053"/>
              <w:jc w:val="center"/>
            </w:pPr>
            <w:r w:rsidRPr="00761B54">
              <w:rPr>
                <w:shd w:val="clear" w:color="auto" w:fill="FFFFFF"/>
              </w:rPr>
              <w:t>Державному кадастровому реєстратору</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(найменування органу, що здійснює ведення</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Державного земельного кадастру)</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(прізвище, власне ім’я, по батькові (за наявності) фізичної</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особи/найменування юридичної особи)</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(унікальний номер запису в Єдиному</w:t>
            </w:r>
            <w:r w:rsidRPr="00761B54">
              <w:br/>
            </w:r>
            <w:r w:rsidRPr="00761B54">
              <w:rPr>
                <w:rStyle w:val="rvts82"/>
                <w:sz w:val="20"/>
                <w:szCs w:val="20"/>
                <w:shd w:val="clear" w:color="auto" w:fill="FFFFFF"/>
              </w:rPr>
              <w:t>державному демографічному реєстрі (за наявності)</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(податковий номер/серія (за наявності)</w:t>
            </w:r>
            <w:r w:rsidRPr="00761B54">
              <w:br/>
            </w:r>
            <w:r w:rsidRPr="00761B54">
              <w:rPr>
                <w:rStyle w:val="rvts82"/>
                <w:sz w:val="20"/>
                <w:szCs w:val="20"/>
                <w:shd w:val="clear" w:color="auto" w:fill="FFFFFF"/>
              </w:rPr>
              <w:t>та номер паспорта фізичної особи,</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яка через свої релігійні переконання</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відмовилася від прийняття номера)</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(реквізити документа, що посвідчує особу,</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яка звернулася із заявою</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(назва документа, номер та серія (за наявності), дата видачі),</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та документа, що посвідчує повноваження діяти</w:t>
            </w:r>
            <w:r w:rsidRPr="00761B54">
              <w:br/>
            </w:r>
            <w:r w:rsidRPr="00761B54">
              <w:rPr>
                <w:rStyle w:val="rvts82"/>
                <w:sz w:val="20"/>
                <w:szCs w:val="20"/>
                <w:shd w:val="clear" w:color="auto" w:fill="FFFFFF"/>
              </w:rPr>
              <w:t>від імені особи)</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(місце проживання фізичної особи/</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місцезнаходження юридичної особи)</w:t>
            </w:r>
            <w:r w:rsidRPr="00761B54">
              <w:br/>
            </w:r>
            <w:r w:rsidRPr="00761B54">
              <w:rPr>
                <w:shd w:val="clear" w:color="auto" w:fill="FFFFFF"/>
              </w:rPr>
              <w:t>___________________________________________</w:t>
            </w:r>
            <w:r w:rsidRPr="00761B54">
              <w:br/>
            </w:r>
            <w:r w:rsidRPr="00761B54">
              <w:rPr>
                <w:rStyle w:val="rvts82"/>
                <w:sz w:val="20"/>
                <w:szCs w:val="20"/>
                <w:shd w:val="clear" w:color="auto" w:fill="FFFFFF"/>
              </w:rPr>
              <w:t>(контакти особи (адреса електронної пошти,</w:t>
            </w:r>
            <w:r w:rsidRPr="00761B54">
              <w:br/>
            </w:r>
            <w:r w:rsidRPr="00761B54">
              <w:rPr>
                <w:rStyle w:val="rvts82"/>
                <w:sz w:val="20"/>
                <w:szCs w:val="20"/>
                <w:shd w:val="clear" w:color="auto" w:fill="FFFFFF"/>
              </w:rPr>
              <w:t>контактний номер телефону)</w:t>
            </w:r>
          </w:p>
        </w:tc>
      </w:tr>
    </w:tbl>
    <w:p w14:paraId="5125D182" w14:textId="77777777" w:rsidR="00B54511" w:rsidRPr="00761B54" w:rsidRDefault="00B54511" w:rsidP="00B54511">
      <w:pPr>
        <w:pStyle w:val="rvps6"/>
        <w:shd w:val="clear" w:color="auto" w:fill="FFFFFF"/>
        <w:spacing w:before="300" w:beforeAutospacing="0" w:after="450" w:afterAutospacing="0"/>
        <w:ind w:left="450" w:right="450"/>
        <w:jc w:val="center"/>
      </w:pPr>
      <w:bookmarkStart w:id="129" w:name="n369"/>
      <w:bookmarkEnd w:id="129"/>
      <w:r w:rsidRPr="00761B54">
        <w:rPr>
          <w:rStyle w:val="rvts23"/>
          <w:b/>
          <w:bCs/>
          <w:sz w:val="32"/>
          <w:szCs w:val="32"/>
        </w:rPr>
        <w:t>ЗАЯВА</w:t>
      </w:r>
      <w:r w:rsidRPr="00761B54">
        <w:br/>
      </w:r>
      <w:r w:rsidRPr="00761B54">
        <w:rPr>
          <w:rStyle w:val="rvts23"/>
          <w:b/>
          <w:bCs/>
          <w:sz w:val="32"/>
          <w:szCs w:val="32"/>
        </w:rPr>
        <w:t>про державну реєстрацію земельної ділянки</w:t>
      </w:r>
    </w:p>
    <w:p w14:paraId="32E34AAF" w14:textId="77777777" w:rsidR="00B54511" w:rsidRPr="00761B54" w:rsidRDefault="00B54511" w:rsidP="00B54511">
      <w:pPr>
        <w:pStyle w:val="rvps2"/>
        <w:shd w:val="clear" w:color="auto" w:fill="FFFFFF"/>
        <w:spacing w:before="0" w:beforeAutospacing="0" w:after="150" w:afterAutospacing="0"/>
        <w:ind w:firstLine="450"/>
        <w:jc w:val="both"/>
      </w:pPr>
      <w:bookmarkStart w:id="130" w:name="n370"/>
      <w:bookmarkEnd w:id="130"/>
      <w:r w:rsidRPr="00761B54">
        <w:t xml:space="preserve">Відповідно до  </w:t>
      </w:r>
      <w:hyperlink r:id="rId164" w:tgtFrame="_blank" w:history="1">
        <w:r w:rsidRPr="00761B54">
          <w:rPr>
            <w:rStyle w:val="af1"/>
            <w:rFonts w:eastAsiaTheme="majorEastAsia"/>
            <w:color w:val="auto"/>
            <w:u w:val="none"/>
          </w:rPr>
          <w:t>Земельного кодексу України</w:t>
        </w:r>
      </w:hyperlink>
      <w:r w:rsidRPr="00761B54">
        <w:t xml:space="preserve">  та  </w:t>
      </w:r>
      <w:hyperlink r:id="rId165" w:tgtFrame="_blank" w:history="1">
        <w:r w:rsidRPr="00761B54">
          <w:rPr>
            <w:rStyle w:val="af1"/>
            <w:rFonts w:eastAsiaTheme="majorEastAsia"/>
            <w:color w:val="auto"/>
            <w:u w:val="none"/>
          </w:rPr>
          <w:t>Закону України «Про Державний земельний кадастр</w:t>
        </w:r>
      </w:hyperlink>
      <w:r w:rsidRPr="00761B54">
        <w:rPr>
          <w:rStyle w:val="af1"/>
          <w:rFonts w:eastAsiaTheme="majorEastAsia"/>
          <w:color w:val="auto"/>
          <w:u w:val="none"/>
        </w:rPr>
        <w:t>»</w:t>
      </w:r>
      <w:r w:rsidRPr="00761B54">
        <w:t> прошу зареєструвати земельну ділянку площею _________ гектарів, яка розташована за адресою:</w:t>
      </w:r>
    </w:p>
    <w:p w14:paraId="54B4E8F9" w14:textId="77777777" w:rsidR="00B54511" w:rsidRPr="00761B54" w:rsidRDefault="00B54511" w:rsidP="00B54511">
      <w:pPr>
        <w:pStyle w:val="rvps2"/>
        <w:shd w:val="clear" w:color="auto" w:fill="FFFFFF"/>
        <w:spacing w:before="0" w:beforeAutospacing="0" w:after="150" w:afterAutospacing="0"/>
        <w:ind w:firstLine="450"/>
        <w:jc w:val="both"/>
      </w:pPr>
      <w:bookmarkStart w:id="131" w:name="n371"/>
      <w:bookmarkEnd w:id="131"/>
      <w:r w:rsidRPr="00761B54">
        <w:t>__________________________________________________________________________</w:t>
      </w:r>
    </w:p>
    <w:p w14:paraId="3B5A8AA6" w14:textId="77777777" w:rsidR="00B54511" w:rsidRPr="00761B54" w:rsidRDefault="00B54511" w:rsidP="00B54511">
      <w:pPr>
        <w:pStyle w:val="rvps2"/>
        <w:shd w:val="clear" w:color="auto" w:fill="FFFFFF"/>
        <w:spacing w:before="0" w:beforeAutospacing="0" w:after="150" w:afterAutospacing="0"/>
        <w:ind w:firstLine="450"/>
        <w:jc w:val="both"/>
      </w:pPr>
      <w:bookmarkStart w:id="132" w:name="n372"/>
      <w:bookmarkEnd w:id="132"/>
      <w:r w:rsidRPr="00761B54">
        <w:lastRenderedPageBreak/>
        <w:t>Додаткові відомості _________________________________________________________</w:t>
      </w:r>
    </w:p>
    <w:p w14:paraId="1B85D541" w14:textId="77777777" w:rsidR="00B54511" w:rsidRPr="00761B54" w:rsidRDefault="00B54511" w:rsidP="00B54511">
      <w:pPr>
        <w:pStyle w:val="rvps2"/>
        <w:shd w:val="clear" w:color="auto" w:fill="FFFFFF"/>
        <w:spacing w:before="0" w:beforeAutospacing="0" w:after="150" w:afterAutospacing="0"/>
        <w:ind w:firstLine="450"/>
        <w:jc w:val="both"/>
      </w:pPr>
      <w:bookmarkStart w:id="133" w:name="n373"/>
      <w:bookmarkEnd w:id="133"/>
      <w:r w:rsidRPr="00761B54">
        <w:t>До заяви додаються:</w:t>
      </w:r>
    </w:p>
    <w:p w14:paraId="7852D502" w14:textId="77777777" w:rsidR="00B54511" w:rsidRPr="00761B54" w:rsidRDefault="00B54511" w:rsidP="00B54511">
      <w:pPr>
        <w:pStyle w:val="ac"/>
        <w:shd w:val="clear" w:color="auto" w:fill="FFFFFF"/>
        <w:spacing w:before="0" w:beforeAutospacing="0"/>
      </w:pPr>
      <w:bookmarkStart w:id="134" w:name="n374"/>
      <w:bookmarkEnd w:id="134"/>
      <w:r w:rsidRPr="00761B54">
        <w:rPr>
          <w:rStyle w:val="rvts80"/>
          <w:rFonts w:ascii="Arial Unicode MS" w:eastAsia="Arial Unicode MS" w:hAnsi="Arial Unicode MS" w:cs="Arial Unicode MS" w:hint="eastAsia"/>
          <w:b/>
          <w:bCs/>
        </w:rPr>
        <w:t>€</w:t>
      </w:r>
      <w:r w:rsidRPr="00761B54">
        <w:t> копія документа, що посвідчує особу;</w:t>
      </w:r>
    </w:p>
    <w:p w14:paraId="1CC2A8FC" w14:textId="77777777" w:rsidR="00B54511" w:rsidRPr="00761B54" w:rsidRDefault="00B54511" w:rsidP="00B54511">
      <w:pPr>
        <w:pStyle w:val="ac"/>
        <w:shd w:val="clear" w:color="auto" w:fill="FFFFFF"/>
        <w:spacing w:before="0" w:beforeAutospacing="0"/>
      </w:pPr>
      <w:bookmarkStart w:id="135" w:name="n375"/>
      <w:bookmarkEnd w:id="135"/>
      <w:r w:rsidRPr="00761B54">
        <w:rPr>
          <w:rStyle w:val="rvts80"/>
          <w:rFonts w:ascii="Arial Unicode MS" w:eastAsia="Arial Unicode MS" w:hAnsi="Arial Unicode MS" w:cs="Arial Unicode MS" w:hint="eastAsia"/>
          <w:b/>
          <w:bCs/>
        </w:rPr>
        <w:t>€</w:t>
      </w:r>
      <w:r w:rsidRPr="00761B54">
        <w:t> копія документа, що посвідчує повноваження діяти від імені особи;</w:t>
      </w:r>
    </w:p>
    <w:p w14:paraId="72D99DBE" w14:textId="77777777" w:rsidR="00B54511" w:rsidRPr="00761B54" w:rsidRDefault="00B54511" w:rsidP="00B54511">
      <w:pPr>
        <w:pStyle w:val="ac"/>
        <w:shd w:val="clear" w:color="auto" w:fill="FFFFFF"/>
        <w:spacing w:before="0" w:beforeAutospacing="0"/>
      </w:pPr>
      <w:bookmarkStart w:id="136" w:name="n376"/>
      <w:bookmarkEnd w:id="136"/>
      <w:r w:rsidRPr="00761B54">
        <w:rPr>
          <w:rStyle w:val="rvts80"/>
          <w:rFonts w:ascii="Arial Unicode MS" w:eastAsia="Arial Unicode MS" w:hAnsi="Arial Unicode MS" w:cs="Arial Unicode MS" w:hint="eastAsia"/>
          <w:b/>
          <w:bCs/>
        </w:rPr>
        <w:t>€</w:t>
      </w:r>
      <w:r w:rsidRPr="00761B54">
        <w:t> копія документа про присвоєння податкового номера;</w:t>
      </w:r>
    </w:p>
    <w:p w14:paraId="218565D5" w14:textId="77777777" w:rsidR="00B54511" w:rsidRPr="00761B54" w:rsidRDefault="00B54511" w:rsidP="00B54511">
      <w:pPr>
        <w:pStyle w:val="ac"/>
        <w:shd w:val="clear" w:color="auto" w:fill="FFFFFF"/>
        <w:spacing w:before="0" w:beforeAutospacing="0"/>
      </w:pPr>
      <w:bookmarkStart w:id="137" w:name="n377"/>
      <w:bookmarkEnd w:id="137"/>
      <w:r w:rsidRPr="00761B54">
        <w:rPr>
          <w:rStyle w:val="rvts80"/>
          <w:rFonts w:ascii="Arial Unicode MS" w:eastAsia="Arial Unicode MS" w:hAnsi="Arial Unicode MS" w:cs="Arial Unicode MS" w:hint="eastAsia"/>
          <w:b/>
          <w:bCs/>
        </w:rPr>
        <w:t>€</w:t>
      </w:r>
      <w:r w:rsidRPr="00761B54">
        <w:t> документація із землеустрою;</w:t>
      </w:r>
    </w:p>
    <w:p w14:paraId="15A04DC2" w14:textId="77777777" w:rsidR="00B54511" w:rsidRPr="00761B54" w:rsidRDefault="00B54511" w:rsidP="00B54511">
      <w:pPr>
        <w:pStyle w:val="ac"/>
        <w:shd w:val="clear" w:color="auto" w:fill="FFFFFF"/>
        <w:spacing w:before="0" w:beforeAutospacing="0"/>
      </w:pPr>
      <w:bookmarkStart w:id="138" w:name="n378"/>
      <w:bookmarkEnd w:id="138"/>
      <w:r w:rsidRPr="00761B54">
        <w:rPr>
          <w:rStyle w:val="rvts80"/>
          <w:rFonts w:ascii="Arial Unicode MS" w:eastAsia="Arial Unicode MS" w:hAnsi="Arial Unicode MS" w:cs="Arial Unicode MS" w:hint="eastAsia"/>
          <w:b/>
          <w:bCs/>
        </w:rPr>
        <w:t>€</w:t>
      </w:r>
      <w:r w:rsidRPr="00761B54">
        <w:t> електронний документ;</w:t>
      </w:r>
    </w:p>
    <w:p w14:paraId="41D3D9DA" w14:textId="77777777" w:rsidR="00B54511" w:rsidRPr="00761B54" w:rsidRDefault="00B54511" w:rsidP="00B54511">
      <w:pPr>
        <w:pStyle w:val="ac"/>
        <w:shd w:val="clear" w:color="auto" w:fill="FFFFFF"/>
        <w:spacing w:before="0" w:beforeAutospacing="0"/>
        <w:jc w:val="both"/>
        <w:rPr>
          <w:shd w:val="clear" w:color="auto" w:fill="FFFFFF"/>
        </w:rPr>
      </w:pPr>
      <w:r w:rsidRPr="00761B54">
        <w:rPr>
          <w:rStyle w:val="rvts80"/>
          <w:rFonts w:ascii="Arial Unicode MS" w:eastAsia="Arial Unicode MS" w:hAnsi="Arial Unicode MS" w:cs="Arial Unicode MS" w:hint="eastAsia"/>
          <w:b/>
          <w:bCs/>
        </w:rPr>
        <w:t>€</w:t>
      </w:r>
      <w:r w:rsidRPr="00761B54">
        <w:rPr>
          <w:shd w:val="clear" w:color="auto" w:fill="FFFFFF"/>
        </w:rPr>
        <w:t xml:space="preserve"> документи, що підтверджують згоду на поділ, об’єднання земельних ділянок (у разі, коли відповідно до закону поділ, об’єднання земельних ділянок здійснюються за погодженням з органами виконавчої влади, органами місцевого самоврядування, фізичними чи юридичними особами)</w:t>
      </w:r>
    </w:p>
    <w:p w14:paraId="775959E2" w14:textId="77777777" w:rsidR="00B54511" w:rsidRPr="00761B54" w:rsidRDefault="00B54511" w:rsidP="00B54511">
      <w:pPr>
        <w:pStyle w:val="rvps8"/>
        <w:shd w:val="clear" w:color="auto" w:fill="FFFFFF"/>
        <w:spacing w:before="0" w:beforeAutospacing="0" w:after="150" w:afterAutospacing="0"/>
      </w:pPr>
      <w:r w:rsidRPr="00761B54">
        <w:t>Інформацію про результати розгляду заяви прошу надати:</w:t>
      </w:r>
    </w:p>
    <w:p w14:paraId="39DA1D33" w14:textId="77777777" w:rsidR="00B54511" w:rsidRPr="00761B54" w:rsidRDefault="00B54511" w:rsidP="00B54511">
      <w:pPr>
        <w:pStyle w:val="rvps8"/>
        <w:shd w:val="clear" w:color="auto" w:fill="FFFFFF"/>
        <w:spacing w:before="0" w:beforeAutospacing="0" w:after="150" w:afterAutospacing="0"/>
      </w:pPr>
      <w:bookmarkStart w:id="139" w:name="n175"/>
      <w:bookmarkEnd w:id="139"/>
      <w:r w:rsidRPr="00761B54">
        <w:t>€ у паперовій формі у центрі надання адміністративних послуг</w:t>
      </w:r>
      <w:r w:rsidRPr="00761B54">
        <w:br/>
        <w:t>_________________________________________________________</w:t>
      </w:r>
    </w:p>
    <w:p w14:paraId="7F9F0F28" w14:textId="77777777" w:rsidR="00B54511" w:rsidRPr="00761B54" w:rsidRDefault="00B54511" w:rsidP="00B54511">
      <w:pPr>
        <w:pStyle w:val="rvps8"/>
        <w:shd w:val="clear" w:color="auto" w:fill="FFFFFF"/>
        <w:spacing w:before="0" w:beforeAutospacing="0" w:after="150" w:afterAutospacing="0"/>
      </w:pPr>
      <w:bookmarkStart w:id="140" w:name="n176"/>
      <w:bookmarkEnd w:id="140"/>
      <w:r w:rsidRPr="00761B54">
        <w:t>€ в електронній формі:</w:t>
      </w:r>
    </w:p>
    <w:p w14:paraId="14156560" w14:textId="77777777" w:rsidR="00B54511" w:rsidRPr="00761B54" w:rsidRDefault="00B54511" w:rsidP="00B54511">
      <w:pPr>
        <w:pStyle w:val="rvps2"/>
        <w:shd w:val="clear" w:color="auto" w:fill="FFFFFF"/>
        <w:spacing w:before="0" w:beforeAutospacing="0" w:after="150" w:afterAutospacing="0"/>
        <w:ind w:firstLine="450"/>
      </w:pPr>
      <w:bookmarkStart w:id="141" w:name="n177"/>
      <w:bookmarkEnd w:id="141"/>
      <w:r w:rsidRPr="00761B54">
        <w:t>€ через Єдиний державний вебпортал електронних послуг, у тому числі через веб-сторінку Держгеокадастру;</w:t>
      </w:r>
    </w:p>
    <w:p w14:paraId="13DEC076" w14:textId="77777777" w:rsidR="00B54511" w:rsidRPr="00761B54" w:rsidRDefault="00B54511" w:rsidP="00B54511">
      <w:pPr>
        <w:pStyle w:val="rvps2"/>
        <w:shd w:val="clear" w:color="auto" w:fill="FFFFFF"/>
        <w:spacing w:before="0" w:beforeAutospacing="0" w:after="150" w:afterAutospacing="0"/>
        <w:ind w:firstLine="450"/>
      </w:pPr>
      <w:bookmarkStart w:id="142" w:name="n178"/>
      <w:bookmarkEnd w:id="142"/>
      <w:r w:rsidRPr="00761B54">
        <w:t>€ на адресу електронної пошти ___________________________.</w:t>
      </w: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2796"/>
        <w:gridCol w:w="1735"/>
        <w:gridCol w:w="1060"/>
        <w:gridCol w:w="4048"/>
      </w:tblGrid>
      <w:tr w:rsidR="00B54511" w:rsidRPr="00761B54" w14:paraId="21DCDF3B" w14:textId="77777777" w:rsidTr="00573319">
        <w:tc>
          <w:tcPr>
            <w:tcW w:w="2350" w:type="pct"/>
            <w:gridSpan w:val="2"/>
            <w:tcBorders>
              <w:top w:val="nil"/>
              <w:left w:val="nil"/>
              <w:bottom w:val="nil"/>
              <w:right w:val="nil"/>
            </w:tcBorders>
            <w:hideMark/>
          </w:tcPr>
          <w:p w14:paraId="638A2543" w14:textId="77777777" w:rsidR="00B54511" w:rsidRPr="00761B54" w:rsidRDefault="00B54511" w:rsidP="00573319">
            <w:pPr>
              <w:pStyle w:val="rvps12"/>
              <w:spacing w:before="150" w:beforeAutospacing="0" w:after="150" w:afterAutospacing="0"/>
              <w:jc w:val="center"/>
            </w:pPr>
            <w:bookmarkStart w:id="143" w:name="n381"/>
            <w:bookmarkEnd w:id="143"/>
            <w:r w:rsidRPr="00761B54">
              <w:t> </w:t>
            </w:r>
          </w:p>
        </w:tc>
        <w:tc>
          <w:tcPr>
            <w:tcW w:w="550" w:type="pct"/>
            <w:tcBorders>
              <w:top w:val="nil"/>
              <w:left w:val="nil"/>
              <w:bottom w:val="nil"/>
              <w:right w:val="nil"/>
            </w:tcBorders>
            <w:hideMark/>
          </w:tcPr>
          <w:p w14:paraId="45C47699"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nil"/>
              <w:left w:val="nil"/>
              <w:bottom w:val="nil"/>
              <w:right w:val="nil"/>
            </w:tcBorders>
            <w:hideMark/>
          </w:tcPr>
          <w:p w14:paraId="1D069DB5" w14:textId="77777777" w:rsidR="00B54511" w:rsidRPr="00761B54" w:rsidRDefault="00B54511" w:rsidP="00573319">
            <w:pPr>
              <w:pStyle w:val="rvps12"/>
              <w:spacing w:before="150" w:beforeAutospacing="0" w:after="150" w:afterAutospacing="0"/>
              <w:jc w:val="center"/>
            </w:pPr>
            <w:r w:rsidRPr="00761B54">
              <w:t>Службова інформація</w:t>
            </w:r>
          </w:p>
        </w:tc>
      </w:tr>
      <w:tr w:rsidR="00B54511" w:rsidRPr="00761B54" w14:paraId="58417EA0" w14:textId="77777777" w:rsidTr="00573319">
        <w:tc>
          <w:tcPr>
            <w:tcW w:w="2350" w:type="pct"/>
            <w:gridSpan w:val="2"/>
            <w:tcBorders>
              <w:top w:val="nil"/>
              <w:left w:val="nil"/>
              <w:bottom w:val="nil"/>
              <w:right w:val="nil"/>
            </w:tcBorders>
            <w:hideMark/>
          </w:tcPr>
          <w:p w14:paraId="316C8FEF"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2CDA91D3"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nil"/>
              <w:left w:val="nil"/>
              <w:bottom w:val="nil"/>
              <w:right w:val="nil"/>
            </w:tcBorders>
            <w:hideMark/>
          </w:tcPr>
          <w:p w14:paraId="581928DD" w14:textId="77777777" w:rsidR="00B54511" w:rsidRPr="00761B54" w:rsidRDefault="00B54511" w:rsidP="00573319">
            <w:pPr>
              <w:pStyle w:val="rvps12"/>
              <w:spacing w:before="150" w:beforeAutospacing="0" w:after="150" w:afterAutospacing="0"/>
              <w:jc w:val="center"/>
            </w:pPr>
            <w:r w:rsidRPr="00761B54">
              <w:t>Реєстраційний номер заяви</w:t>
            </w:r>
          </w:p>
        </w:tc>
      </w:tr>
      <w:tr w:rsidR="00B54511" w:rsidRPr="00761B54" w14:paraId="17C9F572" w14:textId="77777777" w:rsidTr="00573319">
        <w:tc>
          <w:tcPr>
            <w:tcW w:w="2350" w:type="pct"/>
            <w:gridSpan w:val="2"/>
            <w:tcBorders>
              <w:top w:val="nil"/>
              <w:left w:val="nil"/>
              <w:bottom w:val="nil"/>
              <w:right w:val="nil"/>
            </w:tcBorders>
            <w:hideMark/>
          </w:tcPr>
          <w:p w14:paraId="63A39FE2"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17398030"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single" w:sz="6" w:space="0" w:color="000000"/>
              <w:left w:val="single" w:sz="6" w:space="0" w:color="000000"/>
              <w:bottom w:val="single" w:sz="6" w:space="0" w:color="000000"/>
              <w:right w:val="single" w:sz="6" w:space="0" w:color="000000"/>
            </w:tcBorders>
            <w:hideMark/>
          </w:tcPr>
          <w:p w14:paraId="13F7782C" w14:textId="77777777" w:rsidR="00B54511" w:rsidRPr="00761B54" w:rsidRDefault="00B54511" w:rsidP="00573319">
            <w:pPr>
              <w:pStyle w:val="rvps12"/>
              <w:spacing w:before="150" w:beforeAutospacing="0" w:after="150" w:afterAutospacing="0"/>
              <w:jc w:val="center"/>
            </w:pPr>
          </w:p>
        </w:tc>
      </w:tr>
      <w:tr w:rsidR="00B54511" w:rsidRPr="00761B54" w14:paraId="37356498" w14:textId="77777777" w:rsidTr="00573319">
        <w:tc>
          <w:tcPr>
            <w:tcW w:w="2350" w:type="pct"/>
            <w:gridSpan w:val="2"/>
            <w:tcBorders>
              <w:top w:val="nil"/>
              <w:left w:val="nil"/>
              <w:bottom w:val="nil"/>
              <w:right w:val="nil"/>
            </w:tcBorders>
            <w:hideMark/>
          </w:tcPr>
          <w:p w14:paraId="39D9D880" w14:textId="77777777" w:rsidR="00B54511" w:rsidRPr="00761B54" w:rsidRDefault="00B54511" w:rsidP="00573319">
            <w:pPr>
              <w:pStyle w:val="rvps12"/>
              <w:spacing w:before="150" w:beforeAutospacing="0" w:after="150" w:afterAutospacing="0"/>
              <w:jc w:val="center"/>
            </w:pPr>
            <w:r w:rsidRPr="00761B54">
              <w:t> </w:t>
            </w:r>
          </w:p>
        </w:tc>
        <w:tc>
          <w:tcPr>
            <w:tcW w:w="550" w:type="pct"/>
            <w:tcBorders>
              <w:top w:val="nil"/>
              <w:left w:val="nil"/>
              <w:bottom w:val="nil"/>
              <w:right w:val="nil"/>
            </w:tcBorders>
            <w:hideMark/>
          </w:tcPr>
          <w:p w14:paraId="75538847"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nil"/>
              <w:left w:val="nil"/>
              <w:bottom w:val="nil"/>
              <w:right w:val="nil"/>
            </w:tcBorders>
            <w:hideMark/>
          </w:tcPr>
          <w:p w14:paraId="20A00D92" w14:textId="77777777" w:rsidR="00B54511" w:rsidRPr="00761B54" w:rsidRDefault="00B54511" w:rsidP="00573319">
            <w:pPr>
              <w:pStyle w:val="rvps12"/>
              <w:spacing w:before="150" w:beforeAutospacing="0" w:after="150" w:afterAutospacing="0"/>
              <w:jc w:val="center"/>
            </w:pPr>
            <w:r w:rsidRPr="00761B54">
              <w:t>Дата реєстрації заяви</w:t>
            </w:r>
          </w:p>
        </w:tc>
      </w:tr>
      <w:tr w:rsidR="00B54511" w:rsidRPr="00761B54" w14:paraId="710BD11D" w14:textId="77777777" w:rsidTr="00573319">
        <w:tc>
          <w:tcPr>
            <w:tcW w:w="2350" w:type="pct"/>
            <w:gridSpan w:val="2"/>
            <w:tcBorders>
              <w:top w:val="nil"/>
              <w:left w:val="nil"/>
              <w:bottom w:val="nil"/>
              <w:right w:val="nil"/>
            </w:tcBorders>
            <w:hideMark/>
          </w:tcPr>
          <w:p w14:paraId="1660EACC" w14:textId="77777777" w:rsidR="00B54511" w:rsidRPr="00761B54" w:rsidRDefault="00B54511" w:rsidP="00573319">
            <w:pPr>
              <w:pStyle w:val="rvps12"/>
              <w:spacing w:before="150" w:beforeAutospacing="0" w:after="150" w:afterAutospacing="0"/>
              <w:jc w:val="center"/>
            </w:pPr>
            <w:r w:rsidRPr="00761B54">
              <w:t>Підпис заявника</w:t>
            </w:r>
          </w:p>
        </w:tc>
        <w:tc>
          <w:tcPr>
            <w:tcW w:w="550" w:type="pct"/>
            <w:tcBorders>
              <w:top w:val="nil"/>
              <w:left w:val="nil"/>
              <w:bottom w:val="nil"/>
              <w:right w:val="nil"/>
            </w:tcBorders>
            <w:hideMark/>
          </w:tcPr>
          <w:p w14:paraId="1F1C43D7"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single" w:sz="6" w:space="0" w:color="000000"/>
              <w:left w:val="single" w:sz="6" w:space="0" w:color="000000"/>
              <w:bottom w:val="single" w:sz="6" w:space="0" w:color="000000"/>
              <w:right w:val="single" w:sz="6" w:space="0" w:color="000000"/>
            </w:tcBorders>
            <w:hideMark/>
          </w:tcPr>
          <w:p w14:paraId="1A635DA2" w14:textId="77777777" w:rsidR="00B54511" w:rsidRPr="00761B54" w:rsidRDefault="00B54511" w:rsidP="00573319">
            <w:pPr>
              <w:pStyle w:val="rvps12"/>
              <w:spacing w:before="150" w:beforeAutospacing="0" w:after="150" w:afterAutospacing="0"/>
              <w:jc w:val="center"/>
            </w:pPr>
          </w:p>
        </w:tc>
      </w:tr>
      <w:tr w:rsidR="00B54511" w:rsidRPr="00761B54" w14:paraId="3B3011D3" w14:textId="77777777" w:rsidTr="00573319">
        <w:tc>
          <w:tcPr>
            <w:tcW w:w="2350" w:type="pct"/>
            <w:gridSpan w:val="2"/>
            <w:vMerge w:val="restart"/>
            <w:tcBorders>
              <w:top w:val="single" w:sz="6" w:space="0" w:color="000000"/>
              <w:left w:val="single" w:sz="6" w:space="0" w:color="000000"/>
              <w:bottom w:val="single" w:sz="6" w:space="0" w:color="000000"/>
              <w:right w:val="single" w:sz="6" w:space="0" w:color="000000"/>
            </w:tcBorders>
            <w:hideMark/>
          </w:tcPr>
          <w:p w14:paraId="7EFB1526" w14:textId="77777777" w:rsidR="00B54511" w:rsidRPr="00761B54" w:rsidRDefault="00B54511" w:rsidP="00573319">
            <w:pPr>
              <w:pStyle w:val="rvps12"/>
              <w:spacing w:before="150" w:beforeAutospacing="0" w:after="150" w:afterAutospacing="0"/>
              <w:jc w:val="center"/>
            </w:pPr>
          </w:p>
          <w:p w14:paraId="6D622764" w14:textId="77777777" w:rsidR="008556FE" w:rsidRPr="00761B54" w:rsidRDefault="008556FE" w:rsidP="00573319">
            <w:pPr>
              <w:pStyle w:val="rvps12"/>
              <w:spacing w:before="150" w:beforeAutospacing="0" w:after="150" w:afterAutospacing="0"/>
              <w:jc w:val="center"/>
            </w:pPr>
          </w:p>
        </w:tc>
        <w:tc>
          <w:tcPr>
            <w:tcW w:w="550" w:type="pct"/>
            <w:tcBorders>
              <w:top w:val="nil"/>
              <w:left w:val="nil"/>
              <w:bottom w:val="nil"/>
              <w:right w:val="nil"/>
            </w:tcBorders>
            <w:hideMark/>
          </w:tcPr>
          <w:p w14:paraId="698E09DB"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nil"/>
              <w:left w:val="nil"/>
              <w:bottom w:val="nil"/>
              <w:right w:val="nil"/>
            </w:tcBorders>
            <w:hideMark/>
          </w:tcPr>
          <w:p w14:paraId="091D115F" w14:textId="77777777" w:rsidR="00B54511" w:rsidRPr="00761B54" w:rsidRDefault="00B54511" w:rsidP="00573319">
            <w:pPr>
              <w:pStyle w:val="rvps12"/>
              <w:spacing w:before="150" w:beforeAutospacing="0" w:after="150" w:afterAutospacing="0"/>
              <w:jc w:val="center"/>
            </w:pPr>
            <w:r w:rsidRPr="00761B54">
              <w:t>Прізвище, власне ім’я, по батькові за (наявності) Державного кадастрового реєстратора</w:t>
            </w:r>
          </w:p>
        </w:tc>
      </w:tr>
      <w:tr w:rsidR="00B54511" w:rsidRPr="00761B54" w14:paraId="48C86A45" w14:textId="77777777" w:rsidTr="00573319">
        <w:tc>
          <w:tcPr>
            <w:tcW w:w="0" w:type="auto"/>
            <w:gridSpan w:val="2"/>
            <w:vMerge/>
            <w:tcBorders>
              <w:top w:val="single" w:sz="6" w:space="0" w:color="000000"/>
              <w:left w:val="single" w:sz="6" w:space="0" w:color="000000"/>
              <w:bottom w:val="single" w:sz="6" w:space="0" w:color="000000"/>
              <w:right w:val="single" w:sz="6" w:space="0" w:color="000000"/>
            </w:tcBorders>
            <w:hideMark/>
          </w:tcPr>
          <w:p w14:paraId="3E289ADA" w14:textId="77777777" w:rsidR="00B54511" w:rsidRPr="00761B54" w:rsidRDefault="00B54511" w:rsidP="00573319"/>
        </w:tc>
        <w:tc>
          <w:tcPr>
            <w:tcW w:w="550" w:type="pct"/>
            <w:tcBorders>
              <w:top w:val="nil"/>
              <w:left w:val="nil"/>
              <w:bottom w:val="nil"/>
              <w:right w:val="nil"/>
            </w:tcBorders>
            <w:hideMark/>
          </w:tcPr>
          <w:p w14:paraId="36C976CF" w14:textId="77777777" w:rsidR="00B54511" w:rsidRPr="00761B54" w:rsidRDefault="00B54511" w:rsidP="00573319">
            <w:pPr>
              <w:pStyle w:val="rvps12"/>
              <w:spacing w:before="150" w:beforeAutospacing="0" w:after="150" w:afterAutospacing="0"/>
              <w:jc w:val="center"/>
            </w:pPr>
          </w:p>
        </w:tc>
        <w:tc>
          <w:tcPr>
            <w:tcW w:w="2100" w:type="pct"/>
            <w:tcBorders>
              <w:top w:val="single" w:sz="6" w:space="0" w:color="000000"/>
              <w:left w:val="single" w:sz="6" w:space="0" w:color="000000"/>
              <w:bottom w:val="single" w:sz="6" w:space="0" w:color="000000"/>
              <w:right w:val="single" w:sz="6" w:space="0" w:color="000000"/>
            </w:tcBorders>
            <w:hideMark/>
          </w:tcPr>
          <w:p w14:paraId="73080F8F" w14:textId="77777777" w:rsidR="00B54511" w:rsidRPr="00761B54" w:rsidRDefault="00B54511" w:rsidP="00573319">
            <w:pPr>
              <w:pStyle w:val="rvps12"/>
              <w:spacing w:before="150" w:beforeAutospacing="0" w:after="150" w:afterAutospacing="0"/>
              <w:jc w:val="center"/>
            </w:pPr>
          </w:p>
          <w:p w14:paraId="69DFC654" w14:textId="77777777" w:rsidR="008556FE" w:rsidRPr="00761B54" w:rsidRDefault="008556FE" w:rsidP="00573319">
            <w:pPr>
              <w:pStyle w:val="rvps12"/>
              <w:spacing w:before="150" w:beforeAutospacing="0" w:after="150" w:afterAutospacing="0"/>
              <w:jc w:val="center"/>
            </w:pPr>
          </w:p>
        </w:tc>
      </w:tr>
      <w:tr w:rsidR="00B54511" w:rsidRPr="00761B54" w14:paraId="48A5B7A9" w14:textId="77777777" w:rsidTr="00573319">
        <w:tc>
          <w:tcPr>
            <w:tcW w:w="2350" w:type="pct"/>
            <w:gridSpan w:val="2"/>
            <w:tcBorders>
              <w:top w:val="nil"/>
              <w:left w:val="nil"/>
              <w:bottom w:val="nil"/>
              <w:right w:val="nil"/>
            </w:tcBorders>
            <w:hideMark/>
          </w:tcPr>
          <w:p w14:paraId="4BA1A62B" w14:textId="77777777" w:rsidR="00B54511" w:rsidRPr="00761B54" w:rsidRDefault="00B54511" w:rsidP="00573319">
            <w:pPr>
              <w:pStyle w:val="rvps12"/>
              <w:spacing w:before="150" w:beforeAutospacing="0" w:after="150" w:afterAutospacing="0"/>
              <w:jc w:val="center"/>
            </w:pPr>
            <w:r w:rsidRPr="00761B54">
              <w:lastRenderedPageBreak/>
              <w:t>М.П. (за наявності)</w:t>
            </w:r>
          </w:p>
        </w:tc>
        <w:tc>
          <w:tcPr>
            <w:tcW w:w="550" w:type="pct"/>
            <w:tcBorders>
              <w:top w:val="nil"/>
              <w:left w:val="nil"/>
              <w:bottom w:val="nil"/>
              <w:right w:val="nil"/>
            </w:tcBorders>
            <w:hideMark/>
          </w:tcPr>
          <w:p w14:paraId="137095F1"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nil"/>
              <w:left w:val="nil"/>
              <w:bottom w:val="nil"/>
              <w:right w:val="nil"/>
            </w:tcBorders>
            <w:hideMark/>
          </w:tcPr>
          <w:p w14:paraId="6134FB9E" w14:textId="77777777" w:rsidR="00B54511" w:rsidRPr="00761B54" w:rsidRDefault="00B54511" w:rsidP="00573319">
            <w:pPr>
              <w:pStyle w:val="rvps12"/>
              <w:spacing w:before="150" w:beforeAutospacing="0" w:after="150" w:afterAutospacing="0"/>
              <w:jc w:val="center"/>
            </w:pPr>
            <w:r w:rsidRPr="00761B54">
              <w:t>Підпис Державного кадастрового реєстратора</w:t>
            </w:r>
          </w:p>
        </w:tc>
      </w:tr>
      <w:tr w:rsidR="00B54511" w:rsidRPr="00761B54" w14:paraId="0AA76EB4" w14:textId="77777777" w:rsidTr="00573319">
        <w:tc>
          <w:tcPr>
            <w:tcW w:w="1450" w:type="pct"/>
            <w:tcBorders>
              <w:top w:val="nil"/>
              <w:left w:val="nil"/>
              <w:bottom w:val="nil"/>
              <w:right w:val="nil"/>
            </w:tcBorders>
            <w:hideMark/>
          </w:tcPr>
          <w:p w14:paraId="1883B161" w14:textId="77777777" w:rsidR="00B54511" w:rsidRPr="00761B54" w:rsidRDefault="00B54511" w:rsidP="00573319">
            <w:pPr>
              <w:pStyle w:val="rvps12"/>
              <w:spacing w:before="150" w:beforeAutospacing="0" w:after="150" w:afterAutospacing="0"/>
              <w:jc w:val="center"/>
            </w:pPr>
            <w:r w:rsidRPr="00761B54">
              <w:t>Дата подання заяви</w:t>
            </w:r>
          </w:p>
        </w:tc>
        <w:tc>
          <w:tcPr>
            <w:tcW w:w="900" w:type="pct"/>
            <w:tcBorders>
              <w:top w:val="single" w:sz="6" w:space="0" w:color="000000"/>
              <w:left w:val="single" w:sz="6" w:space="0" w:color="000000"/>
              <w:bottom w:val="single" w:sz="6" w:space="0" w:color="000000"/>
              <w:right w:val="single" w:sz="6" w:space="0" w:color="000000"/>
            </w:tcBorders>
            <w:hideMark/>
          </w:tcPr>
          <w:p w14:paraId="0F3887B2" w14:textId="77777777" w:rsidR="00B54511" w:rsidRPr="00761B54" w:rsidRDefault="00B54511" w:rsidP="00573319">
            <w:pPr>
              <w:pStyle w:val="rvps12"/>
              <w:spacing w:before="150" w:beforeAutospacing="0" w:after="150" w:afterAutospacing="0"/>
              <w:jc w:val="center"/>
            </w:pPr>
          </w:p>
        </w:tc>
        <w:tc>
          <w:tcPr>
            <w:tcW w:w="550" w:type="pct"/>
            <w:tcBorders>
              <w:top w:val="nil"/>
              <w:left w:val="nil"/>
              <w:bottom w:val="nil"/>
              <w:right w:val="nil"/>
            </w:tcBorders>
            <w:hideMark/>
          </w:tcPr>
          <w:p w14:paraId="06BA66A6" w14:textId="77777777" w:rsidR="00B54511" w:rsidRPr="00761B54" w:rsidRDefault="00B54511" w:rsidP="00573319">
            <w:pPr>
              <w:pStyle w:val="rvps12"/>
              <w:spacing w:before="150" w:beforeAutospacing="0" w:after="150" w:afterAutospacing="0"/>
              <w:jc w:val="center"/>
            </w:pPr>
            <w:r w:rsidRPr="00761B54">
              <w:t> </w:t>
            </w:r>
          </w:p>
        </w:tc>
        <w:tc>
          <w:tcPr>
            <w:tcW w:w="2100" w:type="pct"/>
            <w:tcBorders>
              <w:top w:val="single" w:sz="6" w:space="0" w:color="000000"/>
              <w:left w:val="single" w:sz="6" w:space="0" w:color="000000"/>
              <w:bottom w:val="single" w:sz="6" w:space="0" w:color="000000"/>
              <w:right w:val="single" w:sz="6" w:space="0" w:color="000000"/>
            </w:tcBorders>
            <w:hideMark/>
          </w:tcPr>
          <w:p w14:paraId="38009D83" w14:textId="77777777" w:rsidR="00B54511" w:rsidRPr="00761B54" w:rsidRDefault="00B54511" w:rsidP="00573319">
            <w:pPr>
              <w:pStyle w:val="rvps12"/>
              <w:spacing w:before="150" w:beforeAutospacing="0" w:after="150" w:afterAutospacing="0"/>
              <w:jc w:val="center"/>
            </w:pPr>
          </w:p>
        </w:tc>
      </w:tr>
    </w:tbl>
    <w:p w14:paraId="544EA723" w14:textId="77777777" w:rsidR="00B54511" w:rsidRPr="00761B54" w:rsidRDefault="00B54511" w:rsidP="00B54511">
      <w:pPr>
        <w:pStyle w:val="rvps2"/>
        <w:shd w:val="clear" w:color="auto" w:fill="FFFFFF"/>
        <w:spacing w:before="0" w:beforeAutospacing="0" w:after="150" w:afterAutospacing="0"/>
        <w:ind w:firstLine="450"/>
        <w:jc w:val="both"/>
      </w:pPr>
      <w:bookmarkStart w:id="144" w:name="n382"/>
      <w:bookmarkEnd w:id="144"/>
      <w:r w:rsidRPr="00761B54">
        <w:t>М.П.</w:t>
      </w:r>
    </w:p>
    <w:p w14:paraId="686EC8F2" w14:textId="77777777" w:rsidR="00B54511" w:rsidRPr="00761B54" w:rsidRDefault="00B54511" w:rsidP="00B54511">
      <w:pPr>
        <w:pStyle w:val="rvps2"/>
        <w:shd w:val="clear" w:color="auto" w:fill="FFFFFF"/>
        <w:spacing w:before="0" w:beforeAutospacing="0" w:after="150" w:afterAutospacing="0"/>
        <w:ind w:firstLine="450"/>
        <w:jc w:val="both"/>
      </w:pPr>
      <w:r w:rsidRPr="00761B54">
        <w:rPr>
          <w:shd w:val="clear" w:color="auto" w:fill="FFFFFF"/>
        </w:rPr>
        <w:t>__________</w:t>
      </w:r>
      <w:r w:rsidRPr="00761B54">
        <w:br/>
      </w:r>
      <w:r w:rsidRPr="00761B54">
        <w:rPr>
          <w:rStyle w:val="rvts82"/>
          <w:sz w:val="20"/>
          <w:szCs w:val="20"/>
          <w:shd w:val="clear" w:color="auto" w:fill="FFFFFF"/>
        </w:rPr>
        <w:t>Примітка. Заява подається окремо на кожну земельну ділянку.</w:t>
      </w:r>
    </w:p>
    <w:p w14:paraId="7D1FE6F1" w14:textId="77777777" w:rsidR="00B54511" w:rsidRPr="00761B54" w:rsidRDefault="00B54511" w:rsidP="00B54511">
      <w:pPr>
        <w:pStyle w:val="rvps2"/>
        <w:shd w:val="clear" w:color="auto" w:fill="FFFFFF"/>
        <w:spacing w:before="0" w:beforeAutospacing="0" w:after="150" w:afterAutospacing="0"/>
        <w:ind w:firstLine="450"/>
        <w:jc w:val="both"/>
      </w:pPr>
    </w:p>
    <w:p w14:paraId="4BEBB57E" w14:textId="77777777" w:rsidR="00B54511" w:rsidRPr="00761B54" w:rsidRDefault="00B54511" w:rsidP="00B54511">
      <w:pPr>
        <w:pStyle w:val="rvps2"/>
        <w:shd w:val="clear" w:color="auto" w:fill="FFFFFF"/>
        <w:spacing w:before="0" w:beforeAutospacing="0" w:after="150" w:afterAutospacing="0"/>
        <w:ind w:firstLine="450"/>
        <w:jc w:val="both"/>
      </w:pPr>
    </w:p>
    <w:p w14:paraId="2C9E8C0D" w14:textId="77777777" w:rsidR="00B54511" w:rsidRPr="00761B54" w:rsidRDefault="00B54511" w:rsidP="00B54511">
      <w:pPr>
        <w:pStyle w:val="rvps2"/>
        <w:shd w:val="clear" w:color="auto" w:fill="FFFFFF"/>
        <w:spacing w:before="0" w:beforeAutospacing="0" w:after="150" w:afterAutospacing="0"/>
        <w:ind w:firstLine="450"/>
        <w:jc w:val="both"/>
      </w:pPr>
    </w:p>
    <w:p w14:paraId="596F8A11" w14:textId="77777777" w:rsidR="00B54511" w:rsidRPr="00761B54" w:rsidRDefault="00B54511" w:rsidP="00B54511">
      <w:pPr>
        <w:pStyle w:val="rvps2"/>
        <w:shd w:val="clear" w:color="auto" w:fill="FFFFFF"/>
        <w:spacing w:before="0" w:beforeAutospacing="0" w:after="150" w:afterAutospacing="0"/>
        <w:ind w:firstLine="450"/>
        <w:jc w:val="both"/>
      </w:pPr>
    </w:p>
    <w:p w14:paraId="2710829F" w14:textId="77777777" w:rsidR="00B54511" w:rsidRPr="00761B54" w:rsidRDefault="00B54511" w:rsidP="00B54511">
      <w:pPr>
        <w:pStyle w:val="rvps2"/>
        <w:shd w:val="clear" w:color="auto" w:fill="FFFFFF"/>
        <w:spacing w:before="0" w:beforeAutospacing="0" w:after="150" w:afterAutospacing="0"/>
        <w:ind w:firstLine="450"/>
        <w:jc w:val="both"/>
      </w:pPr>
    </w:p>
    <w:p w14:paraId="3F6FDC70" w14:textId="77777777" w:rsidR="00B54511" w:rsidRPr="00761B54" w:rsidRDefault="00B54511" w:rsidP="00B54511">
      <w:pPr>
        <w:pStyle w:val="rvps2"/>
        <w:shd w:val="clear" w:color="auto" w:fill="FFFFFF"/>
        <w:spacing w:before="0" w:beforeAutospacing="0" w:after="150" w:afterAutospacing="0"/>
        <w:ind w:firstLine="450"/>
        <w:jc w:val="both"/>
      </w:pPr>
    </w:p>
    <w:p w14:paraId="416883E3" w14:textId="77777777" w:rsidR="00B54511" w:rsidRPr="00761B54" w:rsidRDefault="00B54511" w:rsidP="00B54511">
      <w:pPr>
        <w:pStyle w:val="rvps2"/>
        <w:shd w:val="clear" w:color="auto" w:fill="FFFFFF"/>
        <w:spacing w:before="0" w:beforeAutospacing="0" w:after="150" w:afterAutospacing="0"/>
        <w:ind w:firstLine="450"/>
        <w:jc w:val="both"/>
      </w:pPr>
    </w:p>
    <w:p w14:paraId="61987514" w14:textId="77777777" w:rsidR="00B54511" w:rsidRPr="00761B54" w:rsidRDefault="00B54511" w:rsidP="00B54511">
      <w:pPr>
        <w:pStyle w:val="rvps2"/>
        <w:shd w:val="clear" w:color="auto" w:fill="FFFFFF"/>
        <w:spacing w:before="0" w:beforeAutospacing="0" w:after="150" w:afterAutospacing="0"/>
        <w:ind w:firstLine="450"/>
        <w:jc w:val="both"/>
      </w:pPr>
    </w:p>
    <w:p w14:paraId="30D06366" w14:textId="77777777" w:rsidR="00B54511" w:rsidRPr="00761B54" w:rsidRDefault="00B54511" w:rsidP="00B54511">
      <w:pPr>
        <w:pStyle w:val="rvps2"/>
        <w:shd w:val="clear" w:color="auto" w:fill="FFFFFF"/>
        <w:spacing w:before="0" w:beforeAutospacing="0" w:after="150" w:afterAutospacing="0"/>
        <w:ind w:firstLine="450"/>
        <w:jc w:val="both"/>
      </w:pPr>
    </w:p>
    <w:p w14:paraId="4581FF72" w14:textId="77777777" w:rsidR="00B54511" w:rsidRPr="00761B54" w:rsidRDefault="00B54511" w:rsidP="00B54511">
      <w:pPr>
        <w:pStyle w:val="rvps2"/>
        <w:shd w:val="clear" w:color="auto" w:fill="FFFFFF"/>
        <w:spacing w:before="0" w:beforeAutospacing="0" w:after="150" w:afterAutospacing="0"/>
        <w:ind w:firstLine="450"/>
        <w:jc w:val="both"/>
      </w:pPr>
    </w:p>
    <w:p w14:paraId="27318584" w14:textId="77777777" w:rsidR="00B54511" w:rsidRPr="00761B54" w:rsidRDefault="00B54511" w:rsidP="00B54511">
      <w:pPr>
        <w:pStyle w:val="rvps2"/>
        <w:shd w:val="clear" w:color="auto" w:fill="FFFFFF"/>
        <w:spacing w:before="0" w:beforeAutospacing="0" w:after="150" w:afterAutospacing="0"/>
        <w:ind w:firstLine="450"/>
        <w:jc w:val="both"/>
      </w:pPr>
    </w:p>
    <w:p w14:paraId="31DBEF46" w14:textId="77777777" w:rsidR="00B54511" w:rsidRPr="00761B54" w:rsidRDefault="00B54511" w:rsidP="00B54511">
      <w:pPr>
        <w:pStyle w:val="rvps2"/>
        <w:shd w:val="clear" w:color="auto" w:fill="FFFFFF"/>
        <w:spacing w:before="0" w:beforeAutospacing="0" w:after="150" w:afterAutospacing="0"/>
        <w:ind w:firstLine="450"/>
        <w:jc w:val="both"/>
      </w:pPr>
    </w:p>
    <w:p w14:paraId="5D770D7F" w14:textId="77777777" w:rsidR="00B54511" w:rsidRPr="00761B54" w:rsidRDefault="00B54511" w:rsidP="00B54511">
      <w:pPr>
        <w:pStyle w:val="rvps2"/>
        <w:shd w:val="clear" w:color="auto" w:fill="FFFFFF"/>
        <w:spacing w:before="0" w:beforeAutospacing="0" w:after="150" w:afterAutospacing="0"/>
        <w:ind w:firstLine="450"/>
        <w:jc w:val="both"/>
      </w:pPr>
    </w:p>
    <w:p w14:paraId="3B4D9C66" w14:textId="77777777" w:rsidR="00B54511" w:rsidRPr="00761B54" w:rsidRDefault="00B54511" w:rsidP="00B54511">
      <w:pPr>
        <w:pStyle w:val="rvps2"/>
        <w:shd w:val="clear" w:color="auto" w:fill="FFFFFF"/>
        <w:spacing w:before="0" w:beforeAutospacing="0" w:after="150" w:afterAutospacing="0"/>
        <w:ind w:firstLine="450"/>
        <w:jc w:val="both"/>
      </w:pPr>
    </w:p>
    <w:p w14:paraId="2B75D809" w14:textId="77777777" w:rsidR="00B54511" w:rsidRPr="00761B54" w:rsidRDefault="00B54511" w:rsidP="00B54511">
      <w:pPr>
        <w:pStyle w:val="rvps2"/>
        <w:shd w:val="clear" w:color="auto" w:fill="FFFFFF"/>
        <w:spacing w:before="0" w:beforeAutospacing="0" w:after="150" w:afterAutospacing="0"/>
        <w:ind w:firstLine="450"/>
        <w:jc w:val="both"/>
      </w:pPr>
    </w:p>
    <w:p w14:paraId="62EDA915" w14:textId="77777777" w:rsidR="00B54511" w:rsidRPr="00761B54" w:rsidRDefault="00B54511" w:rsidP="00B54511">
      <w:pPr>
        <w:pStyle w:val="rvps2"/>
        <w:shd w:val="clear" w:color="auto" w:fill="FFFFFF"/>
        <w:spacing w:before="0" w:beforeAutospacing="0" w:after="150" w:afterAutospacing="0"/>
        <w:ind w:firstLine="450"/>
        <w:jc w:val="both"/>
      </w:pPr>
    </w:p>
    <w:p w14:paraId="527C8656" w14:textId="77777777" w:rsidR="00B54511" w:rsidRPr="00761B54" w:rsidRDefault="00B54511" w:rsidP="00B54511">
      <w:pPr>
        <w:pStyle w:val="rvps2"/>
        <w:shd w:val="clear" w:color="auto" w:fill="FFFFFF"/>
        <w:spacing w:before="0" w:beforeAutospacing="0" w:after="150" w:afterAutospacing="0"/>
        <w:ind w:firstLine="450"/>
        <w:jc w:val="both"/>
      </w:pPr>
    </w:p>
    <w:p w14:paraId="0E3A66D0" w14:textId="77777777" w:rsidR="00B54511" w:rsidRPr="00761B54" w:rsidRDefault="00B54511" w:rsidP="00B54511">
      <w:pPr>
        <w:pStyle w:val="rvps2"/>
        <w:shd w:val="clear" w:color="auto" w:fill="FFFFFF"/>
        <w:spacing w:before="0" w:beforeAutospacing="0" w:after="150" w:afterAutospacing="0"/>
        <w:ind w:firstLine="450"/>
        <w:jc w:val="both"/>
      </w:pPr>
    </w:p>
    <w:p w14:paraId="7186FDAB" w14:textId="77777777" w:rsidR="00B54511" w:rsidRPr="00761B54" w:rsidRDefault="00B54511" w:rsidP="00B54511">
      <w:pPr>
        <w:pStyle w:val="rvps2"/>
        <w:shd w:val="clear" w:color="auto" w:fill="FFFFFF"/>
        <w:spacing w:before="0" w:beforeAutospacing="0" w:after="150" w:afterAutospacing="0"/>
        <w:ind w:firstLine="450"/>
        <w:jc w:val="both"/>
      </w:pPr>
    </w:p>
    <w:p w14:paraId="62BE8D98" w14:textId="77777777" w:rsidR="00B54511" w:rsidRPr="00761B54" w:rsidRDefault="00B54511" w:rsidP="00B54511">
      <w:pPr>
        <w:pStyle w:val="rvps2"/>
        <w:shd w:val="clear" w:color="auto" w:fill="FFFFFF"/>
        <w:spacing w:before="0" w:beforeAutospacing="0" w:after="150" w:afterAutospacing="0"/>
        <w:ind w:firstLine="450"/>
        <w:jc w:val="both"/>
      </w:pPr>
    </w:p>
    <w:p w14:paraId="434ADF74" w14:textId="77777777" w:rsidR="00B54511" w:rsidRPr="00761B54" w:rsidRDefault="00B54511" w:rsidP="00B54511">
      <w:pPr>
        <w:pStyle w:val="rvps2"/>
        <w:shd w:val="clear" w:color="auto" w:fill="FFFFFF"/>
        <w:spacing w:before="0" w:beforeAutospacing="0" w:after="150" w:afterAutospacing="0"/>
        <w:ind w:firstLine="450"/>
        <w:jc w:val="both"/>
      </w:pPr>
    </w:p>
    <w:p w14:paraId="2A6B39D0" w14:textId="77777777" w:rsidR="00B54511" w:rsidRPr="00761B54" w:rsidRDefault="00B54511" w:rsidP="00B54511">
      <w:pPr>
        <w:pStyle w:val="rvps2"/>
        <w:shd w:val="clear" w:color="auto" w:fill="FFFFFF"/>
        <w:spacing w:before="0" w:beforeAutospacing="0" w:after="150" w:afterAutospacing="0"/>
        <w:ind w:firstLine="450"/>
        <w:jc w:val="both"/>
      </w:pPr>
    </w:p>
    <w:p w14:paraId="6E959DC7" w14:textId="77777777" w:rsidR="00B54511" w:rsidRPr="00761B54" w:rsidRDefault="00B54511" w:rsidP="00B54511">
      <w:pPr>
        <w:pStyle w:val="rvps2"/>
        <w:shd w:val="clear" w:color="auto" w:fill="FFFFFF"/>
        <w:spacing w:before="0" w:beforeAutospacing="0" w:after="150" w:afterAutospacing="0"/>
        <w:ind w:firstLine="450"/>
        <w:jc w:val="both"/>
      </w:pPr>
    </w:p>
    <w:p w14:paraId="7CD2C47D" w14:textId="77777777" w:rsidR="00B54511" w:rsidRPr="00761B54" w:rsidRDefault="00B54511" w:rsidP="00B54511">
      <w:pPr>
        <w:pStyle w:val="rvps2"/>
        <w:shd w:val="clear" w:color="auto" w:fill="FFFFFF"/>
        <w:spacing w:before="0" w:beforeAutospacing="0" w:after="150" w:afterAutospacing="0"/>
        <w:ind w:firstLine="450"/>
        <w:jc w:val="both"/>
      </w:pPr>
    </w:p>
    <w:p w14:paraId="3CC8F083" w14:textId="77777777" w:rsidR="00B54511" w:rsidRPr="00761B54" w:rsidRDefault="00B54511" w:rsidP="00B54511">
      <w:pPr>
        <w:pStyle w:val="rvps2"/>
        <w:shd w:val="clear" w:color="auto" w:fill="FFFFFF"/>
        <w:spacing w:before="0" w:beforeAutospacing="0" w:after="150" w:afterAutospacing="0"/>
        <w:ind w:firstLine="450"/>
        <w:jc w:val="both"/>
      </w:pPr>
    </w:p>
    <w:p w14:paraId="03BFAA3C" w14:textId="77777777" w:rsidR="00B54511" w:rsidRPr="00761B54" w:rsidRDefault="00B54511" w:rsidP="00B54511">
      <w:pPr>
        <w:pStyle w:val="rvps2"/>
        <w:shd w:val="clear" w:color="auto" w:fill="FFFFFF"/>
        <w:spacing w:before="0" w:beforeAutospacing="0" w:after="150" w:afterAutospacing="0"/>
        <w:ind w:firstLine="450"/>
        <w:jc w:val="both"/>
      </w:pPr>
    </w:p>
    <w:p w14:paraId="6AF26EB3" w14:textId="77777777" w:rsidR="00B54511" w:rsidRPr="00761B54" w:rsidRDefault="00B54511" w:rsidP="00B54511">
      <w:pPr>
        <w:pStyle w:val="rvps2"/>
        <w:shd w:val="clear" w:color="auto" w:fill="FFFFFF"/>
        <w:spacing w:before="0" w:beforeAutospacing="0" w:after="150" w:afterAutospacing="0"/>
        <w:ind w:firstLine="450"/>
        <w:jc w:val="both"/>
      </w:pPr>
    </w:p>
    <w:p w14:paraId="718DBDFD" w14:textId="77777777" w:rsidR="00B54511" w:rsidRPr="00761B54" w:rsidRDefault="00B54511" w:rsidP="00B54511">
      <w:pPr>
        <w:pStyle w:val="rvps2"/>
        <w:shd w:val="clear" w:color="auto" w:fill="FFFFFF"/>
        <w:spacing w:before="0" w:beforeAutospacing="0" w:after="150" w:afterAutospacing="0"/>
        <w:ind w:firstLine="450"/>
        <w:jc w:val="both"/>
      </w:pPr>
    </w:p>
    <w:p w14:paraId="3D40DD9C" w14:textId="77777777" w:rsidR="00B54511" w:rsidRPr="00761B54" w:rsidRDefault="00B54511" w:rsidP="00B54511">
      <w:pPr>
        <w:pStyle w:val="rvps2"/>
        <w:shd w:val="clear" w:color="auto" w:fill="FFFFFF"/>
        <w:spacing w:before="0" w:beforeAutospacing="0" w:after="0" w:afterAutospacing="0"/>
        <w:jc w:val="center"/>
        <w:rPr>
          <w:rStyle w:val="afb"/>
        </w:rPr>
      </w:pPr>
      <w:r w:rsidRPr="00761B54">
        <w:rPr>
          <w:rStyle w:val="afb"/>
        </w:rPr>
        <w:lastRenderedPageBreak/>
        <w:t>ТИПОВА ІНФОРМАЦІЙНА КАРТКА АДМІНІСТРАТИВНОЇ ПОСЛУГИ</w:t>
      </w:r>
    </w:p>
    <w:p w14:paraId="7C82884E" w14:textId="77777777" w:rsidR="00B54511" w:rsidRPr="00761B54" w:rsidRDefault="00B54511" w:rsidP="00B54511">
      <w:pPr>
        <w:jc w:val="center"/>
        <w:rPr>
          <w:u w:val="single"/>
        </w:rPr>
      </w:pPr>
      <w:r w:rsidRPr="00761B54">
        <w:rPr>
          <w:u w:val="single"/>
        </w:rPr>
        <w:t xml:space="preserve">ДЕРЖАВНА РЕЄСТРАЦІЯ ОБМЕЖЕННЯ У ВИКОРИСТАННІ ЗЕМЕЛЬ </w:t>
      </w:r>
    </w:p>
    <w:p w14:paraId="36B401FC" w14:textId="77777777" w:rsidR="00B54511" w:rsidRPr="00761B54" w:rsidRDefault="00B54511" w:rsidP="00B54511">
      <w:pPr>
        <w:pStyle w:val="rvps2"/>
        <w:shd w:val="clear" w:color="auto" w:fill="FFFFFF"/>
        <w:spacing w:before="0" w:beforeAutospacing="0" w:after="0" w:afterAutospacing="0"/>
        <w:jc w:val="center"/>
        <w:rPr>
          <w:u w:val="single"/>
        </w:rPr>
      </w:pPr>
      <w:r w:rsidRPr="00761B54">
        <w:rPr>
          <w:u w:val="single"/>
          <w:lang w:eastAsia="ru-RU"/>
        </w:rPr>
        <w:t>З ВИДАЧЕЮ ВИТЯГУ</w:t>
      </w:r>
    </w:p>
    <w:p w14:paraId="32BCFEE2" w14:textId="77777777" w:rsidR="00B54511" w:rsidRPr="00761B54" w:rsidRDefault="00B54511" w:rsidP="00B54511">
      <w:pPr>
        <w:jc w:val="center"/>
        <w:rPr>
          <w:sz w:val="16"/>
          <w:szCs w:val="16"/>
        </w:rPr>
      </w:pPr>
      <w:r w:rsidRPr="00761B54">
        <w:rPr>
          <w:sz w:val="16"/>
          <w:szCs w:val="16"/>
        </w:rPr>
        <w:t>(назва адміністративної послуги)</w:t>
      </w:r>
    </w:p>
    <w:p w14:paraId="14927B16"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486E0D0B" w14:textId="5288BD27" w:rsidR="00B54511" w:rsidRPr="00761B54" w:rsidRDefault="00573319" w:rsidP="00573319">
      <w:pPr>
        <w:pStyle w:val="rvps2"/>
        <w:shd w:val="clear" w:color="auto" w:fill="FFFFFF"/>
        <w:spacing w:before="0" w:beforeAutospacing="0" w:after="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p w14:paraId="40F743B3" w14:textId="77777777" w:rsidR="00B54511" w:rsidRPr="00761B54" w:rsidRDefault="00B54511" w:rsidP="00B54511">
      <w:pPr>
        <w:pStyle w:val="rvps2"/>
        <w:shd w:val="clear" w:color="auto" w:fill="FFFFFF"/>
        <w:spacing w:before="0" w:beforeAutospacing="0" w:after="0" w:afterAutospacing="0"/>
        <w:ind w:firstLine="450"/>
        <w:jc w:val="center"/>
        <w:rPr>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5"/>
        <w:gridCol w:w="3956"/>
        <w:gridCol w:w="5103"/>
      </w:tblGrid>
      <w:tr w:rsidR="00B54511" w:rsidRPr="00761B54" w14:paraId="6872250B" w14:textId="77777777" w:rsidTr="00573319">
        <w:tc>
          <w:tcPr>
            <w:tcW w:w="9634" w:type="dxa"/>
            <w:gridSpan w:val="3"/>
            <w:tcMar>
              <w:top w:w="150" w:type="dxa"/>
              <w:left w:w="150" w:type="dxa"/>
              <w:bottom w:w="150" w:type="dxa"/>
              <w:right w:w="150" w:type="dxa"/>
            </w:tcMar>
            <w:vAlign w:val="center"/>
            <w:hideMark/>
          </w:tcPr>
          <w:p w14:paraId="68ED08A9" w14:textId="77777777" w:rsidR="00B54511" w:rsidRPr="00761B54" w:rsidRDefault="00B54511" w:rsidP="00573319">
            <w:pPr>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0958A08F" w14:textId="77777777" w:rsidTr="00573319">
        <w:tc>
          <w:tcPr>
            <w:tcW w:w="4531" w:type="dxa"/>
            <w:gridSpan w:val="2"/>
            <w:tcMar>
              <w:top w:w="150" w:type="dxa"/>
              <w:left w:w="150" w:type="dxa"/>
              <w:bottom w:w="150" w:type="dxa"/>
              <w:right w:w="150" w:type="dxa"/>
            </w:tcMar>
            <w:vAlign w:val="center"/>
            <w:hideMark/>
          </w:tcPr>
          <w:p w14:paraId="7E03F52D" w14:textId="77777777" w:rsidR="00B54511" w:rsidRPr="00761B54" w:rsidRDefault="00B54511" w:rsidP="00573319">
            <w:pPr>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103" w:type="dxa"/>
            <w:tcMar>
              <w:top w:w="150" w:type="dxa"/>
              <w:left w:w="150" w:type="dxa"/>
              <w:bottom w:w="150" w:type="dxa"/>
              <w:right w:w="150" w:type="dxa"/>
            </w:tcMar>
            <w:vAlign w:val="center"/>
            <w:hideMark/>
          </w:tcPr>
          <w:p w14:paraId="2064C7E5" w14:textId="77777777" w:rsidR="00573319" w:rsidRPr="002B72FA" w:rsidRDefault="00573319" w:rsidP="00573319">
            <w:pPr>
              <w:autoSpaceDE w:val="0"/>
              <w:autoSpaceDN w:val="0"/>
              <w:adjustRightInd w:val="0"/>
              <w:jc w:val="center"/>
            </w:pPr>
            <w:r w:rsidRPr="002B72FA">
              <w:t>Центр надання адміністративних послуг</w:t>
            </w:r>
          </w:p>
          <w:p w14:paraId="78E1CBE9" w14:textId="55555F67" w:rsidR="00B54511" w:rsidRPr="00761B54" w:rsidRDefault="00573319" w:rsidP="00573319">
            <w:pPr>
              <w:jc w:val="center"/>
              <w:rPr>
                <w:sz w:val="20"/>
                <w:szCs w:val="20"/>
              </w:rPr>
            </w:pPr>
            <w:r w:rsidRPr="002B72FA">
              <w:t>Чернівецької міської ради</w:t>
            </w:r>
          </w:p>
        </w:tc>
      </w:tr>
      <w:tr w:rsidR="00B54511" w:rsidRPr="00761B54" w14:paraId="3B11464E" w14:textId="77777777" w:rsidTr="00573319">
        <w:tc>
          <w:tcPr>
            <w:tcW w:w="575" w:type="dxa"/>
            <w:tcMar>
              <w:top w:w="150" w:type="dxa"/>
              <w:left w:w="150" w:type="dxa"/>
              <w:bottom w:w="150" w:type="dxa"/>
              <w:right w:w="150" w:type="dxa"/>
            </w:tcMar>
            <w:vAlign w:val="center"/>
            <w:hideMark/>
          </w:tcPr>
          <w:p w14:paraId="28144B9E" w14:textId="10EE92C5" w:rsidR="00B54511" w:rsidRPr="00CB0970" w:rsidRDefault="00B54511" w:rsidP="00573319">
            <w:pPr>
              <w:jc w:val="center"/>
              <w:rPr>
                <w:b/>
                <w:bCs/>
                <w:sz w:val="20"/>
                <w:szCs w:val="20"/>
              </w:rPr>
            </w:pPr>
            <w:r w:rsidRPr="00CB0970">
              <w:rPr>
                <w:rStyle w:val="afb"/>
                <w:b w:val="0"/>
                <w:bCs w:val="0"/>
                <w:sz w:val="20"/>
                <w:szCs w:val="20"/>
              </w:rPr>
              <w:t>1</w:t>
            </w:r>
          </w:p>
        </w:tc>
        <w:tc>
          <w:tcPr>
            <w:tcW w:w="3956" w:type="dxa"/>
            <w:tcMar>
              <w:top w:w="150" w:type="dxa"/>
              <w:left w:w="150" w:type="dxa"/>
              <w:bottom w:w="150" w:type="dxa"/>
              <w:right w:w="150" w:type="dxa"/>
            </w:tcMar>
            <w:vAlign w:val="center"/>
            <w:hideMark/>
          </w:tcPr>
          <w:p w14:paraId="2DA5B2AF" w14:textId="77777777" w:rsidR="00B54511" w:rsidRPr="00761B54" w:rsidRDefault="00B54511" w:rsidP="00573319">
            <w:pPr>
              <w:jc w:val="center"/>
              <w:rPr>
                <w:sz w:val="20"/>
                <w:szCs w:val="20"/>
              </w:rPr>
            </w:pPr>
            <w:r w:rsidRPr="00761B54">
              <w:rPr>
                <w:sz w:val="20"/>
                <w:szCs w:val="20"/>
              </w:rPr>
              <w:t>Місцезнаходження центру надання адміністративних послуг</w:t>
            </w:r>
          </w:p>
        </w:tc>
        <w:tc>
          <w:tcPr>
            <w:tcW w:w="5103" w:type="dxa"/>
            <w:tcMar>
              <w:top w:w="150" w:type="dxa"/>
              <w:left w:w="150" w:type="dxa"/>
              <w:bottom w:w="150" w:type="dxa"/>
              <w:right w:w="150" w:type="dxa"/>
            </w:tcMar>
            <w:vAlign w:val="center"/>
            <w:hideMark/>
          </w:tcPr>
          <w:p w14:paraId="48C4A596" w14:textId="000DAE46" w:rsidR="00B54511" w:rsidRPr="00761B54" w:rsidRDefault="00573319"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6F9E0BF6" w14:textId="77777777" w:rsidTr="00573319">
        <w:tc>
          <w:tcPr>
            <w:tcW w:w="575" w:type="dxa"/>
            <w:tcMar>
              <w:top w:w="150" w:type="dxa"/>
              <w:left w:w="150" w:type="dxa"/>
              <w:bottom w:w="150" w:type="dxa"/>
              <w:right w:w="150" w:type="dxa"/>
            </w:tcMar>
            <w:vAlign w:val="center"/>
            <w:hideMark/>
          </w:tcPr>
          <w:p w14:paraId="20C2FDDF" w14:textId="2B81496A" w:rsidR="00B54511" w:rsidRPr="00CB0970" w:rsidRDefault="00B54511" w:rsidP="00573319">
            <w:pPr>
              <w:jc w:val="center"/>
              <w:rPr>
                <w:b/>
                <w:bCs/>
                <w:sz w:val="20"/>
                <w:szCs w:val="20"/>
              </w:rPr>
            </w:pPr>
            <w:r w:rsidRPr="00CB0970">
              <w:rPr>
                <w:rStyle w:val="afb"/>
                <w:b w:val="0"/>
                <w:bCs w:val="0"/>
                <w:sz w:val="20"/>
                <w:szCs w:val="20"/>
              </w:rPr>
              <w:t>2</w:t>
            </w:r>
          </w:p>
        </w:tc>
        <w:tc>
          <w:tcPr>
            <w:tcW w:w="3956" w:type="dxa"/>
            <w:tcMar>
              <w:top w:w="150" w:type="dxa"/>
              <w:left w:w="150" w:type="dxa"/>
              <w:bottom w:w="150" w:type="dxa"/>
              <w:right w:w="150" w:type="dxa"/>
            </w:tcMar>
            <w:vAlign w:val="center"/>
            <w:hideMark/>
          </w:tcPr>
          <w:p w14:paraId="73921E30" w14:textId="77777777" w:rsidR="00B54511" w:rsidRPr="00761B54" w:rsidRDefault="00B54511" w:rsidP="00573319">
            <w:pPr>
              <w:jc w:val="center"/>
              <w:rPr>
                <w:sz w:val="20"/>
                <w:szCs w:val="20"/>
              </w:rPr>
            </w:pPr>
            <w:r w:rsidRPr="00761B54">
              <w:rPr>
                <w:sz w:val="20"/>
                <w:szCs w:val="20"/>
              </w:rPr>
              <w:t>Інформація щодо режиму роботи центру надання адміністративних послуг</w:t>
            </w:r>
          </w:p>
        </w:tc>
        <w:tc>
          <w:tcPr>
            <w:tcW w:w="5103" w:type="dxa"/>
            <w:tcMar>
              <w:top w:w="150" w:type="dxa"/>
              <w:left w:w="150" w:type="dxa"/>
              <w:bottom w:w="150" w:type="dxa"/>
              <w:right w:w="150" w:type="dxa"/>
            </w:tcMar>
            <w:vAlign w:val="center"/>
            <w:hideMark/>
          </w:tcPr>
          <w:p w14:paraId="479D10E5"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4F4C999F" w14:textId="77777777" w:rsidTr="00573319">
        <w:tc>
          <w:tcPr>
            <w:tcW w:w="575" w:type="dxa"/>
            <w:tcMar>
              <w:top w:w="150" w:type="dxa"/>
              <w:left w:w="150" w:type="dxa"/>
              <w:bottom w:w="150" w:type="dxa"/>
              <w:right w:w="150" w:type="dxa"/>
            </w:tcMar>
            <w:vAlign w:val="center"/>
            <w:hideMark/>
          </w:tcPr>
          <w:p w14:paraId="1D3DD65A" w14:textId="19EA23AE" w:rsidR="00B54511" w:rsidRPr="00CB0970" w:rsidRDefault="00B54511" w:rsidP="00573319">
            <w:pPr>
              <w:jc w:val="center"/>
              <w:rPr>
                <w:b/>
                <w:bCs/>
                <w:sz w:val="20"/>
                <w:szCs w:val="20"/>
              </w:rPr>
            </w:pPr>
            <w:r w:rsidRPr="00CB0970">
              <w:rPr>
                <w:rStyle w:val="afb"/>
                <w:b w:val="0"/>
                <w:bCs w:val="0"/>
                <w:sz w:val="20"/>
                <w:szCs w:val="20"/>
              </w:rPr>
              <w:t>3</w:t>
            </w:r>
          </w:p>
        </w:tc>
        <w:tc>
          <w:tcPr>
            <w:tcW w:w="3956" w:type="dxa"/>
            <w:tcMar>
              <w:top w:w="150" w:type="dxa"/>
              <w:left w:w="150" w:type="dxa"/>
              <w:bottom w:w="150" w:type="dxa"/>
              <w:right w:w="150" w:type="dxa"/>
            </w:tcMar>
            <w:vAlign w:val="center"/>
            <w:hideMark/>
          </w:tcPr>
          <w:p w14:paraId="68550971" w14:textId="33D777FF" w:rsidR="00B54511" w:rsidRPr="00761B54" w:rsidRDefault="00B54511" w:rsidP="00573319">
            <w:pPr>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103" w:type="dxa"/>
            <w:tcMar>
              <w:top w:w="150" w:type="dxa"/>
              <w:left w:w="150" w:type="dxa"/>
              <w:bottom w:w="150" w:type="dxa"/>
              <w:right w:w="150" w:type="dxa"/>
            </w:tcMar>
            <w:vAlign w:val="center"/>
            <w:hideMark/>
          </w:tcPr>
          <w:p w14:paraId="21583095" w14:textId="77777777" w:rsidR="00B54511" w:rsidRPr="00761B54" w:rsidRDefault="00B54511" w:rsidP="00573319">
            <w:pPr>
              <w:jc w:val="both"/>
              <w:rPr>
                <w:sz w:val="20"/>
                <w:szCs w:val="20"/>
              </w:rPr>
            </w:pPr>
            <w:r w:rsidRPr="00761B54">
              <w:rPr>
                <w:sz w:val="20"/>
                <w:szCs w:val="20"/>
              </w:rPr>
              <w:t>Телефон та електронні адреси центру надання адміністративних послуг</w:t>
            </w:r>
          </w:p>
        </w:tc>
      </w:tr>
      <w:tr w:rsidR="00B54511" w:rsidRPr="00761B54" w14:paraId="61B0AEEF" w14:textId="77777777" w:rsidTr="00573319">
        <w:tc>
          <w:tcPr>
            <w:tcW w:w="9634" w:type="dxa"/>
            <w:gridSpan w:val="3"/>
            <w:tcMar>
              <w:top w:w="150" w:type="dxa"/>
              <w:left w:w="150" w:type="dxa"/>
              <w:bottom w:w="150" w:type="dxa"/>
              <w:right w:w="150" w:type="dxa"/>
            </w:tcMar>
            <w:vAlign w:val="center"/>
            <w:hideMark/>
          </w:tcPr>
          <w:p w14:paraId="48AE4C44"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79CC6C81" w14:textId="77777777" w:rsidTr="00573319">
        <w:tc>
          <w:tcPr>
            <w:tcW w:w="575" w:type="dxa"/>
            <w:tcMar>
              <w:top w:w="150" w:type="dxa"/>
              <w:left w:w="150" w:type="dxa"/>
              <w:bottom w:w="150" w:type="dxa"/>
              <w:right w:w="150" w:type="dxa"/>
            </w:tcMar>
            <w:vAlign w:val="center"/>
            <w:hideMark/>
          </w:tcPr>
          <w:p w14:paraId="5233E5AF" w14:textId="46677838" w:rsidR="00B54511" w:rsidRPr="00CB0970" w:rsidRDefault="00B54511" w:rsidP="00573319">
            <w:pPr>
              <w:jc w:val="center"/>
              <w:rPr>
                <w:b/>
                <w:bCs/>
                <w:sz w:val="20"/>
                <w:szCs w:val="20"/>
              </w:rPr>
            </w:pPr>
            <w:r w:rsidRPr="00CB0970">
              <w:rPr>
                <w:rStyle w:val="afb"/>
                <w:b w:val="0"/>
                <w:bCs w:val="0"/>
                <w:sz w:val="20"/>
                <w:szCs w:val="20"/>
              </w:rPr>
              <w:t>4</w:t>
            </w:r>
          </w:p>
        </w:tc>
        <w:tc>
          <w:tcPr>
            <w:tcW w:w="3956" w:type="dxa"/>
            <w:tcMar>
              <w:top w:w="150" w:type="dxa"/>
              <w:left w:w="150" w:type="dxa"/>
              <w:bottom w:w="150" w:type="dxa"/>
              <w:right w:w="150" w:type="dxa"/>
            </w:tcMar>
            <w:vAlign w:val="center"/>
            <w:hideMark/>
          </w:tcPr>
          <w:p w14:paraId="2BFF42C4" w14:textId="77777777" w:rsidR="00B54511" w:rsidRPr="00761B54" w:rsidRDefault="00B54511" w:rsidP="00573319">
            <w:pPr>
              <w:jc w:val="center"/>
              <w:rPr>
                <w:sz w:val="20"/>
                <w:szCs w:val="20"/>
              </w:rPr>
            </w:pPr>
            <w:r w:rsidRPr="00761B54">
              <w:rPr>
                <w:sz w:val="20"/>
                <w:szCs w:val="20"/>
              </w:rPr>
              <w:t>Закони України</w:t>
            </w:r>
          </w:p>
        </w:tc>
        <w:tc>
          <w:tcPr>
            <w:tcW w:w="5103" w:type="dxa"/>
            <w:tcMar>
              <w:top w:w="150" w:type="dxa"/>
              <w:left w:w="150" w:type="dxa"/>
              <w:bottom w:w="150" w:type="dxa"/>
              <w:right w:w="150" w:type="dxa"/>
            </w:tcMar>
            <w:hideMark/>
          </w:tcPr>
          <w:p w14:paraId="7AB12B06" w14:textId="77777777" w:rsidR="00B54511" w:rsidRPr="00761B54" w:rsidRDefault="00B54511" w:rsidP="00573319">
            <w:pPr>
              <w:jc w:val="both"/>
              <w:rPr>
                <w:sz w:val="20"/>
                <w:szCs w:val="20"/>
              </w:rPr>
            </w:pPr>
            <w:r w:rsidRPr="00761B54">
              <w:rPr>
                <w:sz w:val="20"/>
                <w:szCs w:val="20"/>
              </w:rPr>
              <w:t xml:space="preserve">Стаття 28 Закону України «Про Державний земельний кадастр», </w:t>
            </w:r>
            <w:hyperlink r:id="rId166"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67" w:anchor="n3760" w:tgtFrame="_blank" w:history="1">
              <w:r w:rsidRPr="00761B54">
                <w:rPr>
                  <w:rStyle w:val="af1"/>
                  <w:rFonts w:eastAsiaTheme="majorEastAsia"/>
                  <w:color w:val="auto"/>
                  <w:sz w:val="20"/>
                  <w:szCs w:val="20"/>
                  <w:u w:val="none"/>
                </w:rPr>
                <w:t>стаття 17</w:t>
              </w:r>
            </w:hyperlink>
            <w:hyperlink r:id="rId168"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0191CB5E" w14:textId="77777777" w:rsidTr="00573319">
        <w:tc>
          <w:tcPr>
            <w:tcW w:w="575" w:type="dxa"/>
            <w:tcMar>
              <w:top w:w="150" w:type="dxa"/>
              <w:left w:w="150" w:type="dxa"/>
              <w:bottom w:w="150" w:type="dxa"/>
              <w:right w:w="150" w:type="dxa"/>
            </w:tcMar>
            <w:vAlign w:val="center"/>
            <w:hideMark/>
          </w:tcPr>
          <w:p w14:paraId="326B7D49" w14:textId="0A7BC40E" w:rsidR="00B54511" w:rsidRPr="00CB0970" w:rsidRDefault="00B54511" w:rsidP="00573319">
            <w:pPr>
              <w:jc w:val="center"/>
              <w:rPr>
                <w:b/>
                <w:bCs/>
                <w:sz w:val="20"/>
                <w:szCs w:val="20"/>
              </w:rPr>
            </w:pPr>
            <w:r w:rsidRPr="00CB0970">
              <w:rPr>
                <w:rStyle w:val="afb"/>
                <w:b w:val="0"/>
                <w:bCs w:val="0"/>
                <w:sz w:val="20"/>
                <w:szCs w:val="20"/>
              </w:rPr>
              <w:t>5</w:t>
            </w:r>
          </w:p>
        </w:tc>
        <w:tc>
          <w:tcPr>
            <w:tcW w:w="3956" w:type="dxa"/>
            <w:tcMar>
              <w:top w:w="150" w:type="dxa"/>
              <w:left w:w="150" w:type="dxa"/>
              <w:bottom w:w="150" w:type="dxa"/>
              <w:right w:w="150" w:type="dxa"/>
            </w:tcMar>
            <w:vAlign w:val="center"/>
            <w:hideMark/>
          </w:tcPr>
          <w:p w14:paraId="60B22D10" w14:textId="77777777" w:rsidR="00B54511" w:rsidRPr="00761B54" w:rsidRDefault="00B54511" w:rsidP="00573319">
            <w:pPr>
              <w:jc w:val="center"/>
              <w:rPr>
                <w:sz w:val="20"/>
                <w:szCs w:val="20"/>
              </w:rPr>
            </w:pPr>
            <w:r w:rsidRPr="00761B54">
              <w:rPr>
                <w:sz w:val="20"/>
                <w:szCs w:val="20"/>
              </w:rPr>
              <w:t>Акти Кабінету Міністрів України</w:t>
            </w:r>
          </w:p>
        </w:tc>
        <w:tc>
          <w:tcPr>
            <w:tcW w:w="5103" w:type="dxa"/>
            <w:tcMar>
              <w:top w:w="150" w:type="dxa"/>
              <w:left w:w="150" w:type="dxa"/>
              <w:bottom w:w="150" w:type="dxa"/>
              <w:right w:w="150" w:type="dxa"/>
            </w:tcMar>
            <w:hideMark/>
          </w:tcPr>
          <w:p w14:paraId="2E77ACF5" w14:textId="68865172" w:rsidR="00B54511" w:rsidRPr="00CB0970" w:rsidRDefault="00B54511" w:rsidP="00573319">
            <w:pPr>
              <w:jc w:val="both"/>
              <w:rPr>
                <w:sz w:val="20"/>
                <w:szCs w:val="20"/>
              </w:rPr>
            </w:pPr>
            <w:r w:rsidRPr="00761B54">
              <w:rPr>
                <w:sz w:val="20"/>
                <w:szCs w:val="20"/>
              </w:rPr>
              <w:t xml:space="preserve">Пункти </w:t>
            </w:r>
            <w:r w:rsidR="0097365A" w:rsidRPr="00CB0970">
              <w:rPr>
                <w:sz w:val="20"/>
                <w:szCs w:val="20"/>
              </w:rPr>
              <w:t>66 – 75,</w:t>
            </w:r>
            <w:r w:rsidR="0097365A" w:rsidRPr="00F24B2D">
              <w:rPr>
                <w:sz w:val="20"/>
                <w:szCs w:val="20"/>
                <w:lang w:val="ru-RU"/>
              </w:rPr>
              <w:t xml:space="preserve"> </w:t>
            </w:r>
            <w:r w:rsidR="0097365A" w:rsidRPr="00CB0970">
              <w:rPr>
                <w:sz w:val="20"/>
                <w:szCs w:val="20"/>
              </w:rPr>
              <w:t>77 – 87,</w:t>
            </w:r>
            <w:r w:rsidRPr="00CB0970">
              <w:rPr>
                <w:sz w:val="20"/>
                <w:szCs w:val="20"/>
              </w:rPr>
              <w:t xml:space="preserve"> 101</w:t>
            </w:r>
            <w:r w:rsidRPr="00CB0970">
              <w:t>–</w:t>
            </w:r>
            <w:r w:rsidRPr="00CB0970">
              <w:rPr>
                <w:sz w:val="20"/>
                <w:szCs w:val="20"/>
              </w:rPr>
              <w:t>103 Порядку ведення Державного земельного кадастру, затвердженого постановою Кабінету Міністрів України від 17 жовтня 2012 р.  № 1051</w:t>
            </w:r>
            <w:r w:rsidR="00AA729C" w:rsidRPr="00CB0970">
              <w:rPr>
                <w:sz w:val="20"/>
                <w:szCs w:val="20"/>
              </w:rPr>
              <w:t>.</w:t>
            </w:r>
          </w:p>
          <w:p w14:paraId="296A8CA6" w14:textId="0F6ED2DD" w:rsidR="00A2715D" w:rsidRPr="00761B54" w:rsidRDefault="00A2715D" w:rsidP="00A2715D">
            <w:pPr>
              <w:jc w:val="both"/>
              <w:rPr>
                <w:sz w:val="20"/>
                <w:szCs w:val="20"/>
              </w:rPr>
            </w:pPr>
            <w:r w:rsidRPr="00CB0970">
              <w:rPr>
                <w:sz w:val="20"/>
                <w:szCs w:val="20"/>
              </w:rPr>
              <w:t xml:space="preserve">Постанова Кабінету Міністрів України від 1 серпня </w:t>
            </w:r>
            <w:r w:rsidR="00F70880" w:rsidRPr="00CB0970">
              <w:rPr>
                <w:sz w:val="20"/>
                <w:szCs w:val="20"/>
              </w:rPr>
              <w:t xml:space="preserve">       </w:t>
            </w:r>
            <w:r w:rsidRPr="00CB0970">
              <w:rPr>
                <w:sz w:val="20"/>
                <w:szCs w:val="20"/>
              </w:rPr>
              <w:t>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40330D4B" w14:textId="1D786947" w:rsidR="00B54511" w:rsidRPr="00761B54" w:rsidRDefault="00B54511"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w:t>
            </w:r>
            <w:r w:rsidR="00CB0970">
              <w:rPr>
                <w:sz w:val="20"/>
                <w:szCs w:val="20"/>
                <w:lang w:val="uk-UA"/>
              </w:rPr>
              <w:t> </w:t>
            </w:r>
            <w:r w:rsidRPr="00761B54">
              <w:rPr>
                <w:sz w:val="20"/>
                <w:szCs w:val="20"/>
              </w:rPr>
              <w:t>р. №</w:t>
            </w:r>
            <w:r w:rsidR="00A2715D">
              <w:rPr>
                <w:sz w:val="20"/>
                <w:szCs w:val="20"/>
                <w:lang w:val="uk-UA"/>
              </w:rPr>
              <w:t> </w:t>
            </w:r>
            <w:r w:rsidRPr="00761B54">
              <w:rPr>
                <w:sz w:val="20"/>
                <w:szCs w:val="20"/>
              </w:rPr>
              <w:t>1226 «Деякі питання надання адміністративних послуг через центри надання адміністративних послуг»</w:t>
            </w:r>
          </w:p>
        </w:tc>
      </w:tr>
      <w:tr w:rsidR="00B54511" w:rsidRPr="00761B54" w14:paraId="10FAD6A1" w14:textId="77777777" w:rsidTr="00573319">
        <w:tc>
          <w:tcPr>
            <w:tcW w:w="575" w:type="dxa"/>
            <w:tcMar>
              <w:top w:w="150" w:type="dxa"/>
              <w:left w:w="150" w:type="dxa"/>
              <w:bottom w:w="150" w:type="dxa"/>
              <w:right w:w="150" w:type="dxa"/>
            </w:tcMar>
            <w:vAlign w:val="center"/>
            <w:hideMark/>
          </w:tcPr>
          <w:p w14:paraId="513395D0" w14:textId="491CFA0B" w:rsidR="00B54511" w:rsidRPr="00CB0970" w:rsidRDefault="00B54511" w:rsidP="00573319">
            <w:pPr>
              <w:jc w:val="center"/>
              <w:rPr>
                <w:b/>
                <w:bCs/>
                <w:sz w:val="20"/>
                <w:szCs w:val="20"/>
              </w:rPr>
            </w:pPr>
            <w:r w:rsidRPr="00CB0970">
              <w:rPr>
                <w:rStyle w:val="afb"/>
                <w:b w:val="0"/>
                <w:bCs w:val="0"/>
                <w:sz w:val="20"/>
                <w:szCs w:val="20"/>
              </w:rPr>
              <w:t>6</w:t>
            </w:r>
          </w:p>
        </w:tc>
        <w:tc>
          <w:tcPr>
            <w:tcW w:w="3956" w:type="dxa"/>
            <w:tcMar>
              <w:top w:w="150" w:type="dxa"/>
              <w:left w:w="150" w:type="dxa"/>
              <w:bottom w:w="150" w:type="dxa"/>
              <w:right w:w="150" w:type="dxa"/>
            </w:tcMar>
            <w:vAlign w:val="center"/>
            <w:hideMark/>
          </w:tcPr>
          <w:p w14:paraId="43071D09" w14:textId="77777777" w:rsidR="00B54511" w:rsidRPr="00761B54" w:rsidRDefault="00B54511" w:rsidP="00573319">
            <w:pPr>
              <w:jc w:val="center"/>
              <w:rPr>
                <w:sz w:val="20"/>
                <w:szCs w:val="20"/>
              </w:rPr>
            </w:pPr>
            <w:r w:rsidRPr="00761B54">
              <w:rPr>
                <w:sz w:val="20"/>
                <w:szCs w:val="20"/>
              </w:rPr>
              <w:t>Акти центральних органів виконавчої влади</w:t>
            </w:r>
          </w:p>
        </w:tc>
        <w:tc>
          <w:tcPr>
            <w:tcW w:w="5103" w:type="dxa"/>
            <w:tcMar>
              <w:top w:w="150" w:type="dxa"/>
              <w:left w:w="150" w:type="dxa"/>
              <w:bottom w:w="150" w:type="dxa"/>
              <w:right w:w="150" w:type="dxa"/>
            </w:tcMar>
            <w:vAlign w:val="center"/>
            <w:hideMark/>
          </w:tcPr>
          <w:p w14:paraId="02F1CAB9" w14:textId="77777777" w:rsidR="00B54511" w:rsidRPr="00761B54" w:rsidRDefault="00B54511" w:rsidP="00573319">
            <w:pPr>
              <w:rPr>
                <w:sz w:val="20"/>
                <w:szCs w:val="20"/>
              </w:rPr>
            </w:pPr>
          </w:p>
        </w:tc>
      </w:tr>
      <w:tr w:rsidR="00B54511" w:rsidRPr="00761B54" w14:paraId="78A9B51E" w14:textId="77777777" w:rsidTr="00573319">
        <w:tc>
          <w:tcPr>
            <w:tcW w:w="575" w:type="dxa"/>
            <w:tcMar>
              <w:top w:w="150" w:type="dxa"/>
              <w:left w:w="150" w:type="dxa"/>
              <w:bottom w:w="150" w:type="dxa"/>
              <w:right w:w="150" w:type="dxa"/>
            </w:tcMar>
            <w:vAlign w:val="center"/>
            <w:hideMark/>
          </w:tcPr>
          <w:p w14:paraId="0208938B" w14:textId="77B1513C" w:rsidR="00B54511" w:rsidRPr="00CB0970" w:rsidRDefault="00B54511" w:rsidP="00573319">
            <w:pPr>
              <w:jc w:val="center"/>
              <w:rPr>
                <w:b/>
                <w:bCs/>
                <w:sz w:val="20"/>
                <w:szCs w:val="20"/>
              </w:rPr>
            </w:pPr>
            <w:r w:rsidRPr="00CB0970">
              <w:rPr>
                <w:rStyle w:val="afb"/>
                <w:b w:val="0"/>
                <w:bCs w:val="0"/>
                <w:sz w:val="20"/>
                <w:szCs w:val="20"/>
              </w:rPr>
              <w:t>7</w:t>
            </w:r>
          </w:p>
        </w:tc>
        <w:tc>
          <w:tcPr>
            <w:tcW w:w="3956" w:type="dxa"/>
            <w:tcMar>
              <w:top w:w="150" w:type="dxa"/>
              <w:left w:w="150" w:type="dxa"/>
              <w:bottom w:w="150" w:type="dxa"/>
              <w:right w:w="150" w:type="dxa"/>
            </w:tcMar>
            <w:vAlign w:val="center"/>
            <w:hideMark/>
          </w:tcPr>
          <w:p w14:paraId="1E10F6B1" w14:textId="77777777" w:rsidR="00B54511" w:rsidRPr="00761B54" w:rsidRDefault="00B54511" w:rsidP="00573319">
            <w:pPr>
              <w:jc w:val="center"/>
              <w:rPr>
                <w:sz w:val="20"/>
                <w:szCs w:val="20"/>
              </w:rPr>
            </w:pPr>
            <w:r w:rsidRPr="00761B54">
              <w:rPr>
                <w:sz w:val="20"/>
                <w:szCs w:val="20"/>
              </w:rPr>
              <w:t>Акти місцевих органів виконавчої влади/органів місцевого самоврядування</w:t>
            </w:r>
          </w:p>
        </w:tc>
        <w:tc>
          <w:tcPr>
            <w:tcW w:w="5103" w:type="dxa"/>
            <w:tcMar>
              <w:top w:w="150" w:type="dxa"/>
              <w:left w:w="150" w:type="dxa"/>
              <w:bottom w:w="150" w:type="dxa"/>
              <w:right w:w="150" w:type="dxa"/>
            </w:tcMar>
            <w:vAlign w:val="center"/>
            <w:hideMark/>
          </w:tcPr>
          <w:p w14:paraId="0BD4AAD0" w14:textId="77777777" w:rsidR="00B54511" w:rsidRPr="00761B54" w:rsidRDefault="00B54511" w:rsidP="00573319">
            <w:pPr>
              <w:rPr>
                <w:sz w:val="20"/>
                <w:szCs w:val="20"/>
              </w:rPr>
            </w:pPr>
          </w:p>
        </w:tc>
      </w:tr>
      <w:tr w:rsidR="00B54511" w:rsidRPr="00761B54" w14:paraId="19153A93" w14:textId="77777777" w:rsidTr="00573319">
        <w:tc>
          <w:tcPr>
            <w:tcW w:w="9634" w:type="dxa"/>
            <w:gridSpan w:val="3"/>
            <w:tcMar>
              <w:top w:w="150" w:type="dxa"/>
              <w:left w:w="150" w:type="dxa"/>
              <w:bottom w:w="150" w:type="dxa"/>
              <w:right w:w="150" w:type="dxa"/>
            </w:tcMar>
            <w:vAlign w:val="center"/>
            <w:hideMark/>
          </w:tcPr>
          <w:p w14:paraId="21962BA6" w14:textId="77777777" w:rsidR="00B54511" w:rsidRPr="00761B54" w:rsidRDefault="00B54511" w:rsidP="00573319">
            <w:pPr>
              <w:pStyle w:val="ac"/>
              <w:spacing w:before="0" w:beforeAutospacing="0" w:after="0" w:afterAutospacing="0"/>
              <w:jc w:val="center"/>
              <w:rPr>
                <w:sz w:val="20"/>
                <w:szCs w:val="20"/>
              </w:rPr>
            </w:pPr>
            <w:r w:rsidRPr="00761B54">
              <w:rPr>
                <w:rStyle w:val="afb"/>
                <w:sz w:val="20"/>
                <w:szCs w:val="20"/>
              </w:rPr>
              <w:t>Умови отримання адміністративної послуги</w:t>
            </w:r>
          </w:p>
        </w:tc>
      </w:tr>
      <w:tr w:rsidR="00B54511" w:rsidRPr="00761B54" w14:paraId="5068BA5B" w14:textId="77777777" w:rsidTr="00573319">
        <w:tc>
          <w:tcPr>
            <w:tcW w:w="575" w:type="dxa"/>
            <w:tcMar>
              <w:top w:w="150" w:type="dxa"/>
              <w:left w:w="150" w:type="dxa"/>
              <w:bottom w:w="150" w:type="dxa"/>
              <w:right w:w="150" w:type="dxa"/>
            </w:tcMar>
            <w:vAlign w:val="center"/>
            <w:hideMark/>
          </w:tcPr>
          <w:p w14:paraId="5E74E6E0" w14:textId="2F6B93A6" w:rsidR="00B54511" w:rsidRPr="00CB0970" w:rsidRDefault="00B54511" w:rsidP="00573319">
            <w:pPr>
              <w:jc w:val="center"/>
              <w:rPr>
                <w:b/>
                <w:bCs/>
                <w:sz w:val="20"/>
                <w:szCs w:val="20"/>
              </w:rPr>
            </w:pPr>
            <w:r w:rsidRPr="00CB0970">
              <w:rPr>
                <w:rStyle w:val="afb"/>
                <w:b w:val="0"/>
                <w:bCs w:val="0"/>
                <w:sz w:val="20"/>
                <w:szCs w:val="20"/>
              </w:rPr>
              <w:t>8</w:t>
            </w:r>
          </w:p>
        </w:tc>
        <w:tc>
          <w:tcPr>
            <w:tcW w:w="3956" w:type="dxa"/>
            <w:tcMar>
              <w:top w:w="150" w:type="dxa"/>
              <w:left w:w="150" w:type="dxa"/>
              <w:bottom w:w="150" w:type="dxa"/>
              <w:right w:w="150" w:type="dxa"/>
            </w:tcMar>
            <w:vAlign w:val="center"/>
            <w:hideMark/>
          </w:tcPr>
          <w:p w14:paraId="45CA1889" w14:textId="77777777" w:rsidR="00B54511" w:rsidRPr="00761B54" w:rsidRDefault="00B54511" w:rsidP="00573319">
            <w:pPr>
              <w:jc w:val="center"/>
              <w:rPr>
                <w:sz w:val="20"/>
                <w:szCs w:val="20"/>
              </w:rPr>
            </w:pPr>
            <w:r w:rsidRPr="00761B54">
              <w:rPr>
                <w:sz w:val="20"/>
                <w:szCs w:val="20"/>
              </w:rPr>
              <w:t>Підстава для одержання адміністративної послуги</w:t>
            </w:r>
          </w:p>
        </w:tc>
        <w:tc>
          <w:tcPr>
            <w:tcW w:w="5103" w:type="dxa"/>
            <w:tcMar>
              <w:top w:w="150" w:type="dxa"/>
              <w:left w:w="150" w:type="dxa"/>
              <w:bottom w:w="150" w:type="dxa"/>
              <w:right w:w="150" w:type="dxa"/>
            </w:tcMar>
            <w:hideMark/>
          </w:tcPr>
          <w:p w14:paraId="751C0E97" w14:textId="77777777" w:rsidR="00B54511" w:rsidRPr="00761B54" w:rsidRDefault="00B54511" w:rsidP="00573319">
            <w:pPr>
              <w:jc w:val="both"/>
              <w:rPr>
                <w:sz w:val="20"/>
                <w:szCs w:val="20"/>
              </w:rPr>
            </w:pPr>
            <w:r w:rsidRPr="00761B54">
              <w:rPr>
                <w:sz w:val="20"/>
                <w:szCs w:val="20"/>
              </w:rPr>
              <w:t>Заява про внесення до Державного земельного кадастру відомостей (змін до них) про обмеження у використанні земель</w:t>
            </w:r>
          </w:p>
        </w:tc>
      </w:tr>
      <w:tr w:rsidR="00B54511" w:rsidRPr="00761B54" w14:paraId="198B626A" w14:textId="77777777" w:rsidTr="00573319">
        <w:tc>
          <w:tcPr>
            <w:tcW w:w="575" w:type="dxa"/>
            <w:tcMar>
              <w:top w:w="150" w:type="dxa"/>
              <w:left w:w="150" w:type="dxa"/>
              <w:bottom w:w="150" w:type="dxa"/>
              <w:right w:w="150" w:type="dxa"/>
            </w:tcMar>
            <w:vAlign w:val="center"/>
            <w:hideMark/>
          </w:tcPr>
          <w:p w14:paraId="5CC20681" w14:textId="4D0C0C63" w:rsidR="00B54511" w:rsidRPr="00CB0970" w:rsidRDefault="00B54511" w:rsidP="00573319">
            <w:pPr>
              <w:jc w:val="center"/>
              <w:rPr>
                <w:b/>
                <w:bCs/>
                <w:sz w:val="20"/>
                <w:szCs w:val="20"/>
              </w:rPr>
            </w:pPr>
            <w:r w:rsidRPr="00CB0970">
              <w:rPr>
                <w:rStyle w:val="afb"/>
                <w:b w:val="0"/>
                <w:bCs w:val="0"/>
                <w:sz w:val="20"/>
                <w:szCs w:val="20"/>
              </w:rPr>
              <w:t>9</w:t>
            </w:r>
          </w:p>
        </w:tc>
        <w:tc>
          <w:tcPr>
            <w:tcW w:w="3956" w:type="dxa"/>
            <w:tcMar>
              <w:top w:w="150" w:type="dxa"/>
              <w:left w:w="150" w:type="dxa"/>
              <w:bottom w:w="150" w:type="dxa"/>
              <w:right w:w="150" w:type="dxa"/>
            </w:tcMar>
            <w:vAlign w:val="center"/>
            <w:hideMark/>
          </w:tcPr>
          <w:p w14:paraId="1A806DB7" w14:textId="77777777" w:rsidR="00B54511" w:rsidRPr="00761B54" w:rsidRDefault="00B54511" w:rsidP="00573319">
            <w:pPr>
              <w:jc w:val="center"/>
              <w:rPr>
                <w:sz w:val="20"/>
                <w:szCs w:val="20"/>
              </w:rPr>
            </w:pPr>
            <w:r w:rsidRPr="00761B54">
              <w:rPr>
                <w:sz w:val="20"/>
                <w:szCs w:val="20"/>
              </w:rPr>
              <w:t xml:space="preserve">Вичерпний перелік документів, необхідних для отримання </w:t>
            </w:r>
            <w:r w:rsidRPr="00761B54">
              <w:rPr>
                <w:sz w:val="20"/>
                <w:szCs w:val="20"/>
              </w:rPr>
              <w:lastRenderedPageBreak/>
              <w:t>адміністративної послуги, а також вимоги до них</w:t>
            </w:r>
          </w:p>
        </w:tc>
        <w:tc>
          <w:tcPr>
            <w:tcW w:w="5103" w:type="dxa"/>
            <w:tcMar>
              <w:top w:w="150" w:type="dxa"/>
              <w:left w:w="150" w:type="dxa"/>
              <w:bottom w:w="150" w:type="dxa"/>
              <w:right w:w="150" w:type="dxa"/>
            </w:tcMar>
            <w:hideMark/>
          </w:tcPr>
          <w:p w14:paraId="4BFDB9B5" w14:textId="6BA837B1" w:rsidR="00B54511" w:rsidRPr="00761B54" w:rsidRDefault="00B54511" w:rsidP="00573319">
            <w:pPr>
              <w:jc w:val="both"/>
              <w:rPr>
                <w:sz w:val="20"/>
                <w:szCs w:val="20"/>
              </w:rPr>
            </w:pPr>
            <w:r w:rsidRPr="00761B54">
              <w:rPr>
                <w:sz w:val="20"/>
                <w:szCs w:val="20"/>
              </w:rPr>
              <w:lastRenderedPageBreak/>
              <w:t>1.</w:t>
            </w:r>
            <w:r w:rsidR="00CB0970">
              <w:rPr>
                <w:sz w:val="20"/>
                <w:szCs w:val="20"/>
              </w:rPr>
              <w:t> </w:t>
            </w:r>
            <w:r w:rsidRPr="00761B54">
              <w:rPr>
                <w:sz w:val="20"/>
                <w:szCs w:val="20"/>
              </w:rPr>
              <w:t xml:space="preserve">Заява про внесення до Державного земельного кадастру відомостей (змін до них) за формою, встановленою Порядком ведення Державного </w:t>
            </w:r>
            <w:r w:rsidRPr="00761B54">
              <w:rPr>
                <w:sz w:val="20"/>
                <w:szCs w:val="20"/>
              </w:rPr>
              <w:lastRenderedPageBreak/>
              <w:t>земельного кадастру, затвердженим постановою Кабінету Міністрів України від 17 жовтня 2012 р.             № 1051 (форма заяви додається)*</w:t>
            </w:r>
            <w:r w:rsidR="00AA729C">
              <w:rPr>
                <w:sz w:val="20"/>
                <w:szCs w:val="20"/>
              </w:rPr>
              <w:t>.</w:t>
            </w:r>
          </w:p>
          <w:p w14:paraId="5FCA1F62" w14:textId="1AACC3A3" w:rsidR="00B54511" w:rsidRPr="00F24B2D" w:rsidRDefault="00B54511" w:rsidP="00573319">
            <w:pPr>
              <w:spacing w:line="256" w:lineRule="auto"/>
              <w:jc w:val="both"/>
              <w:rPr>
                <w:sz w:val="20"/>
                <w:szCs w:val="20"/>
              </w:rPr>
            </w:pPr>
            <w:r w:rsidRPr="00761B54">
              <w:rPr>
                <w:sz w:val="20"/>
                <w:szCs w:val="20"/>
              </w:rPr>
              <w:t>2. Документація із землеустрою</w:t>
            </w:r>
            <w:r w:rsidRPr="00761B54">
              <w:rPr>
                <w:sz w:val="20"/>
                <w:szCs w:val="20"/>
                <w:shd w:val="clear" w:color="auto" w:fill="FFFFFF"/>
              </w:rPr>
              <w:t xml:space="preserve">, яка згідно         з  </w:t>
            </w:r>
            <w:hyperlink r:id="rId169" w:anchor="n554" w:history="1">
              <w:r w:rsidRPr="00761B54">
                <w:rPr>
                  <w:rStyle w:val="af1"/>
                  <w:rFonts w:eastAsiaTheme="majorEastAsia"/>
                  <w:color w:val="auto"/>
                  <w:sz w:val="20"/>
                  <w:szCs w:val="20"/>
                  <w:u w:val="none"/>
                  <w:shd w:val="clear" w:color="auto" w:fill="FFFFFF"/>
                </w:rPr>
                <w:t>пунктом 102</w:t>
              </w:r>
            </w:hyperlink>
            <w:r w:rsidRPr="00761B54">
              <w:rPr>
                <w:sz w:val="20"/>
                <w:szCs w:val="20"/>
                <w:shd w:val="clear" w:color="auto" w:fill="FFFFFF"/>
              </w:rPr>
              <w:t>  Порядку</w:t>
            </w:r>
            <w:r w:rsidRPr="00761B54">
              <w:rPr>
                <w:sz w:val="20"/>
                <w:szCs w:val="20"/>
              </w:rPr>
              <w:t xml:space="preserve"> ведення Державного земельного кадастру, затвердженого постановою Кабінету Міністрів України від 17.10.2012 № 1051, </w:t>
            </w:r>
            <w:r w:rsidRPr="00761B54">
              <w:rPr>
                <w:sz w:val="20"/>
                <w:szCs w:val="20"/>
                <w:shd w:val="clear" w:color="auto" w:fill="FFFFFF"/>
              </w:rPr>
              <w:t xml:space="preserve"> є підставою для внесення до Державного земельного кадастру відомостей про такі обмеження</w:t>
            </w:r>
            <w:r w:rsidRPr="00761B54">
              <w:rPr>
                <w:sz w:val="20"/>
                <w:szCs w:val="20"/>
              </w:rPr>
              <w:t>, а саме: схеми землеустрою і техніко-економічних обґрунтувань використання та охорони земель адміністративно-територіальних одиниць; комплексні плани просторового розвитку територій територіальних громад, генеральні плани населених пунктів, детальні плани територій; 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 проекти землеустрою, що забезпечують еколого-економічне обґрунтування сівозміни та впорядкування угідь; проекти землеустрою щодо відведення земельних ділянок; технічна документація із землеустрою щодо встановлення (відновлення) меж земельної ділянки в натурі (на місцевості); інша документація із землеустрою відповідно до статті 25 </w:t>
            </w:r>
            <w:hyperlink r:id="rId170" w:tgtFrame="_blank" w:history="1">
              <w:r w:rsidRPr="00761B54">
                <w:rPr>
                  <w:rStyle w:val="af1"/>
                  <w:rFonts w:eastAsiaTheme="majorEastAsia"/>
                  <w:color w:val="auto"/>
                  <w:sz w:val="20"/>
                  <w:szCs w:val="20"/>
                  <w:u w:val="none"/>
                </w:rPr>
                <w:t>Закону України «Про землеустрій</w:t>
              </w:r>
            </w:hyperlink>
            <w:r w:rsidRPr="00761B54">
              <w:rPr>
                <w:rStyle w:val="af1"/>
                <w:rFonts w:eastAsiaTheme="majorEastAsia"/>
                <w:color w:val="auto"/>
                <w:sz w:val="20"/>
                <w:szCs w:val="20"/>
                <w:u w:val="none"/>
              </w:rPr>
              <w:t>»</w:t>
            </w:r>
            <w:r w:rsidRPr="00761B54">
              <w:rPr>
                <w:sz w:val="20"/>
                <w:szCs w:val="20"/>
              </w:rPr>
              <w:t xml:space="preserve">; договір; рішення суду; робочі проекти землеустрою; проекти створення територій та об’єктів природно-заповідного фонду; технічна документація із землеустрою щодо інвентаризації земель; технічна документація із землеустрою щодо резервування цінних для заповідання територій та об’єктів; матеріали, за якими відповідно до законодавства, що діяло на момент їх розроблення, здійснювалося встановлення обмежень у використанні земель, визначених відповідно до  </w:t>
            </w:r>
            <w:hyperlink r:id="rId171" w:tgtFrame="_blank" w:history="1">
              <w:r w:rsidRPr="00761B54">
                <w:rPr>
                  <w:rStyle w:val="af1"/>
                  <w:rFonts w:eastAsiaTheme="majorEastAsia"/>
                  <w:color w:val="auto"/>
                  <w:sz w:val="20"/>
                  <w:szCs w:val="20"/>
                  <w:u w:val="none"/>
                </w:rPr>
                <w:t>Закону України</w:t>
              </w:r>
            </w:hyperlink>
            <w:r w:rsidRPr="00761B54">
              <w:rPr>
                <w:sz w:val="20"/>
                <w:szCs w:val="20"/>
              </w:rPr>
              <w:t xml:space="preserve"> «Про охорону культурної спадщини» і встановлених  </w:t>
            </w:r>
            <w:hyperlink r:id="rId172" w:anchor="n1019" w:tgtFrame="_blank" w:history="1">
              <w:r w:rsidRPr="00761B54">
                <w:rPr>
                  <w:rStyle w:val="af1"/>
                  <w:rFonts w:eastAsiaTheme="majorEastAsia"/>
                  <w:color w:val="auto"/>
                  <w:sz w:val="20"/>
                  <w:szCs w:val="20"/>
                  <w:u w:val="none"/>
                </w:rPr>
                <w:t>частиною сьомою</w:t>
              </w:r>
            </w:hyperlink>
            <w:r w:rsidRPr="00761B54">
              <w:rPr>
                <w:sz w:val="20"/>
                <w:szCs w:val="20"/>
              </w:rPr>
              <w:t>  статті 47 Закону України «Про землеустрій» до набрання чинності Законом України від 28 квітня 2021 р. </w:t>
            </w:r>
            <w:hyperlink r:id="rId173" w:tgtFrame="_blank" w:history="1">
              <w:r w:rsidRPr="00761B54">
                <w:rPr>
                  <w:rStyle w:val="af1"/>
                  <w:rFonts w:eastAsiaTheme="majorEastAsia"/>
                  <w:color w:val="auto"/>
                  <w:sz w:val="20"/>
                  <w:szCs w:val="20"/>
                  <w:u w:val="none"/>
                </w:rPr>
                <w:t>№ 1423-ІХ</w:t>
              </w:r>
            </w:hyperlink>
            <w:r w:rsidRPr="00761B54">
              <w:rPr>
                <w:sz w:val="20"/>
                <w:szCs w:val="20"/>
              </w:rPr>
              <w:t xml:space="preserve"> «Про внесення змін до деяких законодавчих актів України щодо вдосконалення системи управління та дерегуляції у сфері земельних відносин» (у разі коли з таких матеріалів неможливо встановити дійсні межі зазначених обмежень, такі відомості вносяться до Державного земельного кадастру на підставі науково-проектної документації у сфері охорони культурної спадщини, передбаченої  </w:t>
            </w:r>
            <w:hyperlink r:id="rId174" w:tgtFrame="_blank" w:history="1">
              <w:r w:rsidRPr="00761B54">
                <w:rPr>
                  <w:rStyle w:val="af1"/>
                  <w:rFonts w:eastAsiaTheme="majorEastAsia"/>
                  <w:color w:val="auto"/>
                  <w:sz w:val="20"/>
                  <w:szCs w:val="20"/>
                  <w:u w:val="none"/>
                </w:rPr>
                <w:t>Законом України</w:t>
              </w:r>
            </w:hyperlink>
            <w:r w:rsidRPr="00761B54">
              <w:rPr>
                <w:sz w:val="20"/>
                <w:szCs w:val="20"/>
              </w:rPr>
              <w:t xml:space="preserve">  «Про охорону культурної спадщини», а до її розроблення - технічної документації із землеустрою щодо встановлення меж режимоутворюючих об’єктів культурної спадщини). </w:t>
            </w:r>
            <w:r w:rsidRPr="00761B54">
              <w:rPr>
                <w:sz w:val="20"/>
                <w:szCs w:val="20"/>
                <w:shd w:val="clear" w:color="auto" w:fill="FFFFFF"/>
              </w:rPr>
              <w:t xml:space="preserve">Документація із землеустрою, технічна документація з оцінки земель в електронній формі засвідчуються </w:t>
            </w:r>
            <w:r w:rsidRPr="00761B54">
              <w:rPr>
                <w:sz w:val="20"/>
                <w:szCs w:val="20"/>
              </w:rPr>
              <w:t xml:space="preserve">шляхом накладення сертифікованим інженером-землевпорядником кваліфікованого електронного підпису відповідно до </w:t>
            </w:r>
            <w:r w:rsidRPr="00761B54">
              <w:rPr>
                <w:sz w:val="20"/>
                <w:szCs w:val="20"/>
              </w:rPr>
              <w:lastRenderedPageBreak/>
              <w:t>вимог </w:t>
            </w:r>
            <w:hyperlink r:id="rId175"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r w:rsidR="00AA729C">
              <w:rPr>
                <w:sz w:val="20"/>
                <w:szCs w:val="20"/>
              </w:rPr>
              <w:t>.</w:t>
            </w:r>
          </w:p>
          <w:p w14:paraId="6822C924" w14:textId="77777777" w:rsidR="00B54511" w:rsidRPr="00761B54" w:rsidRDefault="00B54511" w:rsidP="00573319">
            <w:pPr>
              <w:spacing w:line="256" w:lineRule="auto"/>
              <w:jc w:val="both"/>
              <w:rPr>
                <w:sz w:val="20"/>
                <w:szCs w:val="20"/>
              </w:rPr>
            </w:pPr>
            <w:r w:rsidRPr="00761B54">
              <w:rPr>
                <w:sz w:val="20"/>
                <w:szCs w:val="20"/>
              </w:rPr>
              <w:t>3. Електронний документ</w:t>
            </w:r>
          </w:p>
        </w:tc>
      </w:tr>
      <w:tr w:rsidR="00B54511" w:rsidRPr="00761B54" w14:paraId="3878C87C" w14:textId="77777777" w:rsidTr="00573319">
        <w:tc>
          <w:tcPr>
            <w:tcW w:w="575" w:type="dxa"/>
            <w:tcMar>
              <w:top w:w="150" w:type="dxa"/>
              <w:left w:w="150" w:type="dxa"/>
              <w:bottom w:w="150" w:type="dxa"/>
              <w:right w:w="150" w:type="dxa"/>
            </w:tcMar>
            <w:vAlign w:val="center"/>
            <w:hideMark/>
          </w:tcPr>
          <w:p w14:paraId="134B4B69" w14:textId="2F6D6B2D" w:rsidR="00B54511" w:rsidRPr="00CB0970" w:rsidRDefault="00B54511" w:rsidP="00573319">
            <w:pPr>
              <w:jc w:val="center"/>
              <w:rPr>
                <w:b/>
                <w:bCs/>
                <w:sz w:val="20"/>
                <w:szCs w:val="20"/>
              </w:rPr>
            </w:pPr>
            <w:r w:rsidRPr="00CB0970">
              <w:rPr>
                <w:rStyle w:val="afb"/>
                <w:b w:val="0"/>
                <w:bCs w:val="0"/>
                <w:sz w:val="20"/>
                <w:szCs w:val="20"/>
              </w:rPr>
              <w:lastRenderedPageBreak/>
              <w:t>10</w:t>
            </w:r>
          </w:p>
        </w:tc>
        <w:tc>
          <w:tcPr>
            <w:tcW w:w="3956" w:type="dxa"/>
            <w:tcMar>
              <w:top w:w="150" w:type="dxa"/>
              <w:left w:w="150" w:type="dxa"/>
              <w:bottom w:w="150" w:type="dxa"/>
              <w:right w:w="150" w:type="dxa"/>
            </w:tcMar>
            <w:vAlign w:val="center"/>
            <w:hideMark/>
          </w:tcPr>
          <w:p w14:paraId="4A98B8E3" w14:textId="77777777" w:rsidR="00B54511" w:rsidRPr="00761B54" w:rsidRDefault="00B54511" w:rsidP="00573319">
            <w:pPr>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103" w:type="dxa"/>
            <w:tcMar>
              <w:top w:w="150" w:type="dxa"/>
              <w:left w:w="150" w:type="dxa"/>
              <w:bottom w:w="150" w:type="dxa"/>
              <w:right w:w="150" w:type="dxa"/>
            </w:tcMar>
            <w:hideMark/>
          </w:tcPr>
          <w:p w14:paraId="5FF9A9B7" w14:textId="35F58145" w:rsidR="00B54511" w:rsidRPr="00761B54" w:rsidRDefault="00B54511" w:rsidP="00573319">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76"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AA729C">
              <w:rPr>
                <w:sz w:val="20"/>
                <w:szCs w:val="20"/>
                <w:shd w:val="clear" w:color="auto" w:fill="FFFFFF"/>
              </w:rPr>
              <w:t>.</w:t>
            </w:r>
          </w:p>
          <w:p w14:paraId="07F0B5BD" w14:textId="77777777" w:rsidR="00B54511" w:rsidRPr="00761B54" w:rsidRDefault="00B54511"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083D1BEB" w14:textId="77777777" w:rsidTr="00573319">
        <w:tc>
          <w:tcPr>
            <w:tcW w:w="575" w:type="dxa"/>
            <w:tcMar>
              <w:top w:w="150" w:type="dxa"/>
              <w:left w:w="150" w:type="dxa"/>
              <w:bottom w:w="150" w:type="dxa"/>
              <w:right w:w="150" w:type="dxa"/>
            </w:tcMar>
            <w:vAlign w:val="center"/>
            <w:hideMark/>
          </w:tcPr>
          <w:p w14:paraId="0CB01910" w14:textId="13B56A27" w:rsidR="00B54511" w:rsidRPr="00CB0970" w:rsidRDefault="00B54511" w:rsidP="00573319">
            <w:pPr>
              <w:jc w:val="center"/>
              <w:rPr>
                <w:b/>
                <w:bCs/>
                <w:sz w:val="20"/>
                <w:szCs w:val="20"/>
              </w:rPr>
            </w:pPr>
            <w:r w:rsidRPr="00CB0970">
              <w:rPr>
                <w:rStyle w:val="afb"/>
                <w:b w:val="0"/>
                <w:bCs w:val="0"/>
                <w:sz w:val="20"/>
                <w:szCs w:val="20"/>
              </w:rPr>
              <w:t>11</w:t>
            </w:r>
          </w:p>
        </w:tc>
        <w:tc>
          <w:tcPr>
            <w:tcW w:w="3956" w:type="dxa"/>
            <w:tcMar>
              <w:top w:w="150" w:type="dxa"/>
              <w:left w:w="150" w:type="dxa"/>
              <w:bottom w:w="150" w:type="dxa"/>
              <w:right w:w="150" w:type="dxa"/>
            </w:tcMar>
            <w:vAlign w:val="center"/>
            <w:hideMark/>
          </w:tcPr>
          <w:p w14:paraId="5ABE3063" w14:textId="77777777" w:rsidR="00B54511" w:rsidRPr="00761B54" w:rsidRDefault="00B54511" w:rsidP="00573319">
            <w:pPr>
              <w:jc w:val="center"/>
              <w:rPr>
                <w:sz w:val="20"/>
                <w:szCs w:val="20"/>
              </w:rPr>
            </w:pPr>
            <w:r w:rsidRPr="00761B54">
              <w:rPr>
                <w:sz w:val="20"/>
                <w:szCs w:val="20"/>
              </w:rPr>
              <w:t>Платність (безоплатність) надання адміністративної послуги</w:t>
            </w:r>
          </w:p>
        </w:tc>
        <w:tc>
          <w:tcPr>
            <w:tcW w:w="5103" w:type="dxa"/>
            <w:tcMar>
              <w:top w:w="150" w:type="dxa"/>
              <w:left w:w="150" w:type="dxa"/>
              <w:bottom w:w="150" w:type="dxa"/>
              <w:right w:w="150" w:type="dxa"/>
            </w:tcMar>
            <w:hideMark/>
          </w:tcPr>
          <w:p w14:paraId="4D531AEF" w14:textId="77777777" w:rsidR="00B54511" w:rsidRPr="00761B54" w:rsidRDefault="00B54511" w:rsidP="00573319">
            <w:pPr>
              <w:rPr>
                <w:sz w:val="20"/>
                <w:szCs w:val="20"/>
              </w:rPr>
            </w:pPr>
            <w:r w:rsidRPr="00761B54">
              <w:rPr>
                <w:sz w:val="20"/>
                <w:szCs w:val="20"/>
              </w:rPr>
              <w:t>Безоплатно</w:t>
            </w:r>
          </w:p>
        </w:tc>
      </w:tr>
      <w:tr w:rsidR="00B54511" w:rsidRPr="00761B54" w14:paraId="08B8B1CD" w14:textId="77777777" w:rsidTr="00573319">
        <w:tc>
          <w:tcPr>
            <w:tcW w:w="575" w:type="dxa"/>
            <w:tcMar>
              <w:top w:w="150" w:type="dxa"/>
              <w:left w:w="150" w:type="dxa"/>
              <w:bottom w:w="150" w:type="dxa"/>
              <w:right w:w="150" w:type="dxa"/>
            </w:tcMar>
            <w:vAlign w:val="center"/>
            <w:hideMark/>
          </w:tcPr>
          <w:p w14:paraId="2B64B8B9" w14:textId="31B6149D" w:rsidR="00B54511" w:rsidRPr="00CB0970" w:rsidRDefault="00B54511" w:rsidP="00573319">
            <w:pPr>
              <w:jc w:val="center"/>
              <w:rPr>
                <w:b/>
                <w:bCs/>
                <w:sz w:val="20"/>
                <w:szCs w:val="20"/>
              </w:rPr>
            </w:pPr>
            <w:r w:rsidRPr="00CB0970">
              <w:rPr>
                <w:rStyle w:val="afb"/>
                <w:b w:val="0"/>
                <w:bCs w:val="0"/>
                <w:sz w:val="20"/>
                <w:szCs w:val="20"/>
              </w:rPr>
              <w:t>12</w:t>
            </w:r>
          </w:p>
        </w:tc>
        <w:tc>
          <w:tcPr>
            <w:tcW w:w="3956" w:type="dxa"/>
            <w:tcMar>
              <w:top w:w="150" w:type="dxa"/>
              <w:left w:w="150" w:type="dxa"/>
              <w:bottom w:w="150" w:type="dxa"/>
              <w:right w:w="150" w:type="dxa"/>
            </w:tcMar>
            <w:vAlign w:val="center"/>
            <w:hideMark/>
          </w:tcPr>
          <w:p w14:paraId="520F6D71" w14:textId="77777777" w:rsidR="00B54511" w:rsidRPr="00761B54" w:rsidRDefault="00B54511" w:rsidP="00573319">
            <w:pPr>
              <w:jc w:val="center"/>
              <w:rPr>
                <w:sz w:val="20"/>
                <w:szCs w:val="20"/>
              </w:rPr>
            </w:pPr>
            <w:r w:rsidRPr="00761B54">
              <w:rPr>
                <w:sz w:val="20"/>
                <w:szCs w:val="20"/>
              </w:rPr>
              <w:t>Строк надання адміністративної послуги</w:t>
            </w:r>
          </w:p>
        </w:tc>
        <w:tc>
          <w:tcPr>
            <w:tcW w:w="5103" w:type="dxa"/>
            <w:tcMar>
              <w:top w:w="150" w:type="dxa"/>
              <w:left w:w="150" w:type="dxa"/>
              <w:bottom w:w="150" w:type="dxa"/>
              <w:right w:w="150" w:type="dxa"/>
            </w:tcMar>
            <w:hideMark/>
          </w:tcPr>
          <w:p w14:paraId="34E678E5" w14:textId="31419896" w:rsidR="00B54511" w:rsidRPr="00761B54" w:rsidRDefault="00B54511" w:rsidP="00573319">
            <w:pPr>
              <w:jc w:val="both"/>
              <w:rPr>
                <w:sz w:val="20"/>
                <w:szCs w:val="20"/>
              </w:rPr>
            </w:pPr>
            <w:r w:rsidRPr="00761B54">
              <w:rPr>
                <w:sz w:val="20"/>
                <w:szCs w:val="20"/>
              </w:rPr>
              <w:t xml:space="preserve">14 робочих днів з дня реєстрації відповідної заяви </w:t>
            </w:r>
            <w:r w:rsidR="001B3986" w:rsidRPr="00CB0970">
              <w:rPr>
                <w:sz w:val="20"/>
                <w:szCs w:val="20"/>
              </w:rPr>
              <w:t>у Державному земельному кадастрі</w:t>
            </w:r>
            <w:r w:rsidR="00676D72" w:rsidRPr="00CB0970">
              <w:rPr>
                <w:bCs/>
                <w:sz w:val="20"/>
                <w:szCs w:val="20"/>
              </w:rPr>
              <w:t xml:space="preserve"> або більший строк, який відповідає строку залишення заяви без руху</w:t>
            </w:r>
          </w:p>
        </w:tc>
      </w:tr>
      <w:tr w:rsidR="00B54511" w:rsidRPr="00761B54" w14:paraId="74A4C10B" w14:textId="77777777" w:rsidTr="00573319">
        <w:tc>
          <w:tcPr>
            <w:tcW w:w="575" w:type="dxa"/>
            <w:tcMar>
              <w:top w:w="150" w:type="dxa"/>
              <w:left w:w="150" w:type="dxa"/>
              <w:bottom w:w="150" w:type="dxa"/>
              <w:right w:w="150" w:type="dxa"/>
            </w:tcMar>
            <w:vAlign w:val="center"/>
            <w:hideMark/>
          </w:tcPr>
          <w:p w14:paraId="3089B953" w14:textId="3C878C42" w:rsidR="00B54511" w:rsidRPr="00CB0970" w:rsidRDefault="00B54511" w:rsidP="00573319">
            <w:pPr>
              <w:jc w:val="center"/>
              <w:rPr>
                <w:b/>
                <w:bCs/>
                <w:sz w:val="20"/>
                <w:szCs w:val="20"/>
              </w:rPr>
            </w:pPr>
            <w:r w:rsidRPr="00CB0970">
              <w:rPr>
                <w:rStyle w:val="afb"/>
                <w:b w:val="0"/>
                <w:bCs w:val="0"/>
                <w:sz w:val="20"/>
                <w:szCs w:val="20"/>
              </w:rPr>
              <w:t>13</w:t>
            </w:r>
          </w:p>
        </w:tc>
        <w:tc>
          <w:tcPr>
            <w:tcW w:w="3956" w:type="dxa"/>
            <w:tcMar>
              <w:top w:w="150" w:type="dxa"/>
              <w:left w:w="150" w:type="dxa"/>
              <w:bottom w:w="150" w:type="dxa"/>
              <w:right w:w="150" w:type="dxa"/>
            </w:tcMar>
            <w:vAlign w:val="center"/>
            <w:hideMark/>
          </w:tcPr>
          <w:p w14:paraId="2E97734E" w14:textId="77777777" w:rsidR="00B54511" w:rsidRPr="00761B54" w:rsidRDefault="00B54511" w:rsidP="00573319">
            <w:pPr>
              <w:jc w:val="center"/>
              <w:rPr>
                <w:sz w:val="20"/>
                <w:szCs w:val="20"/>
              </w:rPr>
            </w:pPr>
            <w:r w:rsidRPr="00761B54">
              <w:rPr>
                <w:sz w:val="20"/>
                <w:szCs w:val="20"/>
              </w:rPr>
              <w:t>Перелік підстав для відмови у наданні адміністративної послуги</w:t>
            </w:r>
          </w:p>
        </w:tc>
        <w:tc>
          <w:tcPr>
            <w:tcW w:w="5103" w:type="dxa"/>
            <w:tcMar>
              <w:top w:w="150" w:type="dxa"/>
              <w:left w:w="150" w:type="dxa"/>
              <w:bottom w:w="150" w:type="dxa"/>
              <w:right w:w="150" w:type="dxa"/>
            </w:tcMar>
            <w:hideMark/>
          </w:tcPr>
          <w:p w14:paraId="032F3C20" w14:textId="77777777" w:rsidR="00B54511" w:rsidRPr="00761B54" w:rsidRDefault="00B54511" w:rsidP="00573319">
            <w:pPr>
              <w:pStyle w:val="rvps2"/>
              <w:shd w:val="clear" w:color="auto" w:fill="FFFFFF"/>
              <w:spacing w:before="0" w:beforeAutospacing="0" w:after="0" w:afterAutospacing="0"/>
              <w:ind w:hanging="10"/>
              <w:jc w:val="both"/>
              <w:rPr>
                <w:sz w:val="20"/>
                <w:szCs w:val="20"/>
              </w:rPr>
            </w:pPr>
            <w:r w:rsidRPr="00761B54">
              <w:rPr>
                <w:sz w:val="20"/>
                <w:szCs w:val="20"/>
              </w:rPr>
              <w:t>1) обмеження згідно із законом не підлягає державній реєстрації;</w:t>
            </w:r>
          </w:p>
          <w:p w14:paraId="4622415C" w14:textId="77777777" w:rsidR="00B54511" w:rsidRPr="00761B54" w:rsidRDefault="00B54511" w:rsidP="00573319">
            <w:pPr>
              <w:pStyle w:val="rvps2"/>
              <w:shd w:val="clear" w:color="auto" w:fill="FFFFFF"/>
              <w:spacing w:before="0" w:beforeAutospacing="0" w:after="0" w:afterAutospacing="0"/>
              <w:ind w:hanging="10"/>
              <w:jc w:val="both"/>
              <w:rPr>
                <w:sz w:val="20"/>
                <w:szCs w:val="20"/>
              </w:rPr>
            </w:pPr>
            <w:bookmarkStart w:id="145" w:name="n565"/>
            <w:bookmarkStart w:id="146" w:name="n566"/>
            <w:bookmarkEnd w:id="145"/>
            <w:bookmarkEnd w:id="146"/>
            <w:r w:rsidRPr="00761B54">
              <w:rPr>
                <w:sz w:val="20"/>
                <w:szCs w:val="20"/>
              </w:rPr>
              <w:t>2) із заявою про державну реєстрацію обмеження у використанні земель звернулася неналежна особа (</w:t>
            </w:r>
            <w:r w:rsidRPr="00761B54">
              <w:rPr>
                <w:sz w:val="20"/>
                <w:szCs w:val="20"/>
                <w:lang w:eastAsia="ru-RU"/>
              </w:rPr>
              <w:t>державна реєстрація обмеження у використанні земель здійснюється на підставі заяви:</w:t>
            </w:r>
            <w:bookmarkStart w:id="147" w:name="n325"/>
            <w:bookmarkEnd w:id="147"/>
            <w:r w:rsidRPr="00761B54">
              <w:rPr>
                <w:sz w:val="20"/>
                <w:szCs w:val="20"/>
                <w:lang w:eastAsia="ru-RU"/>
              </w:rPr>
              <w:t xml:space="preserve"> власника земельної ділянки, користувача земельної ділянки державної чи комунальної власності або особи, на користь якої встановлені обмеження, - щодо обмежень, які стосуються використання певної земельної ділянки;</w:t>
            </w:r>
            <w:bookmarkStart w:id="148" w:name="n326"/>
            <w:bookmarkEnd w:id="148"/>
            <w:r w:rsidRPr="00761B54">
              <w:rPr>
                <w:sz w:val="20"/>
                <w:szCs w:val="20"/>
                <w:lang w:eastAsia="ru-RU"/>
              </w:rPr>
              <w:t xml:space="preserve"> органу виконавчої влади, органу місцевого самоврядування, рішенням якого затверджена документація із землеустрою, яка є підставою для внесення відомостей про ці обмеження до Державного земельного кадастру, - щодо інших обмежень)</w:t>
            </w:r>
            <w:r w:rsidRPr="00761B54">
              <w:rPr>
                <w:sz w:val="20"/>
                <w:szCs w:val="20"/>
              </w:rPr>
              <w:t>;</w:t>
            </w:r>
          </w:p>
          <w:p w14:paraId="2B3246EF" w14:textId="77777777" w:rsidR="00B54511" w:rsidRPr="00761B54" w:rsidRDefault="00B54511" w:rsidP="00573319">
            <w:pPr>
              <w:pStyle w:val="rvps2"/>
              <w:shd w:val="clear" w:color="auto" w:fill="FFFFFF"/>
              <w:spacing w:before="0" w:beforeAutospacing="0" w:after="0" w:afterAutospacing="0"/>
              <w:ind w:hanging="10"/>
              <w:jc w:val="both"/>
              <w:rPr>
                <w:sz w:val="20"/>
                <w:szCs w:val="20"/>
              </w:rPr>
            </w:pPr>
            <w:bookmarkStart w:id="149" w:name="n567"/>
            <w:bookmarkEnd w:id="149"/>
            <w:r w:rsidRPr="00761B54">
              <w:rPr>
                <w:sz w:val="20"/>
                <w:szCs w:val="20"/>
              </w:rPr>
              <w:t xml:space="preserve">3) подані документи не відповідають вимогам </w:t>
            </w:r>
            <w:r w:rsidRPr="00761B54">
              <w:rPr>
                <w:sz w:val="20"/>
                <w:szCs w:val="20"/>
                <w:shd w:val="clear" w:color="auto" w:fill="FFFFFF"/>
              </w:rPr>
              <w:t>законів та прийнятих відповідно до них нормативно-правових актів, документації із землеустрою та містобудівної документації</w:t>
            </w:r>
            <w:r w:rsidRPr="00761B54">
              <w:rPr>
                <w:sz w:val="20"/>
                <w:szCs w:val="20"/>
              </w:rPr>
              <w:t>;</w:t>
            </w:r>
          </w:p>
          <w:p w14:paraId="42D80781" w14:textId="77777777" w:rsidR="00B54511" w:rsidRPr="00761B54" w:rsidRDefault="00B54511" w:rsidP="00573319">
            <w:pPr>
              <w:pStyle w:val="rvps2"/>
              <w:shd w:val="clear" w:color="auto" w:fill="FFFFFF"/>
              <w:spacing w:before="0" w:beforeAutospacing="0" w:after="0" w:afterAutospacing="0"/>
              <w:ind w:hanging="10"/>
              <w:jc w:val="both"/>
              <w:rPr>
                <w:sz w:val="20"/>
                <w:szCs w:val="20"/>
              </w:rPr>
            </w:pPr>
            <w:bookmarkStart w:id="150" w:name="n1589"/>
            <w:bookmarkStart w:id="151" w:name="n568"/>
            <w:bookmarkEnd w:id="150"/>
            <w:bookmarkEnd w:id="151"/>
            <w:r w:rsidRPr="00761B54">
              <w:rPr>
                <w:sz w:val="20"/>
                <w:szCs w:val="20"/>
              </w:rPr>
              <w:t>4) заявлене обмеження вже зареєстроване</w:t>
            </w:r>
          </w:p>
        </w:tc>
      </w:tr>
      <w:tr w:rsidR="00B54511" w:rsidRPr="00761B54" w14:paraId="6400175E" w14:textId="77777777" w:rsidTr="00573319">
        <w:tc>
          <w:tcPr>
            <w:tcW w:w="575" w:type="dxa"/>
            <w:tcMar>
              <w:top w:w="150" w:type="dxa"/>
              <w:left w:w="150" w:type="dxa"/>
              <w:bottom w:w="150" w:type="dxa"/>
              <w:right w:w="150" w:type="dxa"/>
            </w:tcMar>
            <w:vAlign w:val="center"/>
            <w:hideMark/>
          </w:tcPr>
          <w:p w14:paraId="6F8EB363" w14:textId="371C8AAE" w:rsidR="00B54511" w:rsidRPr="00CB0970" w:rsidRDefault="00B54511" w:rsidP="00573319">
            <w:pPr>
              <w:jc w:val="center"/>
              <w:rPr>
                <w:b/>
                <w:bCs/>
                <w:sz w:val="20"/>
                <w:szCs w:val="20"/>
              </w:rPr>
            </w:pPr>
            <w:r w:rsidRPr="00CB0970">
              <w:rPr>
                <w:rStyle w:val="afb"/>
                <w:b w:val="0"/>
                <w:bCs w:val="0"/>
                <w:sz w:val="20"/>
                <w:szCs w:val="20"/>
              </w:rPr>
              <w:t>14</w:t>
            </w:r>
          </w:p>
        </w:tc>
        <w:tc>
          <w:tcPr>
            <w:tcW w:w="3956" w:type="dxa"/>
            <w:tcMar>
              <w:top w:w="150" w:type="dxa"/>
              <w:left w:w="150" w:type="dxa"/>
              <w:bottom w:w="150" w:type="dxa"/>
              <w:right w:w="150" w:type="dxa"/>
            </w:tcMar>
            <w:vAlign w:val="center"/>
            <w:hideMark/>
          </w:tcPr>
          <w:p w14:paraId="5084C87C" w14:textId="77777777" w:rsidR="00B54511" w:rsidRPr="00761B54" w:rsidRDefault="00B54511" w:rsidP="00573319">
            <w:pPr>
              <w:jc w:val="center"/>
              <w:rPr>
                <w:sz w:val="20"/>
                <w:szCs w:val="20"/>
              </w:rPr>
            </w:pPr>
            <w:r w:rsidRPr="00761B54">
              <w:rPr>
                <w:sz w:val="20"/>
                <w:szCs w:val="20"/>
              </w:rPr>
              <w:t>Результат надання адміністративної послуги</w:t>
            </w:r>
          </w:p>
        </w:tc>
        <w:tc>
          <w:tcPr>
            <w:tcW w:w="5103" w:type="dxa"/>
            <w:tcMar>
              <w:top w:w="150" w:type="dxa"/>
              <w:left w:w="150" w:type="dxa"/>
              <w:bottom w:w="150" w:type="dxa"/>
              <w:right w:w="150" w:type="dxa"/>
            </w:tcMar>
            <w:hideMark/>
          </w:tcPr>
          <w:p w14:paraId="110C3011" w14:textId="77777777" w:rsidR="00B54511" w:rsidRPr="00761B54" w:rsidRDefault="00B54511" w:rsidP="00573319">
            <w:pPr>
              <w:jc w:val="both"/>
              <w:rPr>
                <w:sz w:val="20"/>
                <w:szCs w:val="20"/>
              </w:rPr>
            </w:pPr>
            <w:r w:rsidRPr="00761B54">
              <w:rPr>
                <w:sz w:val="20"/>
                <w:szCs w:val="20"/>
              </w:rPr>
              <w:t xml:space="preserve">Витяг з Державного земельного кадастру про обмеження у використанні земель </w:t>
            </w:r>
          </w:p>
          <w:p w14:paraId="67C9C0E2" w14:textId="77777777" w:rsidR="00B54511" w:rsidRDefault="00B54511" w:rsidP="00573319">
            <w:pPr>
              <w:jc w:val="both"/>
              <w:rPr>
                <w:sz w:val="20"/>
                <w:szCs w:val="20"/>
              </w:rPr>
            </w:pPr>
            <w:r w:rsidRPr="00761B54">
              <w:rPr>
                <w:sz w:val="20"/>
                <w:szCs w:val="20"/>
              </w:rPr>
              <w:t>Рішення про відмову у внесенні відомостей (змін до них) до Державного земельного кадастру</w:t>
            </w:r>
          </w:p>
          <w:p w14:paraId="67A1DCD3" w14:textId="4E139FAA" w:rsidR="00D60468" w:rsidRPr="00CB0970" w:rsidRDefault="00D60468" w:rsidP="00573319">
            <w:pPr>
              <w:jc w:val="both"/>
              <w:rPr>
                <w:sz w:val="20"/>
                <w:szCs w:val="20"/>
              </w:rPr>
            </w:pPr>
            <w:r w:rsidRPr="00CB0970">
              <w:rPr>
                <w:sz w:val="20"/>
                <w:szCs w:val="20"/>
              </w:rPr>
              <w:t>Протокол проведення перевірки електронного документа</w:t>
            </w:r>
          </w:p>
          <w:p w14:paraId="41F97BD6" w14:textId="77777777" w:rsidR="00E8178A" w:rsidRPr="00F24B2D" w:rsidRDefault="00E8178A" w:rsidP="00E8178A">
            <w:pPr>
              <w:pStyle w:val="ac"/>
              <w:spacing w:before="0" w:beforeAutospacing="0" w:after="0" w:afterAutospacing="0"/>
              <w:rPr>
                <w:sz w:val="20"/>
                <w:szCs w:val="20"/>
              </w:rPr>
            </w:pPr>
            <w:r w:rsidRPr="00CB0970">
              <w:rPr>
                <w:sz w:val="20"/>
                <w:szCs w:val="20"/>
              </w:rPr>
              <w:t>Рішення про відмову у прийнятті заяви до розгляду</w:t>
            </w:r>
          </w:p>
          <w:p w14:paraId="723236E6" w14:textId="77777777" w:rsidR="00E8178A" w:rsidRPr="00CB0970" w:rsidRDefault="00E8178A" w:rsidP="00E8178A">
            <w:pPr>
              <w:jc w:val="both"/>
              <w:rPr>
                <w:sz w:val="20"/>
                <w:szCs w:val="20"/>
              </w:rPr>
            </w:pPr>
            <w:r w:rsidRPr="00CB0970">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0B7118D5" w14:textId="77777777" w:rsidR="00F322F1" w:rsidRPr="00CB0970" w:rsidRDefault="00F322F1" w:rsidP="00F322F1">
            <w:pPr>
              <w:jc w:val="both"/>
              <w:rPr>
                <w:sz w:val="20"/>
                <w:szCs w:val="20"/>
              </w:rPr>
            </w:pPr>
            <w:r w:rsidRPr="00CB0970">
              <w:rPr>
                <w:sz w:val="20"/>
                <w:szCs w:val="20"/>
              </w:rPr>
              <w:lastRenderedPageBreak/>
              <w:t xml:space="preserve">Повідомлення про залишення заяви без руху </w:t>
            </w:r>
          </w:p>
          <w:p w14:paraId="0CD25FD9" w14:textId="77777777" w:rsidR="00F322F1" w:rsidRPr="00CB0970" w:rsidRDefault="00F322F1" w:rsidP="00F322F1">
            <w:pPr>
              <w:jc w:val="both"/>
              <w:rPr>
                <w:sz w:val="20"/>
                <w:szCs w:val="20"/>
              </w:rPr>
            </w:pPr>
            <w:r w:rsidRPr="00CB0970">
              <w:rPr>
                <w:sz w:val="20"/>
                <w:szCs w:val="20"/>
              </w:rPr>
              <w:t>Повідомлення про продовження строку усунення виявлених недоліків</w:t>
            </w:r>
          </w:p>
          <w:p w14:paraId="5B6CFD3A" w14:textId="77777777" w:rsidR="00F322F1" w:rsidRPr="00CB0970" w:rsidRDefault="00F322F1" w:rsidP="00F322F1">
            <w:pPr>
              <w:jc w:val="both"/>
              <w:rPr>
                <w:sz w:val="20"/>
                <w:szCs w:val="20"/>
              </w:rPr>
            </w:pPr>
            <w:r w:rsidRPr="00CB0970">
              <w:rPr>
                <w:sz w:val="20"/>
                <w:szCs w:val="20"/>
              </w:rPr>
              <w:t>Повідомлення про відмову у продовженні строку усунення виявлених недоліків</w:t>
            </w:r>
          </w:p>
          <w:p w14:paraId="1B9CA8B0" w14:textId="0C22002E" w:rsidR="003971FC" w:rsidRPr="003971FC" w:rsidRDefault="003971FC" w:rsidP="00F322F1">
            <w:pPr>
              <w:jc w:val="both"/>
              <w:rPr>
                <w:color w:val="000000"/>
                <w:sz w:val="20"/>
                <w:szCs w:val="20"/>
              </w:rPr>
            </w:pPr>
            <w:r w:rsidRPr="00CB0970">
              <w:rPr>
                <w:color w:val="000000"/>
                <w:sz w:val="20"/>
                <w:szCs w:val="20"/>
              </w:rPr>
              <w:t>Рішення про продовження розгляду заяви</w:t>
            </w:r>
          </w:p>
        </w:tc>
      </w:tr>
      <w:tr w:rsidR="00B54511" w:rsidRPr="00761B54" w14:paraId="7BC7C82E" w14:textId="77777777" w:rsidTr="00573319">
        <w:tc>
          <w:tcPr>
            <w:tcW w:w="575" w:type="dxa"/>
            <w:tcMar>
              <w:top w:w="150" w:type="dxa"/>
              <w:left w:w="150" w:type="dxa"/>
              <w:bottom w:w="150" w:type="dxa"/>
              <w:right w:w="150" w:type="dxa"/>
            </w:tcMar>
            <w:vAlign w:val="center"/>
            <w:hideMark/>
          </w:tcPr>
          <w:p w14:paraId="728D4A29" w14:textId="5D0112B8" w:rsidR="00B54511" w:rsidRPr="00CB0970" w:rsidRDefault="00B54511" w:rsidP="00573319">
            <w:pPr>
              <w:jc w:val="center"/>
              <w:rPr>
                <w:b/>
                <w:bCs/>
                <w:sz w:val="20"/>
                <w:szCs w:val="20"/>
              </w:rPr>
            </w:pPr>
            <w:r w:rsidRPr="00CB0970">
              <w:rPr>
                <w:rStyle w:val="afb"/>
                <w:b w:val="0"/>
                <w:bCs w:val="0"/>
                <w:sz w:val="20"/>
                <w:szCs w:val="20"/>
              </w:rPr>
              <w:lastRenderedPageBreak/>
              <w:t>15</w:t>
            </w:r>
          </w:p>
        </w:tc>
        <w:tc>
          <w:tcPr>
            <w:tcW w:w="3956" w:type="dxa"/>
            <w:tcMar>
              <w:top w:w="150" w:type="dxa"/>
              <w:left w:w="150" w:type="dxa"/>
              <w:bottom w:w="150" w:type="dxa"/>
              <w:right w:w="150" w:type="dxa"/>
            </w:tcMar>
            <w:vAlign w:val="center"/>
            <w:hideMark/>
          </w:tcPr>
          <w:p w14:paraId="3162FF01" w14:textId="77777777" w:rsidR="00B54511" w:rsidRPr="00761B54" w:rsidRDefault="00B54511" w:rsidP="00573319">
            <w:pPr>
              <w:jc w:val="center"/>
              <w:rPr>
                <w:sz w:val="20"/>
                <w:szCs w:val="20"/>
              </w:rPr>
            </w:pPr>
            <w:r w:rsidRPr="00761B54">
              <w:rPr>
                <w:sz w:val="20"/>
                <w:szCs w:val="20"/>
              </w:rPr>
              <w:t>Способи отримання відповіді (результату)</w:t>
            </w:r>
          </w:p>
        </w:tc>
        <w:tc>
          <w:tcPr>
            <w:tcW w:w="5103" w:type="dxa"/>
            <w:tcMar>
              <w:top w:w="150" w:type="dxa"/>
              <w:left w:w="150" w:type="dxa"/>
              <w:bottom w:w="150" w:type="dxa"/>
              <w:right w:w="150" w:type="dxa"/>
            </w:tcMar>
            <w:hideMark/>
          </w:tcPr>
          <w:p w14:paraId="3DDDA9CC" w14:textId="77777777" w:rsidR="00B54511" w:rsidRPr="00761B54" w:rsidRDefault="00B54511" w:rsidP="00573319">
            <w:pPr>
              <w:jc w:val="both"/>
              <w:rPr>
                <w:sz w:val="20"/>
                <w:szCs w:val="20"/>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B54511" w:rsidRPr="00761B54" w14:paraId="5A2BA5CD" w14:textId="77777777" w:rsidTr="00573319">
        <w:tc>
          <w:tcPr>
            <w:tcW w:w="575" w:type="dxa"/>
            <w:tcMar>
              <w:top w:w="150" w:type="dxa"/>
              <w:left w:w="150" w:type="dxa"/>
              <w:bottom w:w="150" w:type="dxa"/>
              <w:right w:w="150" w:type="dxa"/>
            </w:tcMar>
            <w:vAlign w:val="center"/>
            <w:hideMark/>
          </w:tcPr>
          <w:p w14:paraId="3A577B15" w14:textId="0D381110" w:rsidR="00B54511" w:rsidRPr="00CB0970" w:rsidRDefault="00B54511" w:rsidP="00573319">
            <w:pPr>
              <w:jc w:val="center"/>
              <w:rPr>
                <w:b/>
                <w:bCs/>
                <w:sz w:val="20"/>
                <w:szCs w:val="20"/>
              </w:rPr>
            </w:pPr>
            <w:r w:rsidRPr="00CB0970">
              <w:rPr>
                <w:rStyle w:val="afb"/>
                <w:b w:val="0"/>
                <w:bCs w:val="0"/>
                <w:sz w:val="20"/>
                <w:szCs w:val="20"/>
              </w:rPr>
              <w:t>16</w:t>
            </w:r>
          </w:p>
        </w:tc>
        <w:tc>
          <w:tcPr>
            <w:tcW w:w="3956" w:type="dxa"/>
            <w:tcMar>
              <w:top w:w="150" w:type="dxa"/>
              <w:left w:w="150" w:type="dxa"/>
              <w:bottom w:w="150" w:type="dxa"/>
              <w:right w:w="150" w:type="dxa"/>
            </w:tcMar>
            <w:vAlign w:val="center"/>
            <w:hideMark/>
          </w:tcPr>
          <w:p w14:paraId="49199D89" w14:textId="77777777" w:rsidR="00B54511" w:rsidRPr="00761B54" w:rsidRDefault="00B54511" w:rsidP="00573319">
            <w:pPr>
              <w:jc w:val="center"/>
              <w:rPr>
                <w:sz w:val="20"/>
                <w:szCs w:val="20"/>
              </w:rPr>
            </w:pPr>
            <w:r w:rsidRPr="00761B54">
              <w:rPr>
                <w:sz w:val="20"/>
                <w:szCs w:val="20"/>
              </w:rPr>
              <w:t>Примітка</w:t>
            </w:r>
          </w:p>
        </w:tc>
        <w:tc>
          <w:tcPr>
            <w:tcW w:w="5103" w:type="dxa"/>
            <w:tcMar>
              <w:top w:w="150" w:type="dxa"/>
              <w:left w:w="150" w:type="dxa"/>
              <w:bottom w:w="150" w:type="dxa"/>
              <w:right w:w="150" w:type="dxa"/>
            </w:tcMar>
            <w:hideMark/>
          </w:tcPr>
          <w:p w14:paraId="76BD607D" w14:textId="77777777" w:rsidR="00B54511" w:rsidRPr="00761B54" w:rsidRDefault="00B54511" w:rsidP="00573319">
            <w:pPr>
              <w:jc w:val="both"/>
              <w:rPr>
                <w:sz w:val="20"/>
                <w:szCs w:val="20"/>
              </w:rPr>
            </w:pPr>
            <w:r w:rsidRPr="00761B54">
              <w:rPr>
                <w:sz w:val="20"/>
                <w:szCs w:val="20"/>
              </w:rPr>
              <w:t>*Форма заяви про внесення відомостей (змін до них)</w:t>
            </w:r>
            <w:r w:rsidRPr="00761B54">
              <w:t xml:space="preserve"> </w:t>
            </w:r>
            <w:r w:rsidRPr="00761B54">
              <w:rPr>
                <w:sz w:val="20"/>
                <w:szCs w:val="20"/>
              </w:rPr>
              <w:t>до Державного земельного кадастру наведена у додатку до Інформаційної картки адміністративної послуги</w:t>
            </w:r>
          </w:p>
        </w:tc>
      </w:tr>
    </w:tbl>
    <w:p w14:paraId="57849631" w14:textId="77777777" w:rsidR="00B54511" w:rsidRPr="00761B54" w:rsidRDefault="00B54511" w:rsidP="00B54511">
      <w:pPr>
        <w:pStyle w:val="ac"/>
        <w:spacing w:before="0" w:beforeAutospacing="0" w:after="0" w:afterAutospacing="0"/>
        <w:ind w:left="5245"/>
        <w:jc w:val="both"/>
      </w:pPr>
    </w:p>
    <w:p w14:paraId="72BEA8C7" w14:textId="77777777" w:rsidR="0084041C" w:rsidRPr="00761B54" w:rsidRDefault="0084041C" w:rsidP="00B54511">
      <w:pPr>
        <w:pStyle w:val="ac"/>
        <w:spacing w:before="0" w:beforeAutospacing="0" w:after="0" w:afterAutospacing="0"/>
        <w:ind w:left="5387"/>
        <w:jc w:val="both"/>
        <w:rPr>
          <w:lang w:val="uk-UA"/>
        </w:rPr>
      </w:pPr>
    </w:p>
    <w:p w14:paraId="030D747F" w14:textId="77777777" w:rsidR="0084041C" w:rsidRPr="00761B54" w:rsidRDefault="0084041C" w:rsidP="00B54511">
      <w:pPr>
        <w:pStyle w:val="ac"/>
        <w:spacing w:before="0" w:beforeAutospacing="0" w:after="0" w:afterAutospacing="0"/>
        <w:ind w:left="5387"/>
        <w:jc w:val="both"/>
        <w:rPr>
          <w:lang w:val="uk-UA"/>
        </w:rPr>
      </w:pPr>
    </w:p>
    <w:p w14:paraId="0B0EC24F" w14:textId="77777777" w:rsidR="0084041C" w:rsidRPr="00761B54" w:rsidRDefault="0084041C" w:rsidP="00B54511">
      <w:pPr>
        <w:pStyle w:val="ac"/>
        <w:spacing w:before="0" w:beforeAutospacing="0" w:after="0" w:afterAutospacing="0"/>
        <w:ind w:left="5387"/>
        <w:jc w:val="both"/>
        <w:rPr>
          <w:lang w:val="uk-UA"/>
        </w:rPr>
      </w:pPr>
    </w:p>
    <w:p w14:paraId="69ABBF9F" w14:textId="77777777" w:rsidR="0084041C" w:rsidRPr="00761B54" w:rsidRDefault="0084041C" w:rsidP="00B54511">
      <w:pPr>
        <w:pStyle w:val="ac"/>
        <w:spacing w:before="0" w:beforeAutospacing="0" w:after="0" w:afterAutospacing="0"/>
        <w:ind w:left="5387"/>
        <w:jc w:val="both"/>
        <w:rPr>
          <w:lang w:val="uk-UA"/>
        </w:rPr>
      </w:pPr>
    </w:p>
    <w:p w14:paraId="2FEF1F60" w14:textId="77777777" w:rsidR="0084041C" w:rsidRPr="00761B54" w:rsidRDefault="0084041C" w:rsidP="00B54511">
      <w:pPr>
        <w:pStyle w:val="ac"/>
        <w:spacing w:before="0" w:beforeAutospacing="0" w:after="0" w:afterAutospacing="0"/>
        <w:ind w:left="5387"/>
        <w:jc w:val="both"/>
        <w:rPr>
          <w:lang w:val="uk-UA"/>
        </w:rPr>
      </w:pPr>
    </w:p>
    <w:p w14:paraId="49CE813A" w14:textId="77777777" w:rsidR="0084041C" w:rsidRPr="00761B54" w:rsidRDefault="0084041C" w:rsidP="00B54511">
      <w:pPr>
        <w:pStyle w:val="ac"/>
        <w:spacing w:before="0" w:beforeAutospacing="0" w:after="0" w:afterAutospacing="0"/>
        <w:ind w:left="5387"/>
        <w:jc w:val="both"/>
        <w:rPr>
          <w:lang w:val="uk-UA"/>
        </w:rPr>
      </w:pPr>
    </w:p>
    <w:p w14:paraId="49BCFFE3" w14:textId="77777777" w:rsidR="0084041C" w:rsidRPr="00761B54" w:rsidRDefault="0084041C" w:rsidP="00B54511">
      <w:pPr>
        <w:pStyle w:val="ac"/>
        <w:spacing w:before="0" w:beforeAutospacing="0" w:after="0" w:afterAutospacing="0"/>
        <w:ind w:left="5387"/>
        <w:jc w:val="both"/>
        <w:rPr>
          <w:lang w:val="uk-UA"/>
        </w:rPr>
      </w:pPr>
    </w:p>
    <w:p w14:paraId="2104C4A1" w14:textId="77777777" w:rsidR="0084041C" w:rsidRPr="00761B54" w:rsidRDefault="0084041C" w:rsidP="00B54511">
      <w:pPr>
        <w:pStyle w:val="ac"/>
        <w:spacing w:before="0" w:beforeAutospacing="0" w:after="0" w:afterAutospacing="0"/>
        <w:ind w:left="5387"/>
        <w:jc w:val="both"/>
        <w:rPr>
          <w:lang w:val="uk-UA"/>
        </w:rPr>
      </w:pPr>
    </w:p>
    <w:p w14:paraId="1CC95B3B" w14:textId="77777777" w:rsidR="0084041C" w:rsidRPr="00761B54" w:rsidRDefault="0084041C" w:rsidP="00B54511">
      <w:pPr>
        <w:pStyle w:val="ac"/>
        <w:spacing w:before="0" w:beforeAutospacing="0" w:after="0" w:afterAutospacing="0"/>
        <w:ind w:left="5387"/>
        <w:jc w:val="both"/>
        <w:rPr>
          <w:lang w:val="uk-UA"/>
        </w:rPr>
      </w:pPr>
    </w:p>
    <w:p w14:paraId="4FBFE389" w14:textId="77777777" w:rsidR="0084041C" w:rsidRPr="00761B54" w:rsidRDefault="0084041C" w:rsidP="00B54511">
      <w:pPr>
        <w:pStyle w:val="ac"/>
        <w:spacing w:before="0" w:beforeAutospacing="0" w:after="0" w:afterAutospacing="0"/>
        <w:ind w:left="5387"/>
        <w:jc w:val="both"/>
        <w:rPr>
          <w:lang w:val="uk-UA"/>
        </w:rPr>
      </w:pPr>
    </w:p>
    <w:p w14:paraId="0FB12CEF" w14:textId="77777777" w:rsidR="0084041C" w:rsidRPr="00761B54" w:rsidRDefault="0084041C" w:rsidP="00B54511">
      <w:pPr>
        <w:pStyle w:val="ac"/>
        <w:spacing w:before="0" w:beforeAutospacing="0" w:after="0" w:afterAutospacing="0"/>
        <w:ind w:left="5387"/>
        <w:jc w:val="both"/>
        <w:rPr>
          <w:lang w:val="uk-UA"/>
        </w:rPr>
      </w:pPr>
    </w:p>
    <w:p w14:paraId="23B11298" w14:textId="77777777" w:rsidR="0084041C" w:rsidRPr="00761B54" w:rsidRDefault="0084041C" w:rsidP="00B54511">
      <w:pPr>
        <w:pStyle w:val="ac"/>
        <w:spacing w:before="0" w:beforeAutospacing="0" w:after="0" w:afterAutospacing="0"/>
        <w:ind w:left="5387"/>
        <w:jc w:val="both"/>
        <w:rPr>
          <w:lang w:val="uk-UA"/>
        </w:rPr>
      </w:pPr>
    </w:p>
    <w:p w14:paraId="6C29D34C" w14:textId="77777777" w:rsidR="0084041C" w:rsidRPr="00761B54" w:rsidRDefault="0084041C" w:rsidP="00B54511">
      <w:pPr>
        <w:pStyle w:val="ac"/>
        <w:spacing w:before="0" w:beforeAutospacing="0" w:after="0" w:afterAutospacing="0"/>
        <w:ind w:left="5387"/>
        <w:jc w:val="both"/>
        <w:rPr>
          <w:lang w:val="uk-UA"/>
        </w:rPr>
      </w:pPr>
    </w:p>
    <w:p w14:paraId="47C893D1" w14:textId="77777777" w:rsidR="0084041C" w:rsidRPr="00761B54" w:rsidRDefault="0084041C" w:rsidP="00B54511">
      <w:pPr>
        <w:pStyle w:val="ac"/>
        <w:spacing w:before="0" w:beforeAutospacing="0" w:after="0" w:afterAutospacing="0"/>
        <w:ind w:left="5387"/>
        <w:jc w:val="both"/>
        <w:rPr>
          <w:lang w:val="uk-UA"/>
        </w:rPr>
      </w:pPr>
    </w:p>
    <w:p w14:paraId="255B293B" w14:textId="77777777" w:rsidR="0084041C" w:rsidRPr="00761B54" w:rsidRDefault="0084041C" w:rsidP="00B54511">
      <w:pPr>
        <w:pStyle w:val="ac"/>
        <w:spacing w:before="0" w:beforeAutospacing="0" w:after="0" w:afterAutospacing="0"/>
        <w:ind w:left="5387"/>
        <w:jc w:val="both"/>
        <w:rPr>
          <w:lang w:val="uk-UA"/>
        </w:rPr>
      </w:pPr>
    </w:p>
    <w:p w14:paraId="629852CA" w14:textId="77777777" w:rsidR="0084041C" w:rsidRPr="00761B54" w:rsidRDefault="0084041C" w:rsidP="00B54511">
      <w:pPr>
        <w:pStyle w:val="ac"/>
        <w:spacing w:before="0" w:beforeAutospacing="0" w:after="0" w:afterAutospacing="0"/>
        <w:ind w:left="5387"/>
        <w:jc w:val="both"/>
        <w:rPr>
          <w:lang w:val="uk-UA"/>
        </w:rPr>
      </w:pPr>
    </w:p>
    <w:p w14:paraId="7098120B" w14:textId="77777777" w:rsidR="0084041C" w:rsidRPr="00761B54" w:rsidRDefault="0084041C" w:rsidP="00B54511">
      <w:pPr>
        <w:pStyle w:val="ac"/>
        <w:spacing w:before="0" w:beforeAutospacing="0" w:after="0" w:afterAutospacing="0"/>
        <w:ind w:left="5387"/>
        <w:jc w:val="both"/>
        <w:rPr>
          <w:lang w:val="uk-UA"/>
        </w:rPr>
      </w:pPr>
    </w:p>
    <w:p w14:paraId="34D7FC00" w14:textId="77777777" w:rsidR="0084041C" w:rsidRPr="00761B54" w:rsidRDefault="0084041C" w:rsidP="00B54511">
      <w:pPr>
        <w:pStyle w:val="ac"/>
        <w:spacing w:before="0" w:beforeAutospacing="0" w:after="0" w:afterAutospacing="0"/>
        <w:ind w:left="5387"/>
        <w:jc w:val="both"/>
        <w:rPr>
          <w:lang w:val="uk-UA"/>
        </w:rPr>
      </w:pPr>
    </w:p>
    <w:p w14:paraId="4EEDCC6C" w14:textId="77777777" w:rsidR="0084041C" w:rsidRPr="00761B54" w:rsidRDefault="0084041C" w:rsidP="00B54511">
      <w:pPr>
        <w:pStyle w:val="ac"/>
        <w:spacing w:before="0" w:beforeAutospacing="0" w:after="0" w:afterAutospacing="0"/>
        <w:ind w:left="5387"/>
        <w:jc w:val="both"/>
        <w:rPr>
          <w:lang w:val="uk-UA"/>
        </w:rPr>
      </w:pPr>
    </w:p>
    <w:p w14:paraId="00A1F750" w14:textId="77777777" w:rsidR="0084041C" w:rsidRPr="00761B54" w:rsidRDefault="0084041C" w:rsidP="00B54511">
      <w:pPr>
        <w:pStyle w:val="ac"/>
        <w:spacing w:before="0" w:beforeAutospacing="0" w:after="0" w:afterAutospacing="0"/>
        <w:ind w:left="5387"/>
        <w:jc w:val="both"/>
        <w:rPr>
          <w:lang w:val="uk-UA"/>
        </w:rPr>
      </w:pPr>
    </w:p>
    <w:p w14:paraId="758C23A9" w14:textId="77777777" w:rsidR="0084041C" w:rsidRPr="00761B54" w:rsidRDefault="0084041C" w:rsidP="00B54511">
      <w:pPr>
        <w:pStyle w:val="ac"/>
        <w:spacing w:before="0" w:beforeAutospacing="0" w:after="0" w:afterAutospacing="0"/>
        <w:ind w:left="5387"/>
        <w:jc w:val="both"/>
        <w:rPr>
          <w:lang w:val="uk-UA"/>
        </w:rPr>
      </w:pPr>
    </w:p>
    <w:p w14:paraId="05B0A7CD" w14:textId="77777777" w:rsidR="0084041C" w:rsidRPr="00761B54" w:rsidRDefault="0084041C" w:rsidP="00B54511">
      <w:pPr>
        <w:pStyle w:val="ac"/>
        <w:spacing w:before="0" w:beforeAutospacing="0" w:after="0" w:afterAutospacing="0"/>
        <w:ind w:left="5387"/>
        <w:jc w:val="both"/>
        <w:rPr>
          <w:lang w:val="uk-UA"/>
        </w:rPr>
      </w:pPr>
    </w:p>
    <w:p w14:paraId="6533B857" w14:textId="77777777" w:rsidR="0084041C" w:rsidRPr="00761B54" w:rsidRDefault="0084041C" w:rsidP="00B54511">
      <w:pPr>
        <w:pStyle w:val="ac"/>
        <w:spacing w:before="0" w:beforeAutospacing="0" w:after="0" w:afterAutospacing="0"/>
        <w:ind w:left="5387"/>
        <w:jc w:val="both"/>
        <w:rPr>
          <w:lang w:val="uk-UA"/>
        </w:rPr>
      </w:pPr>
    </w:p>
    <w:p w14:paraId="3900E6B2" w14:textId="77777777" w:rsidR="0084041C" w:rsidRPr="00761B54" w:rsidRDefault="0084041C" w:rsidP="00B54511">
      <w:pPr>
        <w:pStyle w:val="ac"/>
        <w:spacing w:before="0" w:beforeAutospacing="0" w:after="0" w:afterAutospacing="0"/>
        <w:ind w:left="5387"/>
        <w:jc w:val="both"/>
        <w:rPr>
          <w:lang w:val="uk-UA"/>
        </w:rPr>
      </w:pPr>
    </w:p>
    <w:p w14:paraId="5D103CF4" w14:textId="77777777" w:rsidR="0084041C" w:rsidRPr="00761B54" w:rsidRDefault="0084041C" w:rsidP="00B54511">
      <w:pPr>
        <w:pStyle w:val="ac"/>
        <w:spacing w:before="0" w:beforeAutospacing="0" w:after="0" w:afterAutospacing="0"/>
        <w:ind w:left="5387"/>
        <w:jc w:val="both"/>
        <w:rPr>
          <w:lang w:val="uk-UA"/>
        </w:rPr>
      </w:pPr>
    </w:p>
    <w:p w14:paraId="27F02F48" w14:textId="77777777" w:rsidR="0084041C" w:rsidRPr="00761B54" w:rsidRDefault="0084041C" w:rsidP="00B54511">
      <w:pPr>
        <w:pStyle w:val="ac"/>
        <w:spacing w:before="0" w:beforeAutospacing="0" w:after="0" w:afterAutospacing="0"/>
        <w:ind w:left="5387"/>
        <w:jc w:val="both"/>
        <w:rPr>
          <w:lang w:val="uk-UA"/>
        </w:rPr>
      </w:pPr>
    </w:p>
    <w:p w14:paraId="339C6DCF" w14:textId="77777777" w:rsidR="0084041C" w:rsidRPr="00761B54" w:rsidRDefault="0084041C" w:rsidP="00B54511">
      <w:pPr>
        <w:pStyle w:val="ac"/>
        <w:spacing w:before="0" w:beforeAutospacing="0" w:after="0" w:afterAutospacing="0"/>
        <w:ind w:left="5387"/>
        <w:jc w:val="both"/>
        <w:rPr>
          <w:lang w:val="uk-UA"/>
        </w:rPr>
      </w:pPr>
    </w:p>
    <w:p w14:paraId="53A4DAD2" w14:textId="77777777" w:rsidR="0084041C" w:rsidRPr="00761B54" w:rsidRDefault="0084041C" w:rsidP="00B54511">
      <w:pPr>
        <w:pStyle w:val="ac"/>
        <w:spacing w:before="0" w:beforeAutospacing="0" w:after="0" w:afterAutospacing="0"/>
        <w:ind w:left="5387"/>
        <w:jc w:val="both"/>
        <w:rPr>
          <w:lang w:val="uk-UA"/>
        </w:rPr>
      </w:pPr>
    </w:p>
    <w:p w14:paraId="15797A82" w14:textId="77777777" w:rsidR="0084041C" w:rsidRPr="00761B54" w:rsidRDefault="0084041C" w:rsidP="00B54511">
      <w:pPr>
        <w:pStyle w:val="ac"/>
        <w:spacing w:before="0" w:beforeAutospacing="0" w:after="0" w:afterAutospacing="0"/>
        <w:ind w:left="5387"/>
        <w:jc w:val="both"/>
        <w:rPr>
          <w:lang w:val="uk-UA"/>
        </w:rPr>
      </w:pPr>
    </w:p>
    <w:p w14:paraId="5024B3C8" w14:textId="77777777" w:rsidR="0084041C" w:rsidRPr="00761B54" w:rsidRDefault="0084041C" w:rsidP="00B54511">
      <w:pPr>
        <w:pStyle w:val="ac"/>
        <w:spacing w:before="0" w:beforeAutospacing="0" w:after="0" w:afterAutospacing="0"/>
        <w:ind w:left="5387"/>
        <w:jc w:val="both"/>
        <w:rPr>
          <w:lang w:val="uk-UA"/>
        </w:rPr>
      </w:pPr>
    </w:p>
    <w:p w14:paraId="6A97835A" w14:textId="77777777" w:rsidR="0084041C" w:rsidRPr="00761B54" w:rsidRDefault="0084041C" w:rsidP="00B54511">
      <w:pPr>
        <w:pStyle w:val="ac"/>
        <w:spacing w:before="0" w:beforeAutospacing="0" w:after="0" w:afterAutospacing="0"/>
        <w:ind w:left="5387"/>
        <w:jc w:val="both"/>
        <w:rPr>
          <w:lang w:val="uk-UA"/>
        </w:rPr>
      </w:pPr>
    </w:p>
    <w:p w14:paraId="2B47F736" w14:textId="77777777" w:rsidR="0084041C" w:rsidRPr="00761B54" w:rsidRDefault="0084041C" w:rsidP="00B54511">
      <w:pPr>
        <w:pStyle w:val="ac"/>
        <w:spacing w:before="0" w:beforeAutospacing="0" w:after="0" w:afterAutospacing="0"/>
        <w:ind w:left="5387"/>
        <w:jc w:val="both"/>
        <w:rPr>
          <w:lang w:val="uk-UA"/>
        </w:rPr>
      </w:pPr>
    </w:p>
    <w:p w14:paraId="72256424" w14:textId="77777777" w:rsidR="0084041C" w:rsidRPr="00761B54" w:rsidRDefault="0084041C" w:rsidP="00B54511">
      <w:pPr>
        <w:pStyle w:val="ac"/>
        <w:spacing w:before="0" w:beforeAutospacing="0" w:after="0" w:afterAutospacing="0"/>
        <w:ind w:left="5387"/>
        <w:jc w:val="both"/>
        <w:rPr>
          <w:lang w:val="uk-UA"/>
        </w:rPr>
      </w:pPr>
    </w:p>
    <w:p w14:paraId="1482C526" w14:textId="40785EB2" w:rsidR="00B54511" w:rsidRPr="00761B54" w:rsidRDefault="00B54511" w:rsidP="00AA729C">
      <w:pPr>
        <w:pStyle w:val="ac"/>
        <w:spacing w:before="0" w:beforeAutospacing="0" w:after="0" w:afterAutospacing="0"/>
        <w:ind w:left="5103"/>
        <w:jc w:val="both"/>
      </w:pPr>
      <w:r w:rsidRPr="00761B54">
        <w:lastRenderedPageBreak/>
        <w:t>Додаток</w:t>
      </w:r>
    </w:p>
    <w:p w14:paraId="77D1F321" w14:textId="77777777" w:rsidR="00B54511" w:rsidRPr="00761B54" w:rsidRDefault="00B54511" w:rsidP="00BD1165">
      <w:pPr>
        <w:pStyle w:val="ac"/>
        <w:spacing w:before="0" w:beforeAutospacing="0" w:after="0" w:afterAutospacing="0"/>
        <w:ind w:left="5103"/>
        <w:jc w:val="both"/>
      </w:pPr>
      <w:r w:rsidRPr="00761B54">
        <w:t>до Типової інформаційної картки</w:t>
      </w:r>
      <w:r w:rsidRPr="00761B54">
        <w:br/>
        <w:t>адміністративної послуги державна реєстрація обмеження у використанні земель з видачею витягу</w:t>
      </w:r>
    </w:p>
    <w:p w14:paraId="4C693F42" w14:textId="77777777" w:rsidR="00B54511" w:rsidRPr="00761B54" w:rsidRDefault="00B54511" w:rsidP="00B54511">
      <w:pPr>
        <w:pStyle w:val="ac"/>
        <w:spacing w:before="0" w:beforeAutospacing="0" w:after="0" w:afterAutospacing="0"/>
        <w:ind w:left="5245"/>
        <w:jc w:val="both"/>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75FBE291" w14:textId="77777777" w:rsidTr="00573319">
        <w:tc>
          <w:tcPr>
            <w:tcW w:w="1764" w:type="pct"/>
            <w:tcBorders>
              <w:top w:val="nil"/>
              <w:left w:val="nil"/>
              <w:bottom w:val="nil"/>
              <w:right w:val="nil"/>
              <w:tl2br w:val="nil"/>
              <w:tr2bl w:val="nil"/>
            </w:tcBorders>
          </w:tcPr>
          <w:p w14:paraId="7CACB3FE"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0882227E" w14:textId="3984E26C"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 xml:space="preserve"> / </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03720223"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47C89B55" w14:textId="39EF115B"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5B2FDAF2" w14:textId="77777777" w:rsidR="00B54511" w:rsidRPr="00761B54" w:rsidRDefault="00B54511" w:rsidP="00B54511">
      <w:pPr>
        <w:shd w:val="clear" w:color="auto" w:fill="FFFFFF"/>
        <w:spacing w:before="360" w:after="240"/>
        <w:ind w:left="448"/>
        <w:jc w:val="center"/>
      </w:pPr>
      <w:r w:rsidRPr="00761B54">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55EF62EF"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0E8BC648" w14:textId="77777777" w:rsidTr="00573319">
        <w:tc>
          <w:tcPr>
            <w:tcW w:w="2500" w:type="pct"/>
            <w:vMerge w:val="restart"/>
            <w:tcBorders>
              <w:top w:val="nil"/>
              <w:left w:val="nil"/>
              <w:bottom w:val="nil"/>
              <w:right w:val="nil"/>
              <w:tl2br w:val="nil"/>
              <w:tr2bl w:val="nil"/>
            </w:tcBorders>
          </w:tcPr>
          <w:p w14:paraId="5BB34FAD"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09048C6C"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195B338E" w14:textId="77777777" w:rsidTr="00573319">
        <w:tc>
          <w:tcPr>
            <w:tcW w:w="2500" w:type="pct"/>
            <w:vMerge/>
            <w:tcBorders>
              <w:top w:val="nil"/>
              <w:left w:val="nil"/>
              <w:bottom w:val="nil"/>
              <w:right w:val="nil"/>
              <w:tl2br w:val="nil"/>
              <w:tr2bl w:val="nil"/>
            </w:tcBorders>
          </w:tcPr>
          <w:p w14:paraId="234270BB"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46EB6EBB" w14:textId="77777777" w:rsidR="00B54511" w:rsidRPr="00761B54" w:rsidRDefault="00B54511"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5103C9A2" w14:textId="77777777" w:rsidR="00B54511" w:rsidRPr="00761B54" w:rsidRDefault="00B54511"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B54511" w:rsidRPr="00761B54" w14:paraId="27A02F90" w14:textId="77777777" w:rsidTr="00573319">
        <w:tc>
          <w:tcPr>
            <w:tcW w:w="2500" w:type="pct"/>
            <w:vMerge/>
            <w:tcBorders>
              <w:top w:val="nil"/>
              <w:left w:val="nil"/>
              <w:bottom w:val="nil"/>
              <w:right w:val="nil"/>
              <w:tl2br w:val="nil"/>
              <w:tr2bl w:val="nil"/>
            </w:tcBorders>
          </w:tcPr>
          <w:p w14:paraId="5AD5910C"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4E2A579E" w14:textId="77777777" w:rsidR="00B54511" w:rsidRPr="00761B54" w:rsidRDefault="00B54511" w:rsidP="00573319">
            <w:pPr>
              <w:spacing w:before="120" w:line="360" w:lineRule="auto"/>
            </w:pPr>
            <w:r w:rsidRPr="00761B54">
              <w:rPr>
                <w:noProof/>
                <w:lang w:val="en-AU"/>
              </w:rPr>
              <w:sym w:font="Wingdings" w:char="F0FE"/>
            </w:r>
            <w:r w:rsidRPr="00761B54">
              <w:t xml:space="preserve"> обмеження у використанні земель;</w:t>
            </w:r>
          </w:p>
          <w:p w14:paraId="49703592" w14:textId="77777777" w:rsidR="00B54511" w:rsidRPr="00761B54" w:rsidRDefault="00B54511" w:rsidP="00573319">
            <w:pPr>
              <w:pStyle w:val="st2"/>
              <w:spacing w:after="240"/>
              <w:ind w:firstLine="0"/>
              <w:rPr>
                <w:rStyle w:val="st42"/>
              </w:rPr>
            </w:pPr>
            <w:r w:rsidRPr="00761B54">
              <w:rPr>
                <w:rStyle w:val="st42"/>
              </w:rPr>
              <w:lastRenderedPageBreak/>
              <w:t>€ меліоративну мережу;</w:t>
            </w:r>
          </w:p>
          <w:p w14:paraId="70C3EE77" w14:textId="77777777" w:rsidR="00B54511" w:rsidRPr="00761B54" w:rsidRDefault="00B54511" w:rsidP="00573319">
            <w:pPr>
              <w:spacing w:before="120"/>
            </w:pPr>
            <w:r w:rsidRPr="00761B54">
              <w:rPr>
                <w:rStyle w:val="st42"/>
              </w:rPr>
              <w:t>€ складову частину меліоративної мережі</w:t>
            </w:r>
          </w:p>
        </w:tc>
      </w:tr>
      <w:tr w:rsidR="00B54511" w:rsidRPr="00761B54" w14:paraId="5B1C4B3A" w14:textId="77777777" w:rsidTr="00573319">
        <w:tc>
          <w:tcPr>
            <w:tcW w:w="2500" w:type="pct"/>
            <w:vMerge/>
            <w:tcBorders>
              <w:top w:val="nil"/>
              <w:left w:val="nil"/>
              <w:bottom w:val="nil"/>
              <w:right w:val="nil"/>
              <w:tl2br w:val="nil"/>
              <w:tr2bl w:val="nil"/>
            </w:tcBorders>
          </w:tcPr>
          <w:p w14:paraId="474D632E"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7EE2BA91" w14:textId="77777777" w:rsidR="00B54511" w:rsidRPr="00761B54" w:rsidRDefault="00B54511" w:rsidP="00573319">
            <w:r w:rsidRPr="00761B54">
              <w:rPr>
                <w:rFonts w:eastAsia="Arial Unicode MS"/>
              </w:rPr>
              <w:t>€</w:t>
            </w:r>
            <w:r w:rsidRPr="00761B54">
              <w:t xml:space="preserve"> земельну ділянку</w:t>
            </w:r>
          </w:p>
        </w:tc>
      </w:tr>
      <w:tr w:rsidR="00B54511" w:rsidRPr="00761B54" w14:paraId="48F5096D" w14:textId="77777777" w:rsidTr="00573319">
        <w:tc>
          <w:tcPr>
            <w:tcW w:w="2500" w:type="pct"/>
            <w:tcBorders>
              <w:top w:val="nil"/>
              <w:left w:val="nil"/>
              <w:bottom w:val="nil"/>
              <w:right w:val="nil"/>
              <w:tl2br w:val="nil"/>
              <w:tr2bl w:val="nil"/>
            </w:tcBorders>
          </w:tcPr>
          <w:p w14:paraId="677EE854"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0AA3CCD0" w14:textId="77777777" w:rsidR="00B54511" w:rsidRPr="00761B54" w:rsidRDefault="00B54511" w:rsidP="00573319">
            <w:pPr>
              <w:spacing w:before="120"/>
            </w:pPr>
          </w:p>
        </w:tc>
      </w:tr>
      <w:tr w:rsidR="00B54511" w:rsidRPr="00761B54" w14:paraId="019019CE" w14:textId="77777777" w:rsidTr="00573319">
        <w:tc>
          <w:tcPr>
            <w:tcW w:w="2500" w:type="pct"/>
            <w:tcBorders>
              <w:top w:val="nil"/>
              <w:left w:val="nil"/>
              <w:bottom w:val="nil"/>
              <w:right w:val="nil"/>
              <w:tl2br w:val="nil"/>
              <w:tr2bl w:val="nil"/>
            </w:tcBorders>
          </w:tcPr>
          <w:p w14:paraId="7B776779"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2EC974BC" w14:textId="77777777" w:rsidR="00B54511" w:rsidRPr="00761B54" w:rsidRDefault="00B54511" w:rsidP="00573319">
            <w:pPr>
              <w:spacing w:before="120"/>
            </w:pPr>
          </w:p>
        </w:tc>
      </w:tr>
      <w:tr w:rsidR="00B54511" w:rsidRPr="00761B54" w14:paraId="0EC62596" w14:textId="77777777" w:rsidTr="00573319">
        <w:tc>
          <w:tcPr>
            <w:tcW w:w="2500" w:type="pct"/>
            <w:tcBorders>
              <w:top w:val="nil"/>
              <w:left w:val="nil"/>
              <w:bottom w:val="nil"/>
              <w:right w:val="nil"/>
              <w:tl2br w:val="nil"/>
              <w:tr2bl w:val="nil"/>
            </w:tcBorders>
          </w:tcPr>
          <w:p w14:paraId="103AAE95"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36484D31" w14:textId="77777777" w:rsidR="00B54511" w:rsidRPr="00761B54" w:rsidRDefault="00B54511" w:rsidP="00573319">
            <w:pPr>
              <w:spacing w:before="120"/>
            </w:pPr>
          </w:p>
        </w:tc>
      </w:tr>
      <w:tr w:rsidR="00B54511" w:rsidRPr="00761B54" w14:paraId="70C5D62B" w14:textId="77777777" w:rsidTr="00573319">
        <w:trPr>
          <w:trHeight w:val="960"/>
        </w:trPr>
        <w:tc>
          <w:tcPr>
            <w:tcW w:w="2500" w:type="pct"/>
            <w:tcBorders>
              <w:top w:val="nil"/>
              <w:left w:val="nil"/>
              <w:bottom w:val="nil"/>
              <w:right w:val="nil"/>
              <w:tl2br w:val="nil"/>
              <w:tr2bl w:val="nil"/>
            </w:tcBorders>
          </w:tcPr>
          <w:p w14:paraId="629C9FF1"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2DB0C016" w14:textId="77777777" w:rsidR="00B54511" w:rsidRPr="00761B54" w:rsidRDefault="00B54511" w:rsidP="00573319">
            <w:pPr>
              <w:spacing w:before="120"/>
            </w:pPr>
          </w:p>
        </w:tc>
      </w:tr>
    </w:tbl>
    <w:p w14:paraId="70B62914" w14:textId="77777777" w:rsidR="00B54511" w:rsidRPr="00761B54" w:rsidRDefault="00B54511" w:rsidP="00B54511">
      <w:pPr>
        <w:shd w:val="clear" w:color="auto" w:fill="FFFFFF"/>
        <w:spacing w:before="120"/>
      </w:pPr>
      <w:r w:rsidRPr="00761B54">
        <w:t>До заяви додаються*:</w:t>
      </w:r>
    </w:p>
    <w:p w14:paraId="1752CF0B"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5EDD8653"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73771A3B"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3B3641D8"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2B88D16A"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3AD69019"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5462D896"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6F1BD399"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19917E02"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7D9BDC14" w14:textId="77777777" w:rsidR="00B54511" w:rsidRPr="00761B54" w:rsidRDefault="00B54511" w:rsidP="00B54511">
      <w:pPr>
        <w:shd w:val="clear" w:color="auto" w:fill="FFFFFF"/>
        <w:spacing w:before="120"/>
      </w:pPr>
      <w:r w:rsidRPr="00761B54">
        <w:rPr>
          <w:rFonts w:eastAsia="Arial Unicode MS"/>
        </w:rPr>
        <w:t>€</w:t>
      </w:r>
      <w:r w:rsidRPr="00761B54">
        <w:t xml:space="preserve"> договір;</w:t>
      </w:r>
    </w:p>
    <w:p w14:paraId="5F56E4CC"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239457ED" w14:textId="77777777" w:rsidR="00B54511" w:rsidRPr="00761B54" w:rsidRDefault="00B54511" w:rsidP="00B54511">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0CFDF591"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05C286AF" w14:textId="772D609E"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AA729C">
        <w:rPr>
          <w:rFonts w:eastAsia="Arial Unicode MS"/>
        </w:rPr>
        <w:t>«</w:t>
      </w:r>
      <w:r w:rsidRPr="00761B54">
        <w:rPr>
          <w:rFonts w:eastAsia="Arial Unicode MS"/>
        </w:rPr>
        <w:t>V</w:t>
      </w:r>
      <w:r w:rsidR="00AA729C">
        <w:rPr>
          <w:rFonts w:eastAsia="Arial Unicode MS"/>
        </w:rPr>
        <w:t>»</w:t>
      </w:r>
      <w:r w:rsidRPr="00761B54">
        <w:rPr>
          <w:rFonts w:eastAsia="Arial Unicode MS"/>
        </w:rPr>
        <w:t>.</w:t>
      </w:r>
    </w:p>
    <w:p w14:paraId="12B5943C"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5B047F29" w14:textId="77777777" w:rsidR="00B54511" w:rsidRPr="00761B54" w:rsidRDefault="00B54511" w:rsidP="00B54511">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568F3F08"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t xml:space="preserve"> </w:t>
      </w:r>
      <w:r w:rsidRPr="00761B54">
        <w:rPr>
          <w:rStyle w:val="st42"/>
        </w:rPr>
        <w:t>в електронній формі:</w:t>
      </w:r>
    </w:p>
    <w:p w14:paraId="5071E867" w14:textId="77777777" w:rsidR="00B54511" w:rsidRPr="00761B54" w:rsidRDefault="00B54511" w:rsidP="00B54511">
      <w:pPr>
        <w:shd w:val="clear" w:color="auto" w:fill="FFFFFF"/>
        <w:spacing w:before="120" w:after="120"/>
        <w:rPr>
          <w:rStyle w:val="st42"/>
        </w:rPr>
      </w:pPr>
      <w:r w:rsidRPr="00761B54">
        <w:rPr>
          <w:rFonts w:eastAsia="Arial Unicode MS"/>
        </w:rPr>
        <w:lastRenderedPageBreak/>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3CED90BC"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3E939B76" w14:textId="77777777" w:rsidTr="00573319">
        <w:tc>
          <w:tcPr>
            <w:tcW w:w="4543" w:type="dxa"/>
            <w:gridSpan w:val="2"/>
            <w:tcBorders>
              <w:top w:val="nil"/>
              <w:left w:val="nil"/>
              <w:bottom w:val="nil"/>
              <w:right w:val="nil"/>
              <w:tl2br w:val="nil"/>
              <w:tr2bl w:val="nil"/>
            </w:tcBorders>
          </w:tcPr>
          <w:p w14:paraId="00D6438F"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36EA6E76"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5A9C7078" w14:textId="77777777" w:rsidR="00B54511" w:rsidRPr="00761B54" w:rsidRDefault="00B54511" w:rsidP="00573319">
            <w:pPr>
              <w:jc w:val="center"/>
            </w:pPr>
            <w:r w:rsidRPr="00761B54">
              <w:t>Службова інформація</w:t>
            </w:r>
          </w:p>
        </w:tc>
      </w:tr>
      <w:tr w:rsidR="00B54511" w:rsidRPr="00761B54" w14:paraId="7B8B3DCD" w14:textId="77777777" w:rsidTr="00573319">
        <w:tc>
          <w:tcPr>
            <w:tcW w:w="4543" w:type="dxa"/>
            <w:gridSpan w:val="2"/>
            <w:tcBorders>
              <w:top w:val="nil"/>
              <w:left w:val="nil"/>
              <w:bottom w:val="nil"/>
              <w:right w:val="nil"/>
              <w:tl2br w:val="nil"/>
              <w:tr2bl w:val="nil"/>
            </w:tcBorders>
          </w:tcPr>
          <w:p w14:paraId="3FBFDEF9"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3ED9DFE2"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476EAA62" w14:textId="77777777" w:rsidR="00B54511" w:rsidRPr="00761B54" w:rsidRDefault="00B54511" w:rsidP="00573319">
            <w:pPr>
              <w:jc w:val="center"/>
            </w:pPr>
            <w:r w:rsidRPr="00761B54">
              <w:t>Реєстраційний номер заяви</w:t>
            </w:r>
          </w:p>
        </w:tc>
      </w:tr>
      <w:tr w:rsidR="00B54511" w:rsidRPr="00761B54" w14:paraId="10AE3FCC" w14:textId="77777777" w:rsidTr="00573319">
        <w:tc>
          <w:tcPr>
            <w:tcW w:w="4543" w:type="dxa"/>
            <w:gridSpan w:val="2"/>
            <w:tcBorders>
              <w:top w:val="nil"/>
              <w:left w:val="nil"/>
              <w:bottom w:val="nil"/>
              <w:right w:val="nil"/>
              <w:tl2br w:val="nil"/>
              <w:tr2bl w:val="nil"/>
            </w:tcBorders>
          </w:tcPr>
          <w:p w14:paraId="27CED743"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4524ED7F"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34B7F7E8" w14:textId="77777777" w:rsidR="00B54511" w:rsidRPr="00761B54" w:rsidRDefault="00B54511" w:rsidP="00573319">
            <w:pPr>
              <w:jc w:val="center"/>
            </w:pPr>
          </w:p>
        </w:tc>
      </w:tr>
      <w:tr w:rsidR="00B54511" w:rsidRPr="00761B54" w14:paraId="3F8A2F49" w14:textId="77777777" w:rsidTr="00573319">
        <w:tc>
          <w:tcPr>
            <w:tcW w:w="4543" w:type="dxa"/>
            <w:gridSpan w:val="2"/>
            <w:tcBorders>
              <w:top w:val="nil"/>
              <w:left w:val="nil"/>
              <w:bottom w:val="nil"/>
              <w:right w:val="nil"/>
              <w:tl2br w:val="nil"/>
              <w:tr2bl w:val="nil"/>
            </w:tcBorders>
          </w:tcPr>
          <w:p w14:paraId="07D237A6" w14:textId="77777777" w:rsidR="00B54511" w:rsidRPr="00761B54" w:rsidRDefault="00B54511" w:rsidP="00573319"/>
        </w:tc>
        <w:tc>
          <w:tcPr>
            <w:tcW w:w="795" w:type="dxa"/>
            <w:tcBorders>
              <w:top w:val="nil"/>
              <w:left w:val="nil"/>
              <w:bottom w:val="nil"/>
              <w:right w:val="nil"/>
              <w:tl2br w:val="nil"/>
              <w:tr2bl w:val="nil"/>
            </w:tcBorders>
          </w:tcPr>
          <w:p w14:paraId="26AD9A2C"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D004CAB" w14:textId="77777777" w:rsidR="00B54511" w:rsidRPr="00761B54" w:rsidRDefault="00B54511" w:rsidP="00573319">
            <w:pPr>
              <w:jc w:val="center"/>
            </w:pPr>
            <w:r w:rsidRPr="00761B54">
              <w:t>Дата реєстрації заяви</w:t>
            </w:r>
          </w:p>
        </w:tc>
      </w:tr>
      <w:tr w:rsidR="00B54511" w:rsidRPr="00761B54" w14:paraId="1C4EE189" w14:textId="77777777" w:rsidTr="00573319">
        <w:tc>
          <w:tcPr>
            <w:tcW w:w="4543" w:type="dxa"/>
            <w:gridSpan w:val="2"/>
            <w:tcBorders>
              <w:top w:val="nil"/>
              <w:left w:val="nil"/>
              <w:bottom w:val="single" w:sz="4" w:space="0" w:color="auto"/>
              <w:right w:val="nil"/>
              <w:tl2br w:val="nil"/>
              <w:tr2bl w:val="nil"/>
            </w:tcBorders>
          </w:tcPr>
          <w:p w14:paraId="3344E467"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74FB17EF"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5FD227D4" w14:textId="77777777" w:rsidR="00B54511" w:rsidRPr="00761B54" w:rsidRDefault="00B54511" w:rsidP="00573319">
            <w:pPr>
              <w:jc w:val="center"/>
            </w:pPr>
          </w:p>
        </w:tc>
      </w:tr>
      <w:tr w:rsidR="00B54511" w:rsidRPr="00761B54" w14:paraId="4F481018"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192EFF5E" w14:textId="77777777" w:rsidR="00B54511" w:rsidRPr="00761B54" w:rsidRDefault="00B54511" w:rsidP="00573319"/>
        </w:tc>
        <w:tc>
          <w:tcPr>
            <w:tcW w:w="795" w:type="dxa"/>
            <w:tcBorders>
              <w:top w:val="nil"/>
              <w:left w:val="single" w:sz="4" w:space="0" w:color="auto"/>
              <w:bottom w:val="nil"/>
              <w:right w:val="nil"/>
              <w:tl2br w:val="nil"/>
              <w:tr2bl w:val="nil"/>
            </w:tcBorders>
          </w:tcPr>
          <w:p w14:paraId="3B076E46"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271E44F4"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4106B100" w14:textId="77777777" w:rsidTr="00573319">
        <w:tc>
          <w:tcPr>
            <w:tcW w:w="4543" w:type="dxa"/>
            <w:gridSpan w:val="2"/>
            <w:tcBorders>
              <w:top w:val="single" w:sz="4" w:space="0" w:color="auto"/>
              <w:left w:val="nil"/>
              <w:bottom w:val="nil"/>
              <w:right w:val="nil"/>
              <w:tl2br w:val="nil"/>
              <w:tr2bl w:val="nil"/>
            </w:tcBorders>
          </w:tcPr>
          <w:p w14:paraId="1A9E3F30" w14:textId="77777777" w:rsidR="00B54511" w:rsidRPr="00761B54" w:rsidRDefault="00B54511" w:rsidP="00573319">
            <w:pPr>
              <w:jc w:val="center"/>
            </w:pPr>
          </w:p>
          <w:p w14:paraId="43EADF71" w14:textId="77777777" w:rsidR="00B54511" w:rsidRPr="00761B54" w:rsidRDefault="00B54511" w:rsidP="00573319"/>
        </w:tc>
        <w:tc>
          <w:tcPr>
            <w:tcW w:w="795" w:type="dxa"/>
            <w:tcBorders>
              <w:top w:val="nil"/>
              <w:left w:val="nil"/>
              <w:bottom w:val="nil"/>
              <w:right w:val="nil"/>
              <w:tl2br w:val="nil"/>
              <w:tr2bl w:val="nil"/>
            </w:tcBorders>
          </w:tcPr>
          <w:p w14:paraId="248AC513"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7AB72744" w14:textId="77777777" w:rsidR="00B54511" w:rsidRPr="00761B54" w:rsidRDefault="00B54511" w:rsidP="00573319"/>
          <w:p w14:paraId="5F6A52D6" w14:textId="77777777" w:rsidR="00B54511" w:rsidRPr="00761B54" w:rsidRDefault="00B54511" w:rsidP="00573319"/>
          <w:p w14:paraId="0CF8D4C1" w14:textId="77777777" w:rsidR="00B54511" w:rsidRPr="00761B54" w:rsidRDefault="00B54511" w:rsidP="00573319"/>
        </w:tc>
      </w:tr>
      <w:tr w:rsidR="00B54511" w:rsidRPr="00761B54" w14:paraId="6B683506" w14:textId="77777777" w:rsidTr="00573319">
        <w:tc>
          <w:tcPr>
            <w:tcW w:w="4543" w:type="dxa"/>
            <w:gridSpan w:val="2"/>
            <w:tcBorders>
              <w:top w:val="nil"/>
              <w:left w:val="nil"/>
              <w:bottom w:val="nil"/>
              <w:right w:val="nil"/>
              <w:tl2br w:val="nil"/>
              <w:tr2bl w:val="nil"/>
            </w:tcBorders>
          </w:tcPr>
          <w:p w14:paraId="38C13261"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66B683DC"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02ED79D9" w14:textId="77777777" w:rsidR="00B54511" w:rsidRPr="00761B54" w:rsidRDefault="00B54511" w:rsidP="00573319">
            <w:pPr>
              <w:jc w:val="center"/>
            </w:pPr>
            <w:r w:rsidRPr="00761B54">
              <w:t>Підпис Державного кадастрового реєстратора</w:t>
            </w:r>
          </w:p>
        </w:tc>
      </w:tr>
      <w:tr w:rsidR="00B54511" w:rsidRPr="00761B54" w14:paraId="3E6F04C1" w14:textId="77777777" w:rsidTr="00573319">
        <w:tc>
          <w:tcPr>
            <w:tcW w:w="2664" w:type="dxa"/>
            <w:tcBorders>
              <w:top w:val="nil"/>
              <w:left w:val="nil"/>
              <w:bottom w:val="nil"/>
              <w:right w:val="nil"/>
              <w:tl2br w:val="nil"/>
              <w:tr2bl w:val="nil"/>
            </w:tcBorders>
          </w:tcPr>
          <w:p w14:paraId="17C7140E" w14:textId="77777777" w:rsidR="00B54511" w:rsidRPr="00761B54" w:rsidRDefault="00B54511" w:rsidP="00AA729C">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4B5924A4" w14:textId="77777777" w:rsidR="00B54511" w:rsidRPr="00761B54" w:rsidRDefault="00B54511" w:rsidP="00573319">
            <w:pPr>
              <w:jc w:val="center"/>
            </w:pPr>
          </w:p>
        </w:tc>
        <w:tc>
          <w:tcPr>
            <w:tcW w:w="795" w:type="dxa"/>
            <w:tcBorders>
              <w:top w:val="nil"/>
              <w:left w:val="nil"/>
              <w:bottom w:val="nil"/>
              <w:right w:val="nil"/>
              <w:tl2br w:val="nil"/>
              <w:tr2bl w:val="nil"/>
            </w:tcBorders>
          </w:tcPr>
          <w:p w14:paraId="35DF9353"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5D23B8A2" w14:textId="77777777" w:rsidR="00B54511" w:rsidRPr="00761B54" w:rsidRDefault="00B54511" w:rsidP="00573319"/>
        </w:tc>
      </w:tr>
    </w:tbl>
    <w:p w14:paraId="44163B27" w14:textId="77777777" w:rsidR="00B54511" w:rsidRPr="00761B54" w:rsidRDefault="00B54511" w:rsidP="00B54511">
      <w:pPr>
        <w:shd w:val="clear" w:color="auto" w:fill="FFFFFF"/>
      </w:pPr>
      <w:r w:rsidRPr="00761B54">
        <w:t>МП</w:t>
      </w:r>
    </w:p>
    <w:p w14:paraId="23E8153F" w14:textId="77777777" w:rsidR="00B54511" w:rsidRPr="00761B54" w:rsidRDefault="00B54511" w:rsidP="00B54511">
      <w:pPr>
        <w:spacing w:before="120" w:after="120"/>
        <w:jc w:val="both"/>
        <w:rPr>
          <w:sz w:val="20"/>
          <w:szCs w:val="20"/>
        </w:rPr>
      </w:pPr>
      <w:r w:rsidRPr="00761B54">
        <w:rPr>
          <w:sz w:val="20"/>
          <w:szCs w:val="20"/>
        </w:rPr>
        <w:t>__________</w:t>
      </w:r>
    </w:p>
    <w:p w14:paraId="1983CFB5" w14:textId="77777777" w:rsidR="00B54511" w:rsidRPr="00761B54" w:rsidRDefault="00B54511" w:rsidP="00B54511">
      <w:pPr>
        <w:spacing w:after="200" w:line="276" w:lineRule="auto"/>
        <w:jc w:val="both"/>
        <w:rPr>
          <w:lang w:eastAsia="uk-UA"/>
        </w:rPr>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70C4009B" w14:textId="77777777" w:rsidR="00B54511" w:rsidRPr="00761B54" w:rsidRDefault="00B54511" w:rsidP="00B54511">
      <w:pPr>
        <w:jc w:val="both"/>
        <w:rPr>
          <w:sz w:val="20"/>
          <w:szCs w:val="20"/>
        </w:rPr>
      </w:pPr>
    </w:p>
    <w:p w14:paraId="2A5840CE" w14:textId="77777777" w:rsidR="00B54511" w:rsidRPr="00761B54" w:rsidRDefault="00B54511" w:rsidP="00B54511">
      <w:pPr>
        <w:shd w:val="clear" w:color="auto" w:fill="FFFFFF"/>
        <w:spacing w:before="60" w:after="60"/>
        <w:jc w:val="center"/>
      </w:pPr>
    </w:p>
    <w:p w14:paraId="16BAFA7A" w14:textId="77777777" w:rsidR="00B54511" w:rsidRPr="00761B54" w:rsidRDefault="00B54511" w:rsidP="00B54511">
      <w:pPr>
        <w:shd w:val="clear" w:color="auto" w:fill="FFFFFF"/>
        <w:spacing w:before="60" w:after="60"/>
        <w:jc w:val="center"/>
      </w:pPr>
    </w:p>
    <w:p w14:paraId="1E27D36B" w14:textId="77777777" w:rsidR="00B54511" w:rsidRPr="00761B54" w:rsidRDefault="00B54511" w:rsidP="00B54511">
      <w:pPr>
        <w:shd w:val="clear" w:color="auto" w:fill="FFFFFF"/>
        <w:spacing w:before="60" w:after="60"/>
        <w:jc w:val="center"/>
      </w:pPr>
    </w:p>
    <w:p w14:paraId="78E67314" w14:textId="77777777" w:rsidR="00B54511" w:rsidRPr="00761B54" w:rsidRDefault="00B54511" w:rsidP="00B54511">
      <w:pPr>
        <w:shd w:val="clear" w:color="auto" w:fill="FFFFFF"/>
        <w:spacing w:before="60" w:after="60"/>
        <w:jc w:val="center"/>
      </w:pPr>
    </w:p>
    <w:p w14:paraId="3BD9C3D9" w14:textId="77777777" w:rsidR="00B54511" w:rsidRPr="00761B54" w:rsidRDefault="00B54511" w:rsidP="00B54511">
      <w:pPr>
        <w:shd w:val="clear" w:color="auto" w:fill="FFFFFF"/>
        <w:spacing w:before="60" w:after="60"/>
        <w:jc w:val="center"/>
      </w:pPr>
    </w:p>
    <w:p w14:paraId="2C3B1FCB" w14:textId="77777777" w:rsidR="00B54511" w:rsidRPr="00761B54" w:rsidRDefault="00B54511" w:rsidP="00B54511">
      <w:pPr>
        <w:shd w:val="clear" w:color="auto" w:fill="FFFFFF"/>
        <w:spacing w:before="60" w:after="60"/>
        <w:jc w:val="center"/>
        <w:rPr>
          <w:sz w:val="28"/>
          <w:szCs w:val="28"/>
        </w:rPr>
      </w:pPr>
    </w:p>
    <w:p w14:paraId="733F7EEB" w14:textId="77777777" w:rsidR="00B54511" w:rsidRPr="00761B54" w:rsidRDefault="00B54511" w:rsidP="00B54511">
      <w:pPr>
        <w:shd w:val="clear" w:color="auto" w:fill="FFFFFF"/>
        <w:spacing w:before="60" w:after="60"/>
        <w:jc w:val="center"/>
        <w:rPr>
          <w:sz w:val="28"/>
          <w:szCs w:val="28"/>
        </w:rPr>
      </w:pPr>
    </w:p>
    <w:p w14:paraId="65F4E4D8" w14:textId="77777777" w:rsidR="00B54511" w:rsidRPr="00761B54" w:rsidRDefault="00B54511" w:rsidP="00B54511">
      <w:pPr>
        <w:shd w:val="clear" w:color="auto" w:fill="FFFFFF"/>
        <w:spacing w:before="60" w:after="60"/>
        <w:jc w:val="center"/>
        <w:rPr>
          <w:sz w:val="28"/>
          <w:szCs w:val="28"/>
        </w:rPr>
      </w:pPr>
    </w:p>
    <w:p w14:paraId="7EFC2CD3" w14:textId="77777777" w:rsidR="00B54511" w:rsidRPr="00761B54" w:rsidRDefault="00B54511" w:rsidP="00B54511">
      <w:pPr>
        <w:shd w:val="clear" w:color="auto" w:fill="FFFFFF"/>
        <w:spacing w:before="60" w:after="60"/>
        <w:jc w:val="center"/>
        <w:rPr>
          <w:sz w:val="28"/>
          <w:szCs w:val="28"/>
        </w:rPr>
      </w:pPr>
    </w:p>
    <w:p w14:paraId="2B508C3F" w14:textId="77777777" w:rsidR="00B54511" w:rsidRPr="00761B54" w:rsidRDefault="00B54511" w:rsidP="00B54511">
      <w:pPr>
        <w:shd w:val="clear" w:color="auto" w:fill="FFFFFF"/>
        <w:spacing w:before="60" w:after="60"/>
        <w:jc w:val="center"/>
        <w:rPr>
          <w:sz w:val="28"/>
          <w:szCs w:val="28"/>
        </w:rPr>
      </w:pPr>
    </w:p>
    <w:p w14:paraId="4C210E73" w14:textId="77777777" w:rsidR="00B54511" w:rsidRPr="00761B54" w:rsidRDefault="00B54511" w:rsidP="00B54511">
      <w:pPr>
        <w:shd w:val="clear" w:color="auto" w:fill="FFFFFF"/>
        <w:spacing w:before="60" w:after="60"/>
        <w:jc w:val="center"/>
        <w:rPr>
          <w:sz w:val="28"/>
          <w:szCs w:val="28"/>
        </w:rPr>
      </w:pPr>
    </w:p>
    <w:p w14:paraId="0C0CEB9F" w14:textId="77777777" w:rsidR="00DD1C0E" w:rsidRPr="00761B54" w:rsidRDefault="00DD1C0E" w:rsidP="00B54511">
      <w:pPr>
        <w:shd w:val="clear" w:color="auto" w:fill="FFFFFF"/>
        <w:spacing w:before="60" w:after="60"/>
        <w:jc w:val="center"/>
        <w:rPr>
          <w:sz w:val="28"/>
          <w:szCs w:val="28"/>
        </w:rPr>
      </w:pPr>
    </w:p>
    <w:p w14:paraId="3927F6E6" w14:textId="77777777" w:rsidR="00DD1C0E" w:rsidRPr="00761B54" w:rsidRDefault="00DD1C0E" w:rsidP="00B54511">
      <w:pPr>
        <w:shd w:val="clear" w:color="auto" w:fill="FFFFFF"/>
        <w:spacing w:before="60" w:after="60"/>
        <w:jc w:val="center"/>
        <w:rPr>
          <w:sz w:val="28"/>
          <w:szCs w:val="28"/>
        </w:rPr>
      </w:pPr>
    </w:p>
    <w:p w14:paraId="6DBAB711" w14:textId="77777777" w:rsidR="00DD1C0E" w:rsidRPr="00761B54" w:rsidRDefault="00DD1C0E" w:rsidP="00B54511">
      <w:pPr>
        <w:shd w:val="clear" w:color="auto" w:fill="FFFFFF"/>
        <w:spacing w:before="60" w:after="60"/>
        <w:jc w:val="center"/>
        <w:rPr>
          <w:sz w:val="28"/>
          <w:szCs w:val="28"/>
        </w:rPr>
      </w:pPr>
    </w:p>
    <w:p w14:paraId="45190A32" w14:textId="77777777" w:rsidR="00DD1C0E" w:rsidRPr="00761B54" w:rsidRDefault="00DD1C0E" w:rsidP="00B54511">
      <w:pPr>
        <w:shd w:val="clear" w:color="auto" w:fill="FFFFFF"/>
        <w:spacing w:before="60" w:after="60"/>
        <w:jc w:val="center"/>
        <w:rPr>
          <w:sz w:val="28"/>
          <w:szCs w:val="28"/>
        </w:rPr>
      </w:pPr>
    </w:p>
    <w:p w14:paraId="2AF8D99D" w14:textId="77777777" w:rsidR="00DD1C0E" w:rsidRPr="00761B54" w:rsidRDefault="00DD1C0E" w:rsidP="00B54511">
      <w:pPr>
        <w:shd w:val="clear" w:color="auto" w:fill="FFFFFF"/>
        <w:spacing w:before="60" w:after="60"/>
        <w:jc w:val="center"/>
        <w:rPr>
          <w:sz w:val="28"/>
          <w:szCs w:val="28"/>
        </w:rPr>
      </w:pPr>
    </w:p>
    <w:p w14:paraId="2B342925" w14:textId="77777777" w:rsidR="00B54511" w:rsidRPr="00761B54" w:rsidRDefault="00B54511" w:rsidP="00B54511">
      <w:pPr>
        <w:shd w:val="clear" w:color="auto" w:fill="FFFFFF"/>
        <w:spacing w:before="60" w:after="60"/>
        <w:jc w:val="center"/>
        <w:rPr>
          <w:sz w:val="28"/>
          <w:szCs w:val="28"/>
        </w:rPr>
      </w:pPr>
    </w:p>
    <w:p w14:paraId="0B1B4257" w14:textId="77777777" w:rsidR="00B54511" w:rsidRPr="00761B54" w:rsidRDefault="00B54511" w:rsidP="00B54511">
      <w:pPr>
        <w:shd w:val="clear" w:color="auto" w:fill="FFFFFF"/>
        <w:spacing w:before="60" w:after="60"/>
        <w:jc w:val="center"/>
        <w:rPr>
          <w:sz w:val="28"/>
          <w:szCs w:val="28"/>
        </w:rPr>
      </w:pPr>
    </w:p>
    <w:p w14:paraId="2FCCCB8A" w14:textId="77777777" w:rsidR="00B54511" w:rsidRPr="00761B54" w:rsidRDefault="00B54511" w:rsidP="00B54511">
      <w:pPr>
        <w:pStyle w:val="rvps14"/>
        <w:shd w:val="clear" w:color="auto" w:fill="FFFFFF"/>
        <w:spacing w:before="0" w:beforeAutospacing="0" w:after="0" w:afterAutospacing="0"/>
        <w:jc w:val="center"/>
        <w:rPr>
          <w:rStyle w:val="afb"/>
        </w:rPr>
      </w:pPr>
      <w:r w:rsidRPr="00761B54">
        <w:rPr>
          <w:rStyle w:val="afb"/>
        </w:rPr>
        <w:lastRenderedPageBreak/>
        <w:t>ТИПОВА ІНФОРМАЦІЙНА КАРТКА АДМІНІСТРАТИВНОЇ ПОСЛУГИ</w:t>
      </w:r>
    </w:p>
    <w:p w14:paraId="5EA92EFE" w14:textId="3DA7672E" w:rsidR="006C2B27" w:rsidRPr="00761B54" w:rsidRDefault="00B54511" w:rsidP="006C2B27">
      <w:pPr>
        <w:shd w:val="clear" w:color="auto" w:fill="FFFFFF"/>
        <w:jc w:val="center"/>
        <w:rPr>
          <w:iCs/>
          <w:caps/>
          <w:u w:val="single"/>
        </w:rPr>
      </w:pPr>
      <w:r w:rsidRPr="00761B54">
        <w:rPr>
          <w:iCs/>
          <w:caps/>
          <w:u w:val="single"/>
        </w:rPr>
        <w:t xml:space="preserve">Державна реєстрація меліоративної мережі </w:t>
      </w:r>
      <w:r w:rsidRPr="00761B54">
        <w:rPr>
          <w:iCs/>
          <w:caps/>
          <w:strike/>
          <w:u w:val="single"/>
        </w:rPr>
        <w:t xml:space="preserve"> </w:t>
      </w:r>
    </w:p>
    <w:p w14:paraId="1B7CB984" w14:textId="17716E09" w:rsidR="00B54511" w:rsidRPr="00761B54" w:rsidRDefault="00B54511" w:rsidP="00B54511">
      <w:pPr>
        <w:shd w:val="clear" w:color="auto" w:fill="FFFFFF"/>
        <w:jc w:val="center"/>
        <w:rPr>
          <w:iCs/>
          <w:caps/>
          <w:u w:val="single"/>
        </w:rPr>
      </w:pPr>
      <w:r w:rsidRPr="00761B54">
        <w:rPr>
          <w:iCs/>
          <w:caps/>
          <w:u w:val="single"/>
        </w:rPr>
        <w:t>з видачею витягу з Державного земельного кадастру</w:t>
      </w:r>
    </w:p>
    <w:p w14:paraId="1AE5BE5E" w14:textId="77777777" w:rsidR="00B54511" w:rsidRPr="00761B54" w:rsidRDefault="00B54511" w:rsidP="00B54511">
      <w:pPr>
        <w:jc w:val="center"/>
        <w:rPr>
          <w:sz w:val="16"/>
          <w:szCs w:val="16"/>
        </w:rPr>
      </w:pPr>
      <w:r w:rsidRPr="00761B54">
        <w:rPr>
          <w:sz w:val="16"/>
          <w:szCs w:val="16"/>
        </w:rPr>
        <w:t xml:space="preserve"> (назва адміністративної послуги)</w:t>
      </w:r>
    </w:p>
    <w:p w14:paraId="70BF6061"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6EA838E7" w14:textId="78E1555B" w:rsidR="00B54511" w:rsidRPr="00761B54" w:rsidRDefault="00573319" w:rsidP="00573319">
      <w:pPr>
        <w:pStyle w:val="rvps14"/>
        <w:shd w:val="clear" w:color="auto" w:fill="FFFFFF"/>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B54511" w:rsidRPr="00761B54" w14:paraId="6574F514" w14:textId="77777777" w:rsidTr="00573319">
        <w:tc>
          <w:tcPr>
            <w:tcW w:w="9634" w:type="dxa"/>
            <w:gridSpan w:val="3"/>
            <w:tcMar>
              <w:top w:w="150" w:type="dxa"/>
              <w:left w:w="150" w:type="dxa"/>
              <w:bottom w:w="150" w:type="dxa"/>
              <w:right w:w="150" w:type="dxa"/>
            </w:tcMar>
            <w:vAlign w:val="center"/>
            <w:hideMark/>
          </w:tcPr>
          <w:p w14:paraId="469BE38A" w14:textId="77777777" w:rsidR="00B54511" w:rsidRPr="00761B54" w:rsidRDefault="00B54511" w:rsidP="00573319">
            <w:pPr>
              <w:spacing w:line="225" w:lineRule="atLeast"/>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588A63B2" w14:textId="77777777" w:rsidTr="00573319">
        <w:tc>
          <w:tcPr>
            <w:tcW w:w="4248" w:type="dxa"/>
            <w:gridSpan w:val="2"/>
            <w:tcMar>
              <w:top w:w="150" w:type="dxa"/>
              <w:left w:w="150" w:type="dxa"/>
              <w:bottom w:w="150" w:type="dxa"/>
              <w:right w:w="150" w:type="dxa"/>
            </w:tcMar>
            <w:vAlign w:val="center"/>
            <w:hideMark/>
          </w:tcPr>
          <w:p w14:paraId="52EAF933"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vAlign w:val="center"/>
            <w:hideMark/>
          </w:tcPr>
          <w:p w14:paraId="6BD7251B" w14:textId="77777777" w:rsidR="00573319" w:rsidRPr="002B72FA" w:rsidRDefault="00573319" w:rsidP="00573319">
            <w:pPr>
              <w:autoSpaceDE w:val="0"/>
              <w:autoSpaceDN w:val="0"/>
              <w:adjustRightInd w:val="0"/>
              <w:jc w:val="center"/>
            </w:pPr>
            <w:r w:rsidRPr="002B72FA">
              <w:t>Центр надання адміністративних послуг</w:t>
            </w:r>
          </w:p>
          <w:p w14:paraId="1B66F9D0" w14:textId="37B764F6" w:rsidR="00B54511" w:rsidRPr="00761B54" w:rsidRDefault="00573319" w:rsidP="00573319">
            <w:pPr>
              <w:spacing w:line="225" w:lineRule="atLeast"/>
              <w:jc w:val="center"/>
              <w:rPr>
                <w:sz w:val="20"/>
                <w:szCs w:val="20"/>
              </w:rPr>
            </w:pPr>
            <w:r w:rsidRPr="002B72FA">
              <w:t>Чернівецької міської ради</w:t>
            </w:r>
          </w:p>
        </w:tc>
      </w:tr>
      <w:tr w:rsidR="00B54511" w:rsidRPr="00761B54" w14:paraId="70A2C4FB" w14:textId="77777777" w:rsidTr="00573319">
        <w:tc>
          <w:tcPr>
            <w:tcW w:w="575" w:type="dxa"/>
            <w:tcMar>
              <w:top w:w="150" w:type="dxa"/>
              <w:left w:w="150" w:type="dxa"/>
              <w:bottom w:w="150" w:type="dxa"/>
              <w:right w:w="150" w:type="dxa"/>
            </w:tcMar>
            <w:vAlign w:val="center"/>
            <w:hideMark/>
          </w:tcPr>
          <w:p w14:paraId="501F9A46" w14:textId="4D0370E5" w:rsidR="00B54511" w:rsidRPr="00B52777" w:rsidRDefault="00B54511" w:rsidP="00573319">
            <w:pPr>
              <w:spacing w:line="225" w:lineRule="atLeast"/>
              <w:jc w:val="center"/>
              <w:rPr>
                <w:b/>
                <w:bCs/>
                <w:sz w:val="20"/>
                <w:szCs w:val="20"/>
              </w:rPr>
            </w:pPr>
            <w:r w:rsidRPr="00B52777">
              <w:rPr>
                <w:rStyle w:val="afb"/>
                <w:b w:val="0"/>
                <w:bCs w:val="0"/>
                <w:sz w:val="20"/>
                <w:szCs w:val="20"/>
              </w:rPr>
              <w:t>1</w:t>
            </w:r>
          </w:p>
        </w:tc>
        <w:tc>
          <w:tcPr>
            <w:tcW w:w="3673" w:type="dxa"/>
            <w:tcMar>
              <w:top w:w="150" w:type="dxa"/>
              <w:left w:w="150" w:type="dxa"/>
              <w:bottom w:w="150" w:type="dxa"/>
              <w:right w:w="150" w:type="dxa"/>
            </w:tcMar>
            <w:vAlign w:val="center"/>
            <w:hideMark/>
          </w:tcPr>
          <w:p w14:paraId="676E5DDF" w14:textId="77777777" w:rsidR="00B54511" w:rsidRPr="00761B54" w:rsidRDefault="00B54511"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tcMar>
              <w:top w:w="150" w:type="dxa"/>
              <w:left w:w="150" w:type="dxa"/>
              <w:bottom w:w="150" w:type="dxa"/>
              <w:right w:w="150" w:type="dxa"/>
            </w:tcMar>
            <w:vAlign w:val="center"/>
            <w:hideMark/>
          </w:tcPr>
          <w:p w14:paraId="10142A2D" w14:textId="4359B06A" w:rsidR="00B54511" w:rsidRPr="00761B54" w:rsidRDefault="00573319"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138A145A" w14:textId="77777777" w:rsidTr="00573319">
        <w:tc>
          <w:tcPr>
            <w:tcW w:w="575" w:type="dxa"/>
            <w:tcMar>
              <w:top w:w="150" w:type="dxa"/>
              <w:left w:w="150" w:type="dxa"/>
              <w:bottom w:w="150" w:type="dxa"/>
              <w:right w:w="150" w:type="dxa"/>
            </w:tcMar>
            <w:vAlign w:val="center"/>
            <w:hideMark/>
          </w:tcPr>
          <w:p w14:paraId="2F6BB9B6" w14:textId="180ED497" w:rsidR="00B54511" w:rsidRPr="00B52777" w:rsidRDefault="00B54511" w:rsidP="00573319">
            <w:pPr>
              <w:spacing w:line="225" w:lineRule="atLeast"/>
              <w:jc w:val="center"/>
              <w:rPr>
                <w:b/>
                <w:bCs/>
                <w:sz w:val="20"/>
                <w:szCs w:val="20"/>
              </w:rPr>
            </w:pPr>
            <w:r w:rsidRPr="00B52777">
              <w:rPr>
                <w:rStyle w:val="afb"/>
                <w:b w:val="0"/>
                <w:bCs w:val="0"/>
                <w:sz w:val="20"/>
                <w:szCs w:val="20"/>
              </w:rPr>
              <w:t>2</w:t>
            </w:r>
          </w:p>
        </w:tc>
        <w:tc>
          <w:tcPr>
            <w:tcW w:w="3673" w:type="dxa"/>
            <w:tcMar>
              <w:top w:w="150" w:type="dxa"/>
              <w:left w:w="150" w:type="dxa"/>
              <w:bottom w:w="150" w:type="dxa"/>
              <w:right w:w="150" w:type="dxa"/>
            </w:tcMar>
            <w:vAlign w:val="center"/>
            <w:hideMark/>
          </w:tcPr>
          <w:p w14:paraId="52C03D94" w14:textId="77777777" w:rsidR="00B54511" w:rsidRPr="00761B54" w:rsidRDefault="00B54511"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34073507" w14:textId="77777777" w:rsidR="00B54511" w:rsidRPr="00761B54" w:rsidRDefault="00B54511" w:rsidP="00573319">
            <w:pPr>
              <w:spacing w:line="225" w:lineRule="atLeast"/>
              <w:jc w:val="both"/>
              <w:rPr>
                <w:sz w:val="20"/>
                <w:szCs w:val="20"/>
              </w:rPr>
            </w:pPr>
            <w:r w:rsidRPr="00761B54">
              <w:rPr>
                <w:sz w:val="20"/>
                <w:szCs w:val="20"/>
              </w:rPr>
              <w:t>Відповідно до графіку роботи центру надання адміністративних послуг</w:t>
            </w:r>
          </w:p>
        </w:tc>
      </w:tr>
      <w:tr w:rsidR="00B54511" w:rsidRPr="00761B54" w14:paraId="63A133FB" w14:textId="77777777" w:rsidTr="00573319">
        <w:tc>
          <w:tcPr>
            <w:tcW w:w="575" w:type="dxa"/>
            <w:tcMar>
              <w:top w:w="150" w:type="dxa"/>
              <w:left w:w="150" w:type="dxa"/>
              <w:bottom w:w="150" w:type="dxa"/>
              <w:right w:w="150" w:type="dxa"/>
            </w:tcMar>
            <w:vAlign w:val="center"/>
            <w:hideMark/>
          </w:tcPr>
          <w:p w14:paraId="333B8D20" w14:textId="0BFE5EB4" w:rsidR="00B54511" w:rsidRPr="00B52777" w:rsidRDefault="00B54511" w:rsidP="00573319">
            <w:pPr>
              <w:spacing w:line="225" w:lineRule="atLeast"/>
              <w:jc w:val="center"/>
              <w:rPr>
                <w:b/>
                <w:bCs/>
                <w:sz w:val="20"/>
                <w:szCs w:val="20"/>
              </w:rPr>
            </w:pPr>
            <w:r w:rsidRPr="00B52777">
              <w:rPr>
                <w:rStyle w:val="afb"/>
                <w:b w:val="0"/>
                <w:bCs w:val="0"/>
                <w:sz w:val="20"/>
                <w:szCs w:val="20"/>
              </w:rPr>
              <w:t>3</w:t>
            </w:r>
          </w:p>
        </w:tc>
        <w:tc>
          <w:tcPr>
            <w:tcW w:w="3673" w:type="dxa"/>
            <w:tcMar>
              <w:top w:w="150" w:type="dxa"/>
              <w:left w:w="150" w:type="dxa"/>
              <w:bottom w:w="150" w:type="dxa"/>
              <w:right w:w="150" w:type="dxa"/>
            </w:tcMar>
            <w:vAlign w:val="center"/>
            <w:hideMark/>
          </w:tcPr>
          <w:p w14:paraId="0EA1C298" w14:textId="5913858F" w:rsidR="00B54511" w:rsidRPr="00761B54" w:rsidRDefault="00B54511"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tcMar>
              <w:top w:w="150" w:type="dxa"/>
              <w:left w:w="150" w:type="dxa"/>
              <w:bottom w:w="150" w:type="dxa"/>
              <w:right w:w="150" w:type="dxa"/>
            </w:tcMar>
            <w:vAlign w:val="center"/>
            <w:hideMark/>
          </w:tcPr>
          <w:p w14:paraId="5B6F8E21" w14:textId="77777777" w:rsidR="00573319" w:rsidRPr="00F24B2D" w:rsidRDefault="00573319" w:rsidP="005733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61AC680B" w14:textId="77777777" w:rsidR="00573319" w:rsidRDefault="00573319" w:rsidP="00573319">
            <w:pPr>
              <w:autoSpaceDE w:val="0"/>
              <w:autoSpaceDN w:val="0"/>
              <w:adjustRightInd w:val="0"/>
              <w:rPr>
                <w:sz w:val="20"/>
                <w:szCs w:val="20"/>
              </w:rPr>
            </w:pPr>
            <w:r>
              <w:rPr>
                <w:sz w:val="20"/>
                <w:szCs w:val="20"/>
              </w:rPr>
              <w:t xml:space="preserve"> факс: (0372) 51-26-78 </w:t>
            </w:r>
          </w:p>
          <w:p w14:paraId="2E2068F4" w14:textId="77777777" w:rsidR="00573319" w:rsidRPr="00983859" w:rsidRDefault="00573319" w:rsidP="00573319">
            <w:pPr>
              <w:tabs>
                <w:tab w:val="left" w:pos="2640"/>
              </w:tabs>
              <w:autoSpaceDE w:val="0"/>
              <w:autoSpaceDN w:val="0"/>
              <w:adjustRightInd w:val="0"/>
              <w:rPr>
                <w:sz w:val="20"/>
                <w:szCs w:val="20"/>
              </w:rPr>
            </w:pPr>
            <w:r>
              <w:rPr>
                <w:sz w:val="20"/>
                <w:szCs w:val="20"/>
              </w:rPr>
              <w:t>Е-mail:</w:t>
            </w:r>
            <w:hyperlink r:id="rId177" w:history="1">
              <w:r>
                <w:rPr>
                  <w:color w:val="0000FF"/>
                  <w:sz w:val="20"/>
                  <w:szCs w:val="20"/>
                  <w:u w:val="single"/>
                </w:rPr>
                <w:t>admincnap@ukr.net</w:t>
              </w:r>
            </w:hyperlink>
            <w:r w:rsidRPr="00983859">
              <w:rPr>
                <w:sz w:val="20"/>
                <w:szCs w:val="20"/>
              </w:rPr>
              <w:tab/>
            </w:r>
          </w:p>
          <w:p w14:paraId="2C673541" w14:textId="77777777" w:rsidR="00573319" w:rsidRDefault="00573319" w:rsidP="00573319">
            <w:pPr>
              <w:jc w:val="both"/>
              <w:rPr>
                <w:color w:val="0000FF"/>
                <w:sz w:val="20"/>
                <w:szCs w:val="20"/>
                <w:u w:val="single"/>
              </w:rPr>
            </w:pPr>
            <w:r>
              <w:rPr>
                <w:sz w:val="20"/>
                <w:szCs w:val="20"/>
              </w:rPr>
              <w:t>Веб-сторінка: </w:t>
            </w:r>
            <w:hyperlink r:id="rId178" w:history="1">
              <w:r>
                <w:rPr>
                  <w:color w:val="0000FF"/>
                  <w:sz w:val="20"/>
                  <w:szCs w:val="20"/>
                  <w:u w:val="single"/>
                </w:rPr>
                <w:t>http://dozvil.city.cv.ua</w:t>
              </w:r>
            </w:hyperlink>
          </w:p>
          <w:p w14:paraId="6EB2FD02" w14:textId="2699200E" w:rsidR="00B54511" w:rsidRPr="00761B54" w:rsidRDefault="00B54511" w:rsidP="00573319">
            <w:pPr>
              <w:spacing w:line="225" w:lineRule="atLeast"/>
              <w:jc w:val="both"/>
              <w:rPr>
                <w:sz w:val="20"/>
                <w:szCs w:val="20"/>
              </w:rPr>
            </w:pPr>
          </w:p>
        </w:tc>
      </w:tr>
      <w:tr w:rsidR="00B54511" w:rsidRPr="00761B54" w14:paraId="43A6B974" w14:textId="77777777" w:rsidTr="00573319">
        <w:tc>
          <w:tcPr>
            <w:tcW w:w="9634" w:type="dxa"/>
            <w:gridSpan w:val="3"/>
            <w:tcMar>
              <w:top w:w="150" w:type="dxa"/>
              <w:left w:w="150" w:type="dxa"/>
              <w:bottom w:w="150" w:type="dxa"/>
              <w:right w:w="150" w:type="dxa"/>
            </w:tcMar>
            <w:vAlign w:val="center"/>
            <w:hideMark/>
          </w:tcPr>
          <w:p w14:paraId="3A540092"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57592B1E" w14:textId="77777777" w:rsidTr="00573319">
        <w:tc>
          <w:tcPr>
            <w:tcW w:w="575" w:type="dxa"/>
            <w:tcMar>
              <w:top w:w="150" w:type="dxa"/>
              <w:left w:w="150" w:type="dxa"/>
              <w:bottom w:w="150" w:type="dxa"/>
              <w:right w:w="150" w:type="dxa"/>
            </w:tcMar>
            <w:vAlign w:val="center"/>
            <w:hideMark/>
          </w:tcPr>
          <w:p w14:paraId="6E257DDD" w14:textId="3883DB8F" w:rsidR="00B54511" w:rsidRPr="00B52777" w:rsidRDefault="00B54511" w:rsidP="00573319">
            <w:pPr>
              <w:spacing w:line="225" w:lineRule="atLeast"/>
              <w:jc w:val="center"/>
              <w:rPr>
                <w:b/>
                <w:bCs/>
                <w:sz w:val="20"/>
                <w:szCs w:val="20"/>
              </w:rPr>
            </w:pPr>
            <w:r w:rsidRPr="00B52777">
              <w:rPr>
                <w:rStyle w:val="afb"/>
                <w:b w:val="0"/>
                <w:bCs w:val="0"/>
                <w:sz w:val="20"/>
                <w:szCs w:val="20"/>
              </w:rPr>
              <w:t>4</w:t>
            </w:r>
          </w:p>
        </w:tc>
        <w:tc>
          <w:tcPr>
            <w:tcW w:w="3673" w:type="dxa"/>
            <w:tcMar>
              <w:top w:w="150" w:type="dxa"/>
              <w:left w:w="150" w:type="dxa"/>
              <w:bottom w:w="150" w:type="dxa"/>
              <w:right w:w="150" w:type="dxa"/>
            </w:tcMar>
            <w:vAlign w:val="center"/>
            <w:hideMark/>
          </w:tcPr>
          <w:p w14:paraId="2F5A889D" w14:textId="77777777" w:rsidR="00B54511" w:rsidRPr="00761B54" w:rsidRDefault="00B54511" w:rsidP="00573319">
            <w:pPr>
              <w:spacing w:line="225" w:lineRule="atLeast"/>
              <w:jc w:val="center"/>
              <w:rPr>
                <w:sz w:val="20"/>
                <w:szCs w:val="20"/>
              </w:rPr>
            </w:pPr>
            <w:r w:rsidRPr="00761B54">
              <w:rPr>
                <w:sz w:val="20"/>
                <w:szCs w:val="20"/>
              </w:rPr>
              <w:t>Закони України</w:t>
            </w:r>
          </w:p>
        </w:tc>
        <w:tc>
          <w:tcPr>
            <w:tcW w:w="5386" w:type="dxa"/>
            <w:tcMar>
              <w:top w:w="150" w:type="dxa"/>
              <w:left w:w="150" w:type="dxa"/>
              <w:bottom w:w="150" w:type="dxa"/>
              <w:right w:w="150" w:type="dxa"/>
            </w:tcMar>
            <w:vAlign w:val="center"/>
            <w:hideMark/>
          </w:tcPr>
          <w:p w14:paraId="3F37B64B" w14:textId="77777777" w:rsidR="00B54511" w:rsidRPr="00761B54" w:rsidRDefault="00B54511" w:rsidP="00573319">
            <w:pPr>
              <w:spacing w:line="225" w:lineRule="atLeast"/>
              <w:jc w:val="both"/>
              <w:rPr>
                <w:sz w:val="20"/>
                <w:szCs w:val="20"/>
              </w:rPr>
            </w:pPr>
            <w:r w:rsidRPr="00761B54">
              <w:rPr>
                <w:sz w:val="20"/>
                <w:szCs w:val="20"/>
              </w:rPr>
              <w:t xml:space="preserve">Стаття </w:t>
            </w:r>
            <w:r w:rsidRPr="00761B54">
              <w:rPr>
                <w:rStyle w:val="rvts46"/>
                <w:iCs/>
                <w:sz w:val="20"/>
                <w:szCs w:val="20"/>
                <w:shd w:val="clear" w:color="auto" w:fill="FFFFFF"/>
              </w:rPr>
              <w:t>28</w:t>
            </w:r>
            <w:r w:rsidRPr="00761B54">
              <w:rPr>
                <w:rStyle w:val="rvts37"/>
                <w:bCs/>
                <w:sz w:val="20"/>
                <w:szCs w:val="20"/>
                <w:shd w:val="clear" w:color="auto" w:fill="FFFFFF"/>
                <w:vertAlign w:val="superscript"/>
              </w:rPr>
              <w:t>1</w:t>
            </w:r>
            <w:r w:rsidRPr="00761B54">
              <w:rPr>
                <w:sz w:val="20"/>
                <w:szCs w:val="20"/>
              </w:rPr>
              <w:t xml:space="preserve"> Закону України «Про Державний земельний кадастр», </w:t>
            </w:r>
            <w:hyperlink r:id="rId179"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80" w:anchor="n3760" w:tgtFrame="_blank" w:history="1">
              <w:r w:rsidRPr="00761B54">
                <w:rPr>
                  <w:rStyle w:val="af1"/>
                  <w:rFonts w:eastAsiaTheme="majorEastAsia"/>
                  <w:color w:val="auto"/>
                  <w:sz w:val="20"/>
                  <w:szCs w:val="20"/>
                  <w:u w:val="none"/>
                </w:rPr>
                <w:t>стаття 17</w:t>
              </w:r>
            </w:hyperlink>
            <w:hyperlink r:id="rId181"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4BC17FD1" w14:textId="77777777" w:rsidTr="00573319">
        <w:tc>
          <w:tcPr>
            <w:tcW w:w="575" w:type="dxa"/>
            <w:tcMar>
              <w:top w:w="150" w:type="dxa"/>
              <w:left w:w="150" w:type="dxa"/>
              <w:bottom w:w="150" w:type="dxa"/>
              <w:right w:w="150" w:type="dxa"/>
            </w:tcMar>
            <w:vAlign w:val="center"/>
            <w:hideMark/>
          </w:tcPr>
          <w:p w14:paraId="12D80FDE" w14:textId="358AD152" w:rsidR="00B54511" w:rsidRPr="00B52777" w:rsidRDefault="00B54511" w:rsidP="00573319">
            <w:pPr>
              <w:spacing w:line="225" w:lineRule="atLeast"/>
              <w:jc w:val="center"/>
              <w:rPr>
                <w:b/>
                <w:bCs/>
                <w:sz w:val="20"/>
                <w:szCs w:val="20"/>
              </w:rPr>
            </w:pPr>
            <w:r w:rsidRPr="00B52777">
              <w:rPr>
                <w:rStyle w:val="afb"/>
                <w:b w:val="0"/>
                <w:bCs w:val="0"/>
                <w:sz w:val="20"/>
                <w:szCs w:val="20"/>
              </w:rPr>
              <w:t>5</w:t>
            </w:r>
          </w:p>
        </w:tc>
        <w:tc>
          <w:tcPr>
            <w:tcW w:w="3673" w:type="dxa"/>
            <w:tcMar>
              <w:top w:w="150" w:type="dxa"/>
              <w:left w:w="150" w:type="dxa"/>
              <w:bottom w:w="150" w:type="dxa"/>
              <w:right w:w="150" w:type="dxa"/>
            </w:tcMar>
            <w:vAlign w:val="center"/>
            <w:hideMark/>
          </w:tcPr>
          <w:p w14:paraId="05E575B1" w14:textId="77777777" w:rsidR="00B54511" w:rsidRPr="00761B54" w:rsidRDefault="00B54511" w:rsidP="00573319">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vAlign w:val="center"/>
            <w:hideMark/>
          </w:tcPr>
          <w:p w14:paraId="4EE0CA10" w14:textId="2CF1D2DE" w:rsidR="00B54511" w:rsidRPr="00B52777" w:rsidRDefault="00B54511" w:rsidP="00573319">
            <w:pPr>
              <w:jc w:val="both"/>
              <w:rPr>
                <w:sz w:val="20"/>
                <w:szCs w:val="20"/>
              </w:rPr>
            </w:pPr>
            <w:r w:rsidRPr="00761B54">
              <w:rPr>
                <w:sz w:val="20"/>
                <w:szCs w:val="20"/>
              </w:rPr>
              <w:t xml:space="preserve">Пункти </w:t>
            </w:r>
            <w:r w:rsidR="00CF4B46" w:rsidRPr="00B52777">
              <w:rPr>
                <w:sz w:val="20"/>
                <w:szCs w:val="20"/>
              </w:rPr>
              <w:t>66 – 75,</w:t>
            </w:r>
            <w:r w:rsidR="00CF4B46" w:rsidRPr="00F24B2D">
              <w:rPr>
                <w:sz w:val="20"/>
                <w:szCs w:val="20"/>
                <w:lang w:val="ru-RU"/>
              </w:rPr>
              <w:t xml:space="preserve"> </w:t>
            </w:r>
            <w:r w:rsidR="00CF4B46" w:rsidRPr="00B52777">
              <w:rPr>
                <w:sz w:val="20"/>
                <w:szCs w:val="20"/>
              </w:rPr>
              <w:t>77 – 87,</w:t>
            </w:r>
            <w:r w:rsidRPr="00B52777">
              <w:rPr>
                <w:sz w:val="20"/>
                <w:szCs w:val="20"/>
              </w:rPr>
              <w:t xml:space="preserve"> </w:t>
            </w:r>
            <w:r w:rsidRPr="00B52777">
              <w:rPr>
                <w:sz w:val="20"/>
                <w:szCs w:val="20"/>
                <w:shd w:val="clear" w:color="auto" w:fill="FFFFFF"/>
              </w:rPr>
              <w:t>106</w:t>
            </w:r>
            <w:r w:rsidRPr="00B52777">
              <w:rPr>
                <w:rStyle w:val="rvts37"/>
                <w:bCs/>
                <w:sz w:val="20"/>
                <w:szCs w:val="20"/>
                <w:shd w:val="clear" w:color="auto" w:fill="FFFFFF"/>
                <w:vertAlign w:val="superscript"/>
              </w:rPr>
              <w:t>2</w:t>
            </w:r>
            <w:r w:rsidR="00F32CF1" w:rsidRPr="00B52777">
              <w:rPr>
                <w:rStyle w:val="rvts37"/>
                <w:bCs/>
                <w:sz w:val="20"/>
                <w:szCs w:val="20"/>
                <w:shd w:val="clear" w:color="auto" w:fill="FFFFFF"/>
                <w:vertAlign w:val="superscript"/>
              </w:rPr>
              <w:t> </w:t>
            </w:r>
            <w:r w:rsidRPr="00B52777">
              <w:rPr>
                <w:i/>
                <w:sz w:val="20"/>
                <w:szCs w:val="20"/>
              </w:rPr>
              <w:t>–</w:t>
            </w:r>
            <w:r w:rsidR="00F32CF1" w:rsidRPr="00B52777">
              <w:rPr>
                <w:i/>
                <w:sz w:val="20"/>
                <w:szCs w:val="20"/>
              </w:rPr>
              <w:t> </w:t>
            </w:r>
            <w:r w:rsidRPr="00B52777">
              <w:rPr>
                <w:sz w:val="20"/>
                <w:szCs w:val="20"/>
                <w:shd w:val="clear" w:color="auto" w:fill="FFFFFF"/>
              </w:rPr>
              <w:t>106</w:t>
            </w:r>
            <w:r w:rsidRPr="00B52777">
              <w:rPr>
                <w:rStyle w:val="rvts37"/>
                <w:bCs/>
                <w:sz w:val="20"/>
                <w:szCs w:val="20"/>
                <w:shd w:val="clear" w:color="auto" w:fill="FFFFFF"/>
                <w:vertAlign w:val="superscript"/>
              </w:rPr>
              <w:t xml:space="preserve">6 </w:t>
            </w:r>
            <w:r w:rsidRPr="00B52777">
              <w:rPr>
                <w:sz w:val="20"/>
                <w:szCs w:val="20"/>
              </w:rPr>
              <w:t>Порядку ведення Державного земельного кадастру, затвердженого постановою Кабінету Міністрів України від 17 жовтня     2012 р.  № 1051</w:t>
            </w:r>
            <w:r w:rsidR="00BF3A8F" w:rsidRPr="00B52777">
              <w:rPr>
                <w:sz w:val="20"/>
                <w:szCs w:val="20"/>
              </w:rPr>
              <w:t>.</w:t>
            </w:r>
          </w:p>
          <w:p w14:paraId="395AA6B3" w14:textId="4F598FD4" w:rsidR="00BF3A8F" w:rsidRPr="00761B54" w:rsidRDefault="00BF3A8F" w:rsidP="00573319">
            <w:pPr>
              <w:jc w:val="both"/>
              <w:rPr>
                <w:sz w:val="20"/>
                <w:szCs w:val="20"/>
              </w:rPr>
            </w:pPr>
            <w:r w:rsidRPr="00B52777">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20B49B96"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29731531" w14:textId="77777777" w:rsidTr="00573319">
        <w:tc>
          <w:tcPr>
            <w:tcW w:w="575" w:type="dxa"/>
            <w:tcMar>
              <w:top w:w="150" w:type="dxa"/>
              <w:left w:w="150" w:type="dxa"/>
              <w:bottom w:w="150" w:type="dxa"/>
              <w:right w:w="150" w:type="dxa"/>
            </w:tcMar>
            <w:vAlign w:val="center"/>
            <w:hideMark/>
          </w:tcPr>
          <w:p w14:paraId="595142DA" w14:textId="298CFE7F" w:rsidR="00B54511" w:rsidRPr="00B52777" w:rsidRDefault="00B54511" w:rsidP="00573319">
            <w:pPr>
              <w:spacing w:line="225" w:lineRule="atLeast"/>
              <w:jc w:val="center"/>
              <w:rPr>
                <w:b/>
                <w:bCs/>
                <w:sz w:val="20"/>
                <w:szCs w:val="20"/>
              </w:rPr>
            </w:pPr>
            <w:r w:rsidRPr="00B52777">
              <w:rPr>
                <w:rStyle w:val="afb"/>
                <w:b w:val="0"/>
                <w:bCs w:val="0"/>
                <w:sz w:val="20"/>
                <w:szCs w:val="20"/>
              </w:rPr>
              <w:t>6</w:t>
            </w:r>
          </w:p>
        </w:tc>
        <w:tc>
          <w:tcPr>
            <w:tcW w:w="3673" w:type="dxa"/>
            <w:tcMar>
              <w:top w:w="150" w:type="dxa"/>
              <w:left w:w="150" w:type="dxa"/>
              <w:bottom w:w="150" w:type="dxa"/>
              <w:right w:w="150" w:type="dxa"/>
            </w:tcMar>
            <w:vAlign w:val="center"/>
            <w:hideMark/>
          </w:tcPr>
          <w:p w14:paraId="1D7E7B71" w14:textId="77777777" w:rsidR="00B54511" w:rsidRPr="00761B54" w:rsidRDefault="00B54511" w:rsidP="00573319">
            <w:pPr>
              <w:spacing w:line="225" w:lineRule="atLeast"/>
              <w:jc w:val="center"/>
              <w:rPr>
                <w:sz w:val="20"/>
                <w:szCs w:val="20"/>
              </w:rPr>
            </w:pPr>
            <w:r w:rsidRPr="00761B54">
              <w:rPr>
                <w:sz w:val="20"/>
                <w:szCs w:val="20"/>
              </w:rPr>
              <w:t>Акти центральних органів виконавчої влади</w:t>
            </w:r>
          </w:p>
        </w:tc>
        <w:tc>
          <w:tcPr>
            <w:tcW w:w="5386" w:type="dxa"/>
            <w:tcMar>
              <w:top w:w="150" w:type="dxa"/>
              <w:left w:w="150" w:type="dxa"/>
              <w:bottom w:w="150" w:type="dxa"/>
              <w:right w:w="150" w:type="dxa"/>
            </w:tcMar>
            <w:vAlign w:val="center"/>
            <w:hideMark/>
          </w:tcPr>
          <w:p w14:paraId="18525427" w14:textId="030CCC00" w:rsidR="00B54511" w:rsidRPr="003704A9" w:rsidRDefault="00B54511" w:rsidP="00573319">
            <w:pPr>
              <w:spacing w:line="225" w:lineRule="atLeast"/>
              <w:rPr>
                <w:color w:val="EE0000"/>
                <w:sz w:val="20"/>
                <w:szCs w:val="20"/>
              </w:rPr>
            </w:pPr>
          </w:p>
        </w:tc>
      </w:tr>
      <w:tr w:rsidR="00B54511" w:rsidRPr="00761B54" w14:paraId="6C2DB8B5" w14:textId="77777777" w:rsidTr="00573319">
        <w:tc>
          <w:tcPr>
            <w:tcW w:w="575" w:type="dxa"/>
            <w:tcMar>
              <w:top w:w="150" w:type="dxa"/>
              <w:left w:w="150" w:type="dxa"/>
              <w:bottom w:w="150" w:type="dxa"/>
              <w:right w:w="150" w:type="dxa"/>
            </w:tcMar>
            <w:vAlign w:val="center"/>
            <w:hideMark/>
          </w:tcPr>
          <w:p w14:paraId="3F00B50B" w14:textId="210C2176" w:rsidR="00B54511" w:rsidRPr="00B52777" w:rsidRDefault="00B54511" w:rsidP="00573319">
            <w:pPr>
              <w:spacing w:line="225" w:lineRule="atLeast"/>
              <w:jc w:val="center"/>
              <w:rPr>
                <w:b/>
                <w:bCs/>
                <w:sz w:val="20"/>
                <w:szCs w:val="20"/>
              </w:rPr>
            </w:pPr>
            <w:r w:rsidRPr="00B52777">
              <w:rPr>
                <w:rStyle w:val="afb"/>
                <w:b w:val="0"/>
                <w:bCs w:val="0"/>
                <w:sz w:val="20"/>
                <w:szCs w:val="20"/>
              </w:rPr>
              <w:t>7</w:t>
            </w:r>
          </w:p>
        </w:tc>
        <w:tc>
          <w:tcPr>
            <w:tcW w:w="3673" w:type="dxa"/>
            <w:tcMar>
              <w:top w:w="150" w:type="dxa"/>
              <w:left w:w="150" w:type="dxa"/>
              <w:bottom w:w="150" w:type="dxa"/>
              <w:right w:w="150" w:type="dxa"/>
            </w:tcMar>
            <w:vAlign w:val="center"/>
            <w:hideMark/>
          </w:tcPr>
          <w:p w14:paraId="192E4256" w14:textId="77777777" w:rsidR="00B54511" w:rsidRPr="00761B54" w:rsidRDefault="00B54511"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1EB3A0D4" w14:textId="1CFAC48A" w:rsidR="00B54511" w:rsidRPr="003704A9" w:rsidRDefault="00B54511" w:rsidP="00573319">
            <w:pPr>
              <w:spacing w:line="225" w:lineRule="atLeast"/>
              <w:rPr>
                <w:color w:val="EE0000"/>
                <w:sz w:val="20"/>
                <w:szCs w:val="20"/>
              </w:rPr>
            </w:pPr>
          </w:p>
        </w:tc>
      </w:tr>
      <w:tr w:rsidR="00B54511" w:rsidRPr="00761B54" w14:paraId="657E2AC9" w14:textId="77777777" w:rsidTr="00573319">
        <w:tc>
          <w:tcPr>
            <w:tcW w:w="9634" w:type="dxa"/>
            <w:gridSpan w:val="3"/>
            <w:tcMar>
              <w:top w:w="150" w:type="dxa"/>
              <w:left w:w="150" w:type="dxa"/>
              <w:bottom w:w="150" w:type="dxa"/>
              <w:right w:w="150" w:type="dxa"/>
            </w:tcMar>
            <w:vAlign w:val="center"/>
            <w:hideMark/>
          </w:tcPr>
          <w:p w14:paraId="3113F3D6"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267E0EF8" w14:textId="77777777" w:rsidTr="00573319">
        <w:tc>
          <w:tcPr>
            <w:tcW w:w="575" w:type="dxa"/>
            <w:tcMar>
              <w:top w:w="150" w:type="dxa"/>
              <w:left w:w="150" w:type="dxa"/>
              <w:bottom w:w="150" w:type="dxa"/>
              <w:right w:w="150" w:type="dxa"/>
            </w:tcMar>
            <w:vAlign w:val="center"/>
            <w:hideMark/>
          </w:tcPr>
          <w:p w14:paraId="343C5D40" w14:textId="163F28DC" w:rsidR="00B54511" w:rsidRPr="00B52777" w:rsidRDefault="00B54511" w:rsidP="00573319">
            <w:pPr>
              <w:spacing w:line="225" w:lineRule="atLeast"/>
              <w:jc w:val="center"/>
              <w:rPr>
                <w:b/>
                <w:bCs/>
                <w:sz w:val="20"/>
                <w:szCs w:val="20"/>
              </w:rPr>
            </w:pPr>
            <w:r w:rsidRPr="00B52777">
              <w:rPr>
                <w:rStyle w:val="afb"/>
                <w:b w:val="0"/>
                <w:bCs w:val="0"/>
                <w:sz w:val="20"/>
                <w:szCs w:val="20"/>
              </w:rPr>
              <w:t>8</w:t>
            </w:r>
          </w:p>
        </w:tc>
        <w:tc>
          <w:tcPr>
            <w:tcW w:w="3673" w:type="dxa"/>
            <w:tcMar>
              <w:top w:w="150" w:type="dxa"/>
              <w:left w:w="150" w:type="dxa"/>
              <w:bottom w:w="150" w:type="dxa"/>
              <w:right w:w="150" w:type="dxa"/>
            </w:tcMar>
            <w:vAlign w:val="center"/>
            <w:hideMark/>
          </w:tcPr>
          <w:p w14:paraId="0AD2403D" w14:textId="77777777" w:rsidR="00B54511" w:rsidRPr="00761B54" w:rsidRDefault="00B54511"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hideMark/>
          </w:tcPr>
          <w:p w14:paraId="3EF70B6C" w14:textId="340E3D97" w:rsidR="00B54511" w:rsidRPr="00761B54" w:rsidRDefault="00995415" w:rsidP="00573319">
            <w:pPr>
              <w:jc w:val="both"/>
              <w:rPr>
                <w:sz w:val="20"/>
                <w:szCs w:val="20"/>
              </w:rPr>
            </w:pPr>
            <w:r w:rsidRPr="00761B54">
              <w:rPr>
                <w:sz w:val="20"/>
                <w:szCs w:val="20"/>
              </w:rPr>
              <w:t>Заява про внесення відомостей (змін до них) до Державного земельного кадастру</w:t>
            </w:r>
          </w:p>
        </w:tc>
      </w:tr>
      <w:tr w:rsidR="00B54511" w:rsidRPr="00761B54" w14:paraId="66055075" w14:textId="77777777" w:rsidTr="00573319">
        <w:tc>
          <w:tcPr>
            <w:tcW w:w="575" w:type="dxa"/>
            <w:tcMar>
              <w:top w:w="150" w:type="dxa"/>
              <w:left w:w="150" w:type="dxa"/>
              <w:bottom w:w="150" w:type="dxa"/>
              <w:right w:w="150" w:type="dxa"/>
            </w:tcMar>
            <w:vAlign w:val="center"/>
            <w:hideMark/>
          </w:tcPr>
          <w:p w14:paraId="4D1106AD" w14:textId="100F3EF1" w:rsidR="00B54511" w:rsidRPr="00B52777" w:rsidRDefault="00B54511" w:rsidP="00573319">
            <w:pPr>
              <w:spacing w:line="225" w:lineRule="atLeast"/>
              <w:jc w:val="center"/>
              <w:rPr>
                <w:b/>
                <w:bCs/>
                <w:sz w:val="20"/>
                <w:szCs w:val="20"/>
              </w:rPr>
            </w:pPr>
            <w:r w:rsidRPr="00B52777">
              <w:rPr>
                <w:rStyle w:val="afb"/>
                <w:b w:val="0"/>
                <w:bCs w:val="0"/>
                <w:sz w:val="20"/>
                <w:szCs w:val="20"/>
              </w:rPr>
              <w:lastRenderedPageBreak/>
              <w:t>9</w:t>
            </w:r>
          </w:p>
        </w:tc>
        <w:tc>
          <w:tcPr>
            <w:tcW w:w="3673" w:type="dxa"/>
            <w:tcMar>
              <w:top w:w="150" w:type="dxa"/>
              <w:left w:w="150" w:type="dxa"/>
              <w:bottom w:w="150" w:type="dxa"/>
              <w:right w:w="150" w:type="dxa"/>
            </w:tcMar>
            <w:vAlign w:val="center"/>
            <w:hideMark/>
          </w:tcPr>
          <w:p w14:paraId="2139F8BC" w14:textId="77777777" w:rsidR="00B54511" w:rsidRPr="00761B54" w:rsidRDefault="00B54511"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Mar>
              <w:top w:w="150" w:type="dxa"/>
              <w:left w:w="150" w:type="dxa"/>
              <w:bottom w:w="150" w:type="dxa"/>
              <w:right w:w="150" w:type="dxa"/>
            </w:tcMar>
            <w:hideMark/>
          </w:tcPr>
          <w:p w14:paraId="48080EA0" w14:textId="62852537" w:rsidR="00B54511" w:rsidRPr="00761B54" w:rsidRDefault="00B54511" w:rsidP="00573319">
            <w:pPr>
              <w:jc w:val="both"/>
              <w:rPr>
                <w:sz w:val="20"/>
                <w:szCs w:val="20"/>
              </w:rPr>
            </w:pPr>
            <w:r w:rsidRPr="00761B54">
              <w:rPr>
                <w:sz w:val="20"/>
                <w:szCs w:val="20"/>
              </w:rPr>
              <w:t>1.</w:t>
            </w:r>
            <w:r w:rsidR="00F32CF1">
              <w:rPr>
                <w:sz w:val="20"/>
                <w:szCs w:val="20"/>
              </w:rPr>
              <w:t> </w:t>
            </w:r>
            <w:r w:rsidRPr="00761B54">
              <w:rPr>
                <w:sz w:val="20"/>
                <w:szCs w:val="20"/>
              </w:rPr>
              <w:t xml:space="preserve">Заява </w:t>
            </w:r>
            <w:r w:rsidR="00FA4318" w:rsidRPr="00761B54">
              <w:rPr>
                <w:sz w:val="20"/>
                <w:szCs w:val="20"/>
              </w:rPr>
              <w:t xml:space="preserve">про внесення відомостей (змін до них) до Державного земельного кадастру </w:t>
            </w:r>
            <w:r w:rsidRPr="00761B54">
              <w:rPr>
                <w:sz w:val="20"/>
                <w:szCs w:val="20"/>
              </w:rPr>
              <w:t>за формою, встановленою Порядком ведення Державного земельного кадастру, земельного кадастру, затвердженим постановою Кабінету Міністрів України від 17 жовтня 2012 р.  № 1051 (форма заяви додається)*</w:t>
            </w:r>
            <w:r w:rsidR="00F32CF1">
              <w:rPr>
                <w:sz w:val="20"/>
                <w:szCs w:val="20"/>
              </w:rPr>
              <w:t>.</w:t>
            </w:r>
          </w:p>
          <w:p w14:paraId="6B1ACF4C" w14:textId="2CAF3236" w:rsidR="005D1F36" w:rsidRPr="00F24B2D" w:rsidRDefault="00B54511" w:rsidP="005D1F36">
            <w:pPr>
              <w:jc w:val="both"/>
              <w:rPr>
                <w:sz w:val="20"/>
                <w:szCs w:val="20"/>
              </w:rPr>
            </w:pPr>
            <w:bookmarkStart w:id="152" w:name="n115"/>
            <w:bookmarkEnd w:id="152"/>
            <w:r w:rsidRPr="00761B54">
              <w:rPr>
                <w:sz w:val="20"/>
                <w:szCs w:val="20"/>
              </w:rPr>
              <w:t xml:space="preserve">2. </w:t>
            </w:r>
            <w:r w:rsidR="00FA4318" w:rsidRPr="00761B54">
              <w:rPr>
                <w:sz w:val="20"/>
                <w:szCs w:val="20"/>
              </w:rPr>
              <w:t>Документація із землеустрою, інші документи, які згідно з </w:t>
            </w:r>
            <w:hyperlink r:id="rId182" w:anchor="n3182" w:history="1">
              <w:r w:rsidR="00FA4318" w:rsidRPr="00761B54">
                <w:rPr>
                  <w:rStyle w:val="af1"/>
                  <w:color w:val="auto"/>
                  <w:sz w:val="20"/>
                  <w:szCs w:val="20"/>
                  <w:u w:val="none"/>
                </w:rPr>
                <w:t>пунктом 106</w:t>
              </w:r>
            </w:hyperlink>
            <w:hyperlink r:id="rId183" w:anchor="n3182" w:history="1">
              <w:r w:rsidR="00FA4318" w:rsidRPr="00761B54">
                <w:rPr>
                  <w:rStyle w:val="af1"/>
                  <w:color w:val="auto"/>
                  <w:sz w:val="20"/>
                  <w:szCs w:val="20"/>
                  <w:u w:val="none"/>
                  <w:vertAlign w:val="superscript"/>
                </w:rPr>
                <w:t>4</w:t>
              </w:r>
            </w:hyperlink>
            <w:r w:rsidR="00FA4318" w:rsidRPr="00761B54">
              <w:rPr>
                <w:sz w:val="20"/>
                <w:szCs w:val="20"/>
              </w:rPr>
              <w:t>  Порядку ведення Державного земельного кадастру, земельного кадастру, затвердженим постановою Кабінету Міністрів України від 17 жовтня 2012 р.  № 1051, є підставою для внесення відомостей (змін до них) до Державного земельного кадастру про меліоративну мережу, складову частину меліоративної мережі</w:t>
            </w:r>
            <w:r w:rsidRPr="00761B54">
              <w:rPr>
                <w:sz w:val="20"/>
                <w:szCs w:val="20"/>
              </w:rPr>
              <w:t xml:space="preserve"> (технічна документація із землеустрою щодо інвентаризації земель;</w:t>
            </w:r>
            <w:bookmarkStart w:id="153" w:name="n119"/>
            <w:bookmarkEnd w:id="153"/>
            <w:r w:rsidRPr="00761B54">
              <w:rPr>
                <w:sz w:val="20"/>
                <w:szCs w:val="20"/>
              </w:rPr>
              <w:t xml:space="preserve"> інша документація із землеустрою відповідно до  </w:t>
            </w:r>
            <w:hyperlink r:id="rId184" w:anchor="n203" w:tgtFrame="_blank" w:history="1">
              <w:r w:rsidRPr="00761B54">
                <w:rPr>
                  <w:rStyle w:val="af1"/>
                  <w:rFonts w:eastAsiaTheme="majorEastAsia"/>
                  <w:color w:val="auto"/>
                  <w:sz w:val="20"/>
                  <w:szCs w:val="20"/>
                  <w:u w:val="none"/>
                </w:rPr>
                <w:t>статті 25</w:t>
              </w:r>
            </w:hyperlink>
            <w:r w:rsidRPr="00761B54">
              <w:rPr>
                <w:sz w:val="20"/>
                <w:szCs w:val="20"/>
              </w:rPr>
              <w:t> Закону України «Про землеустрій»).</w:t>
            </w:r>
            <w:r w:rsidR="005D1F36" w:rsidRPr="00761B54">
              <w:rPr>
                <w:sz w:val="20"/>
                <w:szCs w:val="20"/>
              </w:rPr>
              <w:t xml:space="preserve"> </w:t>
            </w:r>
            <w:r w:rsidR="005D1F36" w:rsidRPr="00761B54">
              <w:rPr>
                <w:sz w:val="20"/>
                <w:szCs w:val="20"/>
                <w:shd w:val="clear" w:color="auto" w:fill="FFFFFF"/>
              </w:rPr>
              <w:t xml:space="preserve">Документація із землеустрою в електронній формі засвідчується </w:t>
            </w:r>
            <w:r w:rsidR="005D1F36"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185" w:tgtFrame="_blank" w:history="1">
              <w:r w:rsidR="005D1F36" w:rsidRPr="00761B54">
                <w:rPr>
                  <w:rStyle w:val="af1"/>
                  <w:rFonts w:eastAsiaTheme="majorEastAsia"/>
                  <w:color w:val="auto"/>
                  <w:sz w:val="20"/>
                  <w:szCs w:val="20"/>
                  <w:u w:val="none"/>
                </w:rPr>
                <w:t>Закону України</w:t>
              </w:r>
            </w:hyperlink>
            <w:r w:rsidR="005D1F36" w:rsidRPr="00761B54">
              <w:rPr>
                <w:sz w:val="20"/>
                <w:szCs w:val="20"/>
              </w:rPr>
              <w:t> «Про електронну ідентифікацію та електронні довірчі послуги»</w:t>
            </w:r>
            <w:r w:rsidR="00F32CF1">
              <w:rPr>
                <w:sz w:val="20"/>
                <w:szCs w:val="20"/>
              </w:rPr>
              <w:t>.</w:t>
            </w:r>
          </w:p>
          <w:p w14:paraId="62A16DFC" w14:textId="2220C302" w:rsidR="00B54511" w:rsidRPr="00761B54" w:rsidRDefault="00B54511" w:rsidP="00573319">
            <w:pPr>
              <w:pStyle w:val="rvps2"/>
              <w:shd w:val="clear" w:color="auto" w:fill="FFFFFF"/>
              <w:spacing w:before="0" w:beforeAutospacing="0" w:after="0" w:afterAutospacing="0"/>
              <w:jc w:val="both"/>
              <w:rPr>
                <w:sz w:val="20"/>
                <w:szCs w:val="20"/>
              </w:rPr>
            </w:pPr>
            <w:bookmarkStart w:id="154" w:name="n116"/>
            <w:bookmarkEnd w:id="154"/>
            <w:r w:rsidRPr="00761B54">
              <w:rPr>
                <w:sz w:val="20"/>
                <w:szCs w:val="20"/>
              </w:rPr>
              <w:t>3. Електронний документ</w:t>
            </w:r>
          </w:p>
        </w:tc>
      </w:tr>
      <w:tr w:rsidR="00B54511" w:rsidRPr="00761B54" w14:paraId="17B35FFE" w14:textId="77777777" w:rsidTr="00573319">
        <w:tc>
          <w:tcPr>
            <w:tcW w:w="575" w:type="dxa"/>
            <w:tcMar>
              <w:top w:w="150" w:type="dxa"/>
              <w:left w:w="150" w:type="dxa"/>
              <w:bottom w:w="150" w:type="dxa"/>
              <w:right w:w="150" w:type="dxa"/>
            </w:tcMar>
            <w:vAlign w:val="center"/>
            <w:hideMark/>
          </w:tcPr>
          <w:p w14:paraId="74EC98A1" w14:textId="33EE4DD0" w:rsidR="00B54511" w:rsidRPr="00B52777" w:rsidRDefault="00B54511" w:rsidP="00573319">
            <w:pPr>
              <w:spacing w:line="225" w:lineRule="atLeast"/>
              <w:jc w:val="center"/>
              <w:rPr>
                <w:b/>
                <w:bCs/>
                <w:sz w:val="20"/>
                <w:szCs w:val="20"/>
              </w:rPr>
            </w:pPr>
            <w:r w:rsidRPr="00B52777">
              <w:rPr>
                <w:rStyle w:val="afb"/>
                <w:b w:val="0"/>
                <w:bCs w:val="0"/>
                <w:sz w:val="20"/>
                <w:szCs w:val="20"/>
              </w:rPr>
              <w:t>10</w:t>
            </w:r>
          </w:p>
        </w:tc>
        <w:tc>
          <w:tcPr>
            <w:tcW w:w="3673" w:type="dxa"/>
            <w:tcMar>
              <w:top w:w="150" w:type="dxa"/>
              <w:left w:w="150" w:type="dxa"/>
              <w:bottom w:w="150" w:type="dxa"/>
              <w:right w:w="150" w:type="dxa"/>
            </w:tcMar>
            <w:vAlign w:val="center"/>
            <w:hideMark/>
          </w:tcPr>
          <w:p w14:paraId="33A8498E" w14:textId="77777777" w:rsidR="00B54511" w:rsidRPr="00761B54" w:rsidRDefault="00B54511"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Mar>
              <w:top w:w="150" w:type="dxa"/>
              <w:left w:w="150" w:type="dxa"/>
              <w:bottom w:w="150" w:type="dxa"/>
              <w:right w:w="150" w:type="dxa"/>
            </w:tcMar>
            <w:hideMark/>
          </w:tcPr>
          <w:p w14:paraId="204087A7" w14:textId="6DF927DD" w:rsidR="007A4C1A" w:rsidRPr="00761B54" w:rsidRDefault="007A4C1A" w:rsidP="007A4C1A">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86"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F32CF1">
              <w:rPr>
                <w:sz w:val="20"/>
                <w:szCs w:val="20"/>
                <w:shd w:val="clear" w:color="auto" w:fill="FFFFFF"/>
              </w:rPr>
              <w:t>.</w:t>
            </w:r>
          </w:p>
          <w:p w14:paraId="4BFF2ECE" w14:textId="77777777" w:rsidR="00B54511" w:rsidRPr="00761B54" w:rsidRDefault="00B54511"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7C54609C" w14:textId="77777777" w:rsidTr="00573319">
        <w:tc>
          <w:tcPr>
            <w:tcW w:w="575" w:type="dxa"/>
            <w:tcMar>
              <w:top w:w="150" w:type="dxa"/>
              <w:left w:w="150" w:type="dxa"/>
              <w:bottom w:w="150" w:type="dxa"/>
              <w:right w:w="150" w:type="dxa"/>
            </w:tcMar>
            <w:vAlign w:val="center"/>
            <w:hideMark/>
          </w:tcPr>
          <w:p w14:paraId="57764DDE" w14:textId="582BE91F" w:rsidR="00B54511" w:rsidRPr="00B52777" w:rsidRDefault="00B54511" w:rsidP="00573319">
            <w:pPr>
              <w:spacing w:line="225" w:lineRule="atLeast"/>
              <w:jc w:val="center"/>
              <w:rPr>
                <w:b/>
                <w:bCs/>
                <w:sz w:val="20"/>
                <w:szCs w:val="20"/>
              </w:rPr>
            </w:pPr>
            <w:r w:rsidRPr="00B52777">
              <w:rPr>
                <w:rStyle w:val="afb"/>
                <w:b w:val="0"/>
                <w:bCs w:val="0"/>
                <w:sz w:val="20"/>
                <w:szCs w:val="20"/>
              </w:rPr>
              <w:t>11</w:t>
            </w:r>
          </w:p>
        </w:tc>
        <w:tc>
          <w:tcPr>
            <w:tcW w:w="3673" w:type="dxa"/>
            <w:tcMar>
              <w:top w:w="150" w:type="dxa"/>
              <w:left w:w="150" w:type="dxa"/>
              <w:bottom w:w="150" w:type="dxa"/>
              <w:right w:w="150" w:type="dxa"/>
            </w:tcMar>
            <w:vAlign w:val="center"/>
            <w:hideMark/>
          </w:tcPr>
          <w:p w14:paraId="70961922" w14:textId="77777777" w:rsidR="00B54511" w:rsidRPr="00761B54" w:rsidRDefault="00B54511"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tcMar>
              <w:top w:w="150" w:type="dxa"/>
              <w:left w:w="150" w:type="dxa"/>
              <w:bottom w:w="150" w:type="dxa"/>
              <w:right w:w="150" w:type="dxa"/>
            </w:tcMar>
            <w:vAlign w:val="center"/>
            <w:hideMark/>
          </w:tcPr>
          <w:p w14:paraId="494F253D" w14:textId="77777777" w:rsidR="00B54511" w:rsidRPr="00761B54" w:rsidRDefault="00B54511" w:rsidP="00573319">
            <w:pPr>
              <w:spacing w:line="225" w:lineRule="atLeast"/>
              <w:rPr>
                <w:sz w:val="20"/>
                <w:szCs w:val="20"/>
              </w:rPr>
            </w:pPr>
            <w:r w:rsidRPr="00761B54">
              <w:rPr>
                <w:sz w:val="20"/>
                <w:szCs w:val="20"/>
              </w:rPr>
              <w:t>Безоплатно</w:t>
            </w:r>
          </w:p>
        </w:tc>
      </w:tr>
      <w:tr w:rsidR="00B54511" w:rsidRPr="00761B54" w14:paraId="5DD73AA1" w14:textId="77777777" w:rsidTr="00573319">
        <w:tc>
          <w:tcPr>
            <w:tcW w:w="575" w:type="dxa"/>
            <w:tcMar>
              <w:top w:w="150" w:type="dxa"/>
              <w:left w:w="150" w:type="dxa"/>
              <w:bottom w:w="150" w:type="dxa"/>
              <w:right w:w="150" w:type="dxa"/>
            </w:tcMar>
            <w:vAlign w:val="center"/>
            <w:hideMark/>
          </w:tcPr>
          <w:p w14:paraId="4C0B3D81" w14:textId="279B2BD2" w:rsidR="00B54511" w:rsidRPr="00B52777" w:rsidRDefault="00B54511" w:rsidP="00573319">
            <w:pPr>
              <w:spacing w:line="225" w:lineRule="atLeast"/>
              <w:jc w:val="center"/>
              <w:rPr>
                <w:b/>
                <w:bCs/>
                <w:sz w:val="20"/>
                <w:szCs w:val="20"/>
              </w:rPr>
            </w:pPr>
            <w:r w:rsidRPr="00B52777">
              <w:rPr>
                <w:rStyle w:val="afb"/>
                <w:b w:val="0"/>
                <w:bCs w:val="0"/>
                <w:sz w:val="20"/>
                <w:szCs w:val="20"/>
              </w:rPr>
              <w:t>12</w:t>
            </w:r>
          </w:p>
        </w:tc>
        <w:tc>
          <w:tcPr>
            <w:tcW w:w="3673" w:type="dxa"/>
            <w:tcMar>
              <w:top w:w="150" w:type="dxa"/>
              <w:left w:w="150" w:type="dxa"/>
              <w:bottom w:w="150" w:type="dxa"/>
              <w:right w:w="150" w:type="dxa"/>
            </w:tcMar>
            <w:vAlign w:val="center"/>
            <w:hideMark/>
          </w:tcPr>
          <w:p w14:paraId="66434904" w14:textId="77777777" w:rsidR="00B54511" w:rsidRPr="00761B54" w:rsidRDefault="00B54511" w:rsidP="00573319">
            <w:pPr>
              <w:spacing w:line="225" w:lineRule="atLeast"/>
              <w:jc w:val="center"/>
              <w:rPr>
                <w:sz w:val="20"/>
                <w:szCs w:val="20"/>
              </w:rPr>
            </w:pPr>
            <w:r w:rsidRPr="00761B54">
              <w:rPr>
                <w:sz w:val="20"/>
                <w:szCs w:val="20"/>
              </w:rPr>
              <w:t>Строк надання адміністративної послуги</w:t>
            </w:r>
          </w:p>
        </w:tc>
        <w:tc>
          <w:tcPr>
            <w:tcW w:w="5386" w:type="dxa"/>
            <w:tcMar>
              <w:top w:w="150" w:type="dxa"/>
              <w:left w:w="150" w:type="dxa"/>
              <w:bottom w:w="150" w:type="dxa"/>
              <w:right w:w="150" w:type="dxa"/>
            </w:tcMar>
            <w:vAlign w:val="center"/>
            <w:hideMark/>
          </w:tcPr>
          <w:p w14:paraId="3E54FF69" w14:textId="1D8B84FF" w:rsidR="00B54511" w:rsidRPr="00761B54" w:rsidRDefault="00B54511" w:rsidP="00573319">
            <w:pPr>
              <w:spacing w:line="225" w:lineRule="atLeast"/>
              <w:jc w:val="both"/>
              <w:rPr>
                <w:sz w:val="20"/>
                <w:szCs w:val="20"/>
              </w:rPr>
            </w:pPr>
            <w:r w:rsidRPr="00761B54">
              <w:rPr>
                <w:sz w:val="20"/>
                <w:szCs w:val="20"/>
              </w:rPr>
              <w:t xml:space="preserve">14 робочих днів з дня реєстрації заяви </w:t>
            </w:r>
            <w:r w:rsidR="00BA58D0" w:rsidRPr="00B52777">
              <w:rPr>
                <w:sz w:val="20"/>
                <w:szCs w:val="20"/>
              </w:rPr>
              <w:t>у Державному земельному кадастрі</w:t>
            </w:r>
            <w:r w:rsidR="002F4FE4" w:rsidRPr="00B52777">
              <w:rPr>
                <w:bCs/>
                <w:sz w:val="20"/>
                <w:szCs w:val="20"/>
              </w:rPr>
              <w:t xml:space="preserve"> або більший строк, який відповідає строку залишення заяви без руху</w:t>
            </w:r>
          </w:p>
        </w:tc>
      </w:tr>
      <w:tr w:rsidR="00B54511" w:rsidRPr="00761B54" w14:paraId="3B86863E" w14:textId="77777777" w:rsidTr="00573319">
        <w:tc>
          <w:tcPr>
            <w:tcW w:w="575" w:type="dxa"/>
            <w:tcMar>
              <w:top w:w="150" w:type="dxa"/>
              <w:left w:w="150" w:type="dxa"/>
              <w:bottom w:w="150" w:type="dxa"/>
              <w:right w:w="150" w:type="dxa"/>
            </w:tcMar>
            <w:vAlign w:val="center"/>
            <w:hideMark/>
          </w:tcPr>
          <w:p w14:paraId="24F12A60" w14:textId="06ECDDCD" w:rsidR="00B54511" w:rsidRPr="00B52777" w:rsidRDefault="00B54511" w:rsidP="00573319">
            <w:pPr>
              <w:spacing w:line="225" w:lineRule="atLeast"/>
              <w:jc w:val="center"/>
              <w:rPr>
                <w:b/>
                <w:bCs/>
                <w:sz w:val="20"/>
                <w:szCs w:val="20"/>
              </w:rPr>
            </w:pPr>
            <w:r w:rsidRPr="00B52777">
              <w:rPr>
                <w:rStyle w:val="afb"/>
                <w:b w:val="0"/>
                <w:bCs w:val="0"/>
                <w:sz w:val="20"/>
                <w:szCs w:val="20"/>
              </w:rPr>
              <w:t>13</w:t>
            </w:r>
          </w:p>
        </w:tc>
        <w:tc>
          <w:tcPr>
            <w:tcW w:w="3673" w:type="dxa"/>
            <w:tcMar>
              <w:top w:w="150" w:type="dxa"/>
              <w:left w:w="150" w:type="dxa"/>
              <w:bottom w:w="150" w:type="dxa"/>
              <w:right w:w="150" w:type="dxa"/>
            </w:tcMar>
            <w:vAlign w:val="center"/>
            <w:hideMark/>
          </w:tcPr>
          <w:p w14:paraId="52F37054" w14:textId="77777777" w:rsidR="00B54511" w:rsidRPr="00761B54" w:rsidRDefault="00B54511"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6" w:type="dxa"/>
            <w:tcMar>
              <w:top w:w="150" w:type="dxa"/>
              <w:left w:w="150" w:type="dxa"/>
              <w:bottom w:w="150" w:type="dxa"/>
              <w:right w:w="150" w:type="dxa"/>
            </w:tcMar>
            <w:hideMark/>
          </w:tcPr>
          <w:p w14:paraId="60291CFB" w14:textId="77777777" w:rsidR="00B54511" w:rsidRPr="00761B54" w:rsidRDefault="00B54511" w:rsidP="00573319">
            <w:pPr>
              <w:pStyle w:val="rvps2"/>
              <w:shd w:val="clear" w:color="auto" w:fill="FFFFFF"/>
              <w:tabs>
                <w:tab w:val="left" w:pos="135"/>
                <w:tab w:val="left" w:pos="284"/>
              </w:tabs>
              <w:spacing w:before="0" w:beforeAutospacing="0" w:after="0" w:afterAutospacing="0"/>
              <w:ind w:hanging="6"/>
              <w:jc w:val="both"/>
              <w:rPr>
                <w:sz w:val="20"/>
                <w:szCs w:val="20"/>
                <w:lang w:val="ru-RU"/>
              </w:rPr>
            </w:pPr>
            <w:r w:rsidRPr="00761B54">
              <w:rPr>
                <w:sz w:val="20"/>
                <w:szCs w:val="20"/>
              </w:rPr>
              <w:t>1. Подані документи не відповідають вимогам законодавства.</w:t>
            </w:r>
          </w:p>
          <w:p w14:paraId="2449BA8D" w14:textId="0A7B3F73" w:rsidR="00B54511" w:rsidRPr="00761B54" w:rsidRDefault="00B54511" w:rsidP="00573319">
            <w:pPr>
              <w:pStyle w:val="rvps2"/>
              <w:shd w:val="clear" w:color="auto" w:fill="FFFFFF"/>
              <w:spacing w:before="0" w:beforeAutospacing="0" w:after="0" w:afterAutospacing="0"/>
              <w:ind w:hanging="6"/>
              <w:jc w:val="both"/>
              <w:rPr>
                <w:sz w:val="20"/>
                <w:szCs w:val="20"/>
              </w:rPr>
            </w:pPr>
            <w:bookmarkStart w:id="155" w:name="n127"/>
            <w:bookmarkEnd w:id="155"/>
            <w:r w:rsidRPr="00761B54">
              <w:rPr>
                <w:sz w:val="20"/>
                <w:szCs w:val="20"/>
              </w:rPr>
              <w:t>2. Заявлена меліоративна мережа вже зареєстрована</w:t>
            </w:r>
          </w:p>
        </w:tc>
      </w:tr>
      <w:tr w:rsidR="00B54511" w:rsidRPr="00761B54" w14:paraId="7D0A8454" w14:textId="77777777" w:rsidTr="00573319">
        <w:tc>
          <w:tcPr>
            <w:tcW w:w="575" w:type="dxa"/>
            <w:tcMar>
              <w:top w:w="150" w:type="dxa"/>
              <w:left w:w="150" w:type="dxa"/>
              <w:bottom w:w="150" w:type="dxa"/>
              <w:right w:w="150" w:type="dxa"/>
            </w:tcMar>
            <w:vAlign w:val="center"/>
            <w:hideMark/>
          </w:tcPr>
          <w:p w14:paraId="32D8DC41" w14:textId="4805B207" w:rsidR="00B54511" w:rsidRPr="00B52777" w:rsidRDefault="00B54511" w:rsidP="00573319">
            <w:pPr>
              <w:spacing w:line="225" w:lineRule="atLeast"/>
              <w:jc w:val="center"/>
              <w:rPr>
                <w:b/>
                <w:bCs/>
                <w:sz w:val="20"/>
                <w:szCs w:val="20"/>
              </w:rPr>
            </w:pPr>
            <w:r w:rsidRPr="00B52777">
              <w:rPr>
                <w:rStyle w:val="afb"/>
                <w:b w:val="0"/>
                <w:bCs w:val="0"/>
                <w:sz w:val="20"/>
                <w:szCs w:val="20"/>
              </w:rPr>
              <w:t>14</w:t>
            </w:r>
          </w:p>
        </w:tc>
        <w:tc>
          <w:tcPr>
            <w:tcW w:w="3673" w:type="dxa"/>
            <w:tcMar>
              <w:top w:w="150" w:type="dxa"/>
              <w:left w:w="150" w:type="dxa"/>
              <w:bottom w:w="150" w:type="dxa"/>
              <w:right w:w="150" w:type="dxa"/>
            </w:tcMar>
            <w:vAlign w:val="center"/>
            <w:hideMark/>
          </w:tcPr>
          <w:p w14:paraId="44867A63" w14:textId="77777777" w:rsidR="00B54511" w:rsidRPr="00761B54" w:rsidRDefault="00B54511" w:rsidP="00573319">
            <w:pPr>
              <w:spacing w:line="225" w:lineRule="atLeast"/>
              <w:jc w:val="center"/>
              <w:rPr>
                <w:sz w:val="20"/>
                <w:szCs w:val="20"/>
              </w:rPr>
            </w:pPr>
            <w:r w:rsidRPr="00761B54">
              <w:rPr>
                <w:sz w:val="20"/>
                <w:szCs w:val="20"/>
              </w:rPr>
              <w:t>Результат надання адміністративної послуги</w:t>
            </w:r>
          </w:p>
        </w:tc>
        <w:tc>
          <w:tcPr>
            <w:tcW w:w="5386" w:type="dxa"/>
            <w:tcMar>
              <w:top w:w="150" w:type="dxa"/>
              <w:left w:w="150" w:type="dxa"/>
              <w:bottom w:w="150" w:type="dxa"/>
              <w:right w:w="150" w:type="dxa"/>
            </w:tcMar>
            <w:hideMark/>
          </w:tcPr>
          <w:p w14:paraId="7611FA75" w14:textId="77777777" w:rsidR="00B54511" w:rsidRPr="00B52777" w:rsidRDefault="00B54511" w:rsidP="00573319">
            <w:pPr>
              <w:jc w:val="both"/>
              <w:rPr>
                <w:bCs/>
                <w:sz w:val="20"/>
                <w:szCs w:val="20"/>
                <w:shd w:val="clear" w:color="auto" w:fill="FFFFFF"/>
              </w:rPr>
            </w:pPr>
            <w:r w:rsidRPr="00B52777">
              <w:rPr>
                <w:sz w:val="20"/>
                <w:szCs w:val="20"/>
              </w:rPr>
              <w:t xml:space="preserve">Витяг з Державного земельного кадастру про </w:t>
            </w:r>
            <w:r w:rsidRPr="00B52777">
              <w:rPr>
                <w:sz w:val="20"/>
                <w:szCs w:val="20"/>
                <w:shd w:val="clear" w:color="auto" w:fill="FFFFFF"/>
              </w:rPr>
              <w:t>меліоративну мережу,</w:t>
            </w:r>
            <w:r w:rsidRPr="00B52777">
              <w:rPr>
                <w:iCs/>
                <w:sz w:val="22"/>
                <w:szCs w:val="22"/>
              </w:rPr>
              <w:t xml:space="preserve"> </w:t>
            </w:r>
            <w:r w:rsidRPr="00B52777">
              <w:rPr>
                <w:bCs/>
                <w:sz w:val="20"/>
                <w:szCs w:val="20"/>
                <w:shd w:val="clear" w:color="auto" w:fill="FFFFFF"/>
              </w:rPr>
              <w:t>складову частину меліоративної мережі</w:t>
            </w:r>
          </w:p>
          <w:p w14:paraId="123271C6" w14:textId="77777777" w:rsidR="00B54511" w:rsidRPr="00B52777" w:rsidRDefault="00E10DCA" w:rsidP="00573319">
            <w:pPr>
              <w:jc w:val="both"/>
              <w:rPr>
                <w:sz w:val="20"/>
                <w:szCs w:val="20"/>
              </w:rPr>
            </w:pPr>
            <w:r w:rsidRPr="00B52777">
              <w:rPr>
                <w:sz w:val="20"/>
                <w:szCs w:val="20"/>
              </w:rPr>
              <w:t>Рішення про відмову у внесенні відомостей (змін до них) до Державного земельного кадастру</w:t>
            </w:r>
          </w:p>
          <w:p w14:paraId="782DE25B" w14:textId="7817DE14" w:rsidR="006D6E91" w:rsidRPr="00B52777" w:rsidRDefault="006D6E91" w:rsidP="00573319">
            <w:pPr>
              <w:jc w:val="both"/>
              <w:rPr>
                <w:sz w:val="20"/>
                <w:szCs w:val="20"/>
              </w:rPr>
            </w:pPr>
            <w:r w:rsidRPr="00B52777">
              <w:rPr>
                <w:sz w:val="20"/>
                <w:szCs w:val="20"/>
              </w:rPr>
              <w:t>Протокол проведення перевірки електронного документа</w:t>
            </w:r>
          </w:p>
          <w:p w14:paraId="34436FA1" w14:textId="77777777" w:rsidR="00A87050" w:rsidRPr="00F24B2D" w:rsidRDefault="00A87050" w:rsidP="00A87050">
            <w:pPr>
              <w:pStyle w:val="ac"/>
              <w:spacing w:before="0" w:beforeAutospacing="0" w:after="0" w:afterAutospacing="0"/>
              <w:rPr>
                <w:sz w:val="20"/>
                <w:szCs w:val="20"/>
              </w:rPr>
            </w:pPr>
            <w:r w:rsidRPr="00B52777">
              <w:rPr>
                <w:sz w:val="20"/>
                <w:szCs w:val="20"/>
              </w:rPr>
              <w:t>Рішення про відмову у прийнятті заяви до розгляду</w:t>
            </w:r>
          </w:p>
          <w:p w14:paraId="62EB0232" w14:textId="77777777" w:rsidR="00A87050" w:rsidRPr="00B52777" w:rsidRDefault="00A87050" w:rsidP="00A87050">
            <w:pPr>
              <w:jc w:val="both"/>
              <w:rPr>
                <w:sz w:val="20"/>
                <w:szCs w:val="20"/>
              </w:rPr>
            </w:pPr>
            <w:r w:rsidRPr="00B52777">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6CC0240F" w14:textId="77777777" w:rsidR="00A94617" w:rsidRPr="00B52777" w:rsidRDefault="00A94617" w:rsidP="00A94617">
            <w:pPr>
              <w:jc w:val="both"/>
              <w:rPr>
                <w:sz w:val="20"/>
                <w:szCs w:val="20"/>
              </w:rPr>
            </w:pPr>
            <w:r w:rsidRPr="00B52777">
              <w:rPr>
                <w:sz w:val="20"/>
                <w:szCs w:val="20"/>
              </w:rPr>
              <w:lastRenderedPageBreak/>
              <w:t xml:space="preserve">Повідомлення про залишення заяви без руху </w:t>
            </w:r>
          </w:p>
          <w:p w14:paraId="223442DF" w14:textId="77777777" w:rsidR="00A94617" w:rsidRPr="00B52777" w:rsidRDefault="00A94617" w:rsidP="00A94617">
            <w:pPr>
              <w:jc w:val="both"/>
              <w:rPr>
                <w:sz w:val="20"/>
                <w:szCs w:val="20"/>
              </w:rPr>
            </w:pPr>
            <w:r w:rsidRPr="00B52777">
              <w:rPr>
                <w:sz w:val="20"/>
                <w:szCs w:val="20"/>
              </w:rPr>
              <w:t>Повідомлення про продовження строку усунення виявлених недоліків</w:t>
            </w:r>
          </w:p>
          <w:p w14:paraId="5F45505A" w14:textId="77777777" w:rsidR="00A94617" w:rsidRPr="00B52777" w:rsidRDefault="00A94617" w:rsidP="00A94617">
            <w:pPr>
              <w:jc w:val="both"/>
              <w:rPr>
                <w:sz w:val="20"/>
                <w:szCs w:val="20"/>
              </w:rPr>
            </w:pPr>
            <w:r w:rsidRPr="00B52777">
              <w:rPr>
                <w:sz w:val="20"/>
                <w:szCs w:val="20"/>
              </w:rPr>
              <w:t>Повідомлення про відмову у продовженні строку усунення виявлених недоліків</w:t>
            </w:r>
          </w:p>
          <w:p w14:paraId="2AC25A2F" w14:textId="2A3C559A" w:rsidR="006F54B8" w:rsidRPr="00B52777" w:rsidRDefault="006F54B8" w:rsidP="00A94617">
            <w:pPr>
              <w:jc w:val="both"/>
              <w:rPr>
                <w:color w:val="000000"/>
                <w:sz w:val="20"/>
                <w:szCs w:val="20"/>
              </w:rPr>
            </w:pPr>
            <w:r w:rsidRPr="00B52777">
              <w:rPr>
                <w:color w:val="000000"/>
                <w:sz w:val="20"/>
                <w:szCs w:val="20"/>
              </w:rPr>
              <w:t>Рішення про продовження розгляду заяви</w:t>
            </w:r>
          </w:p>
        </w:tc>
      </w:tr>
      <w:tr w:rsidR="00B54511" w:rsidRPr="00761B54" w14:paraId="2BADDA02" w14:textId="77777777" w:rsidTr="00573319">
        <w:tc>
          <w:tcPr>
            <w:tcW w:w="575" w:type="dxa"/>
            <w:tcMar>
              <w:top w:w="150" w:type="dxa"/>
              <w:left w:w="150" w:type="dxa"/>
              <w:bottom w:w="150" w:type="dxa"/>
              <w:right w:w="150" w:type="dxa"/>
            </w:tcMar>
            <w:vAlign w:val="center"/>
            <w:hideMark/>
          </w:tcPr>
          <w:p w14:paraId="178380C1" w14:textId="56B12894" w:rsidR="00B54511" w:rsidRPr="002473CD" w:rsidRDefault="00B54511" w:rsidP="00573319">
            <w:pPr>
              <w:spacing w:line="225" w:lineRule="atLeast"/>
              <w:jc w:val="center"/>
              <w:rPr>
                <w:b/>
                <w:bCs/>
                <w:sz w:val="20"/>
                <w:szCs w:val="20"/>
              </w:rPr>
            </w:pPr>
            <w:r w:rsidRPr="002473CD">
              <w:rPr>
                <w:rStyle w:val="afb"/>
                <w:b w:val="0"/>
                <w:bCs w:val="0"/>
                <w:sz w:val="20"/>
                <w:szCs w:val="20"/>
              </w:rPr>
              <w:lastRenderedPageBreak/>
              <w:t>15</w:t>
            </w:r>
          </w:p>
        </w:tc>
        <w:tc>
          <w:tcPr>
            <w:tcW w:w="3673" w:type="dxa"/>
            <w:tcMar>
              <w:top w:w="150" w:type="dxa"/>
              <w:left w:w="150" w:type="dxa"/>
              <w:bottom w:w="150" w:type="dxa"/>
              <w:right w:w="150" w:type="dxa"/>
            </w:tcMar>
            <w:vAlign w:val="center"/>
            <w:hideMark/>
          </w:tcPr>
          <w:p w14:paraId="2AEF37DE" w14:textId="77777777" w:rsidR="00B54511" w:rsidRPr="00761B54" w:rsidRDefault="00B54511" w:rsidP="00573319">
            <w:pPr>
              <w:spacing w:line="225" w:lineRule="atLeast"/>
              <w:jc w:val="center"/>
              <w:rPr>
                <w:sz w:val="20"/>
                <w:szCs w:val="20"/>
              </w:rPr>
            </w:pPr>
            <w:r w:rsidRPr="00761B54">
              <w:rPr>
                <w:sz w:val="20"/>
                <w:szCs w:val="20"/>
              </w:rPr>
              <w:t>Способи отримання відповіді (результату)</w:t>
            </w:r>
          </w:p>
        </w:tc>
        <w:tc>
          <w:tcPr>
            <w:tcW w:w="5386" w:type="dxa"/>
            <w:tcMar>
              <w:top w:w="150" w:type="dxa"/>
              <w:left w:w="150" w:type="dxa"/>
              <w:bottom w:w="150" w:type="dxa"/>
              <w:right w:w="150" w:type="dxa"/>
            </w:tcMar>
            <w:hideMark/>
          </w:tcPr>
          <w:p w14:paraId="363F0BA0" w14:textId="32234AC0" w:rsidR="00B54511" w:rsidRPr="00761B54" w:rsidRDefault="00E10DCA" w:rsidP="00573319">
            <w:pPr>
              <w:jc w:val="both"/>
              <w:rPr>
                <w:sz w:val="20"/>
                <w:szCs w:val="20"/>
                <w:shd w:val="clear" w:color="auto" w:fill="FFFFFF"/>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B54511" w:rsidRPr="00761B54" w14:paraId="2A8E000A" w14:textId="77777777" w:rsidTr="00573319">
        <w:tc>
          <w:tcPr>
            <w:tcW w:w="575" w:type="dxa"/>
            <w:tcMar>
              <w:top w:w="150" w:type="dxa"/>
              <w:left w:w="150" w:type="dxa"/>
              <w:bottom w:w="150" w:type="dxa"/>
              <w:right w:w="150" w:type="dxa"/>
            </w:tcMar>
            <w:vAlign w:val="center"/>
            <w:hideMark/>
          </w:tcPr>
          <w:p w14:paraId="4791533F" w14:textId="656E9572" w:rsidR="00B54511" w:rsidRPr="002473CD" w:rsidRDefault="00B54511" w:rsidP="00573319">
            <w:pPr>
              <w:spacing w:line="225" w:lineRule="atLeast"/>
              <w:jc w:val="center"/>
              <w:rPr>
                <w:b/>
                <w:bCs/>
                <w:sz w:val="20"/>
                <w:szCs w:val="20"/>
              </w:rPr>
            </w:pPr>
            <w:r w:rsidRPr="002473CD">
              <w:rPr>
                <w:rStyle w:val="afb"/>
                <w:b w:val="0"/>
                <w:bCs w:val="0"/>
                <w:sz w:val="20"/>
                <w:szCs w:val="20"/>
              </w:rPr>
              <w:t>16</w:t>
            </w:r>
          </w:p>
        </w:tc>
        <w:tc>
          <w:tcPr>
            <w:tcW w:w="3673" w:type="dxa"/>
            <w:tcMar>
              <w:top w:w="150" w:type="dxa"/>
              <w:left w:w="150" w:type="dxa"/>
              <w:bottom w:w="150" w:type="dxa"/>
              <w:right w:w="150" w:type="dxa"/>
            </w:tcMar>
            <w:vAlign w:val="center"/>
            <w:hideMark/>
          </w:tcPr>
          <w:p w14:paraId="2D336D88" w14:textId="77777777" w:rsidR="00B54511" w:rsidRPr="00761B54" w:rsidRDefault="00B54511" w:rsidP="00573319">
            <w:pPr>
              <w:spacing w:line="225" w:lineRule="atLeast"/>
              <w:jc w:val="center"/>
              <w:rPr>
                <w:sz w:val="20"/>
                <w:szCs w:val="20"/>
              </w:rPr>
            </w:pPr>
            <w:r w:rsidRPr="00761B54">
              <w:rPr>
                <w:sz w:val="20"/>
                <w:szCs w:val="20"/>
              </w:rPr>
              <w:t>Примітка</w:t>
            </w:r>
          </w:p>
        </w:tc>
        <w:tc>
          <w:tcPr>
            <w:tcW w:w="5386" w:type="dxa"/>
            <w:tcMar>
              <w:top w:w="150" w:type="dxa"/>
              <w:left w:w="150" w:type="dxa"/>
              <w:bottom w:w="150" w:type="dxa"/>
              <w:right w:w="150" w:type="dxa"/>
            </w:tcMar>
            <w:hideMark/>
          </w:tcPr>
          <w:p w14:paraId="28FDC57C" w14:textId="353DE37D" w:rsidR="00B54511" w:rsidRPr="00761B54" w:rsidRDefault="00B54511" w:rsidP="00573319">
            <w:pPr>
              <w:jc w:val="both"/>
              <w:rPr>
                <w:sz w:val="20"/>
                <w:szCs w:val="20"/>
              </w:rPr>
            </w:pPr>
            <w:r w:rsidRPr="00761B54">
              <w:rPr>
                <w:sz w:val="20"/>
                <w:szCs w:val="20"/>
              </w:rPr>
              <w:t xml:space="preserve">*Форма заяви </w:t>
            </w:r>
            <w:r w:rsidR="00582F2C" w:rsidRPr="00761B54">
              <w:rPr>
                <w:sz w:val="20"/>
                <w:szCs w:val="20"/>
              </w:rPr>
              <w:t>про внесення відомостей (змін до них) до Державного земельного кадастру</w:t>
            </w:r>
            <w:r w:rsidRPr="00761B54">
              <w:rPr>
                <w:sz w:val="20"/>
                <w:szCs w:val="20"/>
                <w:shd w:val="clear" w:color="auto" w:fill="FFFFFF"/>
              </w:rPr>
              <w:t xml:space="preserve"> </w:t>
            </w:r>
            <w:r w:rsidRPr="00761B54">
              <w:rPr>
                <w:sz w:val="20"/>
                <w:szCs w:val="20"/>
              </w:rPr>
              <w:t>наведена у додатку до Інформаційної картки адміністративної послуги</w:t>
            </w:r>
          </w:p>
        </w:tc>
      </w:tr>
    </w:tbl>
    <w:p w14:paraId="24A438E1" w14:textId="77777777" w:rsidR="00B54511" w:rsidRPr="00761B54" w:rsidRDefault="00B54511" w:rsidP="00B54511">
      <w:pPr>
        <w:pStyle w:val="ac"/>
        <w:spacing w:before="0" w:beforeAutospacing="0" w:after="0" w:afterAutospacing="0"/>
        <w:ind w:left="5103"/>
      </w:pPr>
    </w:p>
    <w:p w14:paraId="4B26E0E3" w14:textId="77777777" w:rsidR="00B54511" w:rsidRPr="00761B54" w:rsidRDefault="00B54511" w:rsidP="00B54511">
      <w:pPr>
        <w:pStyle w:val="ac"/>
        <w:spacing w:before="0" w:beforeAutospacing="0" w:after="0" w:afterAutospacing="0"/>
        <w:ind w:left="5103"/>
      </w:pPr>
    </w:p>
    <w:p w14:paraId="2D8E3371" w14:textId="77777777" w:rsidR="00B54511" w:rsidRPr="00761B54" w:rsidRDefault="00B54511" w:rsidP="00B54511">
      <w:pPr>
        <w:pStyle w:val="ac"/>
        <w:spacing w:before="0" w:beforeAutospacing="0" w:after="0" w:afterAutospacing="0"/>
        <w:ind w:left="5103"/>
      </w:pPr>
    </w:p>
    <w:p w14:paraId="43583AC3" w14:textId="77777777" w:rsidR="00B54511" w:rsidRPr="00761B54" w:rsidRDefault="00B54511" w:rsidP="00B54511">
      <w:pPr>
        <w:pStyle w:val="ac"/>
        <w:spacing w:before="0" w:beforeAutospacing="0" w:after="0" w:afterAutospacing="0"/>
        <w:ind w:left="5670"/>
        <w:rPr>
          <w:lang w:val="uk-UA"/>
        </w:rPr>
      </w:pPr>
    </w:p>
    <w:p w14:paraId="346B375F" w14:textId="77777777" w:rsidR="007C6710" w:rsidRPr="00761B54" w:rsidRDefault="007C6710" w:rsidP="00B54511">
      <w:pPr>
        <w:pStyle w:val="ac"/>
        <w:spacing w:before="0" w:beforeAutospacing="0" w:after="0" w:afterAutospacing="0"/>
        <w:ind w:left="5670"/>
        <w:rPr>
          <w:lang w:val="uk-UA"/>
        </w:rPr>
      </w:pPr>
    </w:p>
    <w:p w14:paraId="4FDF33CF" w14:textId="77777777" w:rsidR="007C6710" w:rsidRPr="00761B54" w:rsidRDefault="007C6710" w:rsidP="00B54511">
      <w:pPr>
        <w:pStyle w:val="ac"/>
        <w:spacing w:before="0" w:beforeAutospacing="0" w:after="0" w:afterAutospacing="0"/>
        <w:ind w:left="5670"/>
        <w:rPr>
          <w:lang w:val="uk-UA"/>
        </w:rPr>
      </w:pPr>
    </w:p>
    <w:p w14:paraId="0AAAAC0A" w14:textId="77777777" w:rsidR="007C6710" w:rsidRPr="00761B54" w:rsidRDefault="007C6710" w:rsidP="00B54511">
      <w:pPr>
        <w:pStyle w:val="ac"/>
        <w:spacing w:before="0" w:beforeAutospacing="0" w:after="0" w:afterAutospacing="0"/>
        <w:ind w:left="5670"/>
        <w:rPr>
          <w:lang w:val="uk-UA"/>
        </w:rPr>
      </w:pPr>
    </w:p>
    <w:p w14:paraId="3FAEB802" w14:textId="77777777" w:rsidR="007C6710" w:rsidRPr="00761B54" w:rsidRDefault="007C6710" w:rsidP="00B54511">
      <w:pPr>
        <w:pStyle w:val="ac"/>
        <w:spacing w:before="0" w:beforeAutospacing="0" w:after="0" w:afterAutospacing="0"/>
        <w:ind w:left="5670"/>
        <w:rPr>
          <w:lang w:val="uk-UA"/>
        </w:rPr>
      </w:pPr>
    </w:p>
    <w:p w14:paraId="2851B553" w14:textId="77777777" w:rsidR="007C6710" w:rsidRPr="00761B54" w:rsidRDefault="007C6710" w:rsidP="00B54511">
      <w:pPr>
        <w:pStyle w:val="ac"/>
        <w:spacing w:before="0" w:beforeAutospacing="0" w:after="0" w:afterAutospacing="0"/>
        <w:ind w:left="5670"/>
        <w:rPr>
          <w:lang w:val="uk-UA"/>
        </w:rPr>
      </w:pPr>
    </w:p>
    <w:p w14:paraId="36E447C5" w14:textId="77777777" w:rsidR="007C6710" w:rsidRPr="00761B54" w:rsidRDefault="007C6710" w:rsidP="00B54511">
      <w:pPr>
        <w:pStyle w:val="ac"/>
        <w:spacing w:before="0" w:beforeAutospacing="0" w:after="0" w:afterAutospacing="0"/>
        <w:ind w:left="5670"/>
        <w:rPr>
          <w:lang w:val="uk-UA"/>
        </w:rPr>
      </w:pPr>
    </w:p>
    <w:p w14:paraId="5CC91A65" w14:textId="77777777" w:rsidR="007C6710" w:rsidRPr="00761B54" w:rsidRDefault="007C6710" w:rsidP="00B54511">
      <w:pPr>
        <w:pStyle w:val="ac"/>
        <w:spacing w:before="0" w:beforeAutospacing="0" w:after="0" w:afterAutospacing="0"/>
        <w:ind w:left="5670"/>
        <w:rPr>
          <w:lang w:val="uk-UA"/>
        </w:rPr>
      </w:pPr>
    </w:p>
    <w:p w14:paraId="542724F0" w14:textId="77777777" w:rsidR="007C6710" w:rsidRPr="00761B54" w:rsidRDefault="007C6710" w:rsidP="00B54511">
      <w:pPr>
        <w:pStyle w:val="ac"/>
        <w:spacing w:before="0" w:beforeAutospacing="0" w:after="0" w:afterAutospacing="0"/>
        <w:ind w:left="5670"/>
        <w:rPr>
          <w:lang w:val="uk-UA"/>
        </w:rPr>
      </w:pPr>
    </w:p>
    <w:p w14:paraId="1249AABF" w14:textId="77777777" w:rsidR="007C6710" w:rsidRPr="00761B54" w:rsidRDefault="007C6710" w:rsidP="00B54511">
      <w:pPr>
        <w:pStyle w:val="ac"/>
        <w:spacing w:before="0" w:beforeAutospacing="0" w:after="0" w:afterAutospacing="0"/>
        <w:ind w:left="5670"/>
        <w:rPr>
          <w:lang w:val="uk-UA"/>
        </w:rPr>
      </w:pPr>
    </w:p>
    <w:p w14:paraId="33B485EB" w14:textId="77777777" w:rsidR="007C6710" w:rsidRPr="00761B54" w:rsidRDefault="007C6710" w:rsidP="00B54511">
      <w:pPr>
        <w:pStyle w:val="ac"/>
        <w:spacing w:before="0" w:beforeAutospacing="0" w:after="0" w:afterAutospacing="0"/>
        <w:ind w:left="5670"/>
        <w:rPr>
          <w:lang w:val="uk-UA"/>
        </w:rPr>
      </w:pPr>
    </w:p>
    <w:p w14:paraId="3688D41A" w14:textId="77777777" w:rsidR="007C6710" w:rsidRPr="00761B54" w:rsidRDefault="007C6710" w:rsidP="00B54511">
      <w:pPr>
        <w:pStyle w:val="ac"/>
        <w:spacing w:before="0" w:beforeAutospacing="0" w:after="0" w:afterAutospacing="0"/>
        <w:ind w:left="5670"/>
        <w:rPr>
          <w:lang w:val="uk-UA"/>
        </w:rPr>
      </w:pPr>
    </w:p>
    <w:p w14:paraId="6E349C4B" w14:textId="77777777" w:rsidR="007C6710" w:rsidRPr="00761B54" w:rsidRDefault="007C6710" w:rsidP="00B54511">
      <w:pPr>
        <w:pStyle w:val="ac"/>
        <w:spacing w:before="0" w:beforeAutospacing="0" w:after="0" w:afterAutospacing="0"/>
        <w:ind w:left="5670"/>
        <w:rPr>
          <w:lang w:val="uk-UA"/>
        </w:rPr>
      </w:pPr>
    </w:p>
    <w:p w14:paraId="4BF68F3C" w14:textId="77777777" w:rsidR="007C6710" w:rsidRPr="00761B54" w:rsidRDefault="007C6710" w:rsidP="00B54511">
      <w:pPr>
        <w:pStyle w:val="ac"/>
        <w:spacing w:before="0" w:beforeAutospacing="0" w:after="0" w:afterAutospacing="0"/>
        <w:ind w:left="5670"/>
        <w:rPr>
          <w:lang w:val="uk-UA"/>
        </w:rPr>
      </w:pPr>
    </w:p>
    <w:p w14:paraId="0D445F99" w14:textId="77777777" w:rsidR="007C6710" w:rsidRPr="00761B54" w:rsidRDefault="007C6710" w:rsidP="00B54511">
      <w:pPr>
        <w:pStyle w:val="ac"/>
        <w:spacing w:before="0" w:beforeAutospacing="0" w:after="0" w:afterAutospacing="0"/>
        <w:ind w:left="5670"/>
        <w:rPr>
          <w:lang w:val="uk-UA"/>
        </w:rPr>
      </w:pPr>
    </w:p>
    <w:p w14:paraId="0639AAD1" w14:textId="77777777" w:rsidR="007C6710" w:rsidRPr="00761B54" w:rsidRDefault="007C6710" w:rsidP="00B54511">
      <w:pPr>
        <w:pStyle w:val="ac"/>
        <w:spacing w:before="0" w:beforeAutospacing="0" w:after="0" w:afterAutospacing="0"/>
        <w:ind w:left="5670"/>
        <w:rPr>
          <w:lang w:val="uk-UA"/>
        </w:rPr>
      </w:pPr>
    </w:p>
    <w:p w14:paraId="4CFCDEF9" w14:textId="77777777" w:rsidR="007C6710" w:rsidRPr="00761B54" w:rsidRDefault="007C6710" w:rsidP="00B54511">
      <w:pPr>
        <w:pStyle w:val="ac"/>
        <w:spacing w:before="0" w:beforeAutospacing="0" w:after="0" w:afterAutospacing="0"/>
        <w:ind w:left="5670"/>
        <w:rPr>
          <w:lang w:val="uk-UA"/>
        </w:rPr>
      </w:pPr>
    </w:p>
    <w:p w14:paraId="311ADB02" w14:textId="77777777" w:rsidR="007C6710" w:rsidRPr="00761B54" w:rsidRDefault="007C6710" w:rsidP="00B54511">
      <w:pPr>
        <w:pStyle w:val="ac"/>
        <w:spacing w:before="0" w:beforeAutospacing="0" w:after="0" w:afterAutospacing="0"/>
        <w:ind w:left="5670"/>
        <w:rPr>
          <w:lang w:val="uk-UA"/>
        </w:rPr>
      </w:pPr>
    </w:p>
    <w:p w14:paraId="29860B05" w14:textId="77777777" w:rsidR="007C6710" w:rsidRPr="00761B54" w:rsidRDefault="007C6710" w:rsidP="00B54511">
      <w:pPr>
        <w:pStyle w:val="ac"/>
        <w:spacing w:before="0" w:beforeAutospacing="0" w:after="0" w:afterAutospacing="0"/>
        <w:ind w:left="5670"/>
        <w:rPr>
          <w:lang w:val="uk-UA"/>
        </w:rPr>
      </w:pPr>
    </w:p>
    <w:p w14:paraId="397AB315" w14:textId="77777777" w:rsidR="007C6710" w:rsidRPr="00761B54" w:rsidRDefault="007C6710" w:rsidP="00B54511">
      <w:pPr>
        <w:pStyle w:val="ac"/>
        <w:spacing w:before="0" w:beforeAutospacing="0" w:after="0" w:afterAutospacing="0"/>
        <w:ind w:left="5670"/>
        <w:rPr>
          <w:lang w:val="uk-UA"/>
        </w:rPr>
      </w:pPr>
    </w:p>
    <w:p w14:paraId="14293C90" w14:textId="77777777" w:rsidR="007C6710" w:rsidRPr="00761B54" w:rsidRDefault="007C6710" w:rsidP="00B54511">
      <w:pPr>
        <w:pStyle w:val="ac"/>
        <w:spacing w:before="0" w:beforeAutospacing="0" w:after="0" w:afterAutospacing="0"/>
        <w:ind w:left="5670"/>
        <w:rPr>
          <w:lang w:val="uk-UA"/>
        </w:rPr>
      </w:pPr>
    </w:p>
    <w:p w14:paraId="1730F9EB" w14:textId="77777777" w:rsidR="007C6710" w:rsidRPr="00761B54" w:rsidRDefault="007C6710" w:rsidP="00B54511">
      <w:pPr>
        <w:pStyle w:val="ac"/>
        <w:spacing w:before="0" w:beforeAutospacing="0" w:after="0" w:afterAutospacing="0"/>
        <w:ind w:left="5670"/>
        <w:rPr>
          <w:lang w:val="uk-UA"/>
        </w:rPr>
      </w:pPr>
    </w:p>
    <w:p w14:paraId="3FC47509" w14:textId="77777777" w:rsidR="007C6710" w:rsidRPr="00761B54" w:rsidRDefault="007C6710" w:rsidP="00B54511">
      <w:pPr>
        <w:pStyle w:val="ac"/>
        <w:spacing w:before="0" w:beforeAutospacing="0" w:after="0" w:afterAutospacing="0"/>
        <w:ind w:left="5670"/>
        <w:rPr>
          <w:lang w:val="uk-UA"/>
        </w:rPr>
      </w:pPr>
    </w:p>
    <w:p w14:paraId="6FABFC04" w14:textId="77777777" w:rsidR="007C6710" w:rsidRPr="00761B54" w:rsidRDefault="007C6710" w:rsidP="00B54511">
      <w:pPr>
        <w:pStyle w:val="ac"/>
        <w:spacing w:before="0" w:beforeAutospacing="0" w:after="0" w:afterAutospacing="0"/>
        <w:ind w:left="5670"/>
        <w:rPr>
          <w:lang w:val="uk-UA"/>
        </w:rPr>
      </w:pPr>
    </w:p>
    <w:p w14:paraId="1D718056" w14:textId="77777777" w:rsidR="007C6710" w:rsidRPr="00761B54" w:rsidRDefault="007C6710" w:rsidP="00B54511">
      <w:pPr>
        <w:pStyle w:val="ac"/>
        <w:spacing w:before="0" w:beforeAutospacing="0" w:after="0" w:afterAutospacing="0"/>
        <w:ind w:left="5670"/>
        <w:rPr>
          <w:lang w:val="uk-UA"/>
        </w:rPr>
      </w:pPr>
    </w:p>
    <w:p w14:paraId="28DF87D2" w14:textId="77777777" w:rsidR="007C6710" w:rsidRPr="00761B54" w:rsidRDefault="007C6710" w:rsidP="00B54511">
      <w:pPr>
        <w:pStyle w:val="ac"/>
        <w:spacing w:before="0" w:beforeAutospacing="0" w:after="0" w:afterAutospacing="0"/>
        <w:ind w:left="5670"/>
        <w:rPr>
          <w:lang w:val="uk-UA"/>
        </w:rPr>
      </w:pPr>
    </w:p>
    <w:p w14:paraId="620594E1" w14:textId="77777777" w:rsidR="007C6710" w:rsidRPr="00761B54" w:rsidRDefault="007C6710" w:rsidP="00B54511">
      <w:pPr>
        <w:pStyle w:val="ac"/>
        <w:spacing w:before="0" w:beforeAutospacing="0" w:after="0" w:afterAutospacing="0"/>
        <w:ind w:left="5670"/>
        <w:rPr>
          <w:lang w:val="uk-UA"/>
        </w:rPr>
      </w:pPr>
    </w:p>
    <w:p w14:paraId="6780662F" w14:textId="77777777" w:rsidR="007C6710" w:rsidRPr="00761B54" w:rsidRDefault="007C6710" w:rsidP="00B54511">
      <w:pPr>
        <w:pStyle w:val="ac"/>
        <w:spacing w:before="0" w:beforeAutospacing="0" w:after="0" w:afterAutospacing="0"/>
        <w:ind w:left="5670"/>
        <w:rPr>
          <w:lang w:val="uk-UA"/>
        </w:rPr>
      </w:pPr>
    </w:p>
    <w:p w14:paraId="0F6B20A8" w14:textId="77777777" w:rsidR="007C6710" w:rsidRPr="00761B54" w:rsidRDefault="007C6710" w:rsidP="00B54511">
      <w:pPr>
        <w:pStyle w:val="ac"/>
        <w:spacing w:before="0" w:beforeAutospacing="0" w:after="0" w:afterAutospacing="0"/>
        <w:ind w:left="5670"/>
        <w:rPr>
          <w:lang w:val="uk-UA"/>
        </w:rPr>
      </w:pPr>
    </w:p>
    <w:p w14:paraId="28DBED08" w14:textId="77777777" w:rsidR="007C6710" w:rsidRPr="00761B54" w:rsidRDefault="007C6710" w:rsidP="00B54511">
      <w:pPr>
        <w:pStyle w:val="ac"/>
        <w:spacing w:before="0" w:beforeAutospacing="0" w:after="0" w:afterAutospacing="0"/>
        <w:ind w:left="5670"/>
        <w:rPr>
          <w:lang w:val="uk-UA"/>
        </w:rPr>
      </w:pPr>
    </w:p>
    <w:p w14:paraId="457EFDF0" w14:textId="77777777" w:rsidR="007C6710" w:rsidRPr="00761B54" w:rsidRDefault="007C6710" w:rsidP="00B54511">
      <w:pPr>
        <w:pStyle w:val="ac"/>
        <w:spacing w:before="0" w:beforeAutospacing="0" w:after="0" w:afterAutospacing="0"/>
        <w:ind w:left="5670"/>
        <w:rPr>
          <w:lang w:val="uk-UA"/>
        </w:rPr>
      </w:pPr>
    </w:p>
    <w:p w14:paraId="4DB82273" w14:textId="77777777" w:rsidR="007C6710" w:rsidRPr="00761B54" w:rsidRDefault="007C6710" w:rsidP="00B54511">
      <w:pPr>
        <w:pStyle w:val="ac"/>
        <w:spacing w:before="0" w:beforeAutospacing="0" w:after="0" w:afterAutospacing="0"/>
        <w:ind w:left="5670"/>
        <w:rPr>
          <w:lang w:val="uk-UA"/>
        </w:rPr>
      </w:pPr>
    </w:p>
    <w:p w14:paraId="7EB1F5B8" w14:textId="77777777" w:rsidR="00B54511" w:rsidRPr="00761B54" w:rsidRDefault="00B54511" w:rsidP="002473CD">
      <w:pPr>
        <w:pStyle w:val="ac"/>
        <w:spacing w:before="0" w:beforeAutospacing="0" w:after="0" w:afterAutospacing="0"/>
        <w:ind w:left="5103"/>
        <w:jc w:val="both"/>
        <w:rPr>
          <w:lang w:val="uk-UA"/>
        </w:rPr>
      </w:pPr>
      <w:r w:rsidRPr="00761B54">
        <w:t>Додаток</w:t>
      </w:r>
      <w:r w:rsidRPr="00761B54">
        <w:rPr>
          <w:lang w:val="uk-UA"/>
        </w:rPr>
        <w:t xml:space="preserve"> </w:t>
      </w:r>
    </w:p>
    <w:p w14:paraId="01216736" w14:textId="4CC161AC" w:rsidR="00B54511" w:rsidRPr="00761B54" w:rsidRDefault="00B54511" w:rsidP="002473CD">
      <w:pPr>
        <w:shd w:val="clear" w:color="auto" w:fill="FFFFFF"/>
        <w:ind w:left="5103"/>
        <w:jc w:val="both"/>
        <w:rPr>
          <w:iCs/>
        </w:rPr>
      </w:pPr>
      <w:r w:rsidRPr="00761B54">
        <w:t>до Типової інформаційної картки</w:t>
      </w:r>
      <w:r w:rsidRPr="00761B54">
        <w:br/>
        <w:t>адміністративної послуги</w:t>
      </w:r>
      <w:r w:rsidRPr="00761B54">
        <w:rPr>
          <w:iCs/>
        </w:rPr>
        <w:t xml:space="preserve"> державн</w:t>
      </w:r>
      <w:r w:rsidR="002473CD">
        <w:rPr>
          <w:iCs/>
        </w:rPr>
        <w:t>а</w:t>
      </w:r>
      <w:r w:rsidRPr="00761B54">
        <w:rPr>
          <w:iCs/>
        </w:rPr>
        <w:t xml:space="preserve"> реєстраці</w:t>
      </w:r>
      <w:r w:rsidR="002473CD">
        <w:rPr>
          <w:iCs/>
        </w:rPr>
        <w:t>я</w:t>
      </w:r>
      <w:r w:rsidRPr="00761B54">
        <w:rPr>
          <w:iCs/>
        </w:rPr>
        <w:t xml:space="preserve"> меліоративної мережі</w:t>
      </w:r>
      <w:r w:rsidR="002473CD">
        <w:rPr>
          <w:iCs/>
        </w:rPr>
        <w:t xml:space="preserve"> </w:t>
      </w:r>
      <w:r w:rsidRPr="00761B54">
        <w:rPr>
          <w:iCs/>
        </w:rPr>
        <w:t>з видачею витягу з Державного земельного кадастру</w:t>
      </w:r>
    </w:p>
    <w:p w14:paraId="79813DBC" w14:textId="77777777" w:rsidR="00B54511" w:rsidRPr="00761B54" w:rsidRDefault="00B54511" w:rsidP="00B54511">
      <w:pPr>
        <w:shd w:val="clear" w:color="auto" w:fill="FFFFFF"/>
        <w:ind w:left="5954"/>
        <w:jc w:val="both"/>
        <w:rPr>
          <w:iCs/>
        </w:rPr>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5CF1FACC" w14:textId="77777777" w:rsidTr="00573319">
        <w:tc>
          <w:tcPr>
            <w:tcW w:w="1764" w:type="pct"/>
            <w:tcBorders>
              <w:top w:val="nil"/>
              <w:left w:val="nil"/>
              <w:bottom w:val="nil"/>
              <w:right w:val="nil"/>
              <w:tl2br w:val="nil"/>
              <w:tr2bl w:val="nil"/>
            </w:tcBorders>
          </w:tcPr>
          <w:p w14:paraId="6E2A3B33"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652DFA1A" w14:textId="02D0E6CC"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 xml:space="preserve"> / </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2FE0AAE9"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590982F6" w14:textId="2332E006"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4A2F3F5F" w14:textId="77777777" w:rsidR="00B54511" w:rsidRPr="00761B54" w:rsidRDefault="00B54511" w:rsidP="00B54511">
      <w:pPr>
        <w:shd w:val="clear" w:color="auto" w:fill="FFFFFF"/>
        <w:spacing w:before="360" w:after="240"/>
        <w:ind w:left="448"/>
        <w:jc w:val="center"/>
      </w:pPr>
      <w:r w:rsidRPr="00761B54">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119F027F"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30A2A319" w14:textId="77777777" w:rsidTr="00573319">
        <w:tc>
          <w:tcPr>
            <w:tcW w:w="2500" w:type="pct"/>
            <w:vMerge w:val="restart"/>
            <w:tcBorders>
              <w:top w:val="nil"/>
              <w:left w:val="nil"/>
              <w:bottom w:val="nil"/>
              <w:right w:val="nil"/>
              <w:tl2br w:val="nil"/>
              <w:tr2bl w:val="nil"/>
            </w:tcBorders>
          </w:tcPr>
          <w:p w14:paraId="1C2F7398"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63723D32"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3765D068" w14:textId="77777777" w:rsidTr="00573319">
        <w:tc>
          <w:tcPr>
            <w:tcW w:w="2500" w:type="pct"/>
            <w:vMerge/>
            <w:tcBorders>
              <w:top w:val="nil"/>
              <w:left w:val="nil"/>
              <w:bottom w:val="nil"/>
              <w:right w:val="nil"/>
              <w:tl2br w:val="nil"/>
              <w:tr2bl w:val="nil"/>
            </w:tcBorders>
          </w:tcPr>
          <w:p w14:paraId="6A57BA31"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428EC7E9" w14:textId="77777777" w:rsidR="00B54511" w:rsidRPr="00761B54" w:rsidRDefault="00B54511"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7A9814E0" w14:textId="77777777" w:rsidR="00B54511" w:rsidRPr="00761B54" w:rsidRDefault="00B54511"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B54511" w:rsidRPr="00761B54" w14:paraId="37C50537" w14:textId="77777777" w:rsidTr="00573319">
        <w:tc>
          <w:tcPr>
            <w:tcW w:w="2500" w:type="pct"/>
            <w:vMerge/>
            <w:tcBorders>
              <w:top w:val="nil"/>
              <w:left w:val="nil"/>
              <w:bottom w:val="nil"/>
              <w:right w:val="nil"/>
              <w:tl2br w:val="nil"/>
              <w:tr2bl w:val="nil"/>
            </w:tcBorders>
          </w:tcPr>
          <w:p w14:paraId="57F90982"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07EEB75E" w14:textId="77777777" w:rsidR="00B54511" w:rsidRPr="00761B54" w:rsidRDefault="00B54511" w:rsidP="00573319">
            <w:pPr>
              <w:spacing w:before="120" w:line="360" w:lineRule="auto"/>
            </w:pPr>
            <w:r w:rsidRPr="00761B54">
              <w:rPr>
                <w:rStyle w:val="st42"/>
              </w:rPr>
              <w:t>€</w:t>
            </w:r>
            <w:r w:rsidRPr="00F24B2D">
              <w:rPr>
                <w:rStyle w:val="st42"/>
                <w:lang w:val="ru-RU"/>
              </w:rPr>
              <w:t xml:space="preserve"> </w:t>
            </w:r>
            <w:r w:rsidRPr="00761B54">
              <w:t>обмеження у використанні земель;</w:t>
            </w:r>
          </w:p>
          <w:p w14:paraId="6BFD3D47" w14:textId="77777777" w:rsidR="00B54511" w:rsidRPr="00761B54" w:rsidRDefault="00B54511" w:rsidP="00573319">
            <w:pPr>
              <w:pStyle w:val="st2"/>
              <w:spacing w:after="240"/>
              <w:ind w:firstLine="0"/>
              <w:rPr>
                <w:rStyle w:val="st42"/>
              </w:rPr>
            </w:pPr>
            <w:r w:rsidRPr="00761B54">
              <w:rPr>
                <w:noProof/>
                <w:lang w:val="en-AU"/>
              </w:rPr>
              <w:lastRenderedPageBreak/>
              <w:sym w:font="Wingdings" w:char="F0FE"/>
            </w:r>
            <w:r w:rsidRPr="00761B54">
              <w:rPr>
                <w:rStyle w:val="st42"/>
              </w:rPr>
              <w:t xml:space="preserve"> меліоративну мережу;</w:t>
            </w:r>
          </w:p>
          <w:p w14:paraId="6D24CC78" w14:textId="77777777" w:rsidR="00B54511" w:rsidRPr="00761B54" w:rsidRDefault="00B54511" w:rsidP="00573319">
            <w:pPr>
              <w:spacing w:before="120"/>
            </w:pPr>
            <w:r w:rsidRPr="00761B54">
              <w:rPr>
                <w:rStyle w:val="st42"/>
              </w:rPr>
              <w:t>€ складову частину меліоративної мережі</w:t>
            </w:r>
          </w:p>
        </w:tc>
      </w:tr>
      <w:tr w:rsidR="00B54511" w:rsidRPr="00761B54" w14:paraId="511ACA30" w14:textId="77777777" w:rsidTr="00573319">
        <w:tc>
          <w:tcPr>
            <w:tcW w:w="2500" w:type="pct"/>
            <w:vMerge/>
            <w:tcBorders>
              <w:top w:val="nil"/>
              <w:left w:val="nil"/>
              <w:bottom w:val="nil"/>
              <w:right w:val="nil"/>
              <w:tl2br w:val="nil"/>
              <w:tr2bl w:val="nil"/>
            </w:tcBorders>
          </w:tcPr>
          <w:p w14:paraId="1C65DEEE"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0B262309" w14:textId="77777777" w:rsidR="00B54511" w:rsidRPr="00761B54" w:rsidRDefault="00B54511" w:rsidP="00573319">
            <w:r w:rsidRPr="00761B54">
              <w:rPr>
                <w:rFonts w:eastAsia="Arial Unicode MS"/>
              </w:rPr>
              <w:t>€</w:t>
            </w:r>
            <w:r w:rsidRPr="00761B54">
              <w:t xml:space="preserve"> земельну ділянку</w:t>
            </w:r>
          </w:p>
        </w:tc>
      </w:tr>
      <w:tr w:rsidR="00B54511" w:rsidRPr="00761B54" w14:paraId="3AB037C5" w14:textId="77777777" w:rsidTr="00573319">
        <w:tc>
          <w:tcPr>
            <w:tcW w:w="2500" w:type="pct"/>
            <w:tcBorders>
              <w:top w:val="nil"/>
              <w:left w:val="nil"/>
              <w:bottom w:val="nil"/>
              <w:right w:val="nil"/>
              <w:tl2br w:val="nil"/>
              <w:tr2bl w:val="nil"/>
            </w:tcBorders>
          </w:tcPr>
          <w:p w14:paraId="0BCB7CF1"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1884D370" w14:textId="77777777" w:rsidR="00B54511" w:rsidRPr="00761B54" w:rsidRDefault="00B54511" w:rsidP="00573319">
            <w:pPr>
              <w:spacing w:before="120"/>
            </w:pPr>
          </w:p>
        </w:tc>
      </w:tr>
      <w:tr w:rsidR="00B54511" w:rsidRPr="00761B54" w14:paraId="15AEE32F" w14:textId="77777777" w:rsidTr="00573319">
        <w:tc>
          <w:tcPr>
            <w:tcW w:w="2500" w:type="pct"/>
            <w:tcBorders>
              <w:top w:val="nil"/>
              <w:left w:val="nil"/>
              <w:bottom w:val="nil"/>
              <w:right w:val="nil"/>
              <w:tl2br w:val="nil"/>
              <w:tr2bl w:val="nil"/>
            </w:tcBorders>
          </w:tcPr>
          <w:p w14:paraId="1558505E"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780FEAC8" w14:textId="77777777" w:rsidR="00B54511" w:rsidRPr="00761B54" w:rsidRDefault="00B54511" w:rsidP="00573319">
            <w:pPr>
              <w:spacing w:before="120"/>
            </w:pPr>
          </w:p>
        </w:tc>
      </w:tr>
      <w:tr w:rsidR="00B54511" w:rsidRPr="00761B54" w14:paraId="65FB6BDD" w14:textId="77777777" w:rsidTr="00573319">
        <w:tc>
          <w:tcPr>
            <w:tcW w:w="2500" w:type="pct"/>
            <w:tcBorders>
              <w:top w:val="nil"/>
              <w:left w:val="nil"/>
              <w:bottom w:val="nil"/>
              <w:right w:val="nil"/>
              <w:tl2br w:val="nil"/>
              <w:tr2bl w:val="nil"/>
            </w:tcBorders>
          </w:tcPr>
          <w:p w14:paraId="714E4488"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62A81A07" w14:textId="77777777" w:rsidR="00B54511" w:rsidRPr="00761B54" w:rsidRDefault="00B54511" w:rsidP="00573319">
            <w:pPr>
              <w:spacing w:before="120"/>
            </w:pPr>
          </w:p>
        </w:tc>
      </w:tr>
      <w:tr w:rsidR="00B54511" w:rsidRPr="00761B54" w14:paraId="7B69FA4E" w14:textId="77777777" w:rsidTr="00573319">
        <w:trPr>
          <w:trHeight w:val="960"/>
        </w:trPr>
        <w:tc>
          <w:tcPr>
            <w:tcW w:w="2500" w:type="pct"/>
            <w:tcBorders>
              <w:top w:val="nil"/>
              <w:left w:val="nil"/>
              <w:bottom w:val="nil"/>
              <w:right w:val="nil"/>
              <w:tl2br w:val="nil"/>
              <w:tr2bl w:val="nil"/>
            </w:tcBorders>
          </w:tcPr>
          <w:p w14:paraId="7965D7A5"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530ED764" w14:textId="77777777" w:rsidR="00B54511" w:rsidRPr="00761B54" w:rsidRDefault="00B54511" w:rsidP="00573319">
            <w:pPr>
              <w:spacing w:before="120"/>
            </w:pPr>
          </w:p>
        </w:tc>
      </w:tr>
    </w:tbl>
    <w:p w14:paraId="2BB48084" w14:textId="77777777" w:rsidR="00B54511" w:rsidRPr="00761B54" w:rsidRDefault="00B54511" w:rsidP="00B54511">
      <w:pPr>
        <w:shd w:val="clear" w:color="auto" w:fill="FFFFFF"/>
        <w:spacing w:before="120"/>
      </w:pPr>
      <w:r w:rsidRPr="00761B54">
        <w:t>До заяви додаються*:</w:t>
      </w:r>
    </w:p>
    <w:p w14:paraId="46B31D4C"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6077C22D"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6D6122D1"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4281B066"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0459184B"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6905A38D"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18603BCE"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3EE310AC"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28037139"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271B7046" w14:textId="77777777" w:rsidR="00B54511" w:rsidRPr="00761B54" w:rsidRDefault="00B54511" w:rsidP="00B54511">
      <w:pPr>
        <w:shd w:val="clear" w:color="auto" w:fill="FFFFFF"/>
        <w:spacing w:before="120"/>
      </w:pPr>
      <w:r w:rsidRPr="00761B54">
        <w:rPr>
          <w:rFonts w:eastAsia="Arial Unicode MS"/>
        </w:rPr>
        <w:t>€</w:t>
      </w:r>
      <w:r w:rsidRPr="00761B54">
        <w:t xml:space="preserve"> договір;</w:t>
      </w:r>
    </w:p>
    <w:p w14:paraId="62AEFBBA"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6DFC07A7" w14:textId="77777777" w:rsidR="00B54511" w:rsidRPr="00761B54" w:rsidRDefault="00B54511" w:rsidP="00B54511">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78BE7FE2"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3F3D08CC" w14:textId="239A5D6F"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F32CF1">
        <w:rPr>
          <w:rFonts w:eastAsia="Arial Unicode MS"/>
        </w:rPr>
        <w:t>«</w:t>
      </w:r>
      <w:r w:rsidRPr="00761B54">
        <w:rPr>
          <w:rFonts w:eastAsia="Arial Unicode MS"/>
        </w:rPr>
        <w:t>V</w:t>
      </w:r>
      <w:r w:rsidR="00F32CF1">
        <w:rPr>
          <w:rFonts w:eastAsia="Arial Unicode MS"/>
        </w:rPr>
        <w:t>»</w:t>
      </w:r>
      <w:r w:rsidRPr="00761B54">
        <w:rPr>
          <w:rFonts w:eastAsia="Arial Unicode MS"/>
        </w:rPr>
        <w:t>.</w:t>
      </w:r>
    </w:p>
    <w:p w14:paraId="23875227"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1967660E" w14:textId="77777777" w:rsidR="00B54511" w:rsidRPr="00761B54" w:rsidRDefault="00B54511" w:rsidP="00B54511">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2EC2F04B"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t xml:space="preserve"> </w:t>
      </w:r>
      <w:r w:rsidRPr="00761B54">
        <w:rPr>
          <w:rStyle w:val="st42"/>
        </w:rPr>
        <w:t>в електронній формі:</w:t>
      </w:r>
    </w:p>
    <w:p w14:paraId="0789327C" w14:textId="77777777" w:rsidR="00B54511" w:rsidRPr="00761B54" w:rsidRDefault="00B54511" w:rsidP="00B54511">
      <w:pPr>
        <w:shd w:val="clear" w:color="auto" w:fill="FFFFFF"/>
        <w:spacing w:before="120" w:after="120"/>
        <w:rPr>
          <w:rStyle w:val="st42"/>
        </w:rPr>
      </w:pPr>
      <w:r w:rsidRPr="00761B54">
        <w:rPr>
          <w:rFonts w:eastAsia="Arial Unicode MS"/>
        </w:rPr>
        <w:lastRenderedPageBreak/>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35626C3B"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48C10D1A" w14:textId="77777777" w:rsidTr="00573319">
        <w:tc>
          <w:tcPr>
            <w:tcW w:w="4543" w:type="dxa"/>
            <w:gridSpan w:val="2"/>
            <w:tcBorders>
              <w:top w:val="nil"/>
              <w:left w:val="nil"/>
              <w:bottom w:val="nil"/>
              <w:right w:val="nil"/>
              <w:tl2br w:val="nil"/>
              <w:tr2bl w:val="nil"/>
            </w:tcBorders>
          </w:tcPr>
          <w:p w14:paraId="1BDEDB38"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4F8CA745"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1F9D72F" w14:textId="77777777" w:rsidR="00B54511" w:rsidRPr="00761B54" w:rsidRDefault="00B54511" w:rsidP="00573319">
            <w:pPr>
              <w:jc w:val="center"/>
            </w:pPr>
            <w:r w:rsidRPr="00761B54">
              <w:t>Службова інформація</w:t>
            </w:r>
          </w:p>
        </w:tc>
      </w:tr>
      <w:tr w:rsidR="00B54511" w:rsidRPr="00761B54" w14:paraId="1DB073AF" w14:textId="77777777" w:rsidTr="00573319">
        <w:tc>
          <w:tcPr>
            <w:tcW w:w="4543" w:type="dxa"/>
            <w:gridSpan w:val="2"/>
            <w:tcBorders>
              <w:top w:val="nil"/>
              <w:left w:val="nil"/>
              <w:bottom w:val="nil"/>
              <w:right w:val="nil"/>
              <w:tl2br w:val="nil"/>
              <w:tr2bl w:val="nil"/>
            </w:tcBorders>
          </w:tcPr>
          <w:p w14:paraId="31206EEB"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444C0A5B"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34362EDC" w14:textId="77777777" w:rsidR="00B54511" w:rsidRPr="00761B54" w:rsidRDefault="00B54511" w:rsidP="00573319">
            <w:pPr>
              <w:jc w:val="center"/>
            </w:pPr>
            <w:r w:rsidRPr="00761B54">
              <w:t>Реєстраційний номер заяви</w:t>
            </w:r>
          </w:p>
        </w:tc>
      </w:tr>
      <w:tr w:rsidR="00B54511" w:rsidRPr="00761B54" w14:paraId="15912302" w14:textId="77777777" w:rsidTr="00573319">
        <w:tc>
          <w:tcPr>
            <w:tcW w:w="4543" w:type="dxa"/>
            <w:gridSpan w:val="2"/>
            <w:tcBorders>
              <w:top w:val="nil"/>
              <w:left w:val="nil"/>
              <w:bottom w:val="nil"/>
              <w:right w:val="nil"/>
              <w:tl2br w:val="nil"/>
              <w:tr2bl w:val="nil"/>
            </w:tcBorders>
          </w:tcPr>
          <w:p w14:paraId="1552B82D"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21704149"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6A854411" w14:textId="77777777" w:rsidR="00B54511" w:rsidRPr="00761B54" w:rsidRDefault="00B54511" w:rsidP="00573319">
            <w:pPr>
              <w:jc w:val="center"/>
            </w:pPr>
          </w:p>
        </w:tc>
      </w:tr>
      <w:tr w:rsidR="00B54511" w:rsidRPr="00761B54" w14:paraId="5B29FC1D" w14:textId="77777777" w:rsidTr="00573319">
        <w:tc>
          <w:tcPr>
            <w:tcW w:w="4543" w:type="dxa"/>
            <w:gridSpan w:val="2"/>
            <w:tcBorders>
              <w:top w:val="nil"/>
              <w:left w:val="nil"/>
              <w:bottom w:val="nil"/>
              <w:right w:val="nil"/>
              <w:tl2br w:val="nil"/>
              <w:tr2bl w:val="nil"/>
            </w:tcBorders>
          </w:tcPr>
          <w:p w14:paraId="7BF8CD9A" w14:textId="77777777" w:rsidR="00B54511" w:rsidRPr="00761B54" w:rsidRDefault="00B54511" w:rsidP="00573319"/>
        </w:tc>
        <w:tc>
          <w:tcPr>
            <w:tcW w:w="795" w:type="dxa"/>
            <w:tcBorders>
              <w:top w:val="nil"/>
              <w:left w:val="nil"/>
              <w:bottom w:val="nil"/>
              <w:right w:val="nil"/>
              <w:tl2br w:val="nil"/>
              <w:tr2bl w:val="nil"/>
            </w:tcBorders>
          </w:tcPr>
          <w:p w14:paraId="12F490E6"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4B677616" w14:textId="77777777" w:rsidR="00B54511" w:rsidRPr="00761B54" w:rsidRDefault="00B54511" w:rsidP="00573319">
            <w:pPr>
              <w:jc w:val="center"/>
            </w:pPr>
            <w:r w:rsidRPr="00761B54">
              <w:t>Дата реєстрації заяви</w:t>
            </w:r>
          </w:p>
        </w:tc>
      </w:tr>
      <w:tr w:rsidR="00B54511" w:rsidRPr="00761B54" w14:paraId="279B3B54" w14:textId="77777777" w:rsidTr="00573319">
        <w:tc>
          <w:tcPr>
            <w:tcW w:w="4543" w:type="dxa"/>
            <w:gridSpan w:val="2"/>
            <w:tcBorders>
              <w:top w:val="nil"/>
              <w:left w:val="nil"/>
              <w:bottom w:val="single" w:sz="4" w:space="0" w:color="auto"/>
              <w:right w:val="nil"/>
              <w:tl2br w:val="nil"/>
              <w:tr2bl w:val="nil"/>
            </w:tcBorders>
          </w:tcPr>
          <w:p w14:paraId="74B9C15E"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153C3560"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1D87207" w14:textId="77777777" w:rsidR="00B54511" w:rsidRPr="00761B54" w:rsidRDefault="00B54511" w:rsidP="00573319">
            <w:pPr>
              <w:jc w:val="center"/>
            </w:pPr>
          </w:p>
        </w:tc>
      </w:tr>
      <w:tr w:rsidR="00B54511" w:rsidRPr="00761B54" w14:paraId="1A2BF618"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093FD59E" w14:textId="77777777" w:rsidR="00B54511" w:rsidRPr="00761B54" w:rsidRDefault="00B54511" w:rsidP="00573319"/>
        </w:tc>
        <w:tc>
          <w:tcPr>
            <w:tcW w:w="795" w:type="dxa"/>
            <w:tcBorders>
              <w:top w:val="nil"/>
              <w:left w:val="single" w:sz="4" w:space="0" w:color="auto"/>
              <w:bottom w:val="nil"/>
              <w:right w:val="nil"/>
              <w:tl2br w:val="nil"/>
              <w:tr2bl w:val="nil"/>
            </w:tcBorders>
          </w:tcPr>
          <w:p w14:paraId="70F2C88A"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2D04548A"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56E38207" w14:textId="77777777" w:rsidTr="00573319">
        <w:tc>
          <w:tcPr>
            <w:tcW w:w="4543" w:type="dxa"/>
            <w:gridSpan w:val="2"/>
            <w:tcBorders>
              <w:top w:val="single" w:sz="4" w:space="0" w:color="auto"/>
              <w:left w:val="nil"/>
              <w:bottom w:val="nil"/>
              <w:right w:val="nil"/>
              <w:tl2br w:val="nil"/>
              <w:tr2bl w:val="nil"/>
            </w:tcBorders>
          </w:tcPr>
          <w:p w14:paraId="238CC6E5" w14:textId="77777777" w:rsidR="00B54511" w:rsidRPr="00761B54" w:rsidRDefault="00B54511" w:rsidP="00573319">
            <w:pPr>
              <w:jc w:val="center"/>
            </w:pPr>
          </w:p>
          <w:p w14:paraId="6AB7004D" w14:textId="77777777" w:rsidR="00B54511" w:rsidRPr="00761B54" w:rsidRDefault="00B54511" w:rsidP="00573319"/>
        </w:tc>
        <w:tc>
          <w:tcPr>
            <w:tcW w:w="795" w:type="dxa"/>
            <w:tcBorders>
              <w:top w:val="nil"/>
              <w:left w:val="nil"/>
              <w:bottom w:val="nil"/>
              <w:right w:val="nil"/>
              <w:tl2br w:val="nil"/>
              <w:tr2bl w:val="nil"/>
            </w:tcBorders>
          </w:tcPr>
          <w:p w14:paraId="09938442"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7B459C3C" w14:textId="77777777" w:rsidR="00B54511" w:rsidRPr="00761B54" w:rsidRDefault="00B54511" w:rsidP="00573319"/>
          <w:p w14:paraId="388795D8" w14:textId="77777777" w:rsidR="00B54511" w:rsidRPr="00761B54" w:rsidRDefault="00B54511" w:rsidP="00573319"/>
          <w:p w14:paraId="448C569C" w14:textId="77777777" w:rsidR="00B54511" w:rsidRPr="00761B54" w:rsidRDefault="00B54511" w:rsidP="00573319"/>
        </w:tc>
      </w:tr>
      <w:tr w:rsidR="00B54511" w:rsidRPr="00761B54" w14:paraId="79313E82" w14:textId="77777777" w:rsidTr="00573319">
        <w:tc>
          <w:tcPr>
            <w:tcW w:w="4543" w:type="dxa"/>
            <w:gridSpan w:val="2"/>
            <w:tcBorders>
              <w:top w:val="nil"/>
              <w:left w:val="nil"/>
              <w:bottom w:val="nil"/>
              <w:right w:val="nil"/>
              <w:tl2br w:val="nil"/>
              <w:tr2bl w:val="nil"/>
            </w:tcBorders>
          </w:tcPr>
          <w:p w14:paraId="71001AD6"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2C126AD8"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5999B7E9" w14:textId="77777777" w:rsidR="00B54511" w:rsidRPr="00761B54" w:rsidRDefault="00B54511" w:rsidP="00573319">
            <w:pPr>
              <w:jc w:val="center"/>
            </w:pPr>
            <w:r w:rsidRPr="00761B54">
              <w:t>Підпис Державного кадастрового реєстратора</w:t>
            </w:r>
          </w:p>
        </w:tc>
      </w:tr>
      <w:tr w:rsidR="00B54511" w:rsidRPr="00761B54" w14:paraId="213C1F1D" w14:textId="77777777" w:rsidTr="00573319">
        <w:tc>
          <w:tcPr>
            <w:tcW w:w="2664" w:type="dxa"/>
            <w:tcBorders>
              <w:top w:val="nil"/>
              <w:left w:val="nil"/>
              <w:bottom w:val="nil"/>
              <w:right w:val="nil"/>
              <w:tl2br w:val="nil"/>
              <w:tr2bl w:val="nil"/>
            </w:tcBorders>
          </w:tcPr>
          <w:p w14:paraId="7137EB66" w14:textId="77777777" w:rsidR="00B54511" w:rsidRPr="00761B54" w:rsidRDefault="00B54511" w:rsidP="00F32CF1">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094E90BC" w14:textId="77777777" w:rsidR="00B54511" w:rsidRPr="00761B54" w:rsidRDefault="00B54511" w:rsidP="00573319">
            <w:pPr>
              <w:jc w:val="center"/>
            </w:pPr>
          </w:p>
        </w:tc>
        <w:tc>
          <w:tcPr>
            <w:tcW w:w="795" w:type="dxa"/>
            <w:tcBorders>
              <w:top w:val="nil"/>
              <w:left w:val="nil"/>
              <w:bottom w:val="nil"/>
              <w:right w:val="nil"/>
              <w:tl2br w:val="nil"/>
              <w:tr2bl w:val="nil"/>
            </w:tcBorders>
          </w:tcPr>
          <w:p w14:paraId="26132655"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7B260E5" w14:textId="77777777" w:rsidR="00B54511" w:rsidRPr="00761B54" w:rsidRDefault="00B54511" w:rsidP="00573319"/>
        </w:tc>
      </w:tr>
    </w:tbl>
    <w:p w14:paraId="1A8260EC" w14:textId="77777777" w:rsidR="00B54511" w:rsidRPr="00761B54" w:rsidRDefault="00B54511" w:rsidP="00B54511">
      <w:pPr>
        <w:shd w:val="clear" w:color="auto" w:fill="FFFFFF"/>
      </w:pPr>
      <w:r w:rsidRPr="00761B54">
        <w:t>МП</w:t>
      </w:r>
    </w:p>
    <w:p w14:paraId="16CCF8DB" w14:textId="77777777" w:rsidR="00B54511" w:rsidRPr="00761B54" w:rsidRDefault="00B54511" w:rsidP="00B54511">
      <w:pPr>
        <w:spacing w:before="120" w:after="120"/>
        <w:jc w:val="both"/>
        <w:rPr>
          <w:sz w:val="20"/>
          <w:szCs w:val="20"/>
        </w:rPr>
      </w:pPr>
      <w:r w:rsidRPr="00761B54">
        <w:rPr>
          <w:sz w:val="20"/>
          <w:szCs w:val="20"/>
        </w:rPr>
        <w:t>__________</w:t>
      </w:r>
    </w:p>
    <w:p w14:paraId="5073A919" w14:textId="77777777" w:rsidR="00B54511" w:rsidRPr="00761B54" w:rsidRDefault="00B54511" w:rsidP="00B54511">
      <w:pPr>
        <w:spacing w:after="200" w:line="276" w:lineRule="auto"/>
        <w:jc w:val="both"/>
        <w:rPr>
          <w:lang w:eastAsia="uk-UA"/>
        </w:rPr>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002AFF20" w14:textId="77777777" w:rsidR="00B54511" w:rsidRPr="00761B54" w:rsidRDefault="00B54511" w:rsidP="00B54511">
      <w:pPr>
        <w:jc w:val="both"/>
        <w:rPr>
          <w:sz w:val="20"/>
          <w:szCs w:val="20"/>
        </w:rPr>
      </w:pPr>
    </w:p>
    <w:p w14:paraId="4582D7C4" w14:textId="77777777" w:rsidR="009778CB" w:rsidRPr="00761B54" w:rsidRDefault="009778CB" w:rsidP="00C77ED7">
      <w:pPr>
        <w:pStyle w:val="rvps14"/>
        <w:shd w:val="clear" w:color="auto" w:fill="FFFFFF"/>
        <w:spacing w:before="0" w:beforeAutospacing="0" w:after="0" w:afterAutospacing="0"/>
        <w:jc w:val="center"/>
        <w:rPr>
          <w:rStyle w:val="afb"/>
        </w:rPr>
      </w:pPr>
    </w:p>
    <w:p w14:paraId="525CA6A9" w14:textId="77777777" w:rsidR="009778CB" w:rsidRPr="00761B54" w:rsidRDefault="009778CB" w:rsidP="00C77ED7">
      <w:pPr>
        <w:pStyle w:val="rvps14"/>
        <w:shd w:val="clear" w:color="auto" w:fill="FFFFFF"/>
        <w:spacing w:before="0" w:beforeAutospacing="0" w:after="0" w:afterAutospacing="0"/>
        <w:jc w:val="center"/>
        <w:rPr>
          <w:rStyle w:val="afb"/>
        </w:rPr>
      </w:pPr>
    </w:p>
    <w:p w14:paraId="0E9DD695" w14:textId="77777777" w:rsidR="009778CB" w:rsidRPr="00761B54" w:rsidRDefault="009778CB" w:rsidP="00C77ED7">
      <w:pPr>
        <w:pStyle w:val="rvps14"/>
        <w:shd w:val="clear" w:color="auto" w:fill="FFFFFF"/>
        <w:spacing w:before="0" w:beforeAutospacing="0" w:after="0" w:afterAutospacing="0"/>
        <w:jc w:val="center"/>
        <w:rPr>
          <w:rStyle w:val="afb"/>
        </w:rPr>
      </w:pPr>
    </w:p>
    <w:p w14:paraId="5753A024" w14:textId="77777777" w:rsidR="009778CB" w:rsidRPr="00761B54" w:rsidRDefault="009778CB" w:rsidP="00C77ED7">
      <w:pPr>
        <w:pStyle w:val="rvps14"/>
        <w:shd w:val="clear" w:color="auto" w:fill="FFFFFF"/>
        <w:spacing w:before="0" w:beforeAutospacing="0" w:after="0" w:afterAutospacing="0"/>
        <w:jc w:val="center"/>
        <w:rPr>
          <w:rStyle w:val="afb"/>
        </w:rPr>
      </w:pPr>
    </w:p>
    <w:p w14:paraId="53FE0CD8" w14:textId="77777777" w:rsidR="009778CB" w:rsidRPr="00761B54" w:rsidRDefault="009778CB" w:rsidP="00C77ED7">
      <w:pPr>
        <w:pStyle w:val="rvps14"/>
        <w:shd w:val="clear" w:color="auto" w:fill="FFFFFF"/>
        <w:spacing w:before="0" w:beforeAutospacing="0" w:after="0" w:afterAutospacing="0"/>
        <w:jc w:val="center"/>
        <w:rPr>
          <w:rStyle w:val="afb"/>
        </w:rPr>
      </w:pPr>
    </w:p>
    <w:p w14:paraId="271801A4" w14:textId="77777777" w:rsidR="009778CB" w:rsidRPr="00761B54" w:rsidRDefault="009778CB" w:rsidP="00C77ED7">
      <w:pPr>
        <w:pStyle w:val="rvps14"/>
        <w:shd w:val="clear" w:color="auto" w:fill="FFFFFF"/>
        <w:spacing w:before="0" w:beforeAutospacing="0" w:after="0" w:afterAutospacing="0"/>
        <w:jc w:val="center"/>
        <w:rPr>
          <w:rStyle w:val="afb"/>
        </w:rPr>
      </w:pPr>
    </w:p>
    <w:p w14:paraId="2A23D9F9" w14:textId="77777777" w:rsidR="009778CB" w:rsidRPr="00761B54" w:rsidRDefault="009778CB" w:rsidP="00C77ED7">
      <w:pPr>
        <w:pStyle w:val="rvps14"/>
        <w:shd w:val="clear" w:color="auto" w:fill="FFFFFF"/>
        <w:spacing w:before="0" w:beforeAutospacing="0" w:after="0" w:afterAutospacing="0"/>
        <w:jc w:val="center"/>
        <w:rPr>
          <w:rStyle w:val="afb"/>
        </w:rPr>
      </w:pPr>
    </w:p>
    <w:p w14:paraId="62FBF760" w14:textId="77777777" w:rsidR="009778CB" w:rsidRPr="00761B54" w:rsidRDefault="009778CB" w:rsidP="00C77ED7">
      <w:pPr>
        <w:pStyle w:val="rvps14"/>
        <w:shd w:val="clear" w:color="auto" w:fill="FFFFFF"/>
        <w:spacing w:before="0" w:beforeAutospacing="0" w:after="0" w:afterAutospacing="0"/>
        <w:jc w:val="center"/>
        <w:rPr>
          <w:rStyle w:val="afb"/>
        </w:rPr>
      </w:pPr>
    </w:p>
    <w:p w14:paraId="0680C982" w14:textId="77777777" w:rsidR="009778CB" w:rsidRPr="00761B54" w:rsidRDefault="009778CB" w:rsidP="00C77ED7">
      <w:pPr>
        <w:pStyle w:val="rvps14"/>
        <w:shd w:val="clear" w:color="auto" w:fill="FFFFFF"/>
        <w:spacing w:before="0" w:beforeAutospacing="0" w:after="0" w:afterAutospacing="0"/>
        <w:jc w:val="center"/>
        <w:rPr>
          <w:rStyle w:val="afb"/>
        </w:rPr>
      </w:pPr>
    </w:p>
    <w:p w14:paraId="6323D294" w14:textId="77777777" w:rsidR="009778CB" w:rsidRPr="00761B54" w:rsidRDefault="009778CB" w:rsidP="00C77ED7">
      <w:pPr>
        <w:pStyle w:val="rvps14"/>
        <w:shd w:val="clear" w:color="auto" w:fill="FFFFFF"/>
        <w:spacing w:before="0" w:beforeAutospacing="0" w:after="0" w:afterAutospacing="0"/>
        <w:jc w:val="center"/>
        <w:rPr>
          <w:rStyle w:val="afb"/>
        </w:rPr>
      </w:pPr>
    </w:p>
    <w:p w14:paraId="23789D4F" w14:textId="77777777" w:rsidR="009778CB" w:rsidRPr="00761B54" w:rsidRDefault="009778CB" w:rsidP="00C77ED7">
      <w:pPr>
        <w:pStyle w:val="rvps14"/>
        <w:shd w:val="clear" w:color="auto" w:fill="FFFFFF"/>
        <w:spacing w:before="0" w:beforeAutospacing="0" w:after="0" w:afterAutospacing="0"/>
        <w:jc w:val="center"/>
        <w:rPr>
          <w:rStyle w:val="afb"/>
        </w:rPr>
      </w:pPr>
    </w:p>
    <w:p w14:paraId="2015F706" w14:textId="77777777" w:rsidR="009778CB" w:rsidRPr="00761B54" w:rsidRDefault="009778CB" w:rsidP="00C77ED7">
      <w:pPr>
        <w:pStyle w:val="rvps14"/>
        <w:shd w:val="clear" w:color="auto" w:fill="FFFFFF"/>
        <w:spacing w:before="0" w:beforeAutospacing="0" w:after="0" w:afterAutospacing="0"/>
        <w:jc w:val="center"/>
        <w:rPr>
          <w:rStyle w:val="afb"/>
        </w:rPr>
      </w:pPr>
    </w:p>
    <w:p w14:paraId="2555437B" w14:textId="77777777" w:rsidR="009778CB" w:rsidRPr="00761B54" w:rsidRDefault="009778CB" w:rsidP="00C77ED7">
      <w:pPr>
        <w:pStyle w:val="rvps14"/>
        <w:shd w:val="clear" w:color="auto" w:fill="FFFFFF"/>
        <w:spacing w:before="0" w:beforeAutospacing="0" w:after="0" w:afterAutospacing="0"/>
        <w:jc w:val="center"/>
        <w:rPr>
          <w:rStyle w:val="afb"/>
        </w:rPr>
      </w:pPr>
    </w:p>
    <w:p w14:paraId="577A41AA" w14:textId="77777777" w:rsidR="009778CB" w:rsidRPr="00761B54" w:rsidRDefault="009778CB" w:rsidP="00C77ED7">
      <w:pPr>
        <w:pStyle w:val="rvps14"/>
        <w:shd w:val="clear" w:color="auto" w:fill="FFFFFF"/>
        <w:spacing w:before="0" w:beforeAutospacing="0" w:after="0" w:afterAutospacing="0"/>
        <w:jc w:val="center"/>
        <w:rPr>
          <w:rStyle w:val="afb"/>
        </w:rPr>
      </w:pPr>
    </w:p>
    <w:p w14:paraId="196A231A" w14:textId="77777777" w:rsidR="009778CB" w:rsidRPr="00761B54" w:rsidRDefault="009778CB" w:rsidP="00C77ED7">
      <w:pPr>
        <w:pStyle w:val="rvps14"/>
        <w:shd w:val="clear" w:color="auto" w:fill="FFFFFF"/>
        <w:spacing w:before="0" w:beforeAutospacing="0" w:after="0" w:afterAutospacing="0"/>
        <w:jc w:val="center"/>
        <w:rPr>
          <w:rStyle w:val="afb"/>
        </w:rPr>
      </w:pPr>
    </w:p>
    <w:p w14:paraId="5352E9A6" w14:textId="77777777" w:rsidR="009778CB" w:rsidRPr="00761B54" w:rsidRDefault="009778CB" w:rsidP="00C77ED7">
      <w:pPr>
        <w:pStyle w:val="rvps14"/>
        <w:shd w:val="clear" w:color="auto" w:fill="FFFFFF"/>
        <w:spacing w:before="0" w:beforeAutospacing="0" w:after="0" w:afterAutospacing="0"/>
        <w:jc w:val="center"/>
        <w:rPr>
          <w:rStyle w:val="afb"/>
        </w:rPr>
      </w:pPr>
    </w:p>
    <w:p w14:paraId="0A869FDC" w14:textId="77777777" w:rsidR="009778CB" w:rsidRPr="00761B54" w:rsidRDefault="009778CB" w:rsidP="00C77ED7">
      <w:pPr>
        <w:pStyle w:val="rvps14"/>
        <w:shd w:val="clear" w:color="auto" w:fill="FFFFFF"/>
        <w:spacing w:before="0" w:beforeAutospacing="0" w:after="0" w:afterAutospacing="0"/>
        <w:jc w:val="center"/>
        <w:rPr>
          <w:rStyle w:val="afb"/>
        </w:rPr>
      </w:pPr>
    </w:p>
    <w:p w14:paraId="08DD9FBB" w14:textId="77777777" w:rsidR="009778CB" w:rsidRPr="00761B54" w:rsidRDefault="009778CB" w:rsidP="00C77ED7">
      <w:pPr>
        <w:pStyle w:val="rvps14"/>
        <w:shd w:val="clear" w:color="auto" w:fill="FFFFFF"/>
        <w:spacing w:before="0" w:beforeAutospacing="0" w:after="0" w:afterAutospacing="0"/>
        <w:jc w:val="center"/>
        <w:rPr>
          <w:rStyle w:val="afb"/>
        </w:rPr>
      </w:pPr>
    </w:p>
    <w:p w14:paraId="3C57BC12" w14:textId="77777777" w:rsidR="009778CB" w:rsidRPr="00761B54" w:rsidRDefault="009778CB" w:rsidP="00C77ED7">
      <w:pPr>
        <w:pStyle w:val="rvps14"/>
        <w:shd w:val="clear" w:color="auto" w:fill="FFFFFF"/>
        <w:spacing w:before="0" w:beforeAutospacing="0" w:after="0" w:afterAutospacing="0"/>
        <w:jc w:val="center"/>
        <w:rPr>
          <w:rStyle w:val="afb"/>
        </w:rPr>
      </w:pPr>
    </w:p>
    <w:p w14:paraId="2AD5C04A" w14:textId="77777777" w:rsidR="009778CB" w:rsidRPr="00761B54" w:rsidRDefault="009778CB" w:rsidP="00C77ED7">
      <w:pPr>
        <w:pStyle w:val="rvps14"/>
        <w:shd w:val="clear" w:color="auto" w:fill="FFFFFF"/>
        <w:spacing w:before="0" w:beforeAutospacing="0" w:after="0" w:afterAutospacing="0"/>
        <w:jc w:val="center"/>
        <w:rPr>
          <w:rStyle w:val="afb"/>
        </w:rPr>
      </w:pPr>
    </w:p>
    <w:p w14:paraId="1BC5F846" w14:textId="77777777" w:rsidR="000877BB" w:rsidRPr="00761B54" w:rsidRDefault="000877BB" w:rsidP="00C77ED7">
      <w:pPr>
        <w:pStyle w:val="rvps14"/>
        <w:shd w:val="clear" w:color="auto" w:fill="FFFFFF"/>
        <w:spacing w:before="0" w:beforeAutospacing="0" w:after="0" w:afterAutospacing="0"/>
        <w:jc w:val="center"/>
        <w:rPr>
          <w:rStyle w:val="afb"/>
        </w:rPr>
      </w:pPr>
    </w:p>
    <w:p w14:paraId="658DF80F" w14:textId="77777777" w:rsidR="000877BB" w:rsidRPr="00761B54" w:rsidRDefault="000877BB" w:rsidP="00C77ED7">
      <w:pPr>
        <w:pStyle w:val="rvps14"/>
        <w:shd w:val="clear" w:color="auto" w:fill="FFFFFF"/>
        <w:spacing w:before="0" w:beforeAutospacing="0" w:after="0" w:afterAutospacing="0"/>
        <w:jc w:val="center"/>
        <w:rPr>
          <w:rStyle w:val="afb"/>
        </w:rPr>
      </w:pPr>
    </w:p>
    <w:p w14:paraId="739D2554" w14:textId="77777777" w:rsidR="009778CB" w:rsidRPr="00761B54" w:rsidRDefault="009778CB" w:rsidP="00C77ED7">
      <w:pPr>
        <w:pStyle w:val="rvps14"/>
        <w:shd w:val="clear" w:color="auto" w:fill="FFFFFF"/>
        <w:spacing w:before="0" w:beforeAutospacing="0" w:after="0" w:afterAutospacing="0"/>
        <w:jc w:val="center"/>
        <w:rPr>
          <w:rStyle w:val="afb"/>
        </w:rPr>
      </w:pPr>
    </w:p>
    <w:p w14:paraId="26A7215E" w14:textId="77777777" w:rsidR="009778CB" w:rsidRPr="00761B54" w:rsidRDefault="009778CB" w:rsidP="00C77ED7">
      <w:pPr>
        <w:pStyle w:val="rvps14"/>
        <w:shd w:val="clear" w:color="auto" w:fill="FFFFFF"/>
        <w:spacing w:before="0" w:beforeAutospacing="0" w:after="0" w:afterAutospacing="0"/>
        <w:jc w:val="center"/>
        <w:rPr>
          <w:rStyle w:val="afb"/>
        </w:rPr>
      </w:pPr>
    </w:p>
    <w:p w14:paraId="5CFC95E3" w14:textId="6EAE0FF5" w:rsidR="00C77ED7" w:rsidRPr="00761B54" w:rsidRDefault="00C77ED7" w:rsidP="00C77ED7">
      <w:pPr>
        <w:pStyle w:val="rvps14"/>
        <w:shd w:val="clear" w:color="auto" w:fill="FFFFFF"/>
        <w:spacing w:before="0" w:beforeAutospacing="0" w:after="0" w:afterAutospacing="0"/>
        <w:jc w:val="center"/>
        <w:rPr>
          <w:rStyle w:val="afb"/>
        </w:rPr>
      </w:pPr>
      <w:r w:rsidRPr="00761B54">
        <w:rPr>
          <w:rStyle w:val="afb"/>
        </w:rPr>
        <w:lastRenderedPageBreak/>
        <w:t>ТИПОВА ІНФОРМАЦІЙНА КАРТКА АДМІНІСТРАТИВНОЇ ПОСЛУГИ</w:t>
      </w:r>
    </w:p>
    <w:p w14:paraId="610F1A80" w14:textId="13F6990C" w:rsidR="00C77ED7" w:rsidRPr="00761B54" w:rsidRDefault="00C77ED7" w:rsidP="00C77ED7">
      <w:pPr>
        <w:shd w:val="clear" w:color="auto" w:fill="FFFFFF"/>
        <w:jc w:val="center"/>
        <w:rPr>
          <w:iCs/>
          <w:caps/>
          <w:u w:val="single"/>
        </w:rPr>
      </w:pPr>
      <w:r w:rsidRPr="00761B54">
        <w:rPr>
          <w:iCs/>
          <w:caps/>
          <w:u w:val="single"/>
        </w:rPr>
        <w:t>Державна реєстрація</w:t>
      </w:r>
      <w:r w:rsidRPr="00761B54">
        <w:rPr>
          <w:iCs/>
          <w:u w:val="single"/>
        </w:rPr>
        <w:t xml:space="preserve"> </w:t>
      </w:r>
      <w:r w:rsidRPr="00761B54">
        <w:rPr>
          <w:iCs/>
          <w:caps/>
          <w:u w:val="single"/>
        </w:rPr>
        <w:t xml:space="preserve">змін до відомостей про меліоративну мережу </w:t>
      </w:r>
    </w:p>
    <w:p w14:paraId="1B789611" w14:textId="3A66197F" w:rsidR="00C77ED7" w:rsidRPr="00761B54" w:rsidRDefault="00C77ED7" w:rsidP="00C77ED7">
      <w:pPr>
        <w:shd w:val="clear" w:color="auto" w:fill="FFFFFF"/>
        <w:jc w:val="center"/>
        <w:rPr>
          <w:iCs/>
          <w:caps/>
          <w:u w:val="single"/>
        </w:rPr>
      </w:pPr>
      <w:r w:rsidRPr="00761B54">
        <w:rPr>
          <w:iCs/>
          <w:caps/>
          <w:u w:val="single"/>
        </w:rPr>
        <w:t>з видачею витягу з Державного земельного кадастру</w:t>
      </w:r>
    </w:p>
    <w:p w14:paraId="7C21BD6C" w14:textId="77777777" w:rsidR="00C77ED7" w:rsidRPr="00761B54" w:rsidRDefault="00C77ED7" w:rsidP="00C77ED7">
      <w:pPr>
        <w:jc w:val="center"/>
        <w:rPr>
          <w:sz w:val="16"/>
          <w:szCs w:val="16"/>
        </w:rPr>
      </w:pPr>
      <w:r w:rsidRPr="00761B54">
        <w:rPr>
          <w:sz w:val="16"/>
          <w:szCs w:val="16"/>
        </w:rPr>
        <w:t xml:space="preserve"> (назва адміністративної послуги)</w:t>
      </w:r>
    </w:p>
    <w:p w14:paraId="6FEED3C5"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2D1C8266" w14:textId="383F2C52" w:rsidR="00C77ED7" w:rsidRPr="00761B54" w:rsidRDefault="00573319" w:rsidP="00573319">
      <w:pPr>
        <w:pStyle w:val="rvps14"/>
        <w:shd w:val="clear" w:color="auto" w:fill="FFFFFF"/>
        <w:spacing w:before="0" w:beforeAutospacing="0" w:after="120" w:afterAutospacing="0"/>
        <w:jc w:val="center"/>
        <w:rPr>
          <w:sz w:val="16"/>
          <w:szCs w:val="16"/>
        </w:rPr>
      </w:pPr>
      <w:r w:rsidRPr="00761B54">
        <w:rPr>
          <w:sz w:val="16"/>
          <w:szCs w:val="16"/>
        </w:rPr>
        <w:t xml:space="preserve"> </w:t>
      </w:r>
      <w:r w:rsidR="00C77ED7"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C77ED7" w:rsidRPr="00761B54" w14:paraId="15F238D3" w14:textId="77777777" w:rsidTr="00573319">
        <w:tc>
          <w:tcPr>
            <w:tcW w:w="9634" w:type="dxa"/>
            <w:gridSpan w:val="3"/>
            <w:tcMar>
              <w:top w:w="150" w:type="dxa"/>
              <w:left w:w="150" w:type="dxa"/>
              <w:bottom w:w="150" w:type="dxa"/>
              <w:right w:w="150" w:type="dxa"/>
            </w:tcMar>
            <w:vAlign w:val="center"/>
            <w:hideMark/>
          </w:tcPr>
          <w:p w14:paraId="39C35720" w14:textId="77777777" w:rsidR="00C77ED7" w:rsidRPr="00761B54" w:rsidRDefault="00C77ED7" w:rsidP="00573319">
            <w:pPr>
              <w:spacing w:line="225" w:lineRule="atLeast"/>
              <w:jc w:val="center"/>
              <w:rPr>
                <w:sz w:val="20"/>
                <w:szCs w:val="20"/>
              </w:rPr>
            </w:pPr>
            <w:r w:rsidRPr="00761B54">
              <w:rPr>
                <w:rStyle w:val="afb"/>
                <w:sz w:val="20"/>
                <w:szCs w:val="20"/>
              </w:rPr>
              <w:t>Інформація про центр надання адміністративних послуг</w:t>
            </w:r>
          </w:p>
        </w:tc>
      </w:tr>
      <w:tr w:rsidR="00C77ED7" w:rsidRPr="00761B54" w14:paraId="6BF2813D" w14:textId="77777777" w:rsidTr="00573319">
        <w:tc>
          <w:tcPr>
            <w:tcW w:w="4248" w:type="dxa"/>
            <w:gridSpan w:val="2"/>
            <w:tcMar>
              <w:top w:w="150" w:type="dxa"/>
              <w:left w:w="150" w:type="dxa"/>
              <w:bottom w:w="150" w:type="dxa"/>
              <w:right w:w="150" w:type="dxa"/>
            </w:tcMar>
            <w:vAlign w:val="center"/>
            <w:hideMark/>
          </w:tcPr>
          <w:p w14:paraId="087AB419" w14:textId="77777777" w:rsidR="00C77ED7" w:rsidRPr="00761B54" w:rsidRDefault="00C77ED7"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vAlign w:val="center"/>
            <w:hideMark/>
          </w:tcPr>
          <w:p w14:paraId="7D7EDFD6" w14:textId="77777777" w:rsidR="00573319" w:rsidRPr="002B72FA" w:rsidRDefault="00C77ED7" w:rsidP="00573319">
            <w:pPr>
              <w:autoSpaceDE w:val="0"/>
              <w:autoSpaceDN w:val="0"/>
              <w:adjustRightInd w:val="0"/>
              <w:jc w:val="center"/>
            </w:pPr>
            <w:r w:rsidRPr="00761B54">
              <w:rPr>
                <w:rStyle w:val="afb"/>
                <w:sz w:val="20"/>
                <w:szCs w:val="20"/>
              </w:rPr>
              <w:t> </w:t>
            </w:r>
            <w:r w:rsidR="00573319" w:rsidRPr="002B72FA">
              <w:t>Центр надання адміністративних послуг</w:t>
            </w:r>
          </w:p>
          <w:p w14:paraId="665BD475" w14:textId="075E21B0" w:rsidR="00C77ED7" w:rsidRPr="00761B54" w:rsidRDefault="00573319" w:rsidP="00573319">
            <w:pPr>
              <w:spacing w:line="225" w:lineRule="atLeast"/>
              <w:jc w:val="center"/>
              <w:rPr>
                <w:sz w:val="20"/>
                <w:szCs w:val="20"/>
              </w:rPr>
            </w:pPr>
            <w:r w:rsidRPr="002B72FA">
              <w:t>Чернівецької міської ради</w:t>
            </w:r>
          </w:p>
        </w:tc>
      </w:tr>
      <w:tr w:rsidR="00C77ED7" w:rsidRPr="00761B54" w14:paraId="393BB3E7" w14:textId="77777777" w:rsidTr="00573319">
        <w:tc>
          <w:tcPr>
            <w:tcW w:w="575" w:type="dxa"/>
            <w:tcMar>
              <w:top w:w="150" w:type="dxa"/>
              <w:left w:w="150" w:type="dxa"/>
              <w:bottom w:w="150" w:type="dxa"/>
              <w:right w:w="150" w:type="dxa"/>
            </w:tcMar>
            <w:vAlign w:val="center"/>
            <w:hideMark/>
          </w:tcPr>
          <w:p w14:paraId="51550136" w14:textId="616EE10D" w:rsidR="00C77ED7" w:rsidRPr="00323C39" w:rsidRDefault="00C77ED7" w:rsidP="00573319">
            <w:pPr>
              <w:spacing w:line="225" w:lineRule="atLeast"/>
              <w:jc w:val="center"/>
              <w:rPr>
                <w:b/>
                <w:bCs/>
                <w:sz w:val="20"/>
                <w:szCs w:val="20"/>
              </w:rPr>
            </w:pPr>
            <w:r w:rsidRPr="00323C39">
              <w:rPr>
                <w:rStyle w:val="afb"/>
                <w:b w:val="0"/>
                <w:bCs w:val="0"/>
                <w:sz w:val="20"/>
                <w:szCs w:val="20"/>
              </w:rPr>
              <w:t>1</w:t>
            </w:r>
          </w:p>
        </w:tc>
        <w:tc>
          <w:tcPr>
            <w:tcW w:w="3673" w:type="dxa"/>
            <w:tcMar>
              <w:top w:w="150" w:type="dxa"/>
              <w:left w:w="150" w:type="dxa"/>
              <w:bottom w:w="150" w:type="dxa"/>
              <w:right w:w="150" w:type="dxa"/>
            </w:tcMar>
            <w:vAlign w:val="center"/>
            <w:hideMark/>
          </w:tcPr>
          <w:p w14:paraId="451C5ECA" w14:textId="77777777" w:rsidR="00C77ED7" w:rsidRPr="00761B54" w:rsidRDefault="00C77ED7"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tcMar>
              <w:top w:w="150" w:type="dxa"/>
              <w:left w:w="150" w:type="dxa"/>
              <w:bottom w:w="150" w:type="dxa"/>
              <w:right w:w="150" w:type="dxa"/>
            </w:tcMar>
            <w:vAlign w:val="center"/>
            <w:hideMark/>
          </w:tcPr>
          <w:p w14:paraId="6C6D53FB" w14:textId="77777777" w:rsidR="00C77ED7" w:rsidRPr="00761B54" w:rsidRDefault="00C77ED7" w:rsidP="00573319">
            <w:pPr>
              <w:spacing w:line="225" w:lineRule="atLeast"/>
              <w:jc w:val="both"/>
              <w:rPr>
                <w:sz w:val="20"/>
                <w:szCs w:val="20"/>
              </w:rPr>
            </w:pPr>
            <w:r w:rsidRPr="00761B54">
              <w:rPr>
                <w:sz w:val="20"/>
                <w:szCs w:val="20"/>
              </w:rPr>
              <w:t>Адреса центру надання адміністративних послуг</w:t>
            </w:r>
          </w:p>
        </w:tc>
      </w:tr>
      <w:tr w:rsidR="00C77ED7" w:rsidRPr="00761B54" w14:paraId="3D16B38C" w14:textId="77777777" w:rsidTr="00573319">
        <w:tc>
          <w:tcPr>
            <w:tcW w:w="575" w:type="dxa"/>
            <w:tcMar>
              <w:top w:w="150" w:type="dxa"/>
              <w:left w:w="150" w:type="dxa"/>
              <w:bottom w:w="150" w:type="dxa"/>
              <w:right w:w="150" w:type="dxa"/>
            </w:tcMar>
            <w:vAlign w:val="center"/>
            <w:hideMark/>
          </w:tcPr>
          <w:p w14:paraId="4271782A" w14:textId="0584D470" w:rsidR="00C77ED7" w:rsidRPr="00323C39" w:rsidRDefault="00C77ED7" w:rsidP="00573319">
            <w:pPr>
              <w:spacing w:line="225" w:lineRule="atLeast"/>
              <w:jc w:val="center"/>
              <w:rPr>
                <w:b/>
                <w:bCs/>
                <w:sz w:val="20"/>
                <w:szCs w:val="20"/>
              </w:rPr>
            </w:pPr>
            <w:r w:rsidRPr="00323C39">
              <w:rPr>
                <w:rStyle w:val="afb"/>
                <w:b w:val="0"/>
                <w:bCs w:val="0"/>
                <w:sz w:val="20"/>
                <w:szCs w:val="20"/>
              </w:rPr>
              <w:t>2</w:t>
            </w:r>
          </w:p>
        </w:tc>
        <w:tc>
          <w:tcPr>
            <w:tcW w:w="3673" w:type="dxa"/>
            <w:tcMar>
              <w:top w:w="150" w:type="dxa"/>
              <w:left w:w="150" w:type="dxa"/>
              <w:bottom w:w="150" w:type="dxa"/>
              <w:right w:w="150" w:type="dxa"/>
            </w:tcMar>
            <w:vAlign w:val="center"/>
            <w:hideMark/>
          </w:tcPr>
          <w:p w14:paraId="161BB588" w14:textId="77777777" w:rsidR="00C77ED7" w:rsidRPr="00761B54" w:rsidRDefault="00C77ED7"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400FE6D1" w14:textId="77777777" w:rsidR="00C77ED7" w:rsidRPr="00761B54" w:rsidRDefault="00C77ED7" w:rsidP="00573319">
            <w:pPr>
              <w:spacing w:line="225" w:lineRule="atLeast"/>
              <w:jc w:val="both"/>
              <w:rPr>
                <w:sz w:val="20"/>
                <w:szCs w:val="20"/>
              </w:rPr>
            </w:pPr>
            <w:r w:rsidRPr="00761B54">
              <w:rPr>
                <w:sz w:val="20"/>
                <w:szCs w:val="20"/>
              </w:rPr>
              <w:t>Відповідно до графіку роботи центру надання адміністративних послуг</w:t>
            </w:r>
          </w:p>
        </w:tc>
      </w:tr>
      <w:tr w:rsidR="00C77ED7" w:rsidRPr="00761B54" w14:paraId="78FA0015" w14:textId="77777777" w:rsidTr="00573319">
        <w:tc>
          <w:tcPr>
            <w:tcW w:w="575" w:type="dxa"/>
            <w:tcMar>
              <w:top w:w="150" w:type="dxa"/>
              <w:left w:w="150" w:type="dxa"/>
              <w:bottom w:w="150" w:type="dxa"/>
              <w:right w:w="150" w:type="dxa"/>
            </w:tcMar>
            <w:vAlign w:val="center"/>
            <w:hideMark/>
          </w:tcPr>
          <w:p w14:paraId="2AF2D09C" w14:textId="53D678AB" w:rsidR="00C77ED7" w:rsidRPr="00323C39" w:rsidRDefault="00C77ED7" w:rsidP="00573319">
            <w:pPr>
              <w:spacing w:line="225" w:lineRule="atLeast"/>
              <w:jc w:val="center"/>
              <w:rPr>
                <w:b/>
                <w:bCs/>
                <w:sz w:val="20"/>
                <w:szCs w:val="20"/>
              </w:rPr>
            </w:pPr>
            <w:r w:rsidRPr="00323C39">
              <w:rPr>
                <w:rStyle w:val="afb"/>
                <w:b w:val="0"/>
                <w:bCs w:val="0"/>
                <w:sz w:val="20"/>
                <w:szCs w:val="20"/>
              </w:rPr>
              <w:t>3</w:t>
            </w:r>
          </w:p>
        </w:tc>
        <w:tc>
          <w:tcPr>
            <w:tcW w:w="3673" w:type="dxa"/>
            <w:tcMar>
              <w:top w:w="150" w:type="dxa"/>
              <w:left w:w="150" w:type="dxa"/>
              <w:bottom w:w="150" w:type="dxa"/>
              <w:right w:w="150" w:type="dxa"/>
            </w:tcMar>
            <w:vAlign w:val="center"/>
            <w:hideMark/>
          </w:tcPr>
          <w:p w14:paraId="4039C6D7" w14:textId="19DD4014" w:rsidR="00C77ED7" w:rsidRPr="00761B54" w:rsidRDefault="00C77ED7"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tcMar>
              <w:top w:w="150" w:type="dxa"/>
              <w:left w:w="150" w:type="dxa"/>
              <w:bottom w:w="150" w:type="dxa"/>
              <w:right w:w="150" w:type="dxa"/>
            </w:tcMar>
            <w:vAlign w:val="center"/>
            <w:hideMark/>
          </w:tcPr>
          <w:p w14:paraId="09B6ED76" w14:textId="77777777" w:rsidR="00573319" w:rsidRPr="00F24B2D" w:rsidRDefault="00573319" w:rsidP="005733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49C07F9D" w14:textId="77777777" w:rsidR="00573319" w:rsidRDefault="00573319" w:rsidP="00573319">
            <w:pPr>
              <w:autoSpaceDE w:val="0"/>
              <w:autoSpaceDN w:val="0"/>
              <w:adjustRightInd w:val="0"/>
              <w:rPr>
                <w:sz w:val="20"/>
                <w:szCs w:val="20"/>
              </w:rPr>
            </w:pPr>
            <w:r>
              <w:rPr>
                <w:sz w:val="20"/>
                <w:szCs w:val="20"/>
              </w:rPr>
              <w:t xml:space="preserve"> факс: (0372) 51-26-78 </w:t>
            </w:r>
          </w:p>
          <w:p w14:paraId="78EC94C4" w14:textId="77777777" w:rsidR="00573319" w:rsidRPr="00983859" w:rsidRDefault="00573319" w:rsidP="00573319">
            <w:pPr>
              <w:tabs>
                <w:tab w:val="left" w:pos="2640"/>
              </w:tabs>
              <w:autoSpaceDE w:val="0"/>
              <w:autoSpaceDN w:val="0"/>
              <w:adjustRightInd w:val="0"/>
              <w:rPr>
                <w:sz w:val="20"/>
                <w:szCs w:val="20"/>
              </w:rPr>
            </w:pPr>
            <w:r>
              <w:rPr>
                <w:sz w:val="20"/>
                <w:szCs w:val="20"/>
              </w:rPr>
              <w:t>Е-mail:</w:t>
            </w:r>
            <w:hyperlink r:id="rId187" w:history="1">
              <w:r>
                <w:rPr>
                  <w:color w:val="0000FF"/>
                  <w:sz w:val="20"/>
                  <w:szCs w:val="20"/>
                  <w:u w:val="single"/>
                </w:rPr>
                <w:t>admincnap@ukr.net</w:t>
              </w:r>
            </w:hyperlink>
            <w:r w:rsidRPr="00983859">
              <w:rPr>
                <w:sz w:val="20"/>
                <w:szCs w:val="20"/>
              </w:rPr>
              <w:tab/>
            </w:r>
          </w:p>
          <w:p w14:paraId="27142CEC" w14:textId="77777777" w:rsidR="00573319" w:rsidRDefault="00573319" w:rsidP="00573319">
            <w:pPr>
              <w:jc w:val="both"/>
              <w:rPr>
                <w:color w:val="0000FF"/>
                <w:sz w:val="20"/>
                <w:szCs w:val="20"/>
                <w:u w:val="single"/>
              </w:rPr>
            </w:pPr>
            <w:r>
              <w:rPr>
                <w:sz w:val="20"/>
                <w:szCs w:val="20"/>
              </w:rPr>
              <w:t>Веб-сторінка: </w:t>
            </w:r>
            <w:hyperlink r:id="rId188" w:history="1">
              <w:r>
                <w:rPr>
                  <w:color w:val="0000FF"/>
                  <w:sz w:val="20"/>
                  <w:szCs w:val="20"/>
                  <w:u w:val="single"/>
                </w:rPr>
                <w:t>http://dozvil.city.cv.ua</w:t>
              </w:r>
            </w:hyperlink>
          </w:p>
          <w:p w14:paraId="038DFB9A" w14:textId="00C4672E" w:rsidR="00C77ED7" w:rsidRPr="00761B54" w:rsidRDefault="00C77ED7" w:rsidP="00573319">
            <w:pPr>
              <w:spacing w:line="225" w:lineRule="atLeast"/>
              <w:jc w:val="both"/>
              <w:rPr>
                <w:sz w:val="20"/>
                <w:szCs w:val="20"/>
              </w:rPr>
            </w:pPr>
          </w:p>
        </w:tc>
      </w:tr>
      <w:tr w:rsidR="00C77ED7" w:rsidRPr="00761B54" w14:paraId="65141FA4" w14:textId="77777777" w:rsidTr="00573319">
        <w:tc>
          <w:tcPr>
            <w:tcW w:w="9634" w:type="dxa"/>
            <w:gridSpan w:val="3"/>
            <w:tcMar>
              <w:top w:w="150" w:type="dxa"/>
              <w:left w:w="150" w:type="dxa"/>
              <w:bottom w:w="150" w:type="dxa"/>
              <w:right w:w="150" w:type="dxa"/>
            </w:tcMar>
            <w:vAlign w:val="center"/>
            <w:hideMark/>
          </w:tcPr>
          <w:p w14:paraId="29E22E3A" w14:textId="77777777" w:rsidR="00C77ED7" w:rsidRPr="00761B54" w:rsidRDefault="00C77ED7"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C77ED7" w:rsidRPr="00761B54" w14:paraId="36A58416" w14:textId="77777777" w:rsidTr="00573319">
        <w:tc>
          <w:tcPr>
            <w:tcW w:w="575" w:type="dxa"/>
            <w:tcMar>
              <w:top w:w="150" w:type="dxa"/>
              <w:left w:w="150" w:type="dxa"/>
              <w:bottom w:w="150" w:type="dxa"/>
              <w:right w:w="150" w:type="dxa"/>
            </w:tcMar>
            <w:vAlign w:val="center"/>
            <w:hideMark/>
          </w:tcPr>
          <w:p w14:paraId="500EB5BD" w14:textId="65E029DC" w:rsidR="00C77ED7" w:rsidRPr="00323C39" w:rsidRDefault="00C77ED7" w:rsidP="00573319">
            <w:pPr>
              <w:spacing w:line="225" w:lineRule="atLeast"/>
              <w:jc w:val="center"/>
              <w:rPr>
                <w:b/>
                <w:bCs/>
                <w:sz w:val="20"/>
                <w:szCs w:val="20"/>
              </w:rPr>
            </w:pPr>
            <w:r w:rsidRPr="00323C39">
              <w:rPr>
                <w:rStyle w:val="afb"/>
                <w:b w:val="0"/>
                <w:bCs w:val="0"/>
                <w:sz w:val="20"/>
                <w:szCs w:val="20"/>
              </w:rPr>
              <w:t>4</w:t>
            </w:r>
          </w:p>
        </w:tc>
        <w:tc>
          <w:tcPr>
            <w:tcW w:w="3673" w:type="dxa"/>
            <w:tcMar>
              <w:top w:w="150" w:type="dxa"/>
              <w:left w:w="150" w:type="dxa"/>
              <w:bottom w:w="150" w:type="dxa"/>
              <w:right w:w="150" w:type="dxa"/>
            </w:tcMar>
            <w:vAlign w:val="center"/>
            <w:hideMark/>
          </w:tcPr>
          <w:p w14:paraId="5F5EE15C" w14:textId="77777777" w:rsidR="00C77ED7" w:rsidRPr="00761B54" w:rsidRDefault="00C77ED7" w:rsidP="00573319">
            <w:pPr>
              <w:spacing w:line="225" w:lineRule="atLeast"/>
              <w:jc w:val="center"/>
              <w:rPr>
                <w:sz w:val="20"/>
                <w:szCs w:val="20"/>
              </w:rPr>
            </w:pPr>
            <w:r w:rsidRPr="00761B54">
              <w:rPr>
                <w:sz w:val="20"/>
                <w:szCs w:val="20"/>
              </w:rPr>
              <w:t>Закони України</w:t>
            </w:r>
          </w:p>
        </w:tc>
        <w:tc>
          <w:tcPr>
            <w:tcW w:w="5386" w:type="dxa"/>
            <w:tcMar>
              <w:top w:w="150" w:type="dxa"/>
              <w:left w:w="150" w:type="dxa"/>
              <w:bottom w:w="150" w:type="dxa"/>
              <w:right w:w="150" w:type="dxa"/>
            </w:tcMar>
            <w:vAlign w:val="center"/>
            <w:hideMark/>
          </w:tcPr>
          <w:p w14:paraId="55F86E1F" w14:textId="77777777" w:rsidR="00C77ED7" w:rsidRPr="00761B54" w:rsidRDefault="00C77ED7" w:rsidP="00573319">
            <w:pPr>
              <w:spacing w:line="225" w:lineRule="atLeast"/>
              <w:jc w:val="both"/>
              <w:rPr>
                <w:sz w:val="20"/>
                <w:szCs w:val="20"/>
              </w:rPr>
            </w:pPr>
            <w:r w:rsidRPr="00761B54">
              <w:rPr>
                <w:sz w:val="20"/>
                <w:szCs w:val="20"/>
              </w:rPr>
              <w:t xml:space="preserve">Стаття </w:t>
            </w:r>
            <w:r w:rsidRPr="00761B54">
              <w:rPr>
                <w:rStyle w:val="rvts46"/>
                <w:iCs/>
                <w:sz w:val="20"/>
                <w:szCs w:val="20"/>
                <w:shd w:val="clear" w:color="auto" w:fill="FFFFFF"/>
              </w:rPr>
              <w:t>28</w:t>
            </w:r>
            <w:r w:rsidRPr="00761B54">
              <w:rPr>
                <w:rStyle w:val="rvts37"/>
                <w:bCs/>
                <w:sz w:val="20"/>
                <w:szCs w:val="20"/>
                <w:shd w:val="clear" w:color="auto" w:fill="FFFFFF"/>
                <w:vertAlign w:val="superscript"/>
              </w:rPr>
              <w:t>1</w:t>
            </w:r>
            <w:r w:rsidRPr="00761B54">
              <w:rPr>
                <w:sz w:val="20"/>
                <w:szCs w:val="20"/>
              </w:rPr>
              <w:t xml:space="preserve"> Закону України «Про Державний земельний кадастр», </w:t>
            </w:r>
            <w:hyperlink r:id="rId189"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190" w:anchor="n3760" w:tgtFrame="_blank" w:history="1">
              <w:r w:rsidRPr="00761B54">
                <w:rPr>
                  <w:rStyle w:val="af1"/>
                  <w:rFonts w:eastAsiaTheme="majorEastAsia"/>
                  <w:color w:val="auto"/>
                  <w:sz w:val="20"/>
                  <w:szCs w:val="20"/>
                  <w:u w:val="none"/>
                </w:rPr>
                <w:t>стаття 17</w:t>
              </w:r>
            </w:hyperlink>
            <w:hyperlink r:id="rId191"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C77ED7" w:rsidRPr="00761B54" w14:paraId="3818BB70" w14:textId="77777777" w:rsidTr="00573319">
        <w:tc>
          <w:tcPr>
            <w:tcW w:w="575" w:type="dxa"/>
            <w:tcMar>
              <w:top w:w="150" w:type="dxa"/>
              <w:left w:w="150" w:type="dxa"/>
              <w:bottom w:w="150" w:type="dxa"/>
              <w:right w:w="150" w:type="dxa"/>
            </w:tcMar>
            <w:vAlign w:val="center"/>
            <w:hideMark/>
          </w:tcPr>
          <w:p w14:paraId="06C91E41" w14:textId="63B2D2C8" w:rsidR="00C77ED7" w:rsidRPr="00323C39" w:rsidRDefault="00C77ED7" w:rsidP="00573319">
            <w:pPr>
              <w:spacing w:line="225" w:lineRule="atLeast"/>
              <w:jc w:val="center"/>
              <w:rPr>
                <w:b/>
                <w:bCs/>
                <w:sz w:val="20"/>
                <w:szCs w:val="20"/>
              </w:rPr>
            </w:pPr>
            <w:r w:rsidRPr="00323C39">
              <w:rPr>
                <w:rStyle w:val="afb"/>
                <w:b w:val="0"/>
                <w:bCs w:val="0"/>
                <w:sz w:val="20"/>
                <w:szCs w:val="20"/>
              </w:rPr>
              <w:t>5</w:t>
            </w:r>
          </w:p>
        </w:tc>
        <w:tc>
          <w:tcPr>
            <w:tcW w:w="3673" w:type="dxa"/>
            <w:tcMar>
              <w:top w:w="150" w:type="dxa"/>
              <w:left w:w="150" w:type="dxa"/>
              <w:bottom w:w="150" w:type="dxa"/>
              <w:right w:w="150" w:type="dxa"/>
            </w:tcMar>
            <w:vAlign w:val="center"/>
            <w:hideMark/>
          </w:tcPr>
          <w:p w14:paraId="6C9A6A6B" w14:textId="77777777" w:rsidR="00C77ED7" w:rsidRPr="00761B54" w:rsidRDefault="00C77ED7" w:rsidP="00573319">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vAlign w:val="center"/>
            <w:hideMark/>
          </w:tcPr>
          <w:p w14:paraId="7AF17DA8" w14:textId="743072CE" w:rsidR="00C77ED7" w:rsidRPr="00323C39" w:rsidRDefault="00C77ED7" w:rsidP="00573319">
            <w:pPr>
              <w:jc w:val="both"/>
              <w:rPr>
                <w:sz w:val="20"/>
                <w:szCs w:val="20"/>
              </w:rPr>
            </w:pPr>
            <w:r w:rsidRPr="00761B54">
              <w:rPr>
                <w:sz w:val="20"/>
                <w:szCs w:val="20"/>
              </w:rPr>
              <w:t xml:space="preserve">Пункти </w:t>
            </w:r>
            <w:r w:rsidR="003725B5" w:rsidRPr="00323C39">
              <w:rPr>
                <w:sz w:val="20"/>
                <w:szCs w:val="20"/>
              </w:rPr>
              <w:t>66 – 75,</w:t>
            </w:r>
            <w:r w:rsidR="003725B5" w:rsidRPr="00F24B2D">
              <w:rPr>
                <w:sz w:val="20"/>
                <w:szCs w:val="20"/>
                <w:lang w:val="ru-RU"/>
              </w:rPr>
              <w:t xml:space="preserve"> </w:t>
            </w:r>
            <w:r w:rsidR="003725B5" w:rsidRPr="00323C39">
              <w:rPr>
                <w:sz w:val="20"/>
                <w:szCs w:val="20"/>
              </w:rPr>
              <w:t>77 – 87,</w:t>
            </w:r>
            <w:r w:rsidRPr="00323C39">
              <w:rPr>
                <w:sz w:val="20"/>
                <w:szCs w:val="20"/>
              </w:rPr>
              <w:t xml:space="preserve"> </w:t>
            </w:r>
            <w:r w:rsidRPr="00323C39">
              <w:rPr>
                <w:sz w:val="20"/>
                <w:szCs w:val="20"/>
                <w:shd w:val="clear" w:color="auto" w:fill="FFFFFF"/>
              </w:rPr>
              <w:t>106</w:t>
            </w:r>
            <w:r w:rsidRPr="00323C39">
              <w:rPr>
                <w:rStyle w:val="rvts37"/>
                <w:bCs/>
                <w:sz w:val="20"/>
                <w:szCs w:val="20"/>
                <w:shd w:val="clear" w:color="auto" w:fill="FFFFFF"/>
                <w:vertAlign w:val="superscript"/>
              </w:rPr>
              <w:t>2</w:t>
            </w:r>
            <w:r w:rsidR="00F32CF1" w:rsidRPr="00323C39">
              <w:rPr>
                <w:rStyle w:val="rvts37"/>
                <w:bCs/>
                <w:sz w:val="20"/>
                <w:szCs w:val="20"/>
                <w:shd w:val="clear" w:color="auto" w:fill="FFFFFF"/>
                <w:vertAlign w:val="superscript"/>
              </w:rPr>
              <w:t> </w:t>
            </w:r>
            <w:r w:rsidRPr="00323C39">
              <w:rPr>
                <w:i/>
                <w:sz w:val="20"/>
                <w:szCs w:val="20"/>
              </w:rPr>
              <w:t>–</w:t>
            </w:r>
            <w:r w:rsidR="00F32CF1" w:rsidRPr="00323C39">
              <w:rPr>
                <w:i/>
                <w:sz w:val="20"/>
                <w:szCs w:val="20"/>
              </w:rPr>
              <w:t> </w:t>
            </w:r>
            <w:r w:rsidRPr="00323C39">
              <w:rPr>
                <w:sz w:val="20"/>
                <w:szCs w:val="20"/>
                <w:shd w:val="clear" w:color="auto" w:fill="FFFFFF"/>
              </w:rPr>
              <w:t>106</w:t>
            </w:r>
            <w:r w:rsidRPr="00323C39">
              <w:rPr>
                <w:rStyle w:val="rvts37"/>
                <w:bCs/>
                <w:sz w:val="20"/>
                <w:szCs w:val="20"/>
                <w:shd w:val="clear" w:color="auto" w:fill="FFFFFF"/>
                <w:vertAlign w:val="superscript"/>
              </w:rPr>
              <w:t xml:space="preserve">6 </w:t>
            </w:r>
            <w:r w:rsidRPr="00323C39">
              <w:rPr>
                <w:sz w:val="20"/>
                <w:szCs w:val="20"/>
              </w:rPr>
              <w:t>Порядку ведення Державного земельного кадастру, затвердженого постановою Кабінету Міністрів України від 17 жовтня     2012 р. № 1051</w:t>
            </w:r>
            <w:r w:rsidR="00F32CF1" w:rsidRPr="00323C39">
              <w:rPr>
                <w:sz w:val="20"/>
                <w:szCs w:val="20"/>
              </w:rPr>
              <w:t>.</w:t>
            </w:r>
          </w:p>
          <w:p w14:paraId="653FED1C" w14:textId="77777777" w:rsidR="00F70880" w:rsidRPr="00761B54" w:rsidRDefault="00F70880" w:rsidP="00F70880">
            <w:pPr>
              <w:jc w:val="both"/>
              <w:rPr>
                <w:sz w:val="20"/>
                <w:szCs w:val="20"/>
              </w:rPr>
            </w:pPr>
            <w:r w:rsidRPr="00323C39">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1D6EA0BA" w14:textId="77777777" w:rsidR="00C77ED7" w:rsidRPr="00761B54" w:rsidRDefault="00C77ED7"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C77ED7" w:rsidRPr="00761B54" w14:paraId="4A6688D2" w14:textId="77777777" w:rsidTr="00573319">
        <w:tc>
          <w:tcPr>
            <w:tcW w:w="575" w:type="dxa"/>
            <w:tcMar>
              <w:top w:w="150" w:type="dxa"/>
              <w:left w:w="150" w:type="dxa"/>
              <w:bottom w:w="150" w:type="dxa"/>
              <w:right w:w="150" w:type="dxa"/>
            </w:tcMar>
            <w:vAlign w:val="center"/>
            <w:hideMark/>
          </w:tcPr>
          <w:p w14:paraId="27DB968C" w14:textId="5E4D3824" w:rsidR="00C77ED7" w:rsidRPr="00323C39" w:rsidRDefault="00C77ED7" w:rsidP="00573319">
            <w:pPr>
              <w:spacing w:line="225" w:lineRule="atLeast"/>
              <w:jc w:val="center"/>
              <w:rPr>
                <w:b/>
                <w:bCs/>
                <w:sz w:val="20"/>
                <w:szCs w:val="20"/>
              </w:rPr>
            </w:pPr>
            <w:r w:rsidRPr="00323C39">
              <w:rPr>
                <w:rStyle w:val="afb"/>
                <w:b w:val="0"/>
                <w:bCs w:val="0"/>
                <w:sz w:val="20"/>
                <w:szCs w:val="20"/>
              </w:rPr>
              <w:t>6</w:t>
            </w:r>
          </w:p>
        </w:tc>
        <w:tc>
          <w:tcPr>
            <w:tcW w:w="3673" w:type="dxa"/>
            <w:tcMar>
              <w:top w:w="150" w:type="dxa"/>
              <w:left w:w="150" w:type="dxa"/>
              <w:bottom w:w="150" w:type="dxa"/>
              <w:right w:w="150" w:type="dxa"/>
            </w:tcMar>
            <w:vAlign w:val="center"/>
            <w:hideMark/>
          </w:tcPr>
          <w:p w14:paraId="2E2B510D" w14:textId="77777777" w:rsidR="00C77ED7" w:rsidRPr="00761B54" w:rsidRDefault="00C77ED7" w:rsidP="00573319">
            <w:pPr>
              <w:spacing w:line="225" w:lineRule="atLeast"/>
              <w:jc w:val="center"/>
              <w:rPr>
                <w:sz w:val="20"/>
                <w:szCs w:val="20"/>
              </w:rPr>
            </w:pPr>
            <w:r w:rsidRPr="00761B54">
              <w:rPr>
                <w:sz w:val="20"/>
                <w:szCs w:val="20"/>
              </w:rPr>
              <w:t>Акти центральних органів виконавчої влади</w:t>
            </w:r>
          </w:p>
        </w:tc>
        <w:tc>
          <w:tcPr>
            <w:tcW w:w="5386" w:type="dxa"/>
            <w:tcMar>
              <w:top w:w="150" w:type="dxa"/>
              <w:left w:w="150" w:type="dxa"/>
              <w:bottom w:w="150" w:type="dxa"/>
              <w:right w:w="150" w:type="dxa"/>
            </w:tcMar>
            <w:vAlign w:val="center"/>
            <w:hideMark/>
          </w:tcPr>
          <w:p w14:paraId="4ED1318B" w14:textId="77777777" w:rsidR="00C77ED7" w:rsidRPr="00761B54" w:rsidRDefault="00C77ED7" w:rsidP="00573319">
            <w:pPr>
              <w:spacing w:line="225" w:lineRule="atLeast"/>
              <w:rPr>
                <w:sz w:val="20"/>
                <w:szCs w:val="20"/>
              </w:rPr>
            </w:pPr>
          </w:p>
        </w:tc>
      </w:tr>
      <w:tr w:rsidR="00C77ED7" w:rsidRPr="00761B54" w14:paraId="68760853" w14:textId="77777777" w:rsidTr="00573319">
        <w:tc>
          <w:tcPr>
            <w:tcW w:w="575" w:type="dxa"/>
            <w:tcMar>
              <w:top w:w="150" w:type="dxa"/>
              <w:left w:w="150" w:type="dxa"/>
              <w:bottom w:w="150" w:type="dxa"/>
              <w:right w:w="150" w:type="dxa"/>
            </w:tcMar>
            <w:vAlign w:val="center"/>
            <w:hideMark/>
          </w:tcPr>
          <w:p w14:paraId="5A9BCCA2" w14:textId="536FB616" w:rsidR="00C77ED7" w:rsidRPr="00323C39" w:rsidRDefault="00C77ED7" w:rsidP="00573319">
            <w:pPr>
              <w:spacing w:line="225" w:lineRule="atLeast"/>
              <w:jc w:val="center"/>
              <w:rPr>
                <w:b/>
                <w:bCs/>
                <w:sz w:val="20"/>
                <w:szCs w:val="20"/>
              </w:rPr>
            </w:pPr>
            <w:r w:rsidRPr="00323C39">
              <w:rPr>
                <w:rStyle w:val="afb"/>
                <w:b w:val="0"/>
                <w:bCs w:val="0"/>
                <w:sz w:val="20"/>
                <w:szCs w:val="20"/>
              </w:rPr>
              <w:t>7</w:t>
            </w:r>
          </w:p>
        </w:tc>
        <w:tc>
          <w:tcPr>
            <w:tcW w:w="3673" w:type="dxa"/>
            <w:tcMar>
              <w:top w:w="150" w:type="dxa"/>
              <w:left w:w="150" w:type="dxa"/>
              <w:bottom w:w="150" w:type="dxa"/>
              <w:right w:w="150" w:type="dxa"/>
            </w:tcMar>
            <w:vAlign w:val="center"/>
            <w:hideMark/>
          </w:tcPr>
          <w:p w14:paraId="260655B8" w14:textId="77777777" w:rsidR="00C77ED7" w:rsidRPr="00761B54" w:rsidRDefault="00C77ED7"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5C1338C7" w14:textId="77777777" w:rsidR="00C77ED7" w:rsidRPr="00761B54" w:rsidRDefault="00C77ED7" w:rsidP="00573319">
            <w:pPr>
              <w:spacing w:line="225" w:lineRule="atLeast"/>
              <w:rPr>
                <w:sz w:val="20"/>
                <w:szCs w:val="20"/>
              </w:rPr>
            </w:pPr>
          </w:p>
        </w:tc>
      </w:tr>
      <w:tr w:rsidR="00C77ED7" w:rsidRPr="00761B54" w14:paraId="5A500F72" w14:textId="77777777" w:rsidTr="00573319">
        <w:tc>
          <w:tcPr>
            <w:tcW w:w="9634" w:type="dxa"/>
            <w:gridSpan w:val="3"/>
            <w:tcMar>
              <w:top w:w="150" w:type="dxa"/>
              <w:left w:w="150" w:type="dxa"/>
              <w:bottom w:w="150" w:type="dxa"/>
              <w:right w:w="150" w:type="dxa"/>
            </w:tcMar>
            <w:vAlign w:val="center"/>
            <w:hideMark/>
          </w:tcPr>
          <w:p w14:paraId="132A56C9" w14:textId="77777777" w:rsidR="00C77ED7" w:rsidRPr="00761B54" w:rsidRDefault="00C77ED7"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C77ED7" w:rsidRPr="00761B54" w14:paraId="6CE91837" w14:textId="77777777" w:rsidTr="00573319">
        <w:tc>
          <w:tcPr>
            <w:tcW w:w="575" w:type="dxa"/>
            <w:tcMar>
              <w:top w:w="150" w:type="dxa"/>
              <w:left w:w="150" w:type="dxa"/>
              <w:bottom w:w="150" w:type="dxa"/>
              <w:right w:w="150" w:type="dxa"/>
            </w:tcMar>
            <w:vAlign w:val="center"/>
            <w:hideMark/>
          </w:tcPr>
          <w:p w14:paraId="4C6D6B9E" w14:textId="2ED346D1" w:rsidR="00C77ED7" w:rsidRPr="00BB3E9C" w:rsidRDefault="00C77ED7" w:rsidP="00573319">
            <w:pPr>
              <w:spacing w:line="225" w:lineRule="atLeast"/>
              <w:jc w:val="center"/>
              <w:rPr>
                <w:b/>
                <w:bCs/>
                <w:sz w:val="20"/>
                <w:szCs w:val="20"/>
              </w:rPr>
            </w:pPr>
            <w:r w:rsidRPr="00BB3E9C">
              <w:rPr>
                <w:rStyle w:val="afb"/>
                <w:b w:val="0"/>
                <w:bCs w:val="0"/>
                <w:sz w:val="20"/>
                <w:szCs w:val="20"/>
              </w:rPr>
              <w:t>8</w:t>
            </w:r>
          </w:p>
        </w:tc>
        <w:tc>
          <w:tcPr>
            <w:tcW w:w="3673" w:type="dxa"/>
            <w:tcMar>
              <w:top w:w="150" w:type="dxa"/>
              <w:left w:w="150" w:type="dxa"/>
              <w:bottom w:w="150" w:type="dxa"/>
              <w:right w:w="150" w:type="dxa"/>
            </w:tcMar>
            <w:vAlign w:val="center"/>
            <w:hideMark/>
          </w:tcPr>
          <w:p w14:paraId="1CC6791F" w14:textId="77777777" w:rsidR="00C77ED7" w:rsidRPr="00761B54" w:rsidRDefault="00C77ED7"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hideMark/>
          </w:tcPr>
          <w:p w14:paraId="0521633F" w14:textId="64B55D9C" w:rsidR="00C77ED7" w:rsidRPr="00761B54" w:rsidRDefault="00995415" w:rsidP="00573319">
            <w:pPr>
              <w:jc w:val="both"/>
              <w:rPr>
                <w:sz w:val="20"/>
                <w:szCs w:val="20"/>
              </w:rPr>
            </w:pPr>
            <w:r w:rsidRPr="00761B54">
              <w:rPr>
                <w:sz w:val="20"/>
                <w:szCs w:val="20"/>
              </w:rPr>
              <w:t>Заява про внесення відомостей (змін до них) до Державного земельного кадастру</w:t>
            </w:r>
          </w:p>
        </w:tc>
      </w:tr>
      <w:tr w:rsidR="00C77ED7" w:rsidRPr="00761B54" w14:paraId="56BE9DB6" w14:textId="77777777" w:rsidTr="00573319">
        <w:tc>
          <w:tcPr>
            <w:tcW w:w="575" w:type="dxa"/>
            <w:tcMar>
              <w:top w:w="150" w:type="dxa"/>
              <w:left w:w="150" w:type="dxa"/>
              <w:bottom w:w="150" w:type="dxa"/>
              <w:right w:w="150" w:type="dxa"/>
            </w:tcMar>
            <w:vAlign w:val="center"/>
            <w:hideMark/>
          </w:tcPr>
          <w:p w14:paraId="4552D5E4" w14:textId="7A508B27" w:rsidR="00C77ED7" w:rsidRPr="00BB3E9C" w:rsidRDefault="00C77ED7" w:rsidP="00573319">
            <w:pPr>
              <w:spacing w:line="225" w:lineRule="atLeast"/>
              <w:jc w:val="center"/>
              <w:rPr>
                <w:b/>
                <w:bCs/>
                <w:sz w:val="20"/>
                <w:szCs w:val="20"/>
              </w:rPr>
            </w:pPr>
            <w:r w:rsidRPr="00BB3E9C">
              <w:rPr>
                <w:rStyle w:val="afb"/>
                <w:b w:val="0"/>
                <w:bCs w:val="0"/>
                <w:sz w:val="20"/>
                <w:szCs w:val="20"/>
              </w:rPr>
              <w:lastRenderedPageBreak/>
              <w:t>9</w:t>
            </w:r>
          </w:p>
        </w:tc>
        <w:tc>
          <w:tcPr>
            <w:tcW w:w="3673" w:type="dxa"/>
            <w:tcMar>
              <w:top w:w="150" w:type="dxa"/>
              <w:left w:w="150" w:type="dxa"/>
              <w:bottom w:w="150" w:type="dxa"/>
              <w:right w:w="150" w:type="dxa"/>
            </w:tcMar>
            <w:vAlign w:val="center"/>
            <w:hideMark/>
          </w:tcPr>
          <w:p w14:paraId="15E4527D" w14:textId="77777777" w:rsidR="00C77ED7" w:rsidRPr="00761B54" w:rsidRDefault="00C77ED7"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Mar>
              <w:top w:w="150" w:type="dxa"/>
              <w:left w:w="150" w:type="dxa"/>
              <w:bottom w:w="150" w:type="dxa"/>
              <w:right w:w="150" w:type="dxa"/>
            </w:tcMar>
            <w:hideMark/>
          </w:tcPr>
          <w:p w14:paraId="733D43E6" w14:textId="11177215" w:rsidR="00C77ED7" w:rsidRPr="00761B54" w:rsidRDefault="00C77ED7" w:rsidP="00573319">
            <w:pPr>
              <w:jc w:val="both"/>
              <w:rPr>
                <w:sz w:val="20"/>
                <w:szCs w:val="20"/>
              </w:rPr>
            </w:pPr>
            <w:r w:rsidRPr="00761B54">
              <w:rPr>
                <w:sz w:val="20"/>
                <w:szCs w:val="20"/>
              </w:rPr>
              <w:t>1.</w:t>
            </w:r>
            <w:r w:rsidR="00F32CF1">
              <w:rPr>
                <w:sz w:val="20"/>
                <w:szCs w:val="20"/>
              </w:rPr>
              <w:t> </w:t>
            </w:r>
            <w:r w:rsidRPr="00761B54">
              <w:rPr>
                <w:sz w:val="20"/>
                <w:szCs w:val="20"/>
              </w:rPr>
              <w:t>Заява про внесення відомостей (змін до них) до Державного земельного кадастру за формою, встановленою Порядком ведення Державного земельного кадастру, земельного кадастру, затвердженим постановою Кабінету Міністрів України від 17 жовтня 2012 р.  № 1051 (форма заяви додається)*</w:t>
            </w:r>
            <w:r w:rsidR="00F32CF1">
              <w:rPr>
                <w:sz w:val="20"/>
                <w:szCs w:val="20"/>
              </w:rPr>
              <w:t>.</w:t>
            </w:r>
          </w:p>
          <w:p w14:paraId="1062BB21" w14:textId="67647BB9" w:rsidR="00C77ED7" w:rsidRPr="00F24B2D" w:rsidRDefault="00C77ED7" w:rsidP="00573319">
            <w:pPr>
              <w:jc w:val="both"/>
              <w:rPr>
                <w:sz w:val="20"/>
                <w:szCs w:val="20"/>
              </w:rPr>
            </w:pPr>
            <w:r w:rsidRPr="00761B54">
              <w:rPr>
                <w:sz w:val="20"/>
                <w:szCs w:val="20"/>
              </w:rPr>
              <w:t>2. Документація із землеустрою, інші документи, які згідно з </w:t>
            </w:r>
            <w:hyperlink r:id="rId192" w:anchor="n3182" w:history="1">
              <w:r w:rsidRPr="00761B54">
                <w:rPr>
                  <w:rStyle w:val="af1"/>
                  <w:color w:val="auto"/>
                  <w:sz w:val="20"/>
                  <w:szCs w:val="20"/>
                  <w:u w:val="none"/>
                </w:rPr>
                <w:t>пунктом 106</w:t>
              </w:r>
            </w:hyperlink>
            <w:hyperlink r:id="rId193" w:anchor="n3182" w:history="1">
              <w:r w:rsidRPr="00761B54">
                <w:rPr>
                  <w:rStyle w:val="af1"/>
                  <w:color w:val="auto"/>
                  <w:sz w:val="20"/>
                  <w:szCs w:val="20"/>
                  <w:u w:val="none"/>
                  <w:vertAlign w:val="superscript"/>
                </w:rPr>
                <w:t>4</w:t>
              </w:r>
            </w:hyperlink>
            <w:r w:rsidRPr="00761B54">
              <w:rPr>
                <w:sz w:val="20"/>
                <w:szCs w:val="20"/>
              </w:rPr>
              <w:t xml:space="preserve">  Порядку ведення Державного земельного кадастру, земельного кадастру, затвердженим постановою Кабінету Міністрів України від 17 жовтня 2012 р.  № 1051, є підставою для внесення відомостей (змін до них) до Державного земельного кадастру про меліоративну мережу, складову частину меліоративної мережі (технічна документація із землеустрою щодо інвентаризації земель; інша документація із землеустрою відповідно до  </w:t>
            </w:r>
            <w:hyperlink r:id="rId194" w:anchor="n203" w:tgtFrame="_blank" w:history="1">
              <w:r w:rsidRPr="00761B54">
                <w:rPr>
                  <w:rStyle w:val="af1"/>
                  <w:rFonts w:eastAsiaTheme="majorEastAsia"/>
                  <w:color w:val="auto"/>
                  <w:sz w:val="20"/>
                  <w:szCs w:val="20"/>
                  <w:u w:val="none"/>
                </w:rPr>
                <w:t>статті 25</w:t>
              </w:r>
            </w:hyperlink>
            <w:r w:rsidRPr="00761B54">
              <w:rPr>
                <w:sz w:val="20"/>
                <w:szCs w:val="20"/>
              </w:rPr>
              <w:t xml:space="preserve"> Закону України «Про землеустрій»). </w:t>
            </w:r>
            <w:r w:rsidRPr="00761B54">
              <w:rPr>
                <w:sz w:val="20"/>
                <w:szCs w:val="20"/>
                <w:shd w:val="clear" w:color="auto" w:fill="FFFFFF"/>
              </w:rPr>
              <w:t xml:space="preserve">Документація із землеустрою в електронній формі засвідчується </w:t>
            </w:r>
            <w:r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195"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r w:rsidR="00F32CF1">
              <w:rPr>
                <w:sz w:val="20"/>
                <w:szCs w:val="20"/>
              </w:rPr>
              <w:t>.</w:t>
            </w:r>
          </w:p>
          <w:p w14:paraId="36B19C1C" w14:textId="77777777" w:rsidR="00C77ED7" w:rsidRPr="00761B54" w:rsidRDefault="00C77ED7" w:rsidP="00573319">
            <w:pPr>
              <w:pStyle w:val="rvps2"/>
              <w:shd w:val="clear" w:color="auto" w:fill="FFFFFF"/>
              <w:spacing w:before="0" w:beforeAutospacing="0" w:after="0" w:afterAutospacing="0"/>
              <w:jc w:val="both"/>
              <w:rPr>
                <w:sz w:val="20"/>
                <w:szCs w:val="20"/>
              </w:rPr>
            </w:pPr>
            <w:r w:rsidRPr="00761B54">
              <w:rPr>
                <w:sz w:val="20"/>
                <w:szCs w:val="20"/>
              </w:rPr>
              <w:t>3. Електронний документ</w:t>
            </w:r>
          </w:p>
        </w:tc>
      </w:tr>
      <w:tr w:rsidR="00C77ED7" w:rsidRPr="00761B54" w14:paraId="4BE2C79F" w14:textId="77777777" w:rsidTr="00573319">
        <w:tc>
          <w:tcPr>
            <w:tcW w:w="575" w:type="dxa"/>
            <w:tcMar>
              <w:top w:w="150" w:type="dxa"/>
              <w:left w:w="150" w:type="dxa"/>
              <w:bottom w:w="150" w:type="dxa"/>
              <w:right w:w="150" w:type="dxa"/>
            </w:tcMar>
            <w:vAlign w:val="center"/>
            <w:hideMark/>
          </w:tcPr>
          <w:p w14:paraId="69B52A27" w14:textId="7EF73F17" w:rsidR="00C77ED7" w:rsidRPr="00BB3E9C" w:rsidRDefault="00C77ED7" w:rsidP="00573319">
            <w:pPr>
              <w:spacing w:line="225" w:lineRule="atLeast"/>
              <w:jc w:val="center"/>
              <w:rPr>
                <w:b/>
                <w:bCs/>
                <w:sz w:val="20"/>
                <w:szCs w:val="20"/>
              </w:rPr>
            </w:pPr>
            <w:r w:rsidRPr="00BB3E9C">
              <w:rPr>
                <w:rStyle w:val="afb"/>
                <w:b w:val="0"/>
                <w:bCs w:val="0"/>
                <w:sz w:val="20"/>
                <w:szCs w:val="20"/>
              </w:rPr>
              <w:t>10</w:t>
            </w:r>
          </w:p>
        </w:tc>
        <w:tc>
          <w:tcPr>
            <w:tcW w:w="3673" w:type="dxa"/>
            <w:tcMar>
              <w:top w:w="150" w:type="dxa"/>
              <w:left w:w="150" w:type="dxa"/>
              <w:bottom w:w="150" w:type="dxa"/>
              <w:right w:w="150" w:type="dxa"/>
            </w:tcMar>
            <w:vAlign w:val="center"/>
            <w:hideMark/>
          </w:tcPr>
          <w:p w14:paraId="661F0E9B" w14:textId="77777777" w:rsidR="00C77ED7" w:rsidRPr="00761B54" w:rsidRDefault="00C77ED7"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Mar>
              <w:top w:w="150" w:type="dxa"/>
              <w:left w:w="150" w:type="dxa"/>
              <w:bottom w:w="150" w:type="dxa"/>
              <w:right w:w="150" w:type="dxa"/>
            </w:tcMar>
            <w:hideMark/>
          </w:tcPr>
          <w:p w14:paraId="5080347D" w14:textId="772AFE65" w:rsidR="00C77ED7" w:rsidRPr="00761B54" w:rsidRDefault="00C77ED7" w:rsidP="00573319">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196"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F32CF1">
              <w:rPr>
                <w:sz w:val="20"/>
                <w:szCs w:val="20"/>
                <w:shd w:val="clear" w:color="auto" w:fill="FFFFFF"/>
              </w:rPr>
              <w:t>.</w:t>
            </w:r>
          </w:p>
          <w:p w14:paraId="616A73A1" w14:textId="77777777" w:rsidR="00C77ED7" w:rsidRPr="00761B54" w:rsidRDefault="00C77ED7"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C77ED7" w:rsidRPr="00761B54" w14:paraId="31839B46" w14:textId="77777777" w:rsidTr="00573319">
        <w:tc>
          <w:tcPr>
            <w:tcW w:w="575" w:type="dxa"/>
            <w:tcMar>
              <w:top w:w="150" w:type="dxa"/>
              <w:left w:w="150" w:type="dxa"/>
              <w:bottom w:w="150" w:type="dxa"/>
              <w:right w:w="150" w:type="dxa"/>
            </w:tcMar>
            <w:vAlign w:val="center"/>
            <w:hideMark/>
          </w:tcPr>
          <w:p w14:paraId="5610FA53" w14:textId="6E3C5328" w:rsidR="00C77ED7" w:rsidRPr="00BB3E9C" w:rsidRDefault="00C77ED7" w:rsidP="00573319">
            <w:pPr>
              <w:spacing w:line="225" w:lineRule="atLeast"/>
              <w:jc w:val="center"/>
              <w:rPr>
                <w:b/>
                <w:bCs/>
                <w:sz w:val="20"/>
                <w:szCs w:val="20"/>
              </w:rPr>
            </w:pPr>
            <w:r w:rsidRPr="00BB3E9C">
              <w:rPr>
                <w:rStyle w:val="afb"/>
                <w:b w:val="0"/>
                <w:bCs w:val="0"/>
                <w:sz w:val="20"/>
                <w:szCs w:val="20"/>
              </w:rPr>
              <w:t>11</w:t>
            </w:r>
          </w:p>
        </w:tc>
        <w:tc>
          <w:tcPr>
            <w:tcW w:w="3673" w:type="dxa"/>
            <w:tcMar>
              <w:top w:w="150" w:type="dxa"/>
              <w:left w:w="150" w:type="dxa"/>
              <w:bottom w:w="150" w:type="dxa"/>
              <w:right w:w="150" w:type="dxa"/>
            </w:tcMar>
            <w:vAlign w:val="center"/>
            <w:hideMark/>
          </w:tcPr>
          <w:p w14:paraId="64601AA4" w14:textId="77777777" w:rsidR="00C77ED7" w:rsidRPr="00761B54" w:rsidRDefault="00C77ED7"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tcMar>
              <w:top w:w="150" w:type="dxa"/>
              <w:left w:w="150" w:type="dxa"/>
              <w:bottom w:w="150" w:type="dxa"/>
              <w:right w:w="150" w:type="dxa"/>
            </w:tcMar>
            <w:vAlign w:val="center"/>
            <w:hideMark/>
          </w:tcPr>
          <w:p w14:paraId="55EAF346" w14:textId="77777777" w:rsidR="00C77ED7" w:rsidRPr="00761B54" w:rsidRDefault="00C77ED7" w:rsidP="00573319">
            <w:pPr>
              <w:spacing w:line="225" w:lineRule="atLeast"/>
              <w:rPr>
                <w:sz w:val="20"/>
                <w:szCs w:val="20"/>
              </w:rPr>
            </w:pPr>
            <w:r w:rsidRPr="00761B54">
              <w:rPr>
                <w:sz w:val="20"/>
                <w:szCs w:val="20"/>
              </w:rPr>
              <w:t>Безоплатно</w:t>
            </w:r>
          </w:p>
        </w:tc>
      </w:tr>
      <w:tr w:rsidR="00C77ED7" w:rsidRPr="00761B54" w14:paraId="5B74A145" w14:textId="77777777" w:rsidTr="00573319">
        <w:tc>
          <w:tcPr>
            <w:tcW w:w="575" w:type="dxa"/>
            <w:tcMar>
              <w:top w:w="150" w:type="dxa"/>
              <w:left w:w="150" w:type="dxa"/>
              <w:bottom w:w="150" w:type="dxa"/>
              <w:right w:w="150" w:type="dxa"/>
            </w:tcMar>
            <w:vAlign w:val="center"/>
            <w:hideMark/>
          </w:tcPr>
          <w:p w14:paraId="20E893EA" w14:textId="1B4F24D6" w:rsidR="00C77ED7" w:rsidRPr="00BB3E9C" w:rsidRDefault="00C77ED7" w:rsidP="00573319">
            <w:pPr>
              <w:spacing w:line="225" w:lineRule="atLeast"/>
              <w:jc w:val="center"/>
              <w:rPr>
                <w:b/>
                <w:bCs/>
                <w:sz w:val="20"/>
                <w:szCs w:val="20"/>
              </w:rPr>
            </w:pPr>
            <w:r w:rsidRPr="00BB3E9C">
              <w:rPr>
                <w:rStyle w:val="afb"/>
                <w:b w:val="0"/>
                <w:bCs w:val="0"/>
                <w:sz w:val="20"/>
                <w:szCs w:val="20"/>
              </w:rPr>
              <w:t>12</w:t>
            </w:r>
          </w:p>
        </w:tc>
        <w:tc>
          <w:tcPr>
            <w:tcW w:w="3673" w:type="dxa"/>
            <w:tcMar>
              <w:top w:w="150" w:type="dxa"/>
              <w:left w:w="150" w:type="dxa"/>
              <w:bottom w:w="150" w:type="dxa"/>
              <w:right w:w="150" w:type="dxa"/>
            </w:tcMar>
            <w:vAlign w:val="center"/>
            <w:hideMark/>
          </w:tcPr>
          <w:p w14:paraId="157F366D" w14:textId="77777777" w:rsidR="00C77ED7" w:rsidRPr="00761B54" w:rsidRDefault="00C77ED7" w:rsidP="00573319">
            <w:pPr>
              <w:spacing w:line="225" w:lineRule="atLeast"/>
              <w:jc w:val="center"/>
              <w:rPr>
                <w:sz w:val="20"/>
                <w:szCs w:val="20"/>
              </w:rPr>
            </w:pPr>
            <w:r w:rsidRPr="00761B54">
              <w:rPr>
                <w:sz w:val="20"/>
                <w:szCs w:val="20"/>
              </w:rPr>
              <w:t>Строк надання адміністративної послуги</w:t>
            </w:r>
          </w:p>
        </w:tc>
        <w:tc>
          <w:tcPr>
            <w:tcW w:w="5386" w:type="dxa"/>
            <w:tcMar>
              <w:top w:w="150" w:type="dxa"/>
              <w:left w:w="150" w:type="dxa"/>
              <w:bottom w:w="150" w:type="dxa"/>
              <w:right w:w="150" w:type="dxa"/>
            </w:tcMar>
            <w:vAlign w:val="center"/>
            <w:hideMark/>
          </w:tcPr>
          <w:p w14:paraId="4C57B2D6" w14:textId="50E7E497" w:rsidR="00C77ED7" w:rsidRPr="00761B54" w:rsidRDefault="00C77ED7" w:rsidP="00573319">
            <w:pPr>
              <w:spacing w:line="225" w:lineRule="atLeast"/>
              <w:jc w:val="both"/>
              <w:rPr>
                <w:sz w:val="20"/>
                <w:szCs w:val="20"/>
              </w:rPr>
            </w:pPr>
            <w:r w:rsidRPr="00761B54">
              <w:rPr>
                <w:sz w:val="20"/>
                <w:szCs w:val="20"/>
              </w:rPr>
              <w:t>14 робочих днів з дня реєстрації заяви</w:t>
            </w:r>
            <w:r w:rsidR="00BB3E9C">
              <w:rPr>
                <w:sz w:val="20"/>
                <w:szCs w:val="20"/>
              </w:rPr>
              <w:t xml:space="preserve"> </w:t>
            </w:r>
            <w:r w:rsidR="0006031E" w:rsidRPr="00BB3E9C">
              <w:rPr>
                <w:sz w:val="20"/>
                <w:szCs w:val="20"/>
              </w:rPr>
              <w:t>у Державному земельному кадастрі</w:t>
            </w:r>
            <w:r w:rsidR="0006031E" w:rsidRPr="00BB3E9C">
              <w:rPr>
                <w:bCs/>
                <w:sz w:val="20"/>
                <w:szCs w:val="20"/>
              </w:rPr>
              <w:t xml:space="preserve"> </w:t>
            </w:r>
            <w:r w:rsidR="00C5346C" w:rsidRPr="00BB3E9C">
              <w:rPr>
                <w:bCs/>
                <w:sz w:val="20"/>
                <w:szCs w:val="20"/>
              </w:rPr>
              <w:t>або більший строк, який відповідає строку залишення заяви без руху</w:t>
            </w:r>
          </w:p>
        </w:tc>
      </w:tr>
      <w:tr w:rsidR="00C77ED7" w:rsidRPr="00761B54" w14:paraId="44BAA16D" w14:textId="77777777" w:rsidTr="00573319">
        <w:tc>
          <w:tcPr>
            <w:tcW w:w="575" w:type="dxa"/>
            <w:tcMar>
              <w:top w:w="150" w:type="dxa"/>
              <w:left w:w="150" w:type="dxa"/>
              <w:bottom w:w="150" w:type="dxa"/>
              <w:right w:w="150" w:type="dxa"/>
            </w:tcMar>
            <w:vAlign w:val="center"/>
            <w:hideMark/>
          </w:tcPr>
          <w:p w14:paraId="245BB2A1" w14:textId="4644F098" w:rsidR="00C77ED7" w:rsidRPr="00BB3E9C" w:rsidRDefault="00C77ED7" w:rsidP="00573319">
            <w:pPr>
              <w:spacing w:line="225" w:lineRule="atLeast"/>
              <w:jc w:val="center"/>
              <w:rPr>
                <w:b/>
                <w:bCs/>
                <w:sz w:val="20"/>
                <w:szCs w:val="20"/>
              </w:rPr>
            </w:pPr>
            <w:r w:rsidRPr="00BB3E9C">
              <w:rPr>
                <w:rStyle w:val="afb"/>
                <w:b w:val="0"/>
                <w:bCs w:val="0"/>
                <w:sz w:val="20"/>
                <w:szCs w:val="20"/>
              </w:rPr>
              <w:t>13</w:t>
            </w:r>
          </w:p>
        </w:tc>
        <w:tc>
          <w:tcPr>
            <w:tcW w:w="3673" w:type="dxa"/>
            <w:tcMar>
              <w:top w:w="150" w:type="dxa"/>
              <w:left w:w="150" w:type="dxa"/>
              <w:bottom w:w="150" w:type="dxa"/>
              <w:right w:w="150" w:type="dxa"/>
            </w:tcMar>
            <w:vAlign w:val="center"/>
            <w:hideMark/>
          </w:tcPr>
          <w:p w14:paraId="6CE086CE" w14:textId="77777777" w:rsidR="00C77ED7" w:rsidRPr="00761B54" w:rsidRDefault="00C77ED7"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6" w:type="dxa"/>
            <w:tcMar>
              <w:top w:w="150" w:type="dxa"/>
              <w:left w:w="150" w:type="dxa"/>
              <w:bottom w:w="150" w:type="dxa"/>
              <w:right w:w="150" w:type="dxa"/>
            </w:tcMar>
            <w:hideMark/>
          </w:tcPr>
          <w:p w14:paraId="7CA06F23" w14:textId="77777777" w:rsidR="00C77ED7" w:rsidRPr="00761B54" w:rsidRDefault="00C77ED7" w:rsidP="00573319">
            <w:pPr>
              <w:pStyle w:val="rvps2"/>
              <w:shd w:val="clear" w:color="auto" w:fill="FFFFFF"/>
              <w:tabs>
                <w:tab w:val="left" w:pos="135"/>
                <w:tab w:val="left" w:pos="284"/>
              </w:tabs>
              <w:spacing w:before="0" w:beforeAutospacing="0" w:after="0" w:afterAutospacing="0"/>
              <w:ind w:hanging="6"/>
              <w:jc w:val="both"/>
              <w:rPr>
                <w:sz w:val="20"/>
                <w:szCs w:val="20"/>
                <w:lang w:val="ru-RU"/>
              </w:rPr>
            </w:pPr>
            <w:r w:rsidRPr="00761B54">
              <w:rPr>
                <w:sz w:val="20"/>
                <w:szCs w:val="20"/>
              </w:rPr>
              <w:t>1. Подані документи не відповідають вимогам законодавства.</w:t>
            </w:r>
          </w:p>
          <w:p w14:paraId="31D49DE8" w14:textId="476E5E07" w:rsidR="00C77ED7" w:rsidRPr="00761B54" w:rsidRDefault="00C77ED7" w:rsidP="00573319">
            <w:pPr>
              <w:pStyle w:val="rvps2"/>
              <w:shd w:val="clear" w:color="auto" w:fill="FFFFFF"/>
              <w:spacing w:before="0" w:beforeAutospacing="0" w:after="0" w:afterAutospacing="0"/>
              <w:ind w:hanging="6"/>
              <w:jc w:val="both"/>
              <w:rPr>
                <w:sz w:val="20"/>
                <w:szCs w:val="20"/>
              </w:rPr>
            </w:pPr>
            <w:r w:rsidRPr="00761B54">
              <w:rPr>
                <w:sz w:val="20"/>
                <w:szCs w:val="20"/>
              </w:rPr>
              <w:t>2. Заявлена меліоративна мережа вже зареєстрована</w:t>
            </w:r>
          </w:p>
        </w:tc>
      </w:tr>
      <w:tr w:rsidR="00C77ED7" w:rsidRPr="00761B54" w14:paraId="089993D1" w14:textId="77777777" w:rsidTr="00573319">
        <w:tc>
          <w:tcPr>
            <w:tcW w:w="575" w:type="dxa"/>
            <w:tcMar>
              <w:top w:w="150" w:type="dxa"/>
              <w:left w:w="150" w:type="dxa"/>
              <w:bottom w:w="150" w:type="dxa"/>
              <w:right w:w="150" w:type="dxa"/>
            </w:tcMar>
            <w:vAlign w:val="center"/>
            <w:hideMark/>
          </w:tcPr>
          <w:p w14:paraId="46CFABC3" w14:textId="5DCEE2AA" w:rsidR="00C77ED7" w:rsidRPr="00BB3E9C" w:rsidRDefault="00C77ED7" w:rsidP="00573319">
            <w:pPr>
              <w:spacing w:line="225" w:lineRule="atLeast"/>
              <w:jc w:val="center"/>
              <w:rPr>
                <w:b/>
                <w:bCs/>
                <w:sz w:val="20"/>
                <w:szCs w:val="20"/>
              </w:rPr>
            </w:pPr>
            <w:r w:rsidRPr="00BB3E9C">
              <w:rPr>
                <w:rStyle w:val="afb"/>
                <w:b w:val="0"/>
                <w:bCs w:val="0"/>
                <w:sz w:val="20"/>
                <w:szCs w:val="20"/>
              </w:rPr>
              <w:t>14</w:t>
            </w:r>
          </w:p>
        </w:tc>
        <w:tc>
          <w:tcPr>
            <w:tcW w:w="3673" w:type="dxa"/>
            <w:tcMar>
              <w:top w:w="150" w:type="dxa"/>
              <w:left w:w="150" w:type="dxa"/>
              <w:bottom w:w="150" w:type="dxa"/>
              <w:right w:w="150" w:type="dxa"/>
            </w:tcMar>
            <w:vAlign w:val="center"/>
            <w:hideMark/>
          </w:tcPr>
          <w:p w14:paraId="27FD3786" w14:textId="77777777" w:rsidR="00C77ED7" w:rsidRPr="00761B54" w:rsidRDefault="00C77ED7" w:rsidP="00573319">
            <w:pPr>
              <w:spacing w:line="225" w:lineRule="atLeast"/>
              <w:jc w:val="center"/>
              <w:rPr>
                <w:sz w:val="20"/>
                <w:szCs w:val="20"/>
              </w:rPr>
            </w:pPr>
            <w:r w:rsidRPr="00761B54">
              <w:rPr>
                <w:sz w:val="20"/>
                <w:szCs w:val="20"/>
              </w:rPr>
              <w:t>Результат надання адміністративної послуги</w:t>
            </w:r>
          </w:p>
        </w:tc>
        <w:tc>
          <w:tcPr>
            <w:tcW w:w="5386" w:type="dxa"/>
            <w:tcMar>
              <w:top w:w="150" w:type="dxa"/>
              <w:left w:w="150" w:type="dxa"/>
              <w:bottom w:w="150" w:type="dxa"/>
              <w:right w:w="150" w:type="dxa"/>
            </w:tcMar>
            <w:hideMark/>
          </w:tcPr>
          <w:p w14:paraId="3847E7CC" w14:textId="77777777" w:rsidR="00C77ED7" w:rsidRPr="00761B54" w:rsidRDefault="00C77ED7" w:rsidP="00573319">
            <w:pPr>
              <w:jc w:val="both"/>
              <w:rPr>
                <w:bCs/>
                <w:sz w:val="20"/>
                <w:szCs w:val="20"/>
                <w:shd w:val="clear" w:color="auto" w:fill="FFFFFF"/>
              </w:rPr>
            </w:pPr>
            <w:r w:rsidRPr="00761B54">
              <w:rPr>
                <w:sz w:val="20"/>
                <w:szCs w:val="20"/>
              </w:rPr>
              <w:t xml:space="preserve">Витяг з Державного земельного кадастру про </w:t>
            </w:r>
            <w:r w:rsidRPr="00761B54">
              <w:rPr>
                <w:sz w:val="20"/>
                <w:szCs w:val="20"/>
                <w:shd w:val="clear" w:color="auto" w:fill="FFFFFF"/>
              </w:rPr>
              <w:t>меліоративну мережу,</w:t>
            </w:r>
            <w:r w:rsidRPr="00761B54">
              <w:rPr>
                <w:iCs/>
                <w:sz w:val="22"/>
                <w:szCs w:val="22"/>
              </w:rPr>
              <w:t xml:space="preserve"> </w:t>
            </w:r>
            <w:r w:rsidRPr="00761B54">
              <w:rPr>
                <w:bCs/>
                <w:sz w:val="20"/>
                <w:szCs w:val="20"/>
                <w:shd w:val="clear" w:color="auto" w:fill="FFFFFF"/>
              </w:rPr>
              <w:t>складову частину меліоративної мережі</w:t>
            </w:r>
          </w:p>
          <w:p w14:paraId="3C39F374" w14:textId="77777777" w:rsidR="00C77ED7" w:rsidRDefault="00C77ED7" w:rsidP="00573319">
            <w:pPr>
              <w:jc w:val="both"/>
              <w:rPr>
                <w:sz w:val="20"/>
                <w:szCs w:val="20"/>
              </w:rPr>
            </w:pPr>
            <w:r w:rsidRPr="00761B54">
              <w:rPr>
                <w:sz w:val="20"/>
                <w:szCs w:val="20"/>
              </w:rPr>
              <w:t>Рішення про відмову у внесенні відомостей (змін до них) до Державного земельного кадастру</w:t>
            </w:r>
          </w:p>
          <w:p w14:paraId="2686D805" w14:textId="3714B7A9" w:rsidR="00F50494" w:rsidRPr="00BB3E9C" w:rsidRDefault="00F50494" w:rsidP="00573319">
            <w:pPr>
              <w:jc w:val="both"/>
              <w:rPr>
                <w:sz w:val="20"/>
                <w:szCs w:val="20"/>
              </w:rPr>
            </w:pPr>
            <w:r w:rsidRPr="00BB3E9C">
              <w:rPr>
                <w:sz w:val="20"/>
                <w:szCs w:val="20"/>
              </w:rPr>
              <w:t>Протокол проведення перевірки електронного документа</w:t>
            </w:r>
          </w:p>
          <w:p w14:paraId="163D86E1" w14:textId="77777777" w:rsidR="008A1005" w:rsidRPr="00F24B2D" w:rsidRDefault="008A1005" w:rsidP="008A1005">
            <w:pPr>
              <w:pStyle w:val="ac"/>
              <w:spacing w:before="0" w:beforeAutospacing="0" w:after="0" w:afterAutospacing="0"/>
              <w:rPr>
                <w:sz w:val="20"/>
                <w:szCs w:val="20"/>
              </w:rPr>
            </w:pPr>
            <w:r w:rsidRPr="00BB3E9C">
              <w:rPr>
                <w:sz w:val="20"/>
                <w:szCs w:val="20"/>
              </w:rPr>
              <w:t>Рішення про відмову у прийнятті заяви до розгляду</w:t>
            </w:r>
          </w:p>
          <w:p w14:paraId="600A6023" w14:textId="77777777" w:rsidR="008A1005" w:rsidRPr="00BB3E9C" w:rsidRDefault="008A1005" w:rsidP="008A1005">
            <w:pPr>
              <w:jc w:val="both"/>
              <w:rPr>
                <w:sz w:val="20"/>
                <w:szCs w:val="20"/>
              </w:rPr>
            </w:pPr>
            <w:r w:rsidRPr="00BB3E9C">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0916FEDA" w14:textId="77777777" w:rsidR="00EC288D" w:rsidRPr="00BB3E9C" w:rsidRDefault="00EC288D" w:rsidP="00EC288D">
            <w:pPr>
              <w:jc w:val="both"/>
              <w:rPr>
                <w:sz w:val="20"/>
                <w:szCs w:val="20"/>
              </w:rPr>
            </w:pPr>
            <w:r w:rsidRPr="00BB3E9C">
              <w:rPr>
                <w:sz w:val="20"/>
                <w:szCs w:val="20"/>
              </w:rPr>
              <w:lastRenderedPageBreak/>
              <w:t xml:space="preserve">Повідомлення про залишення заяви без руху </w:t>
            </w:r>
          </w:p>
          <w:p w14:paraId="523BA665" w14:textId="77777777" w:rsidR="00EC288D" w:rsidRPr="00BB3E9C" w:rsidRDefault="00EC288D" w:rsidP="00EC288D">
            <w:pPr>
              <w:jc w:val="both"/>
              <w:rPr>
                <w:sz w:val="20"/>
                <w:szCs w:val="20"/>
              </w:rPr>
            </w:pPr>
            <w:r w:rsidRPr="00BB3E9C">
              <w:rPr>
                <w:sz w:val="20"/>
                <w:szCs w:val="20"/>
              </w:rPr>
              <w:t>Повідомлення про продовження строку усунення виявлених недоліків</w:t>
            </w:r>
          </w:p>
          <w:p w14:paraId="7DFEC603" w14:textId="77777777" w:rsidR="00EC288D" w:rsidRPr="00BB3E9C" w:rsidRDefault="00EC288D" w:rsidP="00EC288D">
            <w:pPr>
              <w:jc w:val="both"/>
              <w:rPr>
                <w:sz w:val="20"/>
                <w:szCs w:val="20"/>
              </w:rPr>
            </w:pPr>
            <w:r w:rsidRPr="00BB3E9C">
              <w:rPr>
                <w:sz w:val="20"/>
                <w:szCs w:val="20"/>
              </w:rPr>
              <w:t>Повідомлення про відмову у продовженні строку усунення виявлених недоліків</w:t>
            </w:r>
          </w:p>
          <w:p w14:paraId="399447F7" w14:textId="44FC6B8B" w:rsidR="00E35D02" w:rsidRPr="00E35D02" w:rsidRDefault="00E35D02" w:rsidP="00EC288D">
            <w:pPr>
              <w:jc w:val="both"/>
              <w:rPr>
                <w:color w:val="000000"/>
                <w:sz w:val="20"/>
                <w:szCs w:val="20"/>
              </w:rPr>
            </w:pPr>
            <w:r w:rsidRPr="00BB3E9C">
              <w:rPr>
                <w:color w:val="000000"/>
                <w:sz w:val="20"/>
                <w:szCs w:val="20"/>
              </w:rPr>
              <w:t>Рішення про продовження розгляду заяви</w:t>
            </w:r>
          </w:p>
        </w:tc>
      </w:tr>
      <w:tr w:rsidR="00C77ED7" w:rsidRPr="00761B54" w14:paraId="57D0A2AE" w14:textId="77777777" w:rsidTr="00573319">
        <w:tc>
          <w:tcPr>
            <w:tcW w:w="575" w:type="dxa"/>
            <w:tcMar>
              <w:top w:w="150" w:type="dxa"/>
              <w:left w:w="150" w:type="dxa"/>
              <w:bottom w:w="150" w:type="dxa"/>
              <w:right w:w="150" w:type="dxa"/>
            </w:tcMar>
            <w:vAlign w:val="center"/>
            <w:hideMark/>
          </w:tcPr>
          <w:p w14:paraId="06C87E8A" w14:textId="6B396552" w:rsidR="00C77ED7" w:rsidRPr="00BB3E9C" w:rsidRDefault="00C77ED7" w:rsidP="00573319">
            <w:pPr>
              <w:spacing w:line="225" w:lineRule="atLeast"/>
              <w:jc w:val="center"/>
              <w:rPr>
                <w:b/>
                <w:bCs/>
                <w:sz w:val="20"/>
                <w:szCs w:val="20"/>
              </w:rPr>
            </w:pPr>
            <w:r w:rsidRPr="00BB3E9C">
              <w:rPr>
                <w:rStyle w:val="afb"/>
                <w:b w:val="0"/>
                <w:bCs w:val="0"/>
                <w:sz w:val="20"/>
                <w:szCs w:val="20"/>
              </w:rPr>
              <w:lastRenderedPageBreak/>
              <w:t>15</w:t>
            </w:r>
          </w:p>
        </w:tc>
        <w:tc>
          <w:tcPr>
            <w:tcW w:w="3673" w:type="dxa"/>
            <w:tcMar>
              <w:top w:w="150" w:type="dxa"/>
              <w:left w:w="150" w:type="dxa"/>
              <w:bottom w:w="150" w:type="dxa"/>
              <w:right w:w="150" w:type="dxa"/>
            </w:tcMar>
            <w:vAlign w:val="center"/>
            <w:hideMark/>
          </w:tcPr>
          <w:p w14:paraId="54AB1DCB" w14:textId="77777777" w:rsidR="00C77ED7" w:rsidRPr="00761B54" w:rsidRDefault="00C77ED7" w:rsidP="00573319">
            <w:pPr>
              <w:spacing w:line="225" w:lineRule="atLeast"/>
              <w:jc w:val="center"/>
              <w:rPr>
                <w:sz w:val="20"/>
                <w:szCs w:val="20"/>
              </w:rPr>
            </w:pPr>
            <w:r w:rsidRPr="00761B54">
              <w:rPr>
                <w:sz w:val="20"/>
                <w:szCs w:val="20"/>
              </w:rPr>
              <w:t>Способи отримання відповіді (результату)</w:t>
            </w:r>
          </w:p>
        </w:tc>
        <w:tc>
          <w:tcPr>
            <w:tcW w:w="5386" w:type="dxa"/>
            <w:tcMar>
              <w:top w:w="150" w:type="dxa"/>
              <w:left w:w="150" w:type="dxa"/>
              <w:bottom w:w="150" w:type="dxa"/>
              <w:right w:w="150" w:type="dxa"/>
            </w:tcMar>
            <w:hideMark/>
          </w:tcPr>
          <w:p w14:paraId="43A2CE49" w14:textId="77777777" w:rsidR="00C77ED7" w:rsidRPr="00761B54" w:rsidRDefault="00C77ED7" w:rsidP="00573319">
            <w:pPr>
              <w:jc w:val="both"/>
              <w:rPr>
                <w:sz w:val="20"/>
                <w:szCs w:val="20"/>
                <w:shd w:val="clear" w:color="auto" w:fill="FFFFFF"/>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C77ED7" w:rsidRPr="00761B54" w14:paraId="6926523E" w14:textId="77777777" w:rsidTr="00573319">
        <w:tc>
          <w:tcPr>
            <w:tcW w:w="575" w:type="dxa"/>
            <w:tcMar>
              <w:top w:w="150" w:type="dxa"/>
              <w:left w:w="150" w:type="dxa"/>
              <w:bottom w:w="150" w:type="dxa"/>
              <w:right w:w="150" w:type="dxa"/>
            </w:tcMar>
            <w:vAlign w:val="center"/>
            <w:hideMark/>
          </w:tcPr>
          <w:p w14:paraId="79FDD715" w14:textId="13F0ED48" w:rsidR="00C77ED7" w:rsidRPr="00BB3E9C" w:rsidRDefault="00C77ED7" w:rsidP="00573319">
            <w:pPr>
              <w:spacing w:line="225" w:lineRule="atLeast"/>
              <w:jc w:val="center"/>
              <w:rPr>
                <w:b/>
                <w:bCs/>
                <w:sz w:val="20"/>
                <w:szCs w:val="20"/>
              </w:rPr>
            </w:pPr>
            <w:r w:rsidRPr="00BB3E9C">
              <w:rPr>
                <w:rStyle w:val="afb"/>
                <w:b w:val="0"/>
                <w:bCs w:val="0"/>
                <w:sz w:val="20"/>
                <w:szCs w:val="20"/>
              </w:rPr>
              <w:t>16</w:t>
            </w:r>
          </w:p>
        </w:tc>
        <w:tc>
          <w:tcPr>
            <w:tcW w:w="3673" w:type="dxa"/>
            <w:tcMar>
              <w:top w:w="150" w:type="dxa"/>
              <w:left w:w="150" w:type="dxa"/>
              <w:bottom w:w="150" w:type="dxa"/>
              <w:right w:w="150" w:type="dxa"/>
            </w:tcMar>
            <w:vAlign w:val="center"/>
            <w:hideMark/>
          </w:tcPr>
          <w:p w14:paraId="1A3133B9" w14:textId="77777777" w:rsidR="00C77ED7" w:rsidRPr="00761B54" w:rsidRDefault="00C77ED7" w:rsidP="00573319">
            <w:pPr>
              <w:spacing w:line="225" w:lineRule="atLeast"/>
              <w:jc w:val="center"/>
              <w:rPr>
                <w:sz w:val="20"/>
                <w:szCs w:val="20"/>
              </w:rPr>
            </w:pPr>
            <w:r w:rsidRPr="00761B54">
              <w:rPr>
                <w:sz w:val="20"/>
                <w:szCs w:val="20"/>
              </w:rPr>
              <w:t>Примітка</w:t>
            </w:r>
          </w:p>
        </w:tc>
        <w:tc>
          <w:tcPr>
            <w:tcW w:w="5386" w:type="dxa"/>
            <w:tcMar>
              <w:top w:w="150" w:type="dxa"/>
              <w:left w:w="150" w:type="dxa"/>
              <w:bottom w:w="150" w:type="dxa"/>
              <w:right w:w="150" w:type="dxa"/>
            </w:tcMar>
            <w:hideMark/>
          </w:tcPr>
          <w:p w14:paraId="6C99F3AE" w14:textId="701A1DC3" w:rsidR="00C77ED7" w:rsidRPr="00761B54" w:rsidRDefault="00C77ED7" w:rsidP="00573319">
            <w:pPr>
              <w:jc w:val="both"/>
              <w:rPr>
                <w:sz w:val="20"/>
                <w:szCs w:val="20"/>
              </w:rPr>
            </w:pPr>
            <w:r w:rsidRPr="00761B54">
              <w:rPr>
                <w:sz w:val="20"/>
                <w:szCs w:val="20"/>
              </w:rPr>
              <w:t>*Форма заяви про внесення відомостей (змін до них) до Державного земельного кадастру</w:t>
            </w:r>
            <w:r w:rsidRPr="00761B54">
              <w:rPr>
                <w:sz w:val="20"/>
                <w:szCs w:val="20"/>
                <w:shd w:val="clear" w:color="auto" w:fill="FFFFFF"/>
              </w:rPr>
              <w:t xml:space="preserve"> </w:t>
            </w:r>
            <w:r w:rsidRPr="00761B54">
              <w:rPr>
                <w:sz w:val="20"/>
                <w:szCs w:val="20"/>
              </w:rPr>
              <w:t>наведена у додатку до Інформаційної картки адміністративної послуги</w:t>
            </w:r>
          </w:p>
        </w:tc>
      </w:tr>
    </w:tbl>
    <w:p w14:paraId="7E2E146C" w14:textId="77777777" w:rsidR="00C77ED7" w:rsidRPr="00761B54" w:rsidRDefault="00C77ED7" w:rsidP="00C77ED7">
      <w:pPr>
        <w:pStyle w:val="ac"/>
        <w:spacing w:before="0" w:beforeAutospacing="0" w:after="0" w:afterAutospacing="0"/>
        <w:ind w:left="5103"/>
      </w:pPr>
    </w:p>
    <w:p w14:paraId="48D275C2" w14:textId="77777777" w:rsidR="00C77ED7" w:rsidRPr="00761B54" w:rsidRDefault="00C77ED7" w:rsidP="00C77ED7">
      <w:pPr>
        <w:pStyle w:val="ac"/>
        <w:spacing w:before="0" w:beforeAutospacing="0" w:after="0" w:afterAutospacing="0"/>
        <w:ind w:left="5103"/>
      </w:pPr>
    </w:p>
    <w:p w14:paraId="4CFC7D80" w14:textId="77777777" w:rsidR="00C77ED7" w:rsidRPr="00761B54" w:rsidRDefault="00C77ED7" w:rsidP="00C77ED7">
      <w:pPr>
        <w:pStyle w:val="ac"/>
        <w:spacing w:before="0" w:beforeAutospacing="0" w:after="0" w:afterAutospacing="0"/>
        <w:ind w:left="5103"/>
      </w:pPr>
    </w:p>
    <w:p w14:paraId="0D67722B" w14:textId="77777777" w:rsidR="00C77ED7" w:rsidRPr="00761B54" w:rsidRDefault="00C77ED7" w:rsidP="00C77ED7">
      <w:pPr>
        <w:pStyle w:val="ac"/>
        <w:spacing w:before="0" w:beforeAutospacing="0" w:after="0" w:afterAutospacing="0"/>
        <w:ind w:left="5670"/>
      </w:pPr>
    </w:p>
    <w:p w14:paraId="549386DB" w14:textId="77777777" w:rsidR="00C77ED7" w:rsidRPr="00761B54" w:rsidRDefault="00C77ED7" w:rsidP="00C77ED7">
      <w:pPr>
        <w:pStyle w:val="ac"/>
        <w:spacing w:before="0" w:beforeAutospacing="0" w:after="0" w:afterAutospacing="0"/>
        <w:ind w:left="5670"/>
      </w:pPr>
    </w:p>
    <w:p w14:paraId="58B9020C" w14:textId="77777777" w:rsidR="00E82F2F" w:rsidRPr="00761B54" w:rsidRDefault="00E82F2F" w:rsidP="00C77ED7">
      <w:pPr>
        <w:pStyle w:val="ac"/>
        <w:spacing w:before="0" w:beforeAutospacing="0" w:after="0" w:afterAutospacing="0"/>
        <w:ind w:left="5670"/>
        <w:rPr>
          <w:lang w:val="uk-UA"/>
        </w:rPr>
      </w:pPr>
    </w:p>
    <w:p w14:paraId="5B59C418" w14:textId="77777777" w:rsidR="00E82F2F" w:rsidRPr="00761B54" w:rsidRDefault="00E82F2F" w:rsidP="00C77ED7">
      <w:pPr>
        <w:pStyle w:val="ac"/>
        <w:spacing w:before="0" w:beforeAutospacing="0" w:after="0" w:afterAutospacing="0"/>
        <w:ind w:left="5670"/>
        <w:rPr>
          <w:lang w:val="uk-UA"/>
        </w:rPr>
      </w:pPr>
    </w:p>
    <w:p w14:paraId="1BEBD0FC" w14:textId="77777777" w:rsidR="00E82F2F" w:rsidRPr="00761B54" w:rsidRDefault="00E82F2F" w:rsidP="00C77ED7">
      <w:pPr>
        <w:pStyle w:val="ac"/>
        <w:spacing w:before="0" w:beforeAutospacing="0" w:after="0" w:afterAutospacing="0"/>
        <w:ind w:left="5670"/>
        <w:rPr>
          <w:lang w:val="uk-UA"/>
        </w:rPr>
      </w:pPr>
    </w:p>
    <w:p w14:paraId="33410F1F" w14:textId="77777777" w:rsidR="00E82F2F" w:rsidRPr="00761B54" w:rsidRDefault="00E82F2F" w:rsidP="00C77ED7">
      <w:pPr>
        <w:pStyle w:val="ac"/>
        <w:spacing w:before="0" w:beforeAutospacing="0" w:after="0" w:afterAutospacing="0"/>
        <w:ind w:left="5670"/>
        <w:rPr>
          <w:lang w:val="uk-UA"/>
        </w:rPr>
      </w:pPr>
    </w:p>
    <w:p w14:paraId="008A5FD4" w14:textId="77777777" w:rsidR="00E82F2F" w:rsidRPr="00761B54" w:rsidRDefault="00E82F2F" w:rsidP="00C77ED7">
      <w:pPr>
        <w:pStyle w:val="ac"/>
        <w:spacing w:before="0" w:beforeAutospacing="0" w:after="0" w:afterAutospacing="0"/>
        <w:ind w:left="5670"/>
        <w:rPr>
          <w:lang w:val="uk-UA"/>
        </w:rPr>
      </w:pPr>
    </w:p>
    <w:p w14:paraId="09606824" w14:textId="77777777" w:rsidR="00E82F2F" w:rsidRPr="00761B54" w:rsidRDefault="00E82F2F" w:rsidP="00C77ED7">
      <w:pPr>
        <w:pStyle w:val="ac"/>
        <w:spacing w:before="0" w:beforeAutospacing="0" w:after="0" w:afterAutospacing="0"/>
        <w:ind w:left="5670"/>
        <w:rPr>
          <w:lang w:val="uk-UA"/>
        </w:rPr>
      </w:pPr>
    </w:p>
    <w:p w14:paraId="41D2985A" w14:textId="77777777" w:rsidR="00E82F2F" w:rsidRPr="00761B54" w:rsidRDefault="00E82F2F" w:rsidP="00C77ED7">
      <w:pPr>
        <w:pStyle w:val="ac"/>
        <w:spacing w:before="0" w:beforeAutospacing="0" w:after="0" w:afterAutospacing="0"/>
        <w:ind w:left="5670"/>
        <w:rPr>
          <w:lang w:val="uk-UA"/>
        </w:rPr>
      </w:pPr>
    </w:p>
    <w:p w14:paraId="6E63BFCA" w14:textId="77777777" w:rsidR="00E82F2F" w:rsidRPr="00761B54" w:rsidRDefault="00E82F2F" w:rsidP="00C77ED7">
      <w:pPr>
        <w:pStyle w:val="ac"/>
        <w:spacing w:before="0" w:beforeAutospacing="0" w:after="0" w:afterAutospacing="0"/>
        <w:ind w:left="5670"/>
        <w:rPr>
          <w:lang w:val="uk-UA"/>
        </w:rPr>
      </w:pPr>
    </w:p>
    <w:p w14:paraId="375EF4F6" w14:textId="77777777" w:rsidR="00E82F2F" w:rsidRPr="00761B54" w:rsidRDefault="00E82F2F" w:rsidP="00C77ED7">
      <w:pPr>
        <w:pStyle w:val="ac"/>
        <w:spacing w:before="0" w:beforeAutospacing="0" w:after="0" w:afterAutospacing="0"/>
        <w:ind w:left="5670"/>
        <w:rPr>
          <w:lang w:val="uk-UA"/>
        </w:rPr>
      </w:pPr>
    </w:p>
    <w:p w14:paraId="7C5BF94B" w14:textId="77777777" w:rsidR="00E82F2F" w:rsidRPr="00761B54" w:rsidRDefault="00E82F2F" w:rsidP="00C77ED7">
      <w:pPr>
        <w:pStyle w:val="ac"/>
        <w:spacing w:before="0" w:beforeAutospacing="0" w:after="0" w:afterAutospacing="0"/>
        <w:ind w:left="5670"/>
        <w:rPr>
          <w:lang w:val="uk-UA"/>
        </w:rPr>
      </w:pPr>
    </w:p>
    <w:p w14:paraId="5EA99013" w14:textId="77777777" w:rsidR="00E82F2F" w:rsidRPr="00761B54" w:rsidRDefault="00E82F2F" w:rsidP="00C77ED7">
      <w:pPr>
        <w:pStyle w:val="ac"/>
        <w:spacing w:before="0" w:beforeAutospacing="0" w:after="0" w:afterAutospacing="0"/>
        <w:ind w:left="5670"/>
        <w:rPr>
          <w:lang w:val="uk-UA"/>
        </w:rPr>
      </w:pPr>
    </w:p>
    <w:p w14:paraId="3BB74B46" w14:textId="77777777" w:rsidR="00E82F2F" w:rsidRPr="00761B54" w:rsidRDefault="00E82F2F" w:rsidP="00C77ED7">
      <w:pPr>
        <w:pStyle w:val="ac"/>
        <w:spacing w:before="0" w:beforeAutospacing="0" w:after="0" w:afterAutospacing="0"/>
        <w:ind w:left="5670"/>
        <w:rPr>
          <w:lang w:val="uk-UA"/>
        </w:rPr>
      </w:pPr>
    </w:p>
    <w:p w14:paraId="1573D358" w14:textId="77777777" w:rsidR="00E82F2F" w:rsidRPr="00761B54" w:rsidRDefault="00E82F2F" w:rsidP="00C77ED7">
      <w:pPr>
        <w:pStyle w:val="ac"/>
        <w:spacing w:before="0" w:beforeAutospacing="0" w:after="0" w:afterAutospacing="0"/>
        <w:ind w:left="5670"/>
        <w:rPr>
          <w:lang w:val="uk-UA"/>
        </w:rPr>
      </w:pPr>
    </w:p>
    <w:p w14:paraId="1237285E" w14:textId="77777777" w:rsidR="00E82F2F" w:rsidRPr="00761B54" w:rsidRDefault="00E82F2F" w:rsidP="00C77ED7">
      <w:pPr>
        <w:pStyle w:val="ac"/>
        <w:spacing w:before="0" w:beforeAutospacing="0" w:after="0" w:afterAutospacing="0"/>
        <w:ind w:left="5670"/>
        <w:rPr>
          <w:lang w:val="uk-UA"/>
        </w:rPr>
      </w:pPr>
    </w:p>
    <w:p w14:paraId="4F26EF48" w14:textId="77777777" w:rsidR="00E82F2F" w:rsidRPr="00761B54" w:rsidRDefault="00E82F2F" w:rsidP="00C77ED7">
      <w:pPr>
        <w:pStyle w:val="ac"/>
        <w:spacing w:before="0" w:beforeAutospacing="0" w:after="0" w:afterAutospacing="0"/>
        <w:ind w:left="5670"/>
        <w:rPr>
          <w:lang w:val="uk-UA"/>
        </w:rPr>
      </w:pPr>
    </w:p>
    <w:p w14:paraId="2CE864D1" w14:textId="77777777" w:rsidR="00E82F2F" w:rsidRPr="00761B54" w:rsidRDefault="00E82F2F" w:rsidP="00C77ED7">
      <w:pPr>
        <w:pStyle w:val="ac"/>
        <w:spacing w:before="0" w:beforeAutospacing="0" w:after="0" w:afterAutospacing="0"/>
        <w:ind w:left="5670"/>
        <w:rPr>
          <w:lang w:val="uk-UA"/>
        </w:rPr>
      </w:pPr>
    </w:p>
    <w:p w14:paraId="7416EB18" w14:textId="77777777" w:rsidR="00E82F2F" w:rsidRPr="00761B54" w:rsidRDefault="00E82F2F" w:rsidP="00C77ED7">
      <w:pPr>
        <w:pStyle w:val="ac"/>
        <w:spacing w:before="0" w:beforeAutospacing="0" w:after="0" w:afterAutospacing="0"/>
        <w:ind w:left="5670"/>
        <w:rPr>
          <w:lang w:val="uk-UA"/>
        </w:rPr>
      </w:pPr>
    </w:p>
    <w:p w14:paraId="4C7313FF" w14:textId="77777777" w:rsidR="00E82F2F" w:rsidRPr="00761B54" w:rsidRDefault="00E82F2F" w:rsidP="00C77ED7">
      <w:pPr>
        <w:pStyle w:val="ac"/>
        <w:spacing w:before="0" w:beforeAutospacing="0" w:after="0" w:afterAutospacing="0"/>
        <w:ind w:left="5670"/>
        <w:rPr>
          <w:lang w:val="uk-UA"/>
        </w:rPr>
      </w:pPr>
    </w:p>
    <w:p w14:paraId="3A896831" w14:textId="77777777" w:rsidR="00E82F2F" w:rsidRPr="00761B54" w:rsidRDefault="00E82F2F" w:rsidP="00C77ED7">
      <w:pPr>
        <w:pStyle w:val="ac"/>
        <w:spacing w:before="0" w:beforeAutospacing="0" w:after="0" w:afterAutospacing="0"/>
        <w:ind w:left="5670"/>
        <w:rPr>
          <w:lang w:val="uk-UA"/>
        </w:rPr>
      </w:pPr>
    </w:p>
    <w:p w14:paraId="6CB744ED" w14:textId="77777777" w:rsidR="00E82F2F" w:rsidRPr="00761B54" w:rsidRDefault="00E82F2F" w:rsidP="00C77ED7">
      <w:pPr>
        <w:pStyle w:val="ac"/>
        <w:spacing w:before="0" w:beforeAutospacing="0" w:after="0" w:afterAutospacing="0"/>
        <w:ind w:left="5670"/>
        <w:rPr>
          <w:lang w:val="uk-UA"/>
        </w:rPr>
      </w:pPr>
    </w:p>
    <w:p w14:paraId="112CD8F8" w14:textId="77777777" w:rsidR="00E82F2F" w:rsidRPr="00761B54" w:rsidRDefault="00E82F2F" w:rsidP="00C77ED7">
      <w:pPr>
        <w:pStyle w:val="ac"/>
        <w:spacing w:before="0" w:beforeAutospacing="0" w:after="0" w:afterAutospacing="0"/>
        <w:ind w:left="5670"/>
        <w:rPr>
          <w:lang w:val="uk-UA"/>
        </w:rPr>
      </w:pPr>
    </w:p>
    <w:p w14:paraId="2359AC9A" w14:textId="77777777" w:rsidR="00E82F2F" w:rsidRPr="00761B54" w:rsidRDefault="00E82F2F" w:rsidP="00C77ED7">
      <w:pPr>
        <w:pStyle w:val="ac"/>
        <w:spacing w:before="0" w:beforeAutospacing="0" w:after="0" w:afterAutospacing="0"/>
        <w:ind w:left="5670"/>
        <w:rPr>
          <w:lang w:val="uk-UA"/>
        </w:rPr>
      </w:pPr>
    </w:p>
    <w:p w14:paraId="10803E1C" w14:textId="77777777" w:rsidR="00E82F2F" w:rsidRPr="00761B54" w:rsidRDefault="00E82F2F" w:rsidP="00C77ED7">
      <w:pPr>
        <w:pStyle w:val="ac"/>
        <w:spacing w:before="0" w:beforeAutospacing="0" w:after="0" w:afterAutospacing="0"/>
        <w:ind w:left="5670"/>
        <w:rPr>
          <w:lang w:val="uk-UA"/>
        </w:rPr>
      </w:pPr>
    </w:p>
    <w:p w14:paraId="568CB32D" w14:textId="77777777" w:rsidR="00E82F2F" w:rsidRPr="00761B54" w:rsidRDefault="00E82F2F" w:rsidP="00C77ED7">
      <w:pPr>
        <w:pStyle w:val="ac"/>
        <w:spacing w:before="0" w:beforeAutospacing="0" w:after="0" w:afterAutospacing="0"/>
        <w:ind w:left="5670"/>
        <w:rPr>
          <w:lang w:val="uk-UA"/>
        </w:rPr>
      </w:pPr>
    </w:p>
    <w:p w14:paraId="3A50B265" w14:textId="77777777" w:rsidR="00E82F2F" w:rsidRPr="00761B54" w:rsidRDefault="00E82F2F" w:rsidP="00C77ED7">
      <w:pPr>
        <w:pStyle w:val="ac"/>
        <w:spacing w:before="0" w:beforeAutospacing="0" w:after="0" w:afterAutospacing="0"/>
        <w:ind w:left="5670"/>
        <w:rPr>
          <w:lang w:val="uk-UA"/>
        </w:rPr>
      </w:pPr>
    </w:p>
    <w:p w14:paraId="4798F425" w14:textId="77777777" w:rsidR="00E82F2F" w:rsidRPr="00761B54" w:rsidRDefault="00E82F2F" w:rsidP="00C77ED7">
      <w:pPr>
        <w:pStyle w:val="ac"/>
        <w:spacing w:before="0" w:beforeAutospacing="0" w:after="0" w:afterAutospacing="0"/>
        <w:ind w:left="5670"/>
        <w:rPr>
          <w:lang w:val="uk-UA"/>
        </w:rPr>
      </w:pPr>
    </w:p>
    <w:p w14:paraId="5C6A1088" w14:textId="77777777" w:rsidR="00E82F2F" w:rsidRPr="00761B54" w:rsidRDefault="00E82F2F" w:rsidP="00C77ED7">
      <w:pPr>
        <w:pStyle w:val="ac"/>
        <w:spacing w:before="0" w:beforeAutospacing="0" w:after="0" w:afterAutospacing="0"/>
        <w:ind w:left="5670"/>
        <w:rPr>
          <w:lang w:val="uk-UA"/>
        </w:rPr>
      </w:pPr>
    </w:p>
    <w:p w14:paraId="349C238E" w14:textId="77777777" w:rsidR="00E82F2F" w:rsidRPr="00761B54" w:rsidRDefault="00E82F2F" w:rsidP="00C77ED7">
      <w:pPr>
        <w:pStyle w:val="ac"/>
        <w:spacing w:before="0" w:beforeAutospacing="0" w:after="0" w:afterAutospacing="0"/>
        <w:ind w:left="5670"/>
        <w:rPr>
          <w:lang w:val="uk-UA"/>
        </w:rPr>
      </w:pPr>
    </w:p>
    <w:p w14:paraId="393F1A9D" w14:textId="77777777" w:rsidR="00E82F2F" w:rsidRPr="00761B54" w:rsidRDefault="00E82F2F" w:rsidP="00C77ED7">
      <w:pPr>
        <w:pStyle w:val="ac"/>
        <w:spacing w:before="0" w:beforeAutospacing="0" w:after="0" w:afterAutospacing="0"/>
        <w:ind w:left="5670"/>
        <w:rPr>
          <w:lang w:val="uk-UA"/>
        </w:rPr>
      </w:pPr>
    </w:p>
    <w:p w14:paraId="4D14E507" w14:textId="77777777" w:rsidR="00E82F2F" w:rsidRPr="00761B54" w:rsidRDefault="00E82F2F" w:rsidP="00C77ED7">
      <w:pPr>
        <w:pStyle w:val="ac"/>
        <w:spacing w:before="0" w:beforeAutospacing="0" w:after="0" w:afterAutospacing="0"/>
        <w:ind w:left="5670"/>
        <w:rPr>
          <w:lang w:val="uk-UA"/>
        </w:rPr>
      </w:pPr>
    </w:p>
    <w:p w14:paraId="3AA951FB" w14:textId="77A45892" w:rsidR="00C77ED7" w:rsidRPr="00761B54" w:rsidRDefault="00C77ED7" w:rsidP="00E82F2F">
      <w:pPr>
        <w:pStyle w:val="ac"/>
        <w:spacing w:before="0" w:beforeAutospacing="0" w:after="0" w:afterAutospacing="0"/>
        <w:ind w:left="5103"/>
        <w:jc w:val="both"/>
        <w:rPr>
          <w:lang w:val="uk-UA"/>
        </w:rPr>
      </w:pPr>
      <w:r w:rsidRPr="00761B54">
        <w:t>Додаток</w:t>
      </w:r>
      <w:r w:rsidRPr="00761B54">
        <w:rPr>
          <w:lang w:val="uk-UA"/>
        </w:rPr>
        <w:t xml:space="preserve"> </w:t>
      </w:r>
    </w:p>
    <w:p w14:paraId="071B0B85" w14:textId="19D72A73" w:rsidR="00C77ED7" w:rsidRPr="00761B54" w:rsidRDefault="00C77ED7" w:rsidP="00E82F2F">
      <w:pPr>
        <w:shd w:val="clear" w:color="auto" w:fill="FFFFFF"/>
        <w:ind w:left="5103"/>
        <w:jc w:val="both"/>
        <w:rPr>
          <w:iCs/>
        </w:rPr>
      </w:pPr>
      <w:r w:rsidRPr="00761B54">
        <w:t>до Типової інформаційної картки</w:t>
      </w:r>
      <w:r w:rsidRPr="00761B54">
        <w:br/>
        <w:t>адміністративної послуги</w:t>
      </w:r>
      <w:r w:rsidRPr="00761B54">
        <w:rPr>
          <w:iCs/>
        </w:rPr>
        <w:t xml:space="preserve"> державн</w:t>
      </w:r>
      <w:r w:rsidR="00EB2B82">
        <w:rPr>
          <w:iCs/>
        </w:rPr>
        <w:t xml:space="preserve">а </w:t>
      </w:r>
      <w:r w:rsidRPr="00761B54">
        <w:rPr>
          <w:iCs/>
        </w:rPr>
        <w:t>реєстраці</w:t>
      </w:r>
      <w:r w:rsidR="00EB2B82">
        <w:rPr>
          <w:iCs/>
        </w:rPr>
        <w:t>я</w:t>
      </w:r>
      <w:r w:rsidRPr="00761B54">
        <w:rPr>
          <w:iCs/>
        </w:rPr>
        <w:t xml:space="preserve"> </w:t>
      </w:r>
      <w:bookmarkStart w:id="156" w:name="_Hlk212029234"/>
      <w:r w:rsidRPr="00761B54">
        <w:rPr>
          <w:iCs/>
        </w:rPr>
        <w:t xml:space="preserve">змін до відомостей про меліоративну мережу з видачею витягу </w:t>
      </w:r>
      <w:r w:rsidR="00EB2B82">
        <w:rPr>
          <w:iCs/>
        </w:rPr>
        <w:t xml:space="preserve">             </w:t>
      </w:r>
      <w:r w:rsidRPr="00761B54">
        <w:rPr>
          <w:iCs/>
        </w:rPr>
        <w:t>з Державного</w:t>
      </w:r>
      <w:r w:rsidR="00C275A7" w:rsidRPr="00761B54">
        <w:rPr>
          <w:iCs/>
        </w:rPr>
        <w:t xml:space="preserve"> </w:t>
      </w:r>
      <w:r w:rsidRPr="00761B54">
        <w:rPr>
          <w:iCs/>
        </w:rPr>
        <w:t>земельного </w:t>
      </w:r>
      <w:bookmarkStart w:id="157" w:name="w1_35"/>
      <w:r w:rsidRPr="00761B54">
        <w:rPr>
          <w:iCs/>
        </w:rPr>
        <w:fldChar w:fldCharType="begin"/>
      </w:r>
      <w:r w:rsidRPr="00761B54">
        <w:rPr>
          <w:iCs/>
        </w:rPr>
        <w:instrText>HYPERLINK "https://zakon.rada.gov.ua/laws/show/1226-2025-%D0%BF?find=1&amp;text=%D0%BA%D0%B0%D0%B4%D0%B0%D1%81%D1%82%D1%80" \l "w1_36"</w:instrText>
      </w:r>
      <w:r w:rsidRPr="00761B54">
        <w:rPr>
          <w:iCs/>
        </w:rPr>
      </w:r>
      <w:r w:rsidRPr="00761B54">
        <w:rPr>
          <w:iCs/>
        </w:rPr>
        <w:fldChar w:fldCharType="separate"/>
      </w:r>
      <w:r w:rsidRPr="00761B54">
        <w:rPr>
          <w:rStyle w:val="af1"/>
          <w:iCs/>
          <w:color w:val="auto"/>
          <w:u w:val="none"/>
        </w:rPr>
        <w:t>кадастр</w:t>
      </w:r>
      <w:r w:rsidRPr="00761B54">
        <w:rPr>
          <w:iCs/>
        </w:rPr>
        <w:fldChar w:fldCharType="end"/>
      </w:r>
      <w:bookmarkEnd w:id="157"/>
      <w:r w:rsidRPr="00761B54">
        <w:rPr>
          <w:iCs/>
        </w:rPr>
        <w:t>у</w:t>
      </w:r>
    </w:p>
    <w:bookmarkEnd w:id="156"/>
    <w:p w14:paraId="27602CD8" w14:textId="77777777" w:rsidR="00C77ED7" w:rsidRPr="00761B54" w:rsidRDefault="00C77ED7" w:rsidP="00C77ED7">
      <w:pPr>
        <w:shd w:val="clear" w:color="auto" w:fill="FFFFFF"/>
        <w:ind w:left="5670"/>
        <w:rPr>
          <w:iCs/>
        </w:rPr>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C77ED7" w:rsidRPr="00761B54" w14:paraId="6ACC92B0" w14:textId="77777777" w:rsidTr="00573319">
        <w:tc>
          <w:tcPr>
            <w:tcW w:w="1764" w:type="pct"/>
            <w:tcBorders>
              <w:top w:val="nil"/>
              <w:left w:val="nil"/>
              <w:bottom w:val="nil"/>
              <w:right w:val="nil"/>
              <w:tl2br w:val="nil"/>
              <w:tr2bl w:val="nil"/>
            </w:tcBorders>
          </w:tcPr>
          <w:p w14:paraId="3395A0A5" w14:textId="77777777" w:rsidR="00C77ED7" w:rsidRPr="00761B54" w:rsidRDefault="00C77ED7" w:rsidP="00573319">
            <w:pPr>
              <w:spacing w:line="228" w:lineRule="auto"/>
            </w:pPr>
          </w:p>
        </w:tc>
        <w:tc>
          <w:tcPr>
            <w:tcW w:w="3236" w:type="pct"/>
            <w:tcBorders>
              <w:top w:val="nil"/>
              <w:left w:val="nil"/>
              <w:bottom w:val="nil"/>
              <w:right w:val="nil"/>
              <w:tl2br w:val="nil"/>
              <w:tr2bl w:val="nil"/>
            </w:tcBorders>
          </w:tcPr>
          <w:p w14:paraId="0E409DAE" w14:textId="428F086F" w:rsidR="00C77ED7" w:rsidRPr="00761B54" w:rsidRDefault="00C77ED7"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5FEDD77A" w14:textId="77777777" w:rsidR="00C77ED7" w:rsidRPr="00761B54" w:rsidRDefault="00C77ED7"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42705729" w14:textId="2A50784D" w:rsidR="00C77ED7" w:rsidRPr="00761B54" w:rsidRDefault="00C77ED7"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45245F20" w14:textId="77777777" w:rsidR="00C77ED7" w:rsidRPr="00761B54" w:rsidRDefault="00C77ED7" w:rsidP="00C77ED7">
      <w:pPr>
        <w:shd w:val="clear" w:color="auto" w:fill="FFFFFF"/>
        <w:spacing w:before="360" w:after="240"/>
        <w:ind w:left="448"/>
        <w:jc w:val="center"/>
      </w:pPr>
      <w:r w:rsidRPr="00761B54">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1F622BC3" w14:textId="77777777" w:rsidR="00C77ED7" w:rsidRPr="00761B54" w:rsidRDefault="00C77ED7" w:rsidP="00C77ED7">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C77ED7" w:rsidRPr="00761B54" w14:paraId="21E7C6D9" w14:textId="77777777" w:rsidTr="00573319">
        <w:tc>
          <w:tcPr>
            <w:tcW w:w="2500" w:type="pct"/>
            <w:vMerge w:val="restart"/>
            <w:tcBorders>
              <w:top w:val="nil"/>
              <w:left w:val="nil"/>
              <w:bottom w:val="nil"/>
              <w:right w:val="nil"/>
              <w:tl2br w:val="nil"/>
              <w:tr2bl w:val="nil"/>
            </w:tcBorders>
          </w:tcPr>
          <w:p w14:paraId="1435A937" w14:textId="77777777" w:rsidR="00C77ED7" w:rsidRPr="00761B54" w:rsidRDefault="00C77ED7"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69A9607F" w14:textId="77777777" w:rsidR="00C77ED7" w:rsidRPr="00761B54" w:rsidRDefault="00C77ED7" w:rsidP="00573319">
            <w:pPr>
              <w:spacing w:before="120"/>
            </w:pPr>
            <w:r w:rsidRPr="00761B54">
              <w:rPr>
                <w:rFonts w:eastAsia="Arial Unicode MS"/>
              </w:rPr>
              <w:t>€</w:t>
            </w:r>
            <w:r w:rsidRPr="00761B54">
              <w:t xml:space="preserve"> державний кордон України;</w:t>
            </w:r>
          </w:p>
        </w:tc>
      </w:tr>
      <w:tr w:rsidR="00C77ED7" w:rsidRPr="00761B54" w14:paraId="68ABF0C8" w14:textId="77777777" w:rsidTr="00573319">
        <w:tc>
          <w:tcPr>
            <w:tcW w:w="2500" w:type="pct"/>
            <w:vMerge/>
            <w:tcBorders>
              <w:top w:val="nil"/>
              <w:left w:val="nil"/>
              <w:bottom w:val="nil"/>
              <w:right w:val="nil"/>
              <w:tl2br w:val="nil"/>
              <w:tr2bl w:val="nil"/>
            </w:tcBorders>
          </w:tcPr>
          <w:p w14:paraId="53C43D16" w14:textId="77777777" w:rsidR="00C77ED7" w:rsidRPr="00761B54" w:rsidRDefault="00C77ED7" w:rsidP="00573319">
            <w:pPr>
              <w:spacing w:before="120"/>
            </w:pPr>
          </w:p>
        </w:tc>
        <w:tc>
          <w:tcPr>
            <w:tcW w:w="2500" w:type="pct"/>
            <w:tcBorders>
              <w:top w:val="nil"/>
              <w:left w:val="nil"/>
              <w:bottom w:val="nil"/>
              <w:right w:val="nil"/>
              <w:tl2br w:val="nil"/>
              <w:tr2bl w:val="nil"/>
            </w:tcBorders>
          </w:tcPr>
          <w:p w14:paraId="2A684F0F" w14:textId="77777777" w:rsidR="00C77ED7" w:rsidRPr="00761B54" w:rsidRDefault="00C77ED7"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7EADB2A9" w14:textId="77777777" w:rsidR="00C77ED7" w:rsidRPr="00761B54" w:rsidRDefault="00C77ED7"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C77ED7" w:rsidRPr="00761B54" w14:paraId="6D8166A5" w14:textId="77777777" w:rsidTr="00573319">
        <w:tc>
          <w:tcPr>
            <w:tcW w:w="2500" w:type="pct"/>
            <w:vMerge/>
            <w:tcBorders>
              <w:top w:val="nil"/>
              <w:left w:val="nil"/>
              <w:bottom w:val="nil"/>
              <w:right w:val="nil"/>
              <w:tl2br w:val="nil"/>
              <w:tr2bl w:val="nil"/>
            </w:tcBorders>
          </w:tcPr>
          <w:p w14:paraId="27411E5F" w14:textId="77777777" w:rsidR="00C77ED7" w:rsidRPr="00761B54" w:rsidRDefault="00C77ED7" w:rsidP="00573319">
            <w:pPr>
              <w:spacing w:before="120"/>
            </w:pPr>
          </w:p>
        </w:tc>
        <w:tc>
          <w:tcPr>
            <w:tcW w:w="2500" w:type="pct"/>
            <w:tcBorders>
              <w:top w:val="nil"/>
              <w:left w:val="nil"/>
              <w:bottom w:val="nil"/>
              <w:right w:val="nil"/>
              <w:tl2br w:val="nil"/>
              <w:tr2bl w:val="nil"/>
            </w:tcBorders>
          </w:tcPr>
          <w:p w14:paraId="0836E3B4" w14:textId="77777777" w:rsidR="00C77ED7" w:rsidRPr="00761B54" w:rsidRDefault="00C77ED7" w:rsidP="00573319">
            <w:pPr>
              <w:spacing w:before="120" w:line="360" w:lineRule="auto"/>
            </w:pPr>
            <w:r w:rsidRPr="00761B54">
              <w:rPr>
                <w:rStyle w:val="st42"/>
              </w:rPr>
              <w:t>€</w:t>
            </w:r>
            <w:r w:rsidRPr="00F24B2D">
              <w:rPr>
                <w:rStyle w:val="st42"/>
                <w:lang w:val="ru-RU"/>
              </w:rPr>
              <w:t xml:space="preserve"> </w:t>
            </w:r>
            <w:r w:rsidRPr="00761B54">
              <w:t>обмеження у використанні земель;</w:t>
            </w:r>
          </w:p>
          <w:p w14:paraId="3CCA24EA" w14:textId="77777777" w:rsidR="00C77ED7" w:rsidRPr="00761B54" w:rsidRDefault="00C77ED7" w:rsidP="00573319">
            <w:pPr>
              <w:pStyle w:val="st2"/>
              <w:spacing w:after="240"/>
              <w:ind w:firstLine="0"/>
              <w:rPr>
                <w:rStyle w:val="st42"/>
              </w:rPr>
            </w:pPr>
            <w:r w:rsidRPr="00761B54">
              <w:rPr>
                <w:noProof/>
                <w:lang w:val="en-AU"/>
              </w:rPr>
              <w:sym w:font="Wingdings" w:char="F0FE"/>
            </w:r>
            <w:r w:rsidRPr="00761B54">
              <w:rPr>
                <w:rStyle w:val="st42"/>
              </w:rPr>
              <w:t xml:space="preserve"> меліоративну мережу;</w:t>
            </w:r>
          </w:p>
          <w:p w14:paraId="31F70B83" w14:textId="77777777" w:rsidR="00C77ED7" w:rsidRPr="00761B54" w:rsidRDefault="00C77ED7" w:rsidP="00573319">
            <w:pPr>
              <w:spacing w:before="120"/>
            </w:pPr>
            <w:r w:rsidRPr="00761B54">
              <w:rPr>
                <w:rStyle w:val="st42"/>
              </w:rPr>
              <w:t>€ складову частину меліоративної мережі</w:t>
            </w:r>
          </w:p>
        </w:tc>
      </w:tr>
      <w:tr w:rsidR="00C77ED7" w:rsidRPr="00761B54" w14:paraId="4B5799F6" w14:textId="77777777" w:rsidTr="00573319">
        <w:tc>
          <w:tcPr>
            <w:tcW w:w="2500" w:type="pct"/>
            <w:vMerge/>
            <w:tcBorders>
              <w:top w:val="nil"/>
              <w:left w:val="nil"/>
              <w:bottom w:val="nil"/>
              <w:right w:val="nil"/>
              <w:tl2br w:val="nil"/>
              <w:tr2bl w:val="nil"/>
            </w:tcBorders>
          </w:tcPr>
          <w:p w14:paraId="184BC1C7" w14:textId="77777777" w:rsidR="00C77ED7" w:rsidRPr="00761B54" w:rsidRDefault="00C77ED7" w:rsidP="00573319">
            <w:pPr>
              <w:spacing w:before="120"/>
            </w:pPr>
          </w:p>
        </w:tc>
        <w:tc>
          <w:tcPr>
            <w:tcW w:w="2500" w:type="pct"/>
            <w:tcBorders>
              <w:top w:val="nil"/>
              <w:left w:val="nil"/>
              <w:bottom w:val="nil"/>
              <w:right w:val="nil"/>
              <w:tl2br w:val="nil"/>
              <w:tr2bl w:val="nil"/>
            </w:tcBorders>
          </w:tcPr>
          <w:p w14:paraId="2D55B042" w14:textId="77777777" w:rsidR="00C77ED7" w:rsidRPr="00761B54" w:rsidRDefault="00C77ED7" w:rsidP="00573319">
            <w:r w:rsidRPr="00761B54">
              <w:rPr>
                <w:rFonts w:eastAsia="Arial Unicode MS"/>
              </w:rPr>
              <w:t>€</w:t>
            </w:r>
            <w:r w:rsidRPr="00761B54">
              <w:t xml:space="preserve"> земельну ділянку</w:t>
            </w:r>
          </w:p>
        </w:tc>
      </w:tr>
      <w:tr w:rsidR="00C77ED7" w:rsidRPr="00761B54" w14:paraId="73F2E2F2" w14:textId="77777777" w:rsidTr="00573319">
        <w:tc>
          <w:tcPr>
            <w:tcW w:w="2500" w:type="pct"/>
            <w:tcBorders>
              <w:top w:val="nil"/>
              <w:left w:val="nil"/>
              <w:bottom w:val="nil"/>
              <w:right w:val="nil"/>
              <w:tl2br w:val="nil"/>
              <w:tr2bl w:val="nil"/>
            </w:tcBorders>
          </w:tcPr>
          <w:p w14:paraId="7ABA3EDE" w14:textId="77777777" w:rsidR="00C77ED7" w:rsidRPr="00761B54" w:rsidRDefault="00C77ED7"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560AB5F2" w14:textId="77777777" w:rsidR="00C77ED7" w:rsidRPr="00761B54" w:rsidRDefault="00C77ED7" w:rsidP="00573319">
            <w:pPr>
              <w:spacing w:before="120"/>
            </w:pPr>
          </w:p>
        </w:tc>
      </w:tr>
      <w:tr w:rsidR="00C77ED7" w:rsidRPr="00761B54" w14:paraId="35BCA878" w14:textId="77777777" w:rsidTr="00573319">
        <w:tc>
          <w:tcPr>
            <w:tcW w:w="2500" w:type="pct"/>
            <w:tcBorders>
              <w:top w:val="nil"/>
              <w:left w:val="nil"/>
              <w:bottom w:val="nil"/>
              <w:right w:val="nil"/>
              <w:tl2br w:val="nil"/>
              <w:tr2bl w:val="nil"/>
            </w:tcBorders>
          </w:tcPr>
          <w:p w14:paraId="47F95C8B" w14:textId="77777777" w:rsidR="00C77ED7" w:rsidRPr="00761B54" w:rsidRDefault="00C77ED7" w:rsidP="00573319">
            <w:pPr>
              <w:spacing w:before="120"/>
            </w:pPr>
            <w:r w:rsidRPr="00761B54">
              <w:t>Інші відомості:</w:t>
            </w:r>
          </w:p>
        </w:tc>
        <w:tc>
          <w:tcPr>
            <w:tcW w:w="2500" w:type="pct"/>
            <w:tcBorders>
              <w:top w:val="nil"/>
              <w:left w:val="nil"/>
              <w:bottom w:val="nil"/>
              <w:right w:val="nil"/>
              <w:tl2br w:val="nil"/>
              <w:tr2bl w:val="nil"/>
            </w:tcBorders>
          </w:tcPr>
          <w:p w14:paraId="44601970" w14:textId="77777777" w:rsidR="00C77ED7" w:rsidRPr="00761B54" w:rsidRDefault="00C77ED7" w:rsidP="00573319">
            <w:pPr>
              <w:spacing w:before="120"/>
            </w:pPr>
          </w:p>
        </w:tc>
      </w:tr>
      <w:tr w:rsidR="00C77ED7" w:rsidRPr="00761B54" w14:paraId="5398507B" w14:textId="77777777" w:rsidTr="00573319">
        <w:tc>
          <w:tcPr>
            <w:tcW w:w="2500" w:type="pct"/>
            <w:tcBorders>
              <w:top w:val="nil"/>
              <w:left w:val="nil"/>
              <w:bottom w:val="nil"/>
              <w:right w:val="nil"/>
              <w:tl2br w:val="nil"/>
              <w:tr2bl w:val="nil"/>
            </w:tcBorders>
          </w:tcPr>
          <w:p w14:paraId="2197C1B6" w14:textId="77777777" w:rsidR="00C77ED7" w:rsidRPr="00761B54" w:rsidRDefault="00C77ED7"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55EF2CD8" w14:textId="77777777" w:rsidR="00C77ED7" w:rsidRPr="00761B54" w:rsidRDefault="00C77ED7" w:rsidP="00573319">
            <w:pPr>
              <w:spacing w:before="120"/>
            </w:pPr>
          </w:p>
        </w:tc>
      </w:tr>
      <w:tr w:rsidR="00C77ED7" w:rsidRPr="00761B54" w14:paraId="0A36C563" w14:textId="77777777" w:rsidTr="00573319">
        <w:trPr>
          <w:trHeight w:val="960"/>
        </w:trPr>
        <w:tc>
          <w:tcPr>
            <w:tcW w:w="2500" w:type="pct"/>
            <w:tcBorders>
              <w:top w:val="nil"/>
              <w:left w:val="nil"/>
              <w:bottom w:val="nil"/>
              <w:right w:val="nil"/>
              <w:tl2br w:val="nil"/>
              <w:tr2bl w:val="nil"/>
            </w:tcBorders>
          </w:tcPr>
          <w:p w14:paraId="15545BBF" w14:textId="77777777" w:rsidR="00C77ED7" w:rsidRPr="00761B54" w:rsidRDefault="00C77ED7"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605078CA" w14:textId="77777777" w:rsidR="00C77ED7" w:rsidRPr="00761B54" w:rsidRDefault="00C77ED7" w:rsidP="00573319">
            <w:pPr>
              <w:spacing w:before="120"/>
            </w:pPr>
          </w:p>
        </w:tc>
      </w:tr>
    </w:tbl>
    <w:p w14:paraId="723F1EEF" w14:textId="77777777" w:rsidR="00C77ED7" w:rsidRPr="00761B54" w:rsidRDefault="00C77ED7" w:rsidP="00C77ED7">
      <w:pPr>
        <w:shd w:val="clear" w:color="auto" w:fill="FFFFFF"/>
        <w:spacing w:before="120"/>
      </w:pPr>
      <w:r w:rsidRPr="00761B54">
        <w:t>До заяви додаються*:</w:t>
      </w:r>
    </w:p>
    <w:p w14:paraId="7A92AAF6" w14:textId="77777777" w:rsidR="00C77ED7" w:rsidRPr="00761B54" w:rsidRDefault="00C77ED7" w:rsidP="00C77ED7">
      <w:pPr>
        <w:shd w:val="clear" w:color="auto" w:fill="FFFFFF"/>
        <w:spacing w:before="120"/>
      </w:pPr>
      <w:r w:rsidRPr="00761B54">
        <w:rPr>
          <w:rFonts w:eastAsia="Arial Unicode MS"/>
        </w:rPr>
        <w:t>€</w:t>
      </w:r>
      <w:r w:rsidRPr="00761B54">
        <w:t xml:space="preserve"> копія документа, що посвідчує особу;</w:t>
      </w:r>
    </w:p>
    <w:p w14:paraId="67B58E2F" w14:textId="77777777" w:rsidR="00C77ED7" w:rsidRPr="00761B54" w:rsidRDefault="00C77ED7" w:rsidP="00C77ED7">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3B1C93CA" w14:textId="77777777" w:rsidR="00C77ED7" w:rsidRPr="00761B54" w:rsidRDefault="00C77ED7" w:rsidP="00C77ED7">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525E89BE" w14:textId="77777777" w:rsidR="00C77ED7" w:rsidRPr="00761B54" w:rsidRDefault="00C77ED7" w:rsidP="00C77ED7">
      <w:pPr>
        <w:shd w:val="clear" w:color="auto" w:fill="FFFFFF"/>
        <w:spacing w:before="120"/>
      </w:pPr>
      <w:r w:rsidRPr="00761B54">
        <w:rPr>
          <w:rFonts w:eastAsia="Arial Unicode MS"/>
        </w:rPr>
        <w:t>€</w:t>
      </w:r>
      <w:r w:rsidRPr="00761B54">
        <w:t xml:space="preserve"> документація із землеустрою;</w:t>
      </w:r>
    </w:p>
    <w:p w14:paraId="0FD7244E" w14:textId="77777777" w:rsidR="00C77ED7" w:rsidRPr="00761B54" w:rsidRDefault="00C77ED7" w:rsidP="00C77ED7">
      <w:pPr>
        <w:shd w:val="clear" w:color="auto" w:fill="FFFFFF"/>
        <w:spacing w:before="120"/>
      </w:pPr>
      <w:r w:rsidRPr="00761B54">
        <w:rPr>
          <w:rFonts w:eastAsia="Arial Unicode MS"/>
        </w:rPr>
        <w:t>€</w:t>
      </w:r>
      <w:r w:rsidRPr="00761B54">
        <w:t xml:space="preserve"> документація із оцінки земель;</w:t>
      </w:r>
    </w:p>
    <w:p w14:paraId="4B98757D" w14:textId="77777777" w:rsidR="00C77ED7" w:rsidRPr="00761B54" w:rsidRDefault="00C77ED7" w:rsidP="00C77ED7">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32E01C3F" w14:textId="77777777" w:rsidR="00C77ED7" w:rsidRPr="00761B54" w:rsidRDefault="00C77ED7" w:rsidP="00C77ED7">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5AA85C93" w14:textId="77777777" w:rsidR="00C77ED7" w:rsidRPr="00761B54" w:rsidRDefault="00C77ED7" w:rsidP="00C77ED7">
      <w:pPr>
        <w:shd w:val="clear" w:color="auto" w:fill="FFFFFF"/>
        <w:spacing w:before="120"/>
      </w:pPr>
      <w:r w:rsidRPr="00761B54">
        <w:rPr>
          <w:rFonts w:eastAsia="Arial Unicode MS"/>
        </w:rPr>
        <w:t>€</w:t>
      </w:r>
      <w:r w:rsidRPr="00761B54">
        <w:t xml:space="preserve"> електронний документ;</w:t>
      </w:r>
    </w:p>
    <w:p w14:paraId="07F45C61" w14:textId="77777777" w:rsidR="00C77ED7" w:rsidRPr="00761B54" w:rsidRDefault="00C77ED7" w:rsidP="00C77ED7">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4488BB12" w14:textId="77777777" w:rsidR="00C77ED7" w:rsidRPr="00761B54" w:rsidRDefault="00C77ED7" w:rsidP="00C77ED7">
      <w:pPr>
        <w:shd w:val="clear" w:color="auto" w:fill="FFFFFF"/>
        <w:spacing w:before="120"/>
      </w:pPr>
      <w:r w:rsidRPr="00761B54">
        <w:rPr>
          <w:rFonts w:eastAsia="Arial Unicode MS"/>
        </w:rPr>
        <w:t>€</w:t>
      </w:r>
      <w:r w:rsidRPr="00761B54">
        <w:t xml:space="preserve"> договір;</w:t>
      </w:r>
    </w:p>
    <w:p w14:paraId="4C7D8678" w14:textId="77777777" w:rsidR="00C77ED7" w:rsidRPr="00761B54" w:rsidRDefault="00C77ED7" w:rsidP="00C77ED7">
      <w:pPr>
        <w:shd w:val="clear" w:color="auto" w:fill="FFFFFF"/>
        <w:spacing w:before="120"/>
      </w:pPr>
      <w:r w:rsidRPr="00761B54">
        <w:rPr>
          <w:rFonts w:eastAsia="Arial Unicode MS"/>
        </w:rPr>
        <w:t>€</w:t>
      </w:r>
      <w:r w:rsidRPr="00761B54">
        <w:t xml:space="preserve"> рішення суду;</w:t>
      </w:r>
    </w:p>
    <w:p w14:paraId="069C76C6" w14:textId="77777777" w:rsidR="00C77ED7" w:rsidRPr="00761B54" w:rsidRDefault="00C77ED7" w:rsidP="00C77ED7">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3B8540DA" w14:textId="77777777" w:rsidR="00C77ED7" w:rsidRPr="00761B54" w:rsidRDefault="00C77ED7" w:rsidP="00C77ED7">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0215CA82" w14:textId="1A0B0E13" w:rsidR="00C77ED7" w:rsidRPr="00761B54" w:rsidRDefault="00C77ED7" w:rsidP="00C77ED7">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F32CF1">
        <w:rPr>
          <w:rFonts w:eastAsia="Arial Unicode MS"/>
        </w:rPr>
        <w:t>«</w:t>
      </w:r>
      <w:r w:rsidRPr="00761B54">
        <w:rPr>
          <w:rFonts w:eastAsia="Arial Unicode MS"/>
        </w:rPr>
        <w:t>V</w:t>
      </w:r>
      <w:r w:rsidR="00F32CF1">
        <w:rPr>
          <w:rFonts w:eastAsia="Arial Unicode MS"/>
        </w:rPr>
        <w:t>»</w:t>
      </w:r>
      <w:r w:rsidRPr="00761B54">
        <w:rPr>
          <w:rFonts w:eastAsia="Arial Unicode MS"/>
        </w:rPr>
        <w:t>.</w:t>
      </w:r>
    </w:p>
    <w:p w14:paraId="19069281" w14:textId="77777777" w:rsidR="00C77ED7" w:rsidRPr="00761B54" w:rsidRDefault="00C77ED7" w:rsidP="00C77ED7">
      <w:pPr>
        <w:shd w:val="clear" w:color="auto" w:fill="FFFFFF"/>
        <w:spacing w:before="120"/>
      </w:pPr>
      <w:r w:rsidRPr="00761B54">
        <w:t>Інформацію про результати розгляду заяви прошу надати:</w:t>
      </w:r>
    </w:p>
    <w:p w14:paraId="2C2F17F6" w14:textId="77777777" w:rsidR="00C77ED7" w:rsidRPr="00761B54" w:rsidRDefault="00C77ED7" w:rsidP="00C77ED7">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25B71295" w14:textId="77777777" w:rsidR="00C77ED7" w:rsidRPr="00761B54" w:rsidRDefault="00C77ED7" w:rsidP="00C77ED7">
      <w:pPr>
        <w:shd w:val="clear" w:color="auto" w:fill="FFFFFF"/>
        <w:spacing w:before="120" w:after="120"/>
        <w:rPr>
          <w:rStyle w:val="st42"/>
        </w:rPr>
      </w:pPr>
      <w:r w:rsidRPr="00761B54">
        <w:rPr>
          <w:rFonts w:eastAsia="Arial Unicode MS"/>
        </w:rPr>
        <w:lastRenderedPageBreak/>
        <w:t>€</w:t>
      </w:r>
      <w:r w:rsidRPr="00761B54">
        <w:t xml:space="preserve"> </w:t>
      </w:r>
      <w:r w:rsidRPr="00761B54">
        <w:rPr>
          <w:rStyle w:val="st42"/>
        </w:rPr>
        <w:t>в електронній формі:</w:t>
      </w:r>
    </w:p>
    <w:p w14:paraId="7B50AC47" w14:textId="77777777" w:rsidR="00C77ED7" w:rsidRPr="00761B54" w:rsidRDefault="00C77ED7" w:rsidP="00C77ED7">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60EE0AF0" w14:textId="77777777" w:rsidR="00C77ED7" w:rsidRPr="00761B54" w:rsidRDefault="00C77ED7" w:rsidP="00C77ED7">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C77ED7" w:rsidRPr="00761B54" w14:paraId="3908409A" w14:textId="77777777" w:rsidTr="00573319">
        <w:tc>
          <w:tcPr>
            <w:tcW w:w="4543" w:type="dxa"/>
            <w:gridSpan w:val="2"/>
            <w:tcBorders>
              <w:top w:val="nil"/>
              <w:left w:val="nil"/>
              <w:bottom w:val="nil"/>
              <w:right w:val="nil"/>
              <w:tl2br w:val="nil"/>
              <w:tr2bl w:val="nil"/>
            </w:tcBorders>
          </w:tcPr>
          <w:p w14:paraId="27268FCD" w14:textId="77777777" w:rsidR="00C77ED7" w:rsidRPr="00761B54" w:rsidRDefault="00C77ED7"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0D67738F" w14:textId="77777777" w:rsidR="00C77ED7" w:rsidRPr="00761B54" w:rsidRDefault="00C77ED7" w:rsidP="00573319">
            <w:pPr>
              <w:jc w:val="center"/>
            </w:pPr>
            <w:r w:rsidRPr="00761B54">
              <w:t xml:space="preserve"> </w:t>
            </w:r>
          </w:p>
        </w:tc>
        <w:tc>
          <w:tcPr>
            <w:tcW w:w="3861" w:type="dxa"/>
            <w:tcBorders>
              <w:top w:val="nil"/>
              <w:left w:val="nil"/>
              <w:bottom w:val="nil"/>
              <w:right w:val="nil"/>
              <w:tl2br w:val="nil"/>
              <w:tr2bl w:val="nil"/>
            </w:tcBorders>
          </w:tcPr>
          <w:p w14:paraId="54C8DE62" w14:textId="77777777" w:rsidR="00C77ED7" w:rsidRPr="00761B54" w:rsidRDefault="00C77ED7" w:rsidP="00573319">
            <w:pPr>
              <w:jc w:val="center"/>
            </w:pPr>
            <w:r w:rsidRPr="00761B54">
              <w:t>Службова інформація</w:t>
            </w:r>
          </w:p>
        </w:tc>
      </w:tr>
      <w:tr w:rsidR="00C77ED7" w:rsidRPr="00761B54" w14:paraId="279A2874" w14:textId="77777777" w:rsidTr="00573319">
        <w:tc>
          <w:tcPr>
            <w:tcW w:w="4543" w:type="dxa"/>
            <w:gridSpan w:val="2"/>
            <w:tcBorders>
              <w:top w:val="nil"/>
              <w:left w:val="nil"/>
              <w:bottom w:val="nil"/>
              <w:right w:val="nil"/>
              <w:tl2br w:val="nil"/>
              <w:tr2bl w:val="nil"/>
            </w:tcBorders>
          </w:tcPr>
          <w:p w14:paraId="0CA3161C" w14:textId="77777777" w:rsidR="00C77ED7" w:rsidRPr="00761B54" w:rsidRDefault="00C77ED7" w:rsidP="00573319">
            <w:pPr>
              <w:jc w:val="center"/>
            </w:pPr>
            <w:r w:rsidRPr="00761B54">
              <w:t xml:space="preserve"> </w:t>
            </w:r>
          </w:p>
        </w:tc>
        <w:tc>
          <w:tcPr>
            <w:tcW w:w="795" w:type="dxa"/>
            <w:tcBorders>
              <w:top w:val="nil"/>
              <w:left w:val="nil"/>
              <w:bottom w:val="nil"/>
              <w:right w:val="nil"/>
              <w:tl2br w:val="nil"/>
              <w:tr2bl w:val="nil"/>
            </w:tcBorders>
          </w:tcPr>
          <w:p w14:paraId="6793F28E" w14:textId="77777777" w:rsidR="00C77ED7" w:rsidRPr="00761B54" w:rsidRDefault="00C77ED7" w:rsidP="00573319">
            <w:pPr>
              <w:jc w:val="center"/>
            </w:pPr>
            <w:r w:rsidRPr="00761B54">
              <w:t xml:space="preserve"> </w:t>
            </w:r>
          </w:p>
        </w:tc>
        <w:tc>
          <w:tcPr>
            <w:tcW w:w="3861" w:type="dxa"/>
            <w:tcBorders>
              <w:top w:val="nil"/>
              <w:left w:val="nil"/>
              <w:bottom w:val="nil"/>
              <w:right w:val="nil"/>
              <w:tl2br w:val="nil"/>
              <w:tr2bl w:val="nil"/>
            </w:tcBorders>
          </w:tcPr>
          <w:p w14:paraId="31CD2F3E" w14:textId="77777777" w:rsidR="00C77ED7" w:rsidRPr="00761B54" w:rsidRDefault="00C77ED7" w:rsidP="00573319">
            <w:pPr>
              <w:jc w:val="center"/>
            </w:pPr>
            <w:r w:rsidRPr="00761B54">
              <w:t>Реєстраційний номер заяви</w:t>
            </w:r>
          </w:p>
        </w:tc>
      </w:tr>
      <w:tr w:rsidR="00C77ED7" w:rsidRPr="00761B54" w14:paraId="2C9A8232" w14:textId="77777777" w:rsidTr="00573319">
        <w:tc>
          <w:tcPr>
            <w:tcW w:w="4543" w:type="dxa"/>
            <w:gridSpan w:val="2"/>
            <w:tcBorders>
              <w:top w:val="nil"/>
              <w:left w:val="nil"/>
              <w:bottom w:val="nil"/>
              <w:right w:val="nil"/>
              <w:tl2br w:val="nil"/>
              <w:tr2bl w:val="nil"/>
            </w:tcBorders>
          </w:tcPr>
          <w:p w14:paraId="600EB631" w14:textId="77777777" w:rsidR="00C77ED7" w:rsidRPr="00761B54" w:rsidRDefault="00C77ED7" w:rsidP="00573319">
            <w:pPr>
              <w:jc w:val="center"/>
            </w:pPr>
            <w:r w:rsidRPr="00761B54">
              <w:t xml:space="preserve"> </w:t>
            </w:r>
          </w:p>
        </w:tc>
        <w:tc>
          <w:tcPr>
            <w:tcW w:w="795" w:type="dxa"/>
            <w:tcBorders>
              <w:top w:val="nil"/>
              <w:left w:val="nil"/>
              <w:bottom w:val="nil"/>
              <w:right w:val="nil"/>
              <w:tl2br w:val="nil"/>
              <w:tr2bl w:val="nil"/>
            </w:tcBorders>
          </w:tcPr>
          <w:p w14:paraId="2F705DA7" w14:textId="77777777" w:rsidR="00C77ED7" w:rsidRPr="00761B54" w:rsidRDefault="00C77ED7"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04C5A012" w14:textId="77777777" w:rsidR="00C77ED7" w:rsidRPr="00761B54" w:rsidRDefault="00C77ED7" w:rsidP="00573319">
            <w:pPr>
              <w:jc w:val="center"/>
            </w:pPr>
          </w:p>
        </w:tc>
      </w:tr>
      <w:tr w:rsidR="00C77ED7" w:rsidRPr="00761B54" w14:paraId="06DC6C26" w14:textId="77777777" w:rsidTr="00573319">
        <w:tc>
          <w:tcPr>
            <w:tcW w:w="4543" w:type="dxa"/>
            <w:gridSpan w:val="2"/>
            <w:tcBorders>
              <w:top w:val="nil"/>
              <w:left w:val="nil"/>
              <w:bottom w:val="nil"/>
              <w:right w:val="nil"/>
              <w:tl2br w:val="nil"/>
              <w:tr2bl w:val="nil"/>
            </w:tcBorders>
          </w:tcPr>
          <w:p w14:paraId="3E817FB9" w14:textId="77777777" w:rsidR="00C77ED7" w:rsidRPr="00761B54" w:rsidRDefault="00C77ED7" w:rsidP="00573319"/>
        </w:tc>
        <w:tc>
          <w:tcPr>
            <w:tcW w:w="795" w:type="dxa"/>
            <w:tcBorders>
              <w:top w:val="nil"/>
              <w:left w:val="nil"/>
              <w:bottom w:val="nil"/>
              <w:right w:val="nil"/>
              <w:tl2br w:val="nil"/>
              <w:tr2bl w:val="nil"/>
            </w:tcBorders>
          </w:tcPr>
          <w:p w14:paraId="090DA198" w14:textId="77777777" w:rsidR="00C77ED7" w:rsidRPr="00761B54" w:rsidRDefault="00C77ED7" w:rsidP="00573319">
            <w:pPr>
              <w:jc w:val="center"/>
            </w:pPr>
            <w:r w:rsidRPr="00761B54">
              <w:t xml:space="preserve"> </w:t>
            </w:r>
          </w:p>
        </w:tc>
        <w:tc>
          <w:tcPr>
            <w:tcW w:w="3861" w:type="dxa"/>
            <w:tcBorders>
              <w:top w:val="nil"/>
              <w:left w:val="nil"/>
              <w:bottom w:val="nil"/>
              <w:right w:val="nil"/>
              <w:tl2br w:val="nil"/>
              <w:tr2bl w:val="nil"/>
            </w:tcBorders>
          </w:tcPr>
          <w:p w14:paraId="6AFCFF56" w14:textId="77777777" w:rsidR="00C77ED7" w:rsidRPr="00761B54" w:rsidRDefault="00C77ED7" w:rsidP="00573319">
            <w:pPr>
              <w:jc w:val="center"/>
            </w:pPr>
            <w:r w:rsidRPr="00761B54">
              <w:t>Дата реєстрації заяви</w:t>
            </w:r>
          </w:p>
        </w:tc>
      </w:tr>
      <w:tr w:rsidR="00C77ED7" w:rsidRPr="00761B54" w14:paraId="152EA541" w14:textId="77777777" w:rsidTr="00573319">
        <w:tc>
          <w:tcPr>
            <w:tcW w:w="4543" w:type="dxa"/>
            <w:gridSpan w:val="2"/>
            <w:tcBorders>
              <w:top w:val="nil"/>
              <w:left w:val="nil"/>
              <w:bottom w:val="single" w:sz="4" w:space="0" w:color="auto"/>
              <w:right w:val="nil"/>
              <w:tl2br w:val="nil"/>
              <w:tr2bl w:val="nil"/>
            </w:tcBorders>
          </w:tcPr>
          <w:p w14:paraId="512DA27B" w14:textId="77777777" w:rsidR="00C77ED7" w:rsidRPr="00761B54" w:rsidRDefault="00C77ED7" w:rsidP="00573319">
            <w:pPr>
              <w:jc w:val="center"/>
            </w:pPr>
            <w:r w:rsidRPr="00761B54">
              <w:t>Підпис заявника</w:t>
            </w:r>
          </w:p>
        </w:tc>
        <w:tc>
          <w:tcPr>
            <w:tcW w:w="795" w:type="dxa"/>
            <w:tcBorders>
              <w:top w:val="nil"/>
              <w:left w:val="nil"/>
              <w:bottom w:val="nil"/>
              <w:right w:val="nil"/>
              <w:tl2br w:val="nil"/>
              <w:tr2bl w:val="nil"/>
            </w:tcBorders>
          </w:tcPr>
          <w:p w14:paraId="5EBF16C2" w14:textId="77777777" w:rsidR="00C77ED7" w:rsidRPr="00761B54" w:rsidRDefault="00C77ED7"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63D8F4A7" w14:textId="77777777" w:rsidR="00C77ED7" w:rsidRPr="00761B54" w:rsidRDefault="00C77ED7" w:rsidP="00573319">
            <w:pPr>
              <w:jc w:val="center"/>
            </w:pPr>
          </w:p>
        </w:tc>
      </w:tr>
      <w:tr w:rsidR="00C77ED7" w:rsidRPr="00761B54" w14:paraId="746E6F27"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39866862" w14:textId="77777777" w:rsidR="00C77ED7" w:rsidRPr="00761B54" w:rsidRDefault="00C77ED7" w:rsidP="00573319"/>
        </w:tc>
        <w:tc>
          <w:tcPr>
            <w:tcW w:w="795" w:type="dxa"/>
            <w:tcBorders>
              <w:top w:val="nil"/>
              <w:left w:val="single" w:sz="4" w:space="0" w:color="auto"/>
              <w:bottom w:val="nil"/>
              <w:right w:val="nil"/>
              <w:tl2br w:val="nil"/>
              <w:tr2bl w:val="nil"/>
            </w:tcBorders>
          </w:tcPr>
          <w:p w14:paraId="745F5329" w14:textId="77777777" w:rsidR="00C77ED7" w:rsidRPr="00761B54" w:rsidRDefault="00C77ED7" w:rsidP="00573319">
            <w:pPr>
              <w:jc w:val="center"/>
            </w:pPr>
            <w:r w:rsidRPr="00761B54">
              <w:t xml:space="preserve"> </w:t>
            </w:r>
          </w:p>
        </w:tc>
        <w:tc>
          <w:tcPr>
            <w:tcW w:w="3861" w:type="dxa"/>
            <w:tcBorders>
              <w:top w:val="nil"/>
              <w:left w:val="nil"/>
              <w:bottom w:val="nil"/>
              <w:right w:val="nil"/>
              <w:tl2br w:val="nil"/>
              <w:tr2bl w:val="nil"/>
            </w:tcBorders>
          </w:tcPr>
          <w:p w14:paraId="08064AC0" w14:textId="77777777" w:rsidR="00C77ED7" w:rsidRPr="00761B54" w:rsidRDefault="00C77ED7"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C77ED7" w:rsidRPr="00761B54" w14:paraId="79A82ADC" w14:textId="77777777" w:rsidTr="00573319">
        <w:tc>
          <w:tcPr>
            <w:tcW w:w="4543" w:type="dxa"/>
            <w:gridSpan w:val="2"/>
            <w:tcBorders>
              <w:top w:val="single" w:sz="4" w:space="0" w:color="auto"/>
              <w:left w:val="nil"/>
              <w:bottom w:val="nil"/>
              <w:right w:val="nil"/>
              <w:tl2br w:val="nil"/>
              <w:tr2bl w:val="nil"/>
            </w:tcBorders>
          </w:tcPr>
          <w:p w14:paraId="4BAB2F57" w14:textId="77777777" w:rsidR="00C77ED7" w:rsidRPr="00761B54" w:rsidRDefault="00C77ED7" w:rsidP="00573319">
            <w:pPr>
              <w:jc w:val="center"/>
            </w:pPr>
          </w:p>
          <w:p w14:paraId="01440655" w14:textId="77777777" w:rsidR="00C77ED7" w:rsidRPr="00761B54" w:rsidRDefault="00C77ED7" w:rsidP="00573319"/>
        </w:tc>
        <w:tc>
          <w:tcPr>
            <w:tcW w:w="795" w:type="dxa"/>
            <w:tcBorders>
              <w:top w:val="nil"/>
              <w:left w:val="nil"/>
              <w:bottom w:val="nil"/>
              <w:right w:val="nil"/>
              <w:tl2br w:val="nil"/>
              <w:tr2bl w:val="nil"/>
            </w:tcBorders>
          </w:tcPr>
          <w:p w14:paraId="29B3A9AC" w14:textId="77777777" w:rsidR="00C77ED7" w:rsidRPr="00761B54" w:rsidRDefault="00C77ED7"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6C80E733" w14:textId="77777777" w:rsidR="00C77ED7" w:rsidRPr="00761B54" w:rsidRDefault="00C77ED7" w:rsidP="00573319"/>
          <w:p w14:paraId="28329251" w14:textId="77777777" w:rsidR="00C77ED7" w:rsidRPr="00761B54" w:rsidRDefault="00C77ED7" w:rsidP="00573319"/>
          <w:p w14:paraId="3723F62F" w14:textId="77777777" w:rsidR="00C77ED7" w:rsidRPr="00761B54" w:rsidRDefault="00C77ED7" w:rsidP="00573319"/>
        </w:tc>
      </w:tr>
      <w:tr w:rsidR="00C77ED7" w:rsidRPr="00761B54" w14:paraId="0677722F" w14:textId="77777777" w:rsidTr="00573319">
        <w:tc>
          <w:tcPr>
            <w:tcW w:w="4543" w:type="dxa"/>
            <w:gridSpan w:val="2"/>
            <w:tcBorders>
              <w:top w:val="nil"/>
              <w:left w:val="nil"/>
              <w:bottom w:val="nil"/>
              <w:right w:val="nil"/>
              <w:tl2br w:val="nil"/>
              <w:tr2bl w:val="nil"/>
            </w:tcBorders>
          </w:tcPr>
          <w:p w14:paraId="43812632" w14:textId="77777777" w:rsidR="00C77ED7" w:rsidRPr="00761B54" w:rsidRDefault="00C77ED7" w:rsidP="00573319">
            <w:r w:rsidRPr="00761B54">
              <w:t>МП (за наявності)</w:t>
            </w:r>
          </w:p>
        </w:tc>
        <w:tc>
          <w:tcPr>
            <w:tcW w:w="795" w:type="dxa"/>
            <w:tcBorders>
              <w:top w:val="nil"/>
              <w:left w:val="nil"/>
              <w:bottom w:val="nil"/>
              <w:right w:val="nil"/>
              <w:tl2br w:val="nil"/>
              <w:tr2bl w:val="nil"/>
            </w:tcBorders>
          </w:tcPr>
          <w:p w14:paraId="4CA311C6" w14:textId="77777777" w:rsidR="00C77ED7" w:rsidRPr="00761B54" w:rsidRDefault="00C77ED7" w:rsidP="00573319">
            <w:pPr>
              <w:jc w:val="center"/>
            </w:pPr>
            <w:r w:rsidRPr="00761B54">
              <w:t xml:space="preserve"> </w:t>
            </w:r>
          </w:p>
        </w:tc>
        <w:tc>
          <w:tcPr>
            <w:tcW w:w="3861" w:type="dxa"/>
            <w:tcBorders>
              <w:top w:val="nil"/>
              <w:left w:val="nil"/>
              <w:bottom w:val="nil"/>
              <w:right w:val="nil"/>
              <w:tl2br w:val="nil"/>
              <w:tr2bl w:val="nil"/>
            </w:tcBorders>
          </w:tcPr>
          <w:p w14:paraId="26EDA8F4" w14:textId="77777777" w:rsidR="00C77ED7" w:rsidRPr="00761B54" w:rsidRDefault="00C77ED7" w:rsidP="00573319">
            <w:pPr>
              <w:jc w:val="center"/>
            </w:pPr>
            <w:r w:rsidRPr="00761B54">
              <w:t>Підпис Державного кадастрового реєстратора</w:t>
            </w:r>
          </w:p>
        </w:tc>
      </w:tr>
      <w:tr w:rsidR="00C77ED7" w:rsidRPr="00761B54" w14:paraId="7B04393F" w14:textId="77777777" w:rsidTr="00573319">
        <w:tc>
          <w:tcPr>
            <w:tcW w:w="2664" w:type="dxa"/>
            <w:tcBorders>
              <w:top w:val="nil"/>
              <w:left w:val="nil"/>
              <w:bottom w:val="nil"/>
              <w:right w:val="nil"/>
              <w:tl2br w:val="nil"/>
              <w:tr2bl w:val="nil"/>
            </w:tcBorders>
          </w:tcPr>
          <w:p w14:paraId="2F642AE0" w14:textId="77777777" w:rsidR="00C77ED7" w:rsidRPr="00761B54" w:rsidRDefault="00C77ED7" w:rsidP="00573319">
            <w:pPr>
              <w:jc w:val="center"/>
            </w:pPr>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30CD96E3" w14:textId="77777777" w:rsidR="00C77ED7" w:rsidRPr="00761B54" w:rsidRDefault="00C77ED7" w:rsidP="00573319">
            <w:pPr>
              <w:jc w:val="center"/>
            </w:pPr>
          </w:p>
        </w:tc>
        <w:tc>
          <w:tcPr>
            <w:tcW w:w="795" w:type="dxa"/>
            <w:tcBorders>
              <w:top w:val="nil"/>
              <w:left w:val="nil"/>
              <w:bottom w:val="nil"/>
              <w:right w:val="nil"/>
              <w:tl2br w:val="nil"/>
              <w:tr2bl w:val="nil"/>
            </w:tcBorders>
          </w:tcPr>
          <w:p w14:paraId="5A224F31" w14:textId="77777777" w:rsidR="00C77ED7" w:rsidRPr="00761B54" w:rsidRDefault="00C77ED7"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7144E4A3" w14:textId="77777777" w:rsidR="00C77ED7" w:rsidRPr="00761B54" w:rsidRDefault="00C77ED7" w:rsidP="00573319"/>
        </w:tc>
      </w:tr>
    </w:tbl>
    <w:p w14:paraId="6C1525C9" w14:textId="77777777" w:rsidR="00C77ED7" w:rsidRPr="00761B54" w:rsidRDefault="00C77ED7" w:rsidP="00C77ED7">
      <w:pPr>
        <w:shd w:val="clear" w:color="auto" w:fill="FFFFFF"/>
      </w:pPr>
      <w:r w:rsidRPr="00761B54">
        <w:t>МП</w:t>
      </w:r>
    </w:p>
    <w:p w14:paraId="025792A0" w14:textId="77777777" w:rsidR="00C77ED7" w:rsidRPr="00761B54" w:rsidRDefault="00C77ED7" w:rsidP="00C77ED7">
      <w:pPr>
        <w:spacing w:before="120" w:after="120"/>
        <w:jc w:val="both"/>
        <w:rPr>
          <w:sz w:val="20"/>
          <w:szCs w:val="20"/>
        </w:rPr>
      </w:pPr>
      <w:r w:rsidRPr="00761B54">
        <w:rPr>
          <w:sz w:val="20"/>
          <w:szCs w:val="20"/>
        </w:rPr>
        <w:t>__________</w:t>
      </w:r>
    </w:p>
    <w:p w14:paraId="74A0A850" w14:textId="77777777" w:rsidR="00C77ED7" w:rsidRPr="00761B54" w:rsidRDefault="00C77ED7" w:rsidP="00C77ED7">
      <w:pPr>
        <w:spacing w:after="200" w:line="276" w:lineRule="auto"/>
        <w:jc w:val="both"/>
        <w:rPr>
          <w:lang w:eastAsia="uk-UA"/>
        </w:rPr>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5265FB00" w14:textId="77777777" w:rsidR="00C77ED7" w:rsidRPr="00761B54" w:rsidRDefault="00C77ED7" w:rsidP="00C77ED7">
      <w:pPr>
        <w:jc w:val="both"/>
        <w:rPr>
          <w:sz w:val="20"/>
          <w:szCs w:val="20"/>
        </w:rPr>
      </w:pPr>
    </w:p>
    <w:p w14:paraId="0C8A1657" w14:textId="77777777" w:rsidR="00B54511" w:rsidRPr="00761B54" w:rsidRDefault="00B54511" w:rsidP="00B54511">
      <w:pPr>
        <w:shd w:val="clear" w:color="auto" w:fill="FFFFFF"/>
        <w:spacing w:before="60" w:after="60"/>
        <w:jc w:val="center"/>
        <w:rPr>
          <w:iCs/>
          <w:sz w:val="28"/>
          <w:szCs w:val="28"/>
        </w:rPr>
      </w:pPr>
    </w:p>
    <w:p w14:paraId="2887C56D" w14:textId="77777777" w:rsidR="00B54511" w:rsidRPr="00761B54" w:rsidRDefault="00B54511" w:rsidP="00B54511">
      <w:pPr>
        <w:shd w:val="clear" w:color="auto" w:fill="FFFFFF"/>
        <w:spacing w:before="60" w:after="60"/>
        <w:jc w:val="center"/>
        <w:rPr>
          <w:iCs/>
          <w:sz w:val="28"/>
          <w:szCs w:val="28"/>
        </w:rPr>
      </w:pPr>
    </w:p>
    <w:p w14:paraId="7BADA2D4" w14:textId="77777777" w:rsidR="00B54511" w:rsidRPr="00761B54" w:rsidRDefault="00B54511" w:rsidP="00B54511">
      <w:pPr>
        <w:shd w:val="clear" w:color="auto" w:fill="FFFFFF"/>
        <w:spacing w:before="60" w:after="60"/>
        <w:jc w:val="center"/>
        <w:rPr>
          <w:iCs/>
          <w:sz w:val="28"/>
          <w:szCs w:val="28"/>
        </w:rPr>
      </w:pPr>
    </w:p>
    <w:p w14:paraId="4F4C9178" w14:textId="77777777" w:rsidR="00B54511" w:rsidRPr="00761B54" w:rsidRDefault="00B54511" w:rsidP="00B54511">
      <w:pPr>
        <w:shd w:val="clear" w:color="auto" w:fill="FFFFFF"/>
        <w:spacing w:before="60" w:after="60"/>
        <w:jc w:val="center"/>
        <w:rPr>
          <w:iCs/>
          <w:sz w:val="28"/>
          <w:szCs w:val="28"/>
        </w:rPr>
      </w:pPr>
    </w:p>
    <w:p w14:paraId="477580C9" w14:textId="77777777" w:rsidR="00B54511" w:rsidRPr="00761B54" w:rsidRDefault="00B54511" w:rsidP="00B54511">
      <w:pPr>
        <w:shd w:val="clear" w:color="auto" w:fill="FFFFFF"/>
        <w:spacing w:before="60" w:after="60"/>
        <w:jc w:val="center"/>
        <w:rPr>
          <w:iCs/>
          <w:sz w:val="28"/>
          <w:szCs w:val="28"/>
        </w:rPr>
      </w:pPr>
    </w:p>
    <w:p w14:paraId="01DA70D8" w14:textId="77777777" w:rsidR="00B54511" w:rsidRPr="00761B54" w:rsidRDefault="00B54511" w:rsidP="00B54511">
      <w:pPr>
        <w:shd w:val="clear" w:color="auto" w:fill="FFFFFF"/>
        <w:spacing w:before="60" w:after="60"/>
        <w:jc w:val="center"/>
        <w:rPr>
          <w:iCs/>
          <w:sz w:val="28"/>
          <w:szCs w:val="28"/>
        </w:rPr>
      </w:pPr>
    </w:p>
    <w:p w14:paraId="3427CF6F" w14:textId="77777777" w:rsidR="00B54511" w:rsidRPr="00761B54" w:rsidRDefault="00B54511" w:rsidP="00B54511">
      <w:pPr>
        <w:shd w:val="clear" w:color="auto" w:fill="FFFFFF"/>
        <w:spacing w:before="60" w:after="60"/>
        <w:jc w:val="center"/>
        <w:rPr>
          <w:iCs/>
          <w:sz w:val="28"/>
          <w:szCs w:val="28"/>
        </w:rPr>
      </w:pPr>
    </w:p>
    <w:p w14:paraId="764D9B4E" w14:textId="77777777" w:rsidR="00B54511" w:rsidRPr="00761B54" w:rsidRDefault="00B54511" w:rsidP="00B54511">
      <w:pPr>
        <w:shd w:val="clear" w:color="auto" w:fill="FFFFFF"/>
        <w:spacing w:before="60" w:after="60"/>
        <w:jc w:val="center"/>
        <w:rPr>
          <w:iCs/>
          <w:sz w:val="28"/>
          <w:szCs w:val="28"/>
        </w:rPr>
      </w:pPr>
    </w:p>
    <w:p w14:paraId="1A4C0935" w14:textId="77777777" w:rsidR="00B54511" w:rsidRPr="00761B54" w:rsidRDefault="00B54511" w:rsidP="00B54511">
      <w:pPr>
        <w:shd w:val="clear" w:color="auto" w:fill="FFFFFF"/>
        <w:spacing w:before="60" w:after="60"/>
        <w:jc w:val="center"/>
        <w:rPr>
          <w:iCs/>
          <w:sz w:val="28"/>
          <w:szCs w:val="28"/>
        </w:rPr>
      </w:pPr>
    </w:p>
    <w:p w14:paraId="5FAF34E2" w14:textId="77777777" w:rsidR="00E7550A" w:rsidRPr="00761B54" w:rsidRDefault="00E7550A" w:rsidP="00B54511">
      <w:pPr>
        <w:shd w:val="clear" w:color="auto" w:fill="FFFFFF"/>
        <w:spacing w:before="60" w:after="60"/>
        <w:jc w:val="center"/>
        <w:rPr>
          <w:iCs/>
          <w:sz w:val="28"/>
          <w:szCs w:val="28"/>
        </w:rPr>
      </w:pPr>
    </w:p>
    <w:p w14:paraId="3DC4DE90" w14:textId="77777777" w:rsidR="00E7550A" w:rsidRPr="00761B54" w:rsidRDefault="00E7550A" w:rsidP="00B54511">
      <w:pPr>
        <w:shd w:val="clear" w:color="auto" w:fill="FFFFFF"/>
        <w:spacing w:before="60" w:after="60"/>
        <w:jc w:val="center"/>
        <w:rPr>
          <w:iCs/>
          <w:sz w:val="28"/>
          <w:szCs w:val="28"/>
        </w:rPr>
      </w:pPr>
    </w:p>
    <w:p w14:paraId="0AFC7DE1" w14:textId="77777777" w:rsidR="00E7550A" w:rsidRPr="00761B54" w:rsidRDefault="00E7550A" w:rsidP="00B54511">
      <w:pPr>
        <w:shd w:val="clear" w:color="auto" w:fill="FFFFFF"/>
        <w:spacing w:before="60" w:after="60"/>
        <w:jc w:val="center"/>
        <w:rPr>
          <w:iCs/>
          <w:sz w:val="28"/>
          <w:szCs w:val="28"/>
        </w:rPr>
      </w:pPr>
    </w:p>
    <w:p w14:paraId="2C213F38" w14:textId="77777777" w:rsidR="00E7550A" w:rsidRPr="00761B54" w:rsidRDefault="00E7550A" w:rsidP="00B54511">
      <w:pPr>
        <w:shd w:val="clear" w:color="auto" w:fill="FFFFFF"/>
        <w:spacing w:before="60" w:after="60"/>
        <w:jc w:val="center"/>
        <w:rPr>
          <w:iCs/>
          <w:sz w:val="28"/>
          <w:szCs w:val="28"/>
        </w:rPr>
      </w:pPr>
    </w:p>
    <w:p w14:paraId="4BB3D8B6" w14:textId="77777777" w:rsidR="00E7550A" w:rsidRPr="00761B54" w:rsidRDefault="00E7550A" w:rsidP="00B54511">
      <w:pPr>
        <w:shd w:val="clear" w:color="auto" w:fill="FFFFFF"/>
        <w:spacing w:before="60" w:after="60"/>
        <w:jc w:val="center"/>
        <w:rPr>
          <w:iCs/>
          <w:sz w:val="28"/>
          <w:szCs w:val="28"/>
        </w:rPr>
      </w:pPr>
    </w:p>
    <w:p w14:paraId="4CC91B24" w14:textId="77777777" w:rsidR="00E7550A" w:rsidRPr="00761B54" w:rsidRDefault="00E7550A" w:rsidP="00B54511">
      <w:pPr>
        <w:shd w:val="clear" w:color="auto" w:fill="FFFFFF"/>
        <w:spacing w:before="60" w:after="60"/>
        <w:jc w:val="center"/>
        <w:rPr>
          <w:iCs/>
          <w:sz w:val="28"/>
          <w:szCs w:val="28"/>
        </w:rPr>
      </w:pPr>
    </w:p>
    <w:p w14:paraId="0D4448C5" w14:textId="77777777" w:rsidR="00E7550A" w:rsidRPr="00761B54" w:rsidRDefault="00E7550A" w:rsidP="00B54511">
      <w:pPr>
        <w:shd w:val="clear" w:color="auto" w:fill="FFFFFF"/>
        <w:spacing w:before="60" w:after="60"/>
        <w:jc w:val="center"/>
        <w:rPr>
          <w:iCs/>
          <w:sz w:val="28"/>
          <w:szCs w:val="28"/>
        </w:rPr>
      </w:pPr>
    </w:p>
    <w:p w14:paraId="7209F21E" w14:textId="77777777" w:rsidR="00B54511" w:rsidRPr="00761B54" w:rsidRDefault="00B54511" w:rsidP="00B54511">
      <w:pPr>
        <w:shd w:val="clear" w:color="auto" w:fill="FFFFFF"/>
        <w:spacing w:before="60" w:after="60"/>
        <w:jc w:val="center"/>
        <w:rPr>
          <w:iCs/>
          <w:sz w:val="28"/>
          <w:szCs w:val="28"/>
        </w:rPr>
      </w:pPr>
    </w:p>
    <w:p w14:paraId="1741818E" w14:textId="77777777" w:rsidR="00B54511" w:rsidRPr="00761B54" w:rsidRDefault="00B54511" w:rsidP="00B54511">
      <w:pPr>
        <w:pStyle w:val="rvps14"/>
        <w:shd w:val="clear" w:color="auto" w:fill="FFFFFF"/>
        <w:spacing w:before="0" w:beforeAutospacing="0" w:after="0" w:afterAutospacing="0"/>
        <w:jc w:val="center"/>
        <w:rPr>
          <w:rStyle w:val="afb"/>
          <w:sz w:val="22"/>
          <w:szCs w:val="22"/>
        </w:rPr>
      </w:pPr>
      <w:r w:rsidRPr="00761B54">
        <w:rPr>
          <w:rStyle w:val="afb"/>
          <w:sz w:val="22"/>
          <w:szCs w:val="22"/>
        </w:rPr>
        <w:t>ТИПОВА ІНФОРМАЦІЙНА КАРТКА АДМІНІСТРАТИВНОЇ ПОСЛУГИ</w:t>
      </w:r>
    </w:p>
    <w:p w14:paraId="226DAB39" w14:textId="77777777" w:rsidR="000877BB" w:rsidRPr="00761B54" w:rsidRDefault="00B54511" w:rsidP="00B54511">
      <w:pPr>
        <w:shd w:val="clear" w:color="auto" w:fill="FFFFFF"/>
        <w:jc w:val="center"/>
        <w:rPr>
          <w:iCs/>
          <w:caps/>
          <w:u w:val="single"/>
        </w:rPr>
      </w:pPr>
      <w:r w:rsidRPr="00761B54">
        <w:rPr>
          <w:iCs/>
          <w:caps/>
          <w:u w:val="single"/>
        </w:rPr>
        <w:t xml:space="preserve">Державна реєстрація складової частини меліоративної мережі        </w:t>
      </w:r>
    </w:p>
    <w:p w14:paraId="4713E938" w14:textId="44CDB38B" w:rsidR="00B54511" w:rsidRPr="00761B54" w:rsidRDefault="00B54511" w:rsidP="00B54511">
      <w:pPr>
        <w:shd w:val="clear" w:color="auto" w:fill="FFFFFF"/>
        <w:jc w:val="center"/>
        <w:rPr>
          <w:iCs/>
          <w:caps/>
          <w:u w:val="single"/>
        </w:rPr>
      </w:pPr>
      <w:r w:rsidRPr="00761B54">
        <w:rPr>
          <w:iCs/>
          <w:caps/>
          <w:u w:val="single"/>
        </w:rPr>
        <w:t>з видачею витягу з Державного земельного кадастру</w:t>
      </w:r>
    </w:p>
    <w:p w14:paraId="61E6F1DE" w14:textId="77777777" w:rsidR="00B54511" w:rsidRPr="00761B54" w:rsidRDefault="00B54511" w:rsidP="00B54511">
      <w:pPr>
        <w:jc w:val="center"/>
        <w:rPr>
          <w:sz w:val="16"/>
          <w:szCs w:val="16"/>
        </w:rPr>
      </w:pPr>
      <w:r w:rsidRPr="00761B54">
        <w:rPr>
          <w:sz w:val="16"/>
          <w:szCs w:val="16"/>
        </w:rPr>
        <w:t xml:space="preserve"> (назва адміністративної послуги)</w:t>
      </w:r>
    </w:p>
    <w:p w14:paraId="45ADFC24"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02D0B25A" w14:textId="3EAED6D5" w:rsidR="00B54511" w:rsidRPr="00761B54" w:rsidRDefault="00573319" w:rsidP="00573319">
      <w:pPr>
        <w:pStyle w:val="rvps14"/>
        <w:shd w:val="clear" w:color="auto" w:fill="FFFFFF"/>
        <w:spacing w:before="0" w:beforeAutospacing="0" w:after="120" w:afterAutospacing="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B54511" w:rsidRPr="00761B54" w14:paraId="6BC37543" w14:textId="77777777" w:rsidTr="00573319">
        <w:tc>
          <w:tcPr>
            <w:tcW w:w="9634" w:type="dxa"/>
            <w:gridSpan w:val="3"/>
            <w:tcMar>
              <w:top w:w="150" w:type="dxa"/>
              <w:left w:w="150" w:type="dxa"/>
              <w:bottom w:w="150" w:type="dxa"/>
              <w:right w:w="150" w:type="dxa"/>
            </w:tcMar>
            <w:vAlign w:val="center"/>
            <w:hideMark/>
          </w:tcPr>
          <w:p w14:paraId="1B56CB56" w14:textId="77777777" w:rsidR="00B54511" w:rsidRPr="00761B54" w:rsidRDefault="00B54511" w:rsidP="00573319">
            <w:pPr>
              <w:spacing w:line="225" w:lineRule="atLeast"/>
              <w:jc w:val="center"/>
              <w:rPr>
                <w:sz w:val="20"/>
                <w:szCs w:val="20"/>
              </w:rPr>
            </w:pPr>
            <w:r w:rsidRPr="00761B54">
              <w:rPr>
                <w:rStyle w:val="afb"/>
                <w:sz w:val="20"/>
                <w:szCs w:val="20"/>
              </w:rPr>
              <w:t>Інформація про центр надання адміністративних послуг</w:t>
            </w:r>
          </w:p>
        </w:tc>
      </w:tr>
      <w:tr w:rsidR="00B54511" w:rsidRPr="00761B54" w14:paraId="7D9449BB" w14:textId="77777777" w:rsidTr="00573319">
        <w:tc>
          <w:tcPr>
            <w:tcW w:w="4248" w:type="dxa"/>
            <w:gridSpan w:val="2"/>
            <w:tcMar>
              <w:top w:w="150" w:type="dxa"/>
              <w:left w:w="150" w:type="dxa"/>
              <w:bottom w:w="150" w:type="dxa"/>
              <w:right w:w="150" w:type="dxa"/>
            </w:tcMar>
            <w:vAlign w:val="center"/>
            <w:hideMark/>
          </w:tcPr>
          <w:p w14:paraId="44768613" w14:textId="77777777" w:rsidR="00B54511" w:rsidRPr="00761B54" w:rsidRDefault="00B54511"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vAlign w:val="center"/>
            <w:hideMark/>
          </w:tcPr>
          <w:p w14:paraId="7F0D5270" w14:textId="77777777" w:rsidR="00573319" w:rsidRPr="002B72FA" w:rsidRDefault="00B54511" w:rsidP="00573319">
            <w:pPr>
              <w:autoSpaceDE w:val="0"/>
              <w:autoSpaceDN w:val="0"/>
              <w:adjustRightInd w:val="0"/>
              <w:jc w:val="center"/>
            </w:pPr>
            <w:r w:rsidRPr="00761B54">
              <w:rPr>
                <w:rStyle w:val="afb"/>
                <w:sz w:val="20"/>
                <w:szCs w:val="20"/>
              </w:rPr>
              <w:t> </w:t>
            </w:r>
            <w:bookmarkStart w:id="158" w:name="_Hlk226105566"/>
            <w:r w:rsidR="00573319" w:rsidRPr="002B72FA">
              <w:t>Центр надання адміністративних послуг</w:t>
            </w:r>
          </w:p>
          <w:p w14:paraId="12024EC3" w14:textId="3D208A0C" w:rsidR="00B54511" w:rsidRPr="00761B54" w:rsidRDefault="00573319" w:rsidP="00573319">
            <w:pPr>
              <w:spacing w:line="225" w:lineRule="atLeast"/>
              <w:jc w:val="center"/>
              <w:rPr>
                <w:sz w:val="20"/>
                <w:szCs w:val="20"/>
              </w:rPr>
            </w:pPr>
            <w:r w:rsidRPr="002B72FA">
              <w:t>Чернівецької міської ради</w:t>
            </w:r>
            <w:bookmarkEnd w:id="158"/>
          </w:p>
        </w:tc>
      </w:tr>
      <w:tr w:rsidR="00B54511" w:rsidRPr="00761B54" w14:paraId="5626BD3F" w14:textId="77777777" w:rsidTr="00573319">
        <w:tc>
          <w:tcPr>
            <w:tcW w:w="575" w:type="dxa"/>
            <w:tcMar>
              <w:top w:w="150" w:type="dxa"/>
              <w:left w:w="150" w:type="dxa"/>
              <w:bottom w:w="150" w:type="dxa"/>
              <w:right w:w="150" w:type="dxa"/>
            </w:tcMar>
            <w:vAlign w:val="center"/>
            <w:hideMark/>
          </w:tcPr>
          <w:p w14:paraId="3CDD824B" w14:textId="6614580B" w:rsidR="00B54511" w:rsidRPr="004F31F9" w:rsidRDefault="00B54511" w:rsidP="00573319">
            <w:pPr>
              <w:spacing w:line="225" w:lineRule="atLeast"/>
              <w:jc w:val="center"/>
              <w:rPr>
                <w:b/>
                <w:bCs/>
                <w:sz w:val="20"/>
                <w:szCs w:val="20"/>
              </w:rPr>
            </w:pPr>
            <w:r w:rsidRPr="004F31F9">
              <w:rPr>
                <w:rStyle w:val="afb"/>
                <w:b w:val="0"/>
                <w:bCs w:val="0"/>
                <w:sz w:val="20"/>
                <w:szCs w:val="20"/>
              </w:rPr>
              <w:t>1</w:t>
            </w:r>
          </w:p>
        </w:tc>
        <w:tc>
          <w:tcPr>
            <w:tcW w:w="3673" w:type="dxa"/>
            <w:tcMar>
              <w:top w:w="150" w:type="dxa"/>
              <w:left w:w="150" w:type="dxa"/>
              <w:bottom w:w="150" w:type="dxa"/>
              <w:right w:w="150" w:type="dxa"/>
            </w:tcMar>
            <w:vAlign w:val="center"/>
            <w:hideMark/>
          </w:tcPr>
          <w:p w14:paraId="18DC5EBA" w14:textId="77777777" w:rsidR="00B54511" w:rsidRPr="00761B54" w:rsidRDefault="00B54511"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tcMar>
              <w:top w:w="150" w:type="dxa"/>
              <w:left w:w="150" w:type="dxa"/>
              <w:bottom w:w="150" w:type="dxa"/>
              <w:right w:w="150" w:type="dxa"/>
            </w:tcMar>
            <w:vAlign w:val="center"/>
            <w:hideMark/>
          </w:tcPr>
          <w:p w14:paraId="592AB320" w14:textId="506FF2D6" w:rsidR="00B54511" w:rsidRPr="00761B54" w:rsidRDefault="00573319"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44676F81" w14:textId="77777777" w:rsidTr="00573319">
        <w:tc>
          <w:tcPr>
            <w:tcW w:w="575" w:type="dxa"/>
            <w:tcMar>
              <w:top w:w="150" w:type="dxa"/>
              <w:left w:w="150" w:type="dxa"/>
              <w:bottom w:w="150" w:type="dxa"/>
              <w:right w:w="150" w:type="dxa"/>
            </w:tcMar>
            <w:vAlign w:val="center"/>
            <w:hideMark/>
          </w:tcPr>
          <w:p w14:paraId="273705EF" w14:textId="35828ED7" w:rsidR="00B54511" w:rsidRPr="004F31F9" w:rsidRDefault="00B54511" w:rsidP="00573319">
            <w:pPr>
              <w:spacing w:line="225" w:lineRule="atLeast"/>
              <w:jc w:val="center"/>
              <w:rPr>
                <w:b/>
                <w:bCs/>
                <w:sz w:val="20"/>
                <w:szCs w:val="20"/>
              </w:rPr>
            </w:pPr>
            <w:r w:rsidRPr="004F31F9">
              <w:rPr>
                <w:rStyle w:val="afb"/>
                <w:b w:val="0"/>
                <w:bCs w:val="0"/>
                <w:sz w:val="20"/>
                <w:szCs w:val="20"/>
              </w:rPr>
              <w:t>2</w:t>
            </w:r>
          </w:p>
        </w:tc>
        <w:tc>
          <w:tcPr>
            <w:tcW w:w="3673" w:type="dxa"/>
            <w:tcMar>
              <w:top w:w="150" w:type="dxa"/>
              <w:left w:w="150" w:type="dxa"/>
              <w:bottom w:w="150" w:type="dxa"/>
              <w:right w:w="150" w:type="dxa"/>
            </w:tcMar>
            <w:vAlign w:val="center"/>
            <w:hideMark/>
          </w:tcPr>
          <w:p w14:paraId="04EB78D2" w14:textId="77777777" w:rsidR="00B54511" w:rsidRPr="00761B54" w:rsidRDefault="00B54511"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5886BF58" w14:textId="77777777" w:rsidR="00B54511" w:rsidRPr="00761B54" w:rsidRDefault="00B54511" w:rsidP="00573319">
            <w:pPr>
              <w:spacing w:line="225" w:lineRule="atLeast"/>
              <w:jc w:val="both"/>
              <w:rPr>
                <w:sz w:val="20"/>
                <w:szCs w:val="20"/>
              </w:rPr>
            </w:pPr>
            <w:r w:rsidRPr="00761B54">
              <w:rPr>
                <w:sz w:val="20"/>
                <w:szCs w:val="20"/>
              </w:rPr>
              <w:t>Відповідно до графіку роботи центру надання адміністративних послуг</w:t>
            </w:r>
          </w:p>
        </w:tc>
      </w:tr>
      <w:tr w:rsidR="00B54511" w:rsidRPr="00761B54" w14:paraId="6D89B5FA" w14:textId="77777777" w:rsidTr="00573319">
        <w:tc>
          <w:tcPr>
            <w:tcW w:w="575" w:type="dxa"/>
            <w:tcMar>
              <w:top w:w="150" w:type="dxa"/>
              <w:left w:w="150" w:type="dxa"/>
              <w:bottom w:w="150" w:type="dxa"/>
              <w:right w:w="150" w:type="dxa"/>
            </w:tcMar>
            <w:vAlign w:val="center"/>
            <w:hideMark/>
          </w:tcPr>
          <w:p w14:paraId="4F2D8E37" w14:textId="6CAE96B5" w:rsidR="00B54511" w:rsidRPr="004F31F9" w:rsidRDefault="00B54511" w:rsidP="00573319">
            <w:pPr>
              <w:spacing w:line="225" w:lineRule="atLeast"/>
              <w:jc w:val="center"/>
              <w:rPr>
                <w:b/>
                <w:bCs/>
                <w:sz w:val="20"/>
                <w:szCs w:val="20"/>
              </w:rPr>
            </w:pPr>
            <w:r w:rsidRPr="004F31F9">
              <w:rPr>
                <w:rStyle w:val="afb"/>
                <w:b w:val="0"/>
                <w:bCs w:val="0"/>
                <w:sz w:val="20"/>
                <w:szCs w:val="20"/>
              </w:rPr>
              <w:t>3</w:t>
            </w:r>
          </w:p>
        </w:tc>
        <w:tc>
          <w:tcPr>
            <w:tcW w:w="3673" w:type="dxa"/>
            <w:tcMar>
              <w:top w:w="150" w:type="dxa"/>
              <w:left w:w="150" w:type="dxa"/>
              <w:bottom w:w="150" w:type="dxa"/>
              <w:right w:w="150" w:type="dxa"/>
            </w:tcMar>
            <w:vAlign w:val="center"/>
            <w:hideMark/>
          </w:tcPr>
          <w:p w14:paraId="21B5B278" w14:textId="45C837A4" w:rsidR="00B54511" w:rsidRPr="00761B54" w:rsidRDefault="00B54511"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tcMar>
              <w:top w:w="150" w:type="dxa"/>
              <w:left w:w="150" w:type="dxa"/>
              <w:bottom w:w="150" w:type="dxa"/>
              <w:right w:w="150" w:type="dxa"/>
            </w:tcMar>
            <w:vAlign w:val="center"/>
            <w:hideMark/>
          </w:tcPr>
          <w:p w14:paraId="0CB9CBD3" w14:textId="77777777" w:rsidR="00573319" w:rsidRPr="00F24B2D" w:rsidRDefault="00573319" w:rsidP="005733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4ECD1E17" w14:textId="77777777" w:rsidR="00573319" w:rsidRDefault="00573319" w:rsidP="00573319">
            <w:pPr>
              <w:autoSpaceDE w:val="0"/>
              <w:autoSpaceDN w:val="0"/>
              <w:adjustRightInd w:val="0"/>
              <w:rPr>
                <w:sz w:val="20"/>
                <w:szCs w:val="20"/>
              </w:rPr>
            </w:pPr>
            <w:r>
              <w:rPr>
                <w:sz w:val="20"/>
                <w:szCs w:val="20"/>
              </w:rPr>
              <w:t xml:space="preserve"> факс: (0372) 51-26-78 </w:t>
            </w:r>
          </w:p>
          <w:p w14:paraId="2E083A4A" w14:textId="77777777" w:rsidR="00573319" w:rsidRPr="00983859" w:rsidRDefault="00573319" w:rsidP="00573319">
            <w:pPr>
              <w:tabs>
                <w:tab w:val="left" w:pos="2640"/>
              </w:tabs>
              <w:autoSpaceDE w:val="0"/>
              <w:autoSpaceDN w:val="0"/>
              <w:adjustRightInd w:val="0"/>
              <w:rPr>
                <w:sz w:val="20"/>
                <w:szCs w:val="20"/>
              </w:rPr>
            </w:pPr>
            <w:r>
              <w:rPr>
                <w:sz w:val="20"/>
                <w:szCs w:val="20"/>
              </w:rPr>
              <w:t>Е-mail:</w:t>
            </w:r>
            <w:hyperlink r:id="rId197" w:history="1">
              <w:r>
                <w:rPr>
                  <w:color w:val="0000FF"/>
                  <w:sz w:val="20"/>
                  <w:szCs w:val="20"/>
                  <w:u w:val="single"/>
                </w:rPr>
                <w:t>admincnap@ukr.net</w:t>
              </w:r>
            </w:hyperlink>
            <w:r w:rsidRPr="00983859">
              <w:rPr>
                <w:sz w:val="20"/>
                <w:szCs w:val="20"/>
              </w:rPr>
              <w:tab/>
            </w:r>
          </w:p>
          <w:p w14:paraId="0CB0EBDF" w14:textId="77777777" w:rsidR="00573319" w:rsidRDefault="00573319" w:rsidP="00573319">
            <w:pPr>
              <w:jc w:val="both"/>
              <w:rPr>
                <w:color w:val="0000FF"/>
                <w:sz w:val="20"/>
                <w:szCs w:val="20"/>
                <w:u w:val="single"/>
              </w:rPr>
            </w:pPr>
            <w:r>
              <w:rPr>
                <w:sz w:val="20"/>
                <w:szCs w:val="20"/>
              </w:rPr>
              <w:t>Веб-сторінка: </w:t>
            </w:r>
            <w:hyperlink r:id="rId198" w:history="1">
              <w:r>
                <w:rPr>
                  <w:color w:val="0000FF"/>
                  <w:sz w:val="20"/>
                  <w:szCs w:val="20"/>
                  <w:u w:val="single"/>
                </w:rPr>
                <w:t>http://dozvil.city.cv.ua</w:t>
              </w:r>
            </w:hyperlink>
          </w:p>
          <w:p w14:paraId="528C5AF1" w14:textId="6237AB76" w:rsidR="00B54511" w:rsidRPr="00761B54" w:rsidRDefault="00B54511" w:rsidP="00573319">
            <w:pPr>
              <w:spacing w:line="225" w:lineRule="atLeast"/>
              <w:jc w:val="both"/>
              <w:rPr>
                <w:sz w:val="20"/>
                <w:szCs w:val="20"/>
              </w:rPr>
            </w:pPr>
          </w:p>
        </w:tc>
      </w:tr>
      <w:tr w:rsidR="00B54511" w:rsidRPr="00761B54" w14:paraId="2CCADE2C" w14:textId="77777777" w:rsidTr="00573319">
        <w:tc>
          <w:tcPr>
            <w:tcW w:w="9634" w:type="dxa"/>
            <w:gridSpan w:val="3"/>
            <w:tcMar>
              <w:top w:w="150" w:type="dxa"/>
              <w:left w:w="150" w:type="dxa"/>
              <w:bottom w:w="150" w:type="dxa"/>
              <w:right w:w="150" w:type="dxa"/>
            </w:tcMar>
            <w:vAlign w:val="center"/>
            <w:hideMark/>
          </w:tcPr>
          <w:p w14:paraId="57171D46"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B54511" w:rsidRPr="00761B54" w14:paraId="3BBC7B92" w14:textId="77777777" w:rsidTr="00573319">
        <w:tc>
          <w:tcPr>
            <w:tcW w:w="575" w:type="dxa"/>
            <w:tcMar>
              <w:top w:w="150" w:type="dxa"/>
              <w:left w:w="150" w:type="dxa"/>
              <w:bottom w:w="150" w:type="dxa"/>
              <w:right w:w="150" w:type="dxa"/>
            </w:tcMar>
            <w:vAlign w:val="center"/>
            <w:hideMark/>
          </w:tcPr>
          <w:p w14:paraId="7DBA0C5B" w14:textId="00D89E56" w:rsidR="00B54511" w:rsidRPr="004F31F9" w:rsidRDefault="00B54511" w:rsidP="00573319">
            <w:pPr>
              <w:spacing w:line="225" w:lineRule="atLeast"/>
              <w:jc w:val="center"/>
              <w:rPr>
                <w:b/>
                <w:bCs/>
                <w:sz w:val="20"/>
                <w:szCs w:val="20"/>
              </w:rPr>
            </w:pPr>
            <w:r w:rsidRPr="004F31F9">
              <w:rPr>
                <w:rStyle w:val="afb"/>
                <w:b w:val="0"/>
                <w:bCs w:val="0"/>
                <w:sz w:val="20"/>
                <w:szCs w:val="20"/>
              </w:rPr>
              <w:t>4</w:t>
            </w:r>
          </w:p>
        </w:tc>
        <w:tc>
          <w:tcPr>
            <w:tcW w:w="3673" w:type="dxa"/>
            <w:tcMar>
              <w:top w:w="150" w:type="dxa"/>
              <w:left w:w="150" w:type="dxa"/>
              <w:bottom w:w="150" w:type="dxa"/>
              <w:right w:w="150" w:type="dxa"/>
            </w:tcMar>
            <w:vAlign w:val="center"/>
            <w:hideMark/>
          </w:tcPr>
          <w:p w14:paraId="6578FF1C" w14:textId="77777777" w:rsidR="00B54511" w:rsidRPr="00761B54" w:rsidRDefault="00B54511" w:rsidP="00573319">
            <w:pPr>
              <w:spacing w:line="225" w:lineRule="atLeast"/>
              <w:jc w:val="center"/>
              <w:rPr>
                <w:sz w:val="20"/>
                <w:szCs w:val="20"/>
              </w:rPr>
            </w:pPr>
            <w:r w:rsidRPr="00761B54">
              <w:rPr>
                <w:sz w:val="20"/>
                <w:szCs w:val="20"/>
              </w:rPr>
              <w:t>Закони України</w:t>
            </w:r>
          </w:p>
        </w:tc>
        <w:tc>
          <w:tcPr>
            <w:tcW w:w="5386" w:type="dxa"/>
            <w:tcMar>
              <w:top w:w="150" w:type="dxa"/>
              <w:left w:w="150" w:type="dxa"/>
              <w:bottom w:w="150" w:type="dxa"/>
              <w:right w:w="150" w:type="dxa"/>
            </w:tcMar>
            <w:vAlign w:val="center"/>
            <w:hideMark/>
          </w:tcPr>
          <w:p w14:paraId="6DDFBF58" w14:textId="77777777" w:rsidR="00B54511" w:rsidRPr="00761B54" w:rsidRDefault="00B54511" w:rsidP="00573319">
            <w:pPr>
              <w:spacing w:line="225" w:lineRule="atLeast"/>
              <w:jc w:val="both"/>
              <w:rPr>
                <w:sz w:val="20"/>
                <w:szCs w:val="20"/>
              </w:rPr>
            </w:pPr>
            <w:r w:rsidRPr="00761B54">
              <w:rPr>
                <w:sz w:val="20"/>
                <w:szCs w:val="20"/>
              </w:rPr>
              <w:t xml:space="preserve">Стаття </w:t>
            </w:r>
            <w:r w:rsidRPr="00761B54">
              <w:rPr>
                <w:rStyle w:val="rvts46"/>
                <w:iCs/>
                <w:sz w:val="20"/>
                <w:szCs w:val="20"/>
                <w:shd w:val="clear" w:color="auto" w:fill="FFFFFF"/>
              </w:rPr>
              <w:t>28</w:t>
            </w:r>
            <w:r w:rsidRPr="00761B54">
              <w:rPr>
                <w:rStyle w:val="rvts37"/>
                <w:bCs/>
                <w:sz w:val="20"/>
                <w:szCs w:val="20"/>
                <w:shd w:val="clear" w:color="auto" w:fill="FFFFFF"/>
                <w:vertAlign w:val="superscript"/>
              </w:rPr>
              <w:t>1</w:t>
            </w:r>
            <w:r w:rsidRPr="00761B54">
              <w:rPr>
                <w:sz w:val="20"/>
                <w:szCs w:val="20"/>
              </w:rPr>
              <w:t xml:space="preserve"> Закону України «Про Державний земельний кадастр», </w:t>
            </w:r>
            <w:hyperlink r:id="rId199"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200" w:anchor="n3760" w:tgtFrame="_blank" w:history="1">
              <w:r w:rsidRPr="00761B54">
                <w:rPr>
                  <w:rStyle w:val="af1"/>
                  <w:rFonts w:eastAsiaTheme="majorEastAsia"/>
                  <w:color w:val="auto"/>
                  <w:sz w:val="20"/>
                  <w:szCs w:val="20"/>
                  <w:u w:val="none"/>
                </w:rPr>
                <w:t>стаття 17</w:t>
              </w:r>
            </w:hyperlink>
            <w:hyperlink r:id="rId201"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451B1115" w14:textId="77777777" w:rsidTr="00573319">
        <w:tc>
          <w:tcPr>
            <w:tcW w:w="575" w:type="dxa"/>
            <w:tcMar>
              <w:top w:w="150" w:type="dxa"/>
              <w:left w:w="150" w:type="dxa"/>
              <w:bottom w:w="150" w:type="dxa"/>
              <w:right w:w="150" w:type="dxa"/>
            </w:tcMar>
            <w:vAlign w:val="center"/>
            <w:hideMark/>
          </w:tcPr>
          <w:p w14:paraId="48DD5965" w14:textId="113EF108" w:rsidR="00B54511" w:rsidRPr="004F31F9" w:rsidRDefault="00B54511" w:rsidP="00573319">
            <w:pPr>
              <w:spacing w:line="225" w:lineRule="atLeast"/>
              <w:jc w:val="center"/>
              <w:rPr>
                <w:b/>
                <w:bCs/>
                <w:sz w:val="20"/>
                <w:szCs w:val="20"/>
              </w:rPr>
            </w:pPr>
            <w:r w:rsidRPr="004F31F9">
              <w:rPr>
                <w:rStyle w:val="afb"/>
                <w:b w:val="0"/>
                <w:bCs w:val="0"/>
                <w:sz w:val="20"/>
                <w:szCs w:val="20"/>
              </w:rPr>
              <w:t>5</w:t>
            </w:r>
          </w:p>
        </w:tc>
        <w:tc>
          <w:tcPr>
            <w:tcW w:w="3673" w:type="dxa"/>
            <w:tcMar>
              <w:top w:w="150" w:type="dxa"/>
              <w:left w:w="150" w:type="dxa"/>
              <w:bottom w:w="150" w:type="dxa"/>
              <w:right w:w="150" w:type="dxa"/>
            </w:tcMar>
            <w:vAlign w:val="center"/>
            <w:hideMark/>
          </w:tcPr>
          <w:p w14:paraId="6EBB4ADC" w14:textId="77777777" w:rsidR="00B54511" w:rsidRPr="00761B54" w:rsidRDefault="00B54511" w:rsidP="00573319">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vAlign w:val="center"/>
            <w:hideMark/>
          </w:tcPr>
          <w:p w14:paraId="2233CB97" w14:textId="021FE6FD" w:rsidR="00B54511" w:rsidRPr="004F31F9" w:rsidRDefault="00B54511" w:rsidP="00573319">
            <w:pPr>
              <w:jc w:val="both"/>
              <w:rPr>
                <w:sz w:val="20"/>
                <w:szCs w:val="20"/>
              </w:rPr>
            </w:pPr>
            <w:r w:rsidRPr="00761B54">
              <w:rPr>
                <w:sz w:val="20"/>
                <w:szCs w:val="20"/>
              </w:rPr>
              <w:t xml:space="preserve">Пункти </w:t>
            </w:r>
            <w:r w:rsidR="0069666E" w:rsidRPr="004F31F9">
              <w:rPr>
                <w:sz w:val="20"/>
                <w:szCs w:val="20"/>
              </w:rPr>
              <w:t>66 – 75,</w:t>
            </w:r>
            <w:r w:rsidR="0069666E" w:rsidRPr="00F24B2D">
              <w:rPr>
                <w:sz w:val="20"/>
                <w:szCs w:val="20"/>
                <w:lang w:val="ru-RU"/>
              </w:rPr>
              <w:t xml:space="preserve"> </w:t>
            </w:r>
            <w:r w:rsidR="0069666E" w:rsidRPr="004F31F9">
              <w:rPr>
                <w:sz w:val="20"/>
                <w:szCs w:val="20"/>
              </w:rPr>
              <w:t>77 – 87,</w:t>
            </w:r>
            <w:r w:rsidRPr="004F31F9">
              <w:rPr>
                <w:sz w:val="20"/>
                <w:szCs w:val="20"/>
              </w:rPr>
              <w:t xml:space="preserve"> </w:t>
            </w:r>
            <w:r w:rsidRPr="004F31F9">
              <w:rPr>
                <w:sz w:val="20"/>
                <w:szCs w:val="20"/>
                <w:shd w:val="clear" w:color="auto" w:fill="FFFFFF"/>
              </w:rPr>
              <w:t>106</w:t>
            </w:r>
            <w:r w:rsidRPr="004F31F9">
              <w:rPr>
                <w:rStyle w:val="rvts37"/>
                <w:bCs/>
                <w:sz w:val="20"/>
                <w:szCs w:val="20"/>
                <w:shd w:val="clear" w:color="auto" w:fill="FFFFFF"/>
                <w:vertAlign w:val="superscript"/>
              </w:rPr>
              <w:t>2</w:t>
            </w:r>
            <w:r w:rsidR="00F32CF1" w:rsidRPr="004F31F9">
              <w:rPr>
                <w:rStyle w:val="rvts37"/>
                <w:bCs/>
                <w:sz w:val="20"/>
                <w:szCs w:val="20"/>
                <w:shd w:val="clear" w:color="auto" w:fill="FFFFFF"/>
                <w:vertAlign w:val="superscript"/>
              </w:rPr>
              <w:t> </w:t>
            </w:r>
            <w:r w:rsidRPr="004F31F9">
              <w:rPr>
                <w:i/>
                <w:sz w:val="20"/>
                <w:szCs w:val="20"/>
              </w:rPr>
              <w:t>–</w:t>
            </w:r>
            <w:r w:rsidR="00F32CF1" w:rsidRPr="004F31F9">
              <w:rPr>
                <w:i/>
                <w:sz w:val="20"/>
                <w:szCs w:val="20"/>
              </w:rPr>
              <w:t> </w:t>
            </w:r>
            <w:r w:rsidRPr="004F31F9">
              <w:rPr>
                <w:sz w:val="20"/>
                <w:szCs w:val="20"/>
                <w:shd w:val="clear" w:color="auto" w:fill="FFFFFF"/>
              </w:rPr>
              <w:t>106</w:t>
            </w:r>
            <w:r w:rsidRPr="004F31F9">
              <w:rPr>
                <w:rStyle w:val="rvts37"/>
                <w:bCs/>
                <w:sz w:val="20"/>
                <w:szCs w:val="20"/>
                <w:shd w:val="clear" w:color="auto" w:fill="FFFFFF"/>
                <w:vertAlign w:val="superscript"/>
              </w:rPr>
              <w:t xml:space="preserve">6 </w:t>
            </w:r>
            <w:r w:rsidRPr="004F31F9">
              <w:rPr>
                <w:sz w:val="20"/>
                <w:szCs w:val="20"/>
              </w:rPr>
              <w:t xml:space="preserve">Порядку ведення Державного земельного кадастру, затвердженого постановою Кабінету Міністрів України від 17 жовтня </w:t>
            </w:r>
            <w:r w:rsidR="00F32CF1" w:rsidRPr="004F31F9">
              <w:rPr>
                <w:sz w:val="20"/>
                <w:szCs w:val="20"/>
              </w:rPr>
              <w:t xml:space="preserve">      </w:t>
            </w:r>
            <w:r w:rsidRPr="004F31F9">
              <w:rPr>
                <w:sz w:val="20"/>
                <w:szCs w:val="20"/>
              </w:rPr>
              <w:t>2012 р.  № 1051</w:t>
            </w:r>
            <w:r w:rsidR="00F32CF1" w:rsidRPr="004F31F9">
              <w:rPr>
                <w:sz w:val="20"/>
                <w:szCs w:val="20"/>
              </w:rPr>
              <w:t>.</w:t>
            </w:r>
          </w:p>
          <w:p w14:paraId="10C054D3" w14:textId="62881D30" w:rsidR="002D4448" w:rsidRPr="00761B54" w:rsidRDefault="002D4448" w:rsidP="00573319">
            <w:pPr>
              <w:jc w:val="both"/>
              <w:rPr>
                <w:sz w:val="20"/>
                <w:szCs w:val="20"/>
              </w:rPr>
            </w:pPr>
            <w:r w:rsidRPr="004F31F9">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38162876" w14:textId="77777777" w:rsidR="00B54511" w:rsidRPr="00761B54" w:rsidRDefault="00B54511"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 № 1226 «Деякі питання надання адміністративних послуг через центри надання адміністративних послуг»</w:t>
            </w:r>
          </w:p>
        </w:tc>
      </w:tr>
      <w:tr w:rsidR="00B54511" w:rsidRPr="00761B54" w14:paraId="7969FA4F" w14:textId="77777777" w:rsidTr="00573319">
        <w:tc>
          <w:tcPr>
            <w:tcW w:w="575" w:type="dxa"/>
            <w:tcMar>
              <w:top w:w="150" w:type="dxa"/>
              <w:left w:w="150" w:type="dxa"/>
              <w:bottom w:w="150" w:type="dxa"/>
              <w:right w:w="150" w:type="dxa"/>
            </w:tcMar>
            <w:vAlign w:val="center"/>
            <w:hideMark/>
          </w:tcPr>
          <w:p w14:paraId="3A6B20C8" w14:textId="36B184B1" w:rsidR="00B54511" w:rsidRPr="004F31F9" w:rsidRDefault="00B54511" w:rsidP="00573319">
            <w:pPr>
              <w:spacing w:line="225" w:lineRule="atLeast"/>
              <w:jc w:val="center"/>
              <w:rPr>
                <w:b/>
                <w:bCs/>
                <w:sz w:val="20"/>
                <w:szCs w:val="20"/>
              </w:rPr>
            </w:pPr>
            <w:r w:rsidRPr="004F31F9">
              <w:rPr>
                <w:rStyle w:val="afb"/>
                <w:b w:val="0"/>
                <w:bCs w:val="0"/>
                <w:sz w:val="20"/>
                <w:szCs w:val="20"/>
              </w:rPr>
              <w:t>6</w:t>
            </w:r>
          </w:p>
        </w:tc>
        <w:tc>
          <w:tcPr>
            <w:tcW w:w="3673" w:type="dxa"/>
            <w:tcMar>
              <w:top w:w="150" w:type="dxa"/>
              <w:left w:w="150" w:type="dxa"/>
              <w:bottom w:w="150" w:type="dxa"/>
              <w:right w:w="150" w:type="dxa"/>
            </w:tcMar>
            <w:vAlign w:val="center"/>
            <w:hideMark/>
          </w:tcPr>
          <w:p w14:paraId="3AD55D71" w14:textId="77777777" w:rsidR="00B54511" w:rsidRPr="00761B54" w:rsidRDefault="00B54511" w:rsidP="00573319">
            <w:pPr>
              <w:spacing w:line="225" w:lineRule="atLeast"/>
              <w:jc w:val="center"/>
              <w:rPr>
                <w:sz w:val="20"/>
                <w:szCs w:val="20"/>
              </w:rPr>
            </w:pPr>
            <w:r w:rsidRPr="00761B54">
              <w:rPr>
                <w:sz w:val="20"/>
                <w:szCs w:val="20"/>
              </w:rPr>
              <w:t>Акти центральних органів виконавчої влади</w:t>
            </w:r>
          </w:p>
        </w:tc>
        <w:tc>
          <w:tcPr>
            <w:tcW w:w="5386" w:type="dxa"/>
            <w:tcMar>
              <w:top w:w="150" w:type="dxa"/>
              <w:left w:w="150" w:type="dxa"/>
              <w:bottom w:w="150" w:type="dxa"/>
              <w:right w:w="150" w:type="dxa"/>
            </w:tcMar>
            <w:vAlign w:val="center"/>
            <w:hideMark/>
          </w:tcPr>
          <w:p w14:paraId="266E8827" w14:textId="77777777" w:rsidR="00B54511" w:rsidRPr="00761B54" w:rsidRDefault="00B54511" w:rsidP="00573319">
            <w:pPr>
              <w:spacing w:line="225" w:lineRule="atLeast"/>
              <w:rPr>
                <w:sz w:val="20"/>
                <w:szCs w:val="20"/>
              </w:rPr>
            </w:pPr>
          </w:p>
        </w:tc>
      </w:tr>
      <w:tr w:rsidR="00B54511" w:rsidRPr="00761B54" w14:paraId="5C2FC501" w14:textId="77777777" w:rsidTr="00573319">
        <w:tc>
          <w:tcPr>
            <w:tcW w:w="575" w:type="dxa"/>
            <w:tcMar>
              <w:top w:w="150" w:type="dxa"/>
              <w:left w:w="150" w:type="dxa"/>
              <w:bottom w:w="150" w:type="dxa"/>
              <w:right w:w="150" w:type="dxa"/>
            </w:tcMar>
            <w:vAlign w:val="center"/>
            <w:hideMark/>
          </w:tcPr>
          <w:p w14:paraId="71B4A71A" w14:textId="533C55E6" w:rsidR="00B54511" w:rsidRPr="004F31F9" w:rsidRDefault="00B54511" w:rsidP="00573319">
            <w:pPr>
              <w:spacing w:line="225" w:lineRule="atLeast"/>
              <w:jc w:val="center"/>
              <w:rPr>
                <w:b/>
                <w:bCs/>
                <w:sz w:val="20"/>
                <w:szCs w:val="20"/>
              </w:rPr>
            </w:pPr>
            <w:r w:rsidRPr="004F31F9">
              <w:rPr>
                <w:rStyle w:val="afb"/>
                <w:b w:val="0"/>
                <w:bCs w:val="0"/>
                <w:sz w:val="20"/>
                <w:szCs w:val="20"/>
              </w:rPr>
              <w:t>7</w:t>
            </w:r>
          </w:p>
        </w:tc>
        <w:tc>
          <w:tcPr>
            <w:tcW w:w="3673" w:type="dxa"/>
            <w:tcMar>
              <w:top w:w="150" w:type="dxa"/>
              <w:left w:w="150" w:type="dxa"/>
              <w:bottom w:w="150" w:type="dxa"/>
              <w:right w:w="150" w:type="dxa"/>
            </w:tcMar>
            <w:vAlign w:val="center"/>
            <w:hideMark/>
          </w:tcPr>
          <w:p w14:paraId="3A7B7AC5" w14:textId="77777777" w:rsidR="00B54511" w:rsidRPr="00761B54" w:rsidRDefault="00B54511"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2E21A7D1" w14:textId="77777777" w:rsidR="00B54511" w:rsidRPr="00761B54" w:rsidRDefault="00B54511" w:rsidP="00573319">
            <w:pPr>
              <w:spacing w:line="225" w:lineRule="atLeast"/>
              <w:rPr>
                <w:sz w:val="20"/>
                <w:szCs w:val="20"/>
              </w:rPr>
            </w:pPr>
          </w:p>
        </w:tc>
      </w:tr>
      <w:tr w:rsidR="00B54511" w:rsidRPr="00761B54" w14:paraId="01FED8AE" w14:textId="77777777" w:rsidTr="00573319">
        <w:tc>
          <w:tcPr>
            <w:tcW w:w="9634" w:type="dxa"/>
            <w:gridSpan w:val="3"/>
            <w:tcMar>
              <w:top w:w="150" w:type="dxa"/>
              <w:left w:w="150" w:type="dxa"/>
              <w:bottom w:w="150" w:type="dxa"/>
              <w:right w:w="150" w:type="dxa"/>
            </w:tcMar>
            <w:vAlign w:val="center"/>
            <w:hideMark/>
          </w:tcPr>
          <w:p w14:paraId="2FA5AD87" w14:textId="77777777" w:rsidR="00B54511" w:rsidRPr="00761B54" w:rsidRDefault="00B54511"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B54511" w:rsidRPr="00761B54" w14:paraId="600ED513" w14:textId="77777777" w:rsidTr="00573319">
        <w:tc>
          <w:tcPr>
            <w:tcW w:w="575" w:type="dxa"/>
            <w:tcMar>
              <w:top w:w="150" w:type="dxa"/>
              <w:left w:w="150" w:type="dxa"/>
              <w:bottom w:w="150" w:type="dxa"/>
              <w:right w:w="150" w:type="dxa"/>
            </w:tcMar>
            <w:vAlign w:val="center"/>
            <w:hideMark/>
          </w:tcPr>
          <w:p w14:paraId="28CB4D60" w14:textId="4CB847BF" w:rsidR="00B54511" w:rsidRPr="004F31F9" w:rsidRDefault="00B54511" w:rsidP="00573319">
            <w:pPr>
              <w:spacing w:line="225" w:lineRule="atLeast"/>
              <w:jc w:val="center"/>
              <w:rPr>
                <w:b/>
                <w:bCs/>
                <w:sz w:val="20"/>
                <w:szCs w:val="20"/>
              </w:rPr>
            </w:pPr>
            <w:r w:rsidRPr="004F31F9">
              <w:rPr>
                <w:rStyle w:val="afb"/>
                <w:b w:val="0"/>
                <w:bCs w:val="0"/>
                <w:sz w:val="20"/>
                <w:szCs w:val="20"/>
              </w:rPr>
              <w:t>8</w:t>
            </w:r>
          </w:p>
        </w:tc>
        <w:tc>
          <w:tcPr>
            <w:tcW w:w="3673" w:type="dxa"/>
            <w:tcMar>
              <w:top w:w="150" w:type="dxa"/>
              <w:left w:w="150" w:type="dxa"/>
              <w:bottom w:w="150" w:type="dxa"/>
              <w:right w:w="150" w:type="dxa"/>
            </w:tcMar>
            <w:vAlign w:val="center"/>
            <w:hideMark/>
          </w:tcPr>
          <w:p w14:paraId="1A641E44" w14:textId="77777777" w:rsidR="00B54511" w:rsidRPr="00761B54" w:rsidRDefault="00B54511"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hideMark/>
          </w:tcPr>
          <w:p w14:paraId="0DE9DEA3" w14:textId="6A3C1A4E" w:rsidR="00B54511" w:rsidRPr="00761B54" w:rsidRDefault="00B54511" w:rsidP="00573319">
            <w:pPr>
              <w:jc w:val="both"/>
              <w:rPr>
                <w:sz w:val="20"/>
                <w:szCs w:val="20"/>
              </w:rPr>
            </w:pPr>
            <w:r w:rsidRPr="00761B54">
              <w:rPr>
                <w:sz w:val="20"/>
                <w:szCs w:val="20"/>
              </w:rPr>
              <w:t xml:space="preserve">Заява </w:t>
            </w:r>
            <w:r w:rsidR="00995415" w:rsidRPr="00761B54">
              <w:rPr>
                <w:sz w:val="20"/>
                <w:szCs w:val="20"/>
              </w:rPr>
              <w:t>про внесення відомостей (змін до них) до Державного земельного кадастру</w:t>
            </w:r>
          </w:p>
        </w:tc>
      </w:tr>
      <w:tr w:rsidR="00B54511" w:rsidRPr="00761B54" w14:paraId="24395D30" w14:textId="77777777" w:rsidTr="00573319">
        <w:tc>
          <w:tcPr>
            <w:tcW w:w="575" w:type="dxa"/>
            <w:tcMar>
              <w:top w:w="150" w:type="dxa"/>
              <w:left w:w="150" w:type="dxa"/>
              <w:bottom w:w="150" w:type="dxa"/>
              <w:right w:w="150" w:type="dxa"/>
            </w:tcMar>
            <w:vAlign w:val="center"/>
            <w:hideMark/>
          </w:tcPr>
          <w:p w14:paraId="34112D25" w14:textId="54A55981" w:rsidR="00B54511" w:rsidRPr="004F31F9" w:rsidRDefault="00B54511" w:rsidP="00573319">
            <w:pPr>
              <w:spacing w:line="225" w:lineRule="atLeast"/>
              <w:jc w:val="center"/>
              <w:rPr>
                <w:b/>
                <w:bCs/>
                <w:sz w:val="20"/>
                <w:szCs w:val="20"/>
              </w:rPr>
            </w:pPr>
            <w:r w:rsidRPr="004F31F9">
              <w:rPr>
                <w:rStyle w:val="afb"/>
                <w:b w:val="0"/>
                <w:bCs w:val="0"/>
                <w:sz w:val="20"/>
                <w:szCs w:val="20"/>
              </w:rPr>
              <w:lastRenderedPageBreak/>
              <w:t>9</w:t>
            </w:r>
          </w:p>
        </w:tc>
        <w:tc>
          <w:tcPr>
            <w:tcW w:w="3673" w:type="dxa"/>
            <w:tcMar>
              <w:top w:w="150" w:type="dxa"/>
              <w:left w:w="150" w:type="dxa"/>
              <w:bottom w:w="150" w:type="dxa"/>
              <w:right w:w="150" w:type="dxa"/>
            </w:tcMar>
            <w:vAlign w:val="center"/>
            <w:hideMark/>
          </w:tcPr>
          <w:p w14:paraId="11FDA5DB" w14:textId="77777777" w:rsidR="00B54511" w:rsidRPr="00761B54" w:rsidRDefault="00B54511"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Mar>
              <w:top w:w="150" w:type="dxa"/>
              <w:left w:w="150" w:type="dxa"/>
              <w:bottom w:w="150" w:type="dxa"/>
              <w:right w:w="150" w:type="dxa"/>
            </w:tcMar>
            <w:hideMark/>
          </w:tcPr>
          <w:p w14:paraId="4AD08BFD" w14:textId="18D23A34" w:rsidR="00B54511" w:rsidRPr="00761B54" w:rsidRDefault="00B54511" w:rsidP="00573319">
            <w:pPr>
              <w:jc w:val="both"/>
              <w:rPr>
                <w:sz w:val="20"/>
                <w:szCs w:val="20"/>
              </w:rPr>
            </w:pPr>
            <w:r w:rsidRPr="00761B54">
              <w:rPr>
                <w:sz w:val="20"/>
                <w:szCs w:val="20"/>
              </w:rPr>
              <w:t>1.</w:t>
            </w:r>
            <w:r w:rsidR="00F32CF1">
              <w:rPr>
                <w:sz w:val="20"/>
                <w:szCs w:val="20"/>
              </w:rPr>
              <w:t> </w:t>
            </w:r>
            <w:r w:rsidRPr="00761B54">
              <w:rPr>
                <w:sz w:val="20"/>
                <w:szCs w:val="20"/>
              </w:rPr>
              <w:t>Заява</w:t>
            </w:r>
            <w:r w:rsidR="00BE7E3B" w:rsidRPr="00761B54">
              <w:rPr>
                <w:sz w:val="20"/>
                <w:szCs w:val="20"/>
              </w:rPr>
              <w:t xml:space="preserve"> про внесення відомостей (змін до них) до Державного земельного кадастру </w:t>
            </w:r>
            <w:r w:rsidRPr="00761B54">
              <w:rPr>
                <w:sz w:val="20"/>
                <w:szCs w:val="20"/>
              </w:rPr>
              <w:t>за формою, встановленою Порядком ведення Державного земельного кадастру, земельного кадастру, затвердженим постановою Кабінету Міністрів України від 17 жовтня 2012 р.  № 1051 (форма заяви додається)*</w:t>
            </w:r>
            <w:r w:rsidR="00F32CF1">
              <w:rPr>
                <w:sz w:val="20"/>
                <w:szCs w:val="20"/>
              </w:rPr>
              <w:t>.</w:t>
            </w:r>
          </w:p>
          <w:p w14:paraId="4CA8631D" w14:textId="70C53BA2" w:rsidR="00506076" w:rsidRPr="00F24B2D" w:rsidRDefault="00B54511" w:rsidP="00506076">
            <w:pPr>
              <w:jc w:val="both"/>
              <w:rPr>
                <w:sz w:val="20"/>
                <w:szCs w:val="20"/>
              </w:rPr>
            </w:pPr>
            <w:r w:rsidRPr="00761B54">
              <w:rPr>
                <w:sz w:val="20"/>
                <w:szCs w:val="20"/>
              </w:rPr>
              <w:t xml:space="preserve">2. </w:t>
            </w:r>
            <w:r w:rsidR="00506076" w:rsidRPr="00761B54">
              <w:rPr>
                <w:sz w:val="20"/>
                <w:szCs w:val="20"/>
              </w:rPr>
              <w:t>Документація із землеустрою, інші документи, які згідно з </w:t>
            </w:r>
            <w:hyperlink r:id="rId202" w:anchor="n3182" w:history="1">
              <w:r w:rsidR="00506076" w:rsidRPr="00761B54">
                <w:rPr>
                  <w:rStyle w:val="af1"/>
                  <w:color w:val="auto"/>
                  <w:sz w:val="20"/>
                  <w:szCs w:val="20"/>
                  <w:u w:val="none"/>
                </w:rPr>
                <w:t>пунктом 106</w:t>
              </w:r>
            </w:hyperlink>
            <w:hyperlink r:id="rId203" w:anchor="n3182" w:history="1">
              <w:r w:rsidR="00506076" w:rsidRPr="00761B54">
                <w:rPr>
                  <w:rStyle w:val="af1"/>
                  <w:color w:val="auto"/>
                  <w:sz w:val="20"/>
                  <w:szCs w:val="20"/>
                  <w:u w:val="none"/>
                  <w:vertAlign w:val="superscript"/>
                </w:rPr>
                <w:t>4</w:t>
              </w:r>
            </w:hyperlink>
            <w:r w:rsidR="00506076" w:rsidRPr="00761B54">
              <w:rPr>
                <w:sz w:val="20"/>
                <w:szCs w:val="20"/>
              </w:rPr>
              <w:t xml:space="preserve">  Порядку ведення Державного земельного кадастру, земельного кадастру, затвердженим постановою Кабінету Міністрів України від 17 жовтня 2012 р.  № 1051, є підставою для внесення відомостей (змін до них) до Державного земельного кадастру про меліоративну мережу, складову частину меліоративної мережі (технічна документація із землеустрою щодо інвентаризації земель; інша документація із землеустрою відповідно до  </w:t>
            </w:r>
            <w:hyperlink r:id="rId204" w:anchor="n203" w:tgtFrame="_blank" w:history="1">
              <w:r w:rsidR="00506076" w:rsidRPr="00761B54">
                <w:rPr>
                  <w:rStyle w:val="af1"/>
                  <w:rFonts w:eastAsiaTheme="majorEastAsia"/>
                  <w:color w:val="auto"/>
                  <w:sz w:val="20"/>
                  <w:szCs w:val="20"/>
                  <w:u w:val="none"/>
                </w:rPr>
                <w:t>статті 25</w:t>
              </w:r>
            </w:hyperlink>
            <w:r w:rsidR="00506076" w:rsidRPr="00761B54">
              <w:rPr>
                <w:sz w:val="20"/>
                <w:szCs w:val="20"/>
              </w:rPr>
              <w:t xml:space="preserve"> Закону України «Про землеустрій»). </w:t>
            </w:r>
            <w:r w:rsidR="00506076" w:rsidRPr="00761B54">
              <w:rPr>
                <w:sz w:val="20"/>
                <w:szCs w:val="20"/>
                <w:shd w:val="clear" w:color="auto" w:fill="FFFFFF"/>
              </w:rPr>
              <w:t xml:space="preserve">Документація із землеустрою в електронній формі засвідчується </w:t>
            </w:r>
            <w:r w:rsidR="00506076"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205" w:tgtFrame="_blank" w:history="1">
              <w:r w:rsidR="00506076" w:rsidRPr="00761B54">
                <w:rPr>
                  <w:rStyle w:val="af1"/>
                  <w:rFonts w:eastAsiaTheme="majorEastAsia"/>
                  <w:color w:val="auto"/>
                  <w:sz w:val="20"/>
                  <w:szCs w:val="20"/>
                  <w:u w:val="none"/>
                </w:rPr>
                <w:t>Закону України</w:t>
              </w:r>
            </w:hyperlink>
            <w:r w:rsidR="00506076" w:rsidRPr="00761B54">
              <w:rPr>
                <w:sz w:val="20"/>
                <w:szCs w:val="20"/>
              </w:rPr>
              <w:t> «Про електронну ідентифікацію та електронні довірчі послуги»</w:t>
            </w:r>
            <w:r w:rsidR="00F32CF1">
              <w:rPr>
                <w:sz w:val="20"/>
                <w:szCs w:val="20"/>
              </w:rPr>
              <w:t>.</w:t>
            </w:r>
          </w:p>
          <w:p w14:paraId="6EF410E7" w14:textId="77777777" w:rsidR="00B54511" w:rsidRPr="00761B54" w:rsidRDefault="00B54511" w:rsidP="00573319">
            <w:pPr>
              <w:pStyle w:val="rvps2"/>
              <w:shd w:val="clear" w:color="auto" w:fill="FFFFFF"/>
              <w:spacing w:before="0" w:beforeAutospacing="0" w:after="0" w:afterAutospacing="0"/>
              <w:jc w:val="both"/>
              <w:rPr>
                <w:sz w:val="20"/>
                <w:szCs w:val="20"/>
              </w:rPr>
            </w:pPr>
            <w:r w:rsidRPr="00761B54">
              <w:rPr>
                <w:sz w:val="20"/>
                <w:szCs w:val="20"/>
              </w:rPr>
              <w:t>3. Електронний документ.</w:t>
            </w:r>
          </w:p>
        </w:tc>
      </w:tr>
      <w:tr w:rsidR="00B54511" w:rsidRPr="00761B54" w14:paraId="67D17237" w14:textId="77777777" w:rsidTr="00573319">
        <w:tc>
          <w:tcPr>
            <w:tcW w:w="575" w:type="dxa"/>
            <w:tcMar>
              <w:top w:w="150" w:type="dxa"/>
              <w:left w:w="150" w:type="dxa"/>
              <w:bottom w:w="150" w:type="dxa"/>
              <w:right w:w="150" w:type="dxa"/>
            </w:tcMar>
            <w:vAlign w:val="center"/>
            <w:hideMark/>
          </w:tcPr>
          <w:p w14:paraId="47B8CA3C" w14:textId="66679203" w:rsidR="00B54511" w:rsidRPr="004F31F9" w:rsidRDefault="00B54511" w:rsidP="00573319">
            <w:pPr>
              <w:spacing w:line="225" w:lineRule="atLeast"/>
              <w:jc w:val="center"/>
              <w:rPr>
                <w:b/>
                <w:bCs/>
                <w:sz w:val="20"/>
                <w:szCs w:val="20"/>
              </w:rPr>
            </w:pPr>
            <w:r w:rsidRPr="004F31F9">
              <w:rPr>
                <w:rStyle w:val="afb"/>
                <w:b w:val="0"/>
                <w:bCs w:val="0"/>
                <w:sz w:val="20"/>
                <w:szCs w:val="20"/>
              </w:rPr>
              <w:t>10</w:t>
            </w:r>
          </w:p>
        </w:tc>
        <w:tc>
          <w:tcPr>
            <w:tcW w:w="3673" w:type="dxa"/>
            <w:tcMar>
              <w:top w:w="150" w:type="dxa"/>
              <w:left w:w="150" w:type="dxa"/>
              <w:bottom w:w="150" w:type="dxa"/>
              <w:right w:w="150" w:type="dxa"/>
            </w:tcMar>
            <w:vAlign w:val="center"/>
            <w:hideMark/>
          </w:tcPr>
          <w:p w14:paraId="17334ACC" w14:textId="77777777" w:rsidR="00B54511" w:rsidRPr="00761B54" w:rsidRDefault="00B54511"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Mar>
              <w:top w:w="150" w:type="dxa"/>
              <w:left w:w="150" w:type="dxa"/>
              <w:bottom w:w="150" w:type="dxa"/>
              <w:right w:w="150" w:type="dxa"/>
            </w:tcMar>
            <w:hideMark/>
          </w:tcPr>
          <w:p w14:paraId="33F31AAD" w14:textId="3EABCA0C" w:rsidR="00E36726" w:rsidRPr="00761B54" w:rsidRDefault="00E36726" w:rsidP="00E36726">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206"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1B71F1">
              <w:rPr>
                <w:sz w:val="20"/>
                <w:szCs w:val="20"/>
                <w:shd w:val="clear" w:color="auto" w:fill="FFFFFF"/>
              </w:rPr>
              <w:t>.</w:t>
            </w:r>
          </w:p>
          <w:p w14:paraId="3333DDD1" w14:textId="77777777" w:rsidR="00B54511" w:rsidRPr="00761B54" w:rsidRDefault="00B54511"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B54511" w:rsidRPr="00761B54" w14:paraId="2172E42B" w14:textId="77777777" w:rsidTr="00573319">
        <w:tc>
          <w:tcPr>
            <w:tcW w:w="575" w:type="dxa"/>
            <w:tcMar>
              <w:top w:w="150" w:type="dxa"/>
              <w:left w:w="150" w:type="dxa"/>
              <w:bottom w:w="150" w:type="dxa"/>
              <w:right w:w="150" w:type="dxa"/>
            </w:tcMar>
            <w:vAlign w:val="center"/>
            <w:hideMark/>
          </w:tcPr>
          <w:p w14:paraId="69179945" w14:textId="2E59695D" w:rsidR="00B54511" w:rsidRPr="004F31F9" w:rsidRDefault="00B54511" w:rsidP="00573319">
            <w:pPr>
              <w:spacing w:line="225" w:lineRule="atLeast"/>
              <w:jc w:val="center"/>
              <w:rPr>
                <w:b/>
                <w:bCs/>
                <w:sz w:val="20"/>
                <w:szCs w:val="20"/>
              </w:rPr>
            </w:pPr>
            <w:r w:rsidRPr="004F31F9">
              <w:rPr>
                <w:rStyle w:val="afb"/>
                <w:b w:val="0"/>
                <w:bCs w:val="0"/>
                <w:sz w:val="20"/>
                <w:szCs w:val="20"/>
              </w:rPr>
              <w:t>11</w:t>
            </w:r>
          </w:p>
        </w:tc>
        <w:tc>
          <w:tcPr>
            <w:tcW w:w="3673" w:type="dxa"/>
            <w:tcMar>
              <w:top w:w="150" w:type="dxa"/>
              <w:left w:w="150" w:type="dxa"/>
              <w:bottom w:w="150" w:type="dxa"/>
              <w:right w:w="150" w:type="dxa"/>
            </w:tcMar>
            <w:vAlign w:val="center"/>
            <w:hideMark/>
          </w:tcPr>
          <w:p w14:paraId="495FDE7B" w14:textId="77777777" w:rsidR="00B54511" w:rsidRPr="00761B54" w:rsidRDefault="00B54511"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tcMar>
              <w:top w:w="150" w:type="dxa"/>
              <w:left w:w="150" w:type="dxa"/>
              <w:bottom w:w="150" w:type="dxa"/>
              <w:right w:w="150" w:type="dxa"/>
            </w:tcMar>
            <w:vAlign w:val="center"/>
            <w:hideMark/>
          </w:tcPr>
          <w:p w14:paraId="7DE6FC88" w14:textId="77777777" w:rsidR="00B54511" w:rsidRPr="00761B54" w:rsidRDefault="00B54511" w:rsidP="00573319">
            <w:pPr>
              <w:spacing w:line="225" w:lineRule="atLeast"/>
              <w:rPr>
                <w:sz w:val="20"/>
                <w:szCs w:val="20"/>
              </w:rPr>
            </w:pPr>
            <w:r w:rsidRPr="00761B54">
              <w:rPr>
                <w:sz w:val="20"/>
                <w:szCs w:val="20"/>
              </w:rPr>
              <w:t>Безоплатно</w:t>
            </w:r>
          </w:p>
        </w:tc>
      </w:tr>
      <w:tr w:rsidR="00B54511" w:rsidRPr="00761B54" w14:paraId="0E645ED8" w14:textId="77777777" w:rsidTr="00573319">
        <w:tc>
          <w:tcPr>
            <w:tcW w:w="575" w:type="dxa"/>
            <w:tcMar>
              <w:top w:w="150" w:type="dxa"/>
              <w:left w:w="150" w:type="dxa"/>
              <w:bottom w:w="150" w:type="dxa"/>
              <w:right w:w="150" w:type="dxa"/>
            </w:tcMar>
            <w:vAlign w:val="center"/>
            <w:hideMark/>
          </w:tcPr>
          <w:p w14:paraId="4FA81BB7" w14:textId="372BDA52" w:rsidR="00B54511" w:rsidRPr="004F31F9" w:rsidRDefault="00B54511" w:rsidP="00573319">
            <w:pPr>
              <w:spacing w:line="225" w:lineRule="atLeast"/>
              <w:jc w:val="center"/>
              <w:rPr>
                <w:b/>
                <w:bCs/>
                <w:sz w:val="20"/>
                <w:szCs w:val="20"/>
              </w:rPr>
            </w:pPr>
            <w:r w:rsidRPr="004F31F9">
              <w:rPr>
                <w:rStyle w:val="afb"/>
                <w:b w:val="0"/>
                <w:bCs w:val="0"/>
                <w:sz w:val="20"/>
                <w:szCs w:val="20"/>
              </w:rPr>
              <w:t>12</w:t>
            </w:r>
          </w:p>
        </w:tc>
        <w:tc>
          <w:tcPr>
            <w:tcW w:w="3673" w:type="dxa"/>
            <w:tcMar>
              <w:top w:w="150" w:type="dxa"/>
              <w:left w:w="150" w:type="dxa"/>
              <w:bottom w:w="150" w:type="dxa"/>
              <w:right w:w="150" w:type="dxa"/>
            </w:tcMar>
            <w:vAlign w:val="center"/>
            <w:hideMark/>
          </w:tcPr>
          <w:p w14:paraId="7F3C0A00" w14:textId="77777777" w:rsidR="00B54511" w:rsidRPr="00761B54" w:rsidRDefault="00B54511" w:rsidP="00573319">
            <w:pPr>
              <w:spacing w:line="225" w:lineRule="atLeast"/>
              <w:jc w:val="center"/>
              <w:rPr>
                <w:sz w:val="20"/>
                <w:szCs w:val="20"/>
              </w:rPr>
            </w:pPr>
            <w:r w:rsidRPr="00761B54">
              <w:rPr>
                <w:sz w:val="20"/>
                <w:szCs w:val="20"/>
              </w:rPr>
              <w:t>Строк надання адміністративної послуги</w:t>
            </w:r>
          </w:p>
        </w:tc>
        <w:tc>
          <w:tcPr>
            <w:tcW w:w="5386" w:type="dxa"/>
            <w:tcMar>
              <w:top w:w="150" w:type="dxa"/>
              <w:left w:w="150" w:type="dxa"/>
              <w:bottom w:w="150" w:type="dxa"/>
              <w:right w:w="150" w:type="dxa"/>
            </w:tcMar>
            <w:vAlign w:val="center"/>
            <w:hideMark/>
          </w:tcPr>
          <w:p w14:paraId="3D58AFFD" w14:textId="286344D9" w:rsidR="00B54511" w:rsidRPr="00761B54" w:rsidRDefault="00B54511" w:rsidP="00573319">
            <w:pPr>
              <w:spacing w:line="225" w:lineRule="atLeast"/>
              <w:jc w:val="both"/>
              <w:rPr>
                <w:sz w:val="20"/>
                <w:szCs w:val="20"/>
              </w:rPr>
            </w:pPr>
            <w:r w:rsidRPr="00761B54">
              <w:rPr>
                <w:sz w:val="20"/>
                <w:szCs w:val="20"/>
              </w:rPr>
              <w:t xml:space="preserve">14 робочих днів з дня реєстрації заяви </w:t>
            </w:r>
            <w:r w:rsidR="004D790F" w:rsidRPr="004F31F9">
              <w:rPr>
                <w:sz w:val="20"/>
                <w:szCs w:val="20"/>
              </w:rPr>
              <w:t>у Державному земельному кадастрі</w:t>
            </w:r>
            <w:r w:rsidR="004F387E" w:rsidRPr="004F31F9">
              <w:rPr>
                <w:bCs/>
                <w:sz w:val="20"/>
                <w:szCs w:val="20"/>
              </w:rPr>
              <w:t xml:space="preserve"> або більший строк, який відповідає строку залишення заяви без руху</w:t>
            </w:r>
          </w:p>
        </w:tc>
      </w:tr>
      <w:tr w:rsidR="00B54511" w:rsidRPr="00761B54" w14:paraId="21997EA7" w14:textId="77777777" w:rsidTr="00573319">
        <w:tc>
          <w:tcPr>
            <w:tcW w:w="575" w:type="dxa"/>
            <w:tcMar>
              <w:top w:w="150" w:type="dxa"/>
              <w:left w:w="150" w:type="dxa"/>
              <w:bottom w:w="150" w:type="dxa"/>
              <w:right w:w="150" w:type="dxa"/>
            </w:tcMar>
            <w:vAlign w:val="center"/>
            <w:hideMark/>
          </w:tcPr>
          <w:p w14:paraId="3B974775" w14:textId="0354F022" w:rsidR="00B54511" w:rsidRPr="004F31F9" w:rsidRDefault="00B54511" w:rsidP="00573319">
            <w:pPr>
              <w:spacing w:line="225" w:lineRule="atLeast"/>
              <w:jc w:val="center"/>
              <w:rPr>
                <w:b/>
                <w:bCs/>
                <w:sz w:val="20"/>
                <w:szCs w:val="20"/>
              </w:rPr>
            </w:pPr>
            <w:r w:rsidRPr="004F31F9">
              <w:rPr>
                <w:rStyle w:val="afb"/>
                <w:b w:val="0"/>
                <w:bCs w:val="0"/>
                <w:sz w:val="20"/>
                <w:szCs w:val="20"/>
              </w:rPr>
              <w:t>13</w:t>
            </w:r>
          </w:p>
        </w:tc>
        <w:tc>
          <w:tcPr>
            <w:tcW w:w="3673" w:type="dxa"/>
            <w:tcMar>
              <w:top w:w="150" w:type="dxa"/>
              <w:left w:w="150" w:type="dxa"/>
              <w:bottom w:w="150" w:type="dxa"/>
              <w:right w:w="150" w:type="dxa"/>
            </w:tcMar>
            <w:vAlign w:val="center"/>
            <w:hideMark/>
          </w:tcPr>
          <w:p w14:paraId="359D15D1" w14:textId="77777777" w:rsidR="00B54511" w:rsidRPr="00761B54" w:rsidRDefault="00B54511"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6" w:type="dxa"/>
            <w:tcMar>
              <w:top w:w="150" w:type="dxa"/>
              <w:left w:w="150" w:type="dxa"/>
              <w:bottom w:w="150" w:type="dxa"/>
              <w:right w:w="150" w:type="dxa"/>
            </w:tcMar>
            <w:hideMark/>
          </w:tcPr>
          <w:p w14:paraId="665AC33F" w14:textId="77777777" w:rsidR="00B54511" w:rsidRPr="00761B54" w:rsidRDefault="00B54511" w:rsidP="00573319">
            <w:pPr>
              <w:pStyle w:val="rvps2"/>
              <w:shd w:val="clear" w:color="auto" w:fill="FFFFFF"/>
              <w:spacing w:before="0" w:beforeAutospacing="0" w:after="0" w:afterAutospacing="0"/>
              <w:ind w:hanging="6"/>
              <w:jc w:val="both"/>
              <w:rPr>
                <w:sz w:val="20"/>
                <w:szCs w:val="20"/>
                <w:lang w:val="ru-RU"/>
              </w:rPr>
            </w:pPr>
            <w:r w:rsidRPr="00761B54">
              <w:rPr>
                <w:sz w:val="20"/>
                <w:szCs w:val="20"/>
              </w:rPr>
              <w:t>1. Подані документи не відповідають вимогам законодавства.</w:t>
            </w:r>
          </w:p>
          <w:p w14:paraId="43013D4D" w14:textId="16505891" w:rsidR="00B54511" w:rsidRPr="00761B54" w:rsidRDefault="00B54511" w:rsidP="00573319">
            <w:pPr>
              <w:pStyle w:val="rvps2"/>
              <w:shd w:val="clear" w:color="auto" w:fill="FFFFFF"/>
              <w:spacing w:before="0" w:beforeAutospacing="0" w:after="0" w:afterAutospacing="0"/>
              <w:ind w:hanging="6"/>
              <w:jc w:val="both"/>
              <w:rPr>
                <w:sz w:val="20"/>
                <w:szCs w:val="20"/>
              </w:rPr>
            </w:pPr>
            <w:r w:rsidRPr="00761B54">
              <w:rPr>
                <w:sz w:val="20"/>
                <w:szCs w:val="20"/>
              </w:rPr>
              <w:t>2.</w:t>
            </w:r>
            <w:r w:rsidR="004F31F9">
              <w:rPr>
                <w:sz w:val="20"/>
                <w:szCs w:val="20"/>
              </w:rPr>
              <w:t> </w:t>
            </w:r>
            <w:r w:rsidRPr="00761B54">
              <w:rPr>
                <w:sz w:val="20"/>
                <w:szCs w:val="20"/>
              </w:rPr>
              <w:t>Заявлена складова частина меліоративної мережі вже зареєстрована</w:t>
            </w:r>
          </w:p>
        </w:tc>
      </w:tr>
      <w:tr w:rsidR="00221AAE" w:rsidRPr="00761B54" w14:paraId="4DCCAC40" w14:textId="77777777" w:rsidTr="00573319">
        <w:tc>
          <w:tcPr>
            <w:tcW w:w="575" w:type="dxa"/>
            <w:tcMar>
              <w:top w:w="150" w:type="dxa"/>
              <w:left w:w="150" w:type="dxa"/>
              <w:bottom w:w="150" w:type="dxa"/>
              <w:right w:w="150" w:type="dxa"/>
            </w:tcMar>
            <w:vAlign w:val="center"/>
            <w:hideMark/>
          </w:tcPr>
          <w:p w14:paraId="189C91AE" w14:textId="6C8CFDC6" w:rsidR="00221AAE" w:rsidRPr="004F31F9" w:rsidRDefault="00221AAE" w:rsidP="00221AAE">
            <w:pPr>
              <w:spacing w:line="225" w:lineRule="atLeast"/>
              <w:jc w:val="center"/>
              <w:rPr>
                <w:b/>
                <w:bCs/>
                <w:sz w:val="20"/>
                <w:szCs w:val="20"/>
              </w:rPr>
            </w:pPr>
            <w:r w:rsidRPr="004F31F9">
              <w:rPr>
                <w:rStyle w:val="afb"/>
                <w:b w:val="0"/>
                <w:bCs w:val="0"/>
                <w:sz w:val="20"/>
                <w:szCs w:val="20"/>
              </w:rPr>
              <w:t>14</w:t>
            </w:r>
          </w:p>
        </w:tc>
        <w:tc>
          <w:tcPr>
            <w:tcW w:w="3673" w:type="dxa"/>
            <w:tcMar>
              <w:top w:w="150" w:type="dxa"/>
              <w:left w:w="150" w:type="dxa"/>
              <w:bottom w:w="150" w:type="dxa"/>
              <w:right w:w="150" w:type="dxa"/>
            </w:tcMar>
            <w:vAlign w:val="center"/>
            <w:hideMark/>
          </w:tcPr>
          <w:p w14:paraId="498D7EDA" w14:textId="77777777" w:rsidR="00221AAE" w:rsidRPr="00761B54" w:rsidRDefault="00221AAE" w:rsidP="00221AAE">
            <w:pPr>
              <w:spacing w:line="225" w:lineRule="atLeast"/>
              <w:jc w:val="center"/>
              <w:rPr>
                <w:sz w:val="20"/>
                <w:szCs w:val="20"/>
              </w:rPr>
            </w:pPr>
            <w:r w:rsidRPr="00761B54">
              <w:rPr>
                <w:sz w:val="20"/>
                <w:szCs w:val="20"/>
              </w:rPr>
              <w:t>Результат надання адміністративної послуги</w:t>
            </w:r>
          </w:p>
        </w:tc>
        <w:tc>
          <w:tcPr>
            <w:tcW w:w="5386" w:type="dxa"/>
            <w:tcMar>
              <w:top w:w="150" w:type="dxa"/>
              <w:left w:w="150" w:type="dxa"/>
              <w:bottom w:w="150" w:type="dxa"/>
              <w:right w:w="150" w:type="dxa"/>
            </w:tcMar>
            <w:hideMark/>
          </w:tcPr>
          <w:p w14:paraId="574C363B" w14:textId="77777777" w:rsidR="00221AAE" w:rsidRPr="00761B54" w:rsidRDefault="00221AAE" w:rsidP="00221AAE">
            <w:pPr>
              <w:jc w:val="both"/>
              <w:rPr>
                <w:bCs/>
                <w:sz w:val="20"/>
                <w:szCs w:val="20"/>
                <w:shd w:val="clear" w:color="auto" w:fill="FFFFFF"/>
              </w:rPr>
            </w:pPr>
            <w:r w:rsidRPr="00761B54">
              <w:rPr>
                <w:sz w:val="20"/>
                <w:szCs w:val="20"/>
              </w:rPr>
              <w:t xml:space="preserve">Витяг з Державного земельного кадастру про </w:t>
            </w:r>
            <w:r w:rsidRPr="00761B54">
              <w:rPr>
                <w:sz w:val="20"/>
                <w:szCs w:val="20"/>
                <w:shd w:val="clear" w:color="auto" w:fill="FFFFFF"/>
              </w:rPr>
              <w:t>меліоративну мережу,</w:t>
            </w:r>
            <w:r w:rsidRPr="00761B54">
              <w:rPr>
                <w:iCs/>
                <w:sz w:val="22"/>
                <w:szCs w:val="22"/>
              </w:rPr>
              <w:t xml:space="preserve"> </w:t>
            </w:r>
            <w:r w:rsidRPr="00761B54">
              <w:rPr>
                <w:bCs/>
                <w:sz w:val="20"/>
                <w:szCs w:val="20"/>
                <w:shd w:val="clear" w:color="auto" w:fill="FFFFFF"/>
              </w:rPr>
              <w:t>складову частину меліоративної мережі</w:t>
            </w:r>
          </w:p>
          <w:p w14:paraId="7D5AA61F" w14:textId="77777777" w:rsidR="00221AAE" w:rsidRDefault="00221AAE" w:rsidP="00221AAE">
            <w:pPr>
              <w:jc w:val="both"/>
              <w:rPr>
                <w:sz w:val="20"/>
                <w:szCs w:val="20"/>
              </w:rPr>
            </w:pPr>
            <w:r w:rsidRPr="00761B54">
              <w:rPr>
                <w:sz w:val="20"/>
                <w:szCs w:val="20"/>
              </w:rPr>
              <w:t>Рішення про відмову у внесенні відомостей (змін до них) до Державного земельного кадастру</w:t>
            </w:r>
          </w:p>
          <w:p w14:paraId="5D70D4E9" w14:textId="347DE85B" w:rsidR="0023644B" w:rsidRPr="004F31F9" w:rsidRDefault="0023644B" w:rsidP="00221AAE">
            <w:pPr>
              <w:jc w:val="both"/>
              <w:rPr>
                <w:sz w:val="20"/>
                <w:szCs w:val="20"/>
              </w:rPr>
            </w:pPr>
            <w:r w:rsidRPr="004F31F9">
              <w:rPr>
                <w:sz w:val="20"/>
                <w:szCs w:val="20"/>
              </w:rPr>
              <w:t>Протокол проведення перевірки електронного документа</w:t>
            </w:r>
          </w:p>
          <w:p w14:paraId="19A3F5CA" w14:textId="77777777" w:rsidR="00A8567D" w:rsidRPr="00F24B2D" w:rsidRDefault="00A8567D" w:rsidP="00A8567D">
            <w:pPr>
              <w:pStyle w:val="ac"/>
              <w:spacing w:before="0" w:beforeAutospacing="0" w:after="0" w:afterAutospacing="0"/>
              <w:rPr>
                <w:sz w:val="20"/>
                <w:szCs w:val="20"/>
              </w:rPr>
            </w:pPr>
            <w:r w:rsidRPr="004F31F9">
              <w:rPr>
                <w:sz w:val="20"/>
                <w:szCs w:val="20"/>
              </w:rPr>
              <w:t>Рішення про відмову у прийнятті заяви до розгляду</w:t>
            </w:r>
          </w:p>
          <w:p w14:paraId="333A84D2" w14:textId="77777777" w:rsidR="00A8567D" w:rsidRPr="004F31F9" w:rsidRDefault="00A8567D" w:rsidP="00A8567D">
            <w:pPr>
              <w:jc w:val="both"/>
              <w:rPr>
                <w:sz w:val="20"/>
                <w:szCs w:val="20"/>
              </w:rPr>
            </w:pPr>
            <w:r w:rsidRPr="004F31F9">
              <w:rPr>
                <w:sz w:val="20"/>
                <w:szCs w:val="20"/>
              </w:rPr>
              <w:lastRenderedPageBreak/>
              <w:t>Рішення про залишення заяви про внесення відомостей (змін до них) до Державного земельного кадастру без розгляду у зв’язку з її відкликанням</w:t>
            </w:r>
          </w:p>
          <w:p w14:paraId="6706448D" w14:textId="77777777" w:rsidR="00413674" w:rsidRPr="004F31F9" w:rsidRDefault="00413674" w:rsidP="00413674">
            <w:pPr>
              <w:jc w:val="both"/>
              <w:rPr>
                <w:sz w:val="20"/>
                <w:szCs w:val="20"/>
              </w:rPr>
            </w:pPr>
            <w:r w:rsidRPr="004F31F9">
              <w:rPr>
                <w:sz w:val="20"/>
                <w:szCs w:val="20"/>
              </w:rPr>
              <w:t xml:space="preserve">Повідомлення про залишення заяви без руху </w:t>
            </w:r>
          </w:p>
          <w:p w14:paraId="7680D45F" w14:textId="77777777" w:rsidR="00413674" w:rsidRPr="004F31F9" w:rsidRDefault="00413674" w:rsidP="00413674">
            <w:pPr>
              <w:jc w:val="both"/>
              <w:rPr>
                <w:sz w:val="20"/>
                <w:szCs w:val="20"/>
              </w:rPr>
            </w:pPr>
            <w:r w:rsidRPr="004F31F9">
              <w:rPr>
                <w:sz w:val="20"/>
                <w:szCs w:val="20"/>
              </w:rPr>
              <w:t>Повідомлення про продовження строку усунення виявлених недоліків</w:t>
            </w:r>
          </w:p>
          <w:p w14:paraId="70CD7E7D" w14:textId="77777777" w:rsidR="00413674" w:rsidRPr="004F31F9" w:rsidRDefault="00413674" w:rsidP="00413674">
            <w:pPr>
              <w:jc w:val="both"/>
              <w:rPr>
                <w:sz w:val="20"/>
                <w:szCs w:val="20"/>
              </w:rPr>
            </w:pPr>
            <w:r w:rsidRPr="004F31F9">
              <w:rPr>
                <w:sz w:val="20"/>
                <w:szCs w:val="20"/>
              </w:rPr>
              <w:t>Повідомлення про відмову у продовженні строку усунення виявлених недоліків</w:t>
            </w:r>
          </w:p>
          <w:p w14:paraId="7398F3C4" w14:textId="68D1CADD" w:rsidR="00365F0E" w:rsidRPr="00365F0E" w:rsidRDefault="00365F0E" w:rsidP="00413674">
            <w:pPr>
              <w:jc w:val="both"/>
              <w:rPr>
                <w:color w:val="000000"/>
                <w:sz w:val="20"/>
                <w:szCs w:val="20"/>
              </w:rPr>
            </w:pPr>
            <w:r w:rsidRPr="004F31F9">
              <w:rPr>
                <w:color w:val="000000"/>
                <w:sz w:val="20"/>
                <w:szCs w:val="20"/>
              </w:rPr>
              <w:t>Рішення про продовження розгляду заяви</w:t>
            </w:r>
          </w:p>
        </w:tc>
      </w:tr>
      <w:tr w:rsidR="00221AAE" w:rsidRPr="00761B54" w14:paraId="44A9F097" w14:textId="77777777" w:rsidTr="00573319">
        <w:tc>
          <w:tcPr>
            <w:tcW w:w="575" w:type="dxa"/>
            <w:tcMar>
              <w:top w:w="150" w:type="dxa"/>
              <w:left w:w="150" w:type="dxa"/>
              <w:bottom w:w="150" w:type="dxa"/>
              <w:right w:w="150" w:type="dxa"/>
            </w:tcMar>
            <w:vAlign w:val="center"/>
            <w:hideMark/>
          </w:tcPr>
          <w:p w14:paraId="3FF8EB71" w14:textId="23627C55" w:rsidR="00221AAE" w:rsidRPr="004F31F9" w:rsidRDefault="00221AAE" w:rsidP="00221AAE">
            <w:pPr>
              <w:spacing w:line="225" w:lineRule="atLeast"/>
              <w:jc w:val="center"/>
              <w:rPr>
                <w:b/>
                <w:bCs/>
                <w:sz w:val="20"/>
                <w:szCs w:val="20"/>
              </w:rPr>
            </w:pPr>
            <w:r w:rsidRPr="004F31F9">
              <w:rPr>
                <w:rStyle w:val="afb"/>
                <w:b w:val="0"/>
                <w:bCs w:val="0"/>
                <w:sz w:val="20"/>
                <w:szCs w:val="20"/>
              </w:rPr>
              <w:lastRenderedPageBreak/>
              <w:t>15</w:t>
            </w:r>
          </w:p>
        </w:tc>
        <w:tc>
          <w:tcPr>
            <w:tcW w:w="3673" w:type="dxa"/>
            <w:tcMar>
              <w:top w:w="150" w:type="dxa"/>
              <w:left w:w="150" w:type="dxa"/>
              <w:bottom w:w="150" w:type="dxa"/>
              <w:right w:w="150" w:type="dxa"/>
            </w:tcMar>
            <w:vAlign w:val="center"/>
            <w:hideMark/>
          </w:tcPr>
          <w:p w14:paraId="4B6D1FDF" w14:textId="77777777" w:rsidR="00221AAE" w:rsidRPr="00761B54" w:rsidRDefault="00221AAE" w:rsidP="00221AAE">
            <w:pPr>
              <w:spacing w:line="225" w:lineRule="atLeast"/>
              <w:jc w:val="center"/>
              <w:rPr>
                <w:sz w:val="20"/>
                <w:szCs w:val="20"/>
              </w:rPr>
            </w:pPr>
            <w:r w:rsidRPr="00761B54">
              <w:rPr>
                <w:sz w:val="20"/>
                <w:szCs w:val="20"/>
              </w:rPr>
              <w:t>Способи отримання відповіді (результату)</w:t>
            </w:r>
          </w:p>
        </w:tc>
        <w:tc>
          <w:tcPr>
            <w:tcW w:w="5386" w:type="dxa"/>
            <w:tcMar>
              <w:top w:w="150" w:type="dxa"/>
              <w:left w:w="150" w:type="dxa"/>
              <w:bottom w:w="150" w:type="dxa"/>
              <w:right w:w="150" w:type="dxa"/>
            </w:tcMar>
            <w:hideMark/>
          </w:tcPr>
          <w:p w14:paraId="346C9557" w14:textId="077E434F" w:rsidR="00221AAE" w:rsidRPr="00761B54" w:rsidRDefault="00221AAE" w:rsidP="00221AAE">
            <w:pPr>
              <w:jc w:val="both"/>
              <w:rPr>
                <w:sz w:val="20"/>
                <w:szCs w:val="20"/>
                <w:shd w:val="clear" w:color="auto" w:fill="FFFFFF"/>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221AAE" w:rsidRPr="00761B54" w14:paraId="31ACDCFC" w14:textId="77777777" w:rsidTr="00573319">
        <w:tc>
          <w:tcPr>
            <w:tcW w:w="575" w:type="dxa"/>
            <w:tcMar>
              <w:top w:w="150" w:type="dxa"/>
              <w:left w:w="150" w:type="dxa"/>
              <w:bottom w:w="150" w:type="dxa"/>
              <w:right w:w="150" w:type="dxa"/>
            </w:tcMar>
            <w:vAlign w:val="center"/>
            <w:hideMark/>
          </w:tcPr>
          <w:p w14:paraId="467F9D5B" w14:textId="14489190" w:rsidR="00221AAE" w:rsidRPr="004F31F9" w:rsidRDefault="00221AAE" w:rsidP="00221AAE">
            <w:pPr>
              <w:spacing w:line="225" w:lineRule="atLeast"/>
              <w:jc w:val="center"/>
              <w:rPr>
                <w:b/>
                <w:bCs/>
                <w:sz w:val="20"/>
                <w:szCs w:val="20"/>
              </w:rPr>
            </w:pPr>
            <w:r w:rsidRPr="004F31F9">
              <w:rPr>
                <w:rStyle w:val="afb"/>
                <w:b w:val="0"/>
                <w:bCs w:val="0"/>
                <w:sz w:val="20"/>
                <w:szCs w:val="20"/>
              </w:rPr>
              <w:t>16</w:t>
            </w:r>
          </w:p>
        </w:tc>
        <w:tc>
          <w:tcPr>
            <w:tcW w:w="3673" w:type="dxa"/>
            <w:tcMar>
              <w:top w:w="150" w:type="dxa"/>
              <w:left w:w="150" w:type="dxa"/>
              <w:bottom w:w="150" w:type="dxa"/>
              <w:right w:w="150" w:type="dxa"/>
            </w:tcMar>
            <w:vAlign w:val="center"/>
            <w:hideMark/>
          </w:tcPr>
          <w:p w14:paraId="28C4975C" w14:textId="77777777" w:rsidR="00221AAE" w:rsidRPr="00761B54" w:rsidRDefault="00221AAE" w:rsidP="00221AAE">
            <w:pPr>
              <w:spacing w:line="225" w:lineRule="atLeast"/>
              <w:jc w:val="center"/>
              <w:rPr>
                <w:sz w:val="20"/>
                <w:szCs w:val="20"/>
              </w:rPr>
            </w:pPr>
            <w:r w:rsidRPr="00761B54">
              <w:rPr>
                <w:sz w:val="20"/>
                <w:szCs w:val="20"/>
              </w:rPr>
              <w:t>Примітка</w:t>
            </w:r>
          </w:p>
        </w:tc>
        <w:tc>
          <w:tcPr>
            <w:tcW w:w="5386" w:type="dxa"/>
            <w:tcMar>
              <w:top w:w="150" w:type="dxa"/>
              <w:left w:w="150" w:type="dxa"/>
              <w:bottom w:w="150" w:type="dxa"/>
              <w:right w:w="150" w:type="dxa"/>
            </w:tcMar>
            <w:hideMark/>
          </w:tcPr>
          <w:p w14:paraId="18EF5C19" w14:textId="6AC291C1" w:rsidR="00221AAE" w:rsidRPr="00761B54" w:rsidRDefault="00221AAE" w:rsidP="00221AAE">
            <w:pPr>
              <w:jc w:val="both"/>
              <w:rPr>
                <w:sz w:val="20"/>
                <w:szCs w:val="20"/>
              </w:rPr>
            </w:pPr>
            <w:r w:rsidRPr="00761B54">
              <w:rPr>
                <w:sz w:val="20"/>
                <w:szCs w:val="20"/>
              </w:rPr>
              <w:t>*Форма заяви про внесення відомостей (змін до них) до Державного земельного кадастру</w:t>
            </w:r>
            <w:r w:rsidRPr="00761B54">
              <w:rPr>
                <w:sz w:val="20"/>
                <w:szCs w:val="20"/>
                <w:shd w:val="clear" w:color="auto" w:fill="FFFFFF"/>
              </w:rPr>
              <w:t xml:space="preserve"> </w:t>
            </w:r>
            <w:r w:rsidRPr="00761B54">
              <w:rPr>
                <w:sz w:val="20"/>
                <w:szCs w:val="20"/>
              </w:rPr>
              <w:t>наведена у додатку до Інформаційної картки адміністративної послуги</w:t>
            </w:r>
          </w:p>
        </w:tc>
      </w:tr>
    </w:tbl>
    <w:p w14:paraId="5EB5B6FF" w14:textId="77777777" w:rsidR="00AB7D81" w:rsidRPr="00761B54" w:rsidRDefault="00AB7D81" w:rsidP="00B54511">
      <w:pPr>
        <w:pStyle w:val="ac"/>
        <w:spacing w:before="0" w:beforeAutospacing="0" w:after="0" w:afterAutospacing="0"/>
        <w:ind w:left="5670"/>
        <w:jc w:val="both"/>
        <w:rPr>
          <w:lang w:val="uk-UA"/>
        </w:rPr>
      </w:pPr>
    </w:p>
    <w:p w14:paraId="614656C6" w14:textId="77777777" w:rsidR="00AB7D81" w:rsidRPr="00761B54" w:rsidRDefault="00AB7D81" w:rsidP="00B54511">
      <w:pPr>
        <w:pStyle w:val="ac"/>
        <w:spacing w:before="0" w:beforeAutospacing="0" w:after="0" w:afterAutospacing="0"/>
        <w:ind w:left="5670"/>
        <w:jc w:val="both"/>
        <w:rPr>
          <w:lang w:val="uk-UA"/>
        </w:rPr>
      </w:pPr>
    </w:p>
    <w:p w14:paraId="41516B65" w14:textId="77777777" w:rsidR="00AB7D81" w:rsidRPr="00761B54" w:rsidRDefault="00AB7D81" w:rsidP="00B54511">
      <w:pPr>
        <w:pStyle w:val="ac"/>
        <w:spacing w:before="0" w:beforeAutospacing="0" w:after="0" w:afterAutospacing="0"/>
        <w:ind w:left="5670"/>
        <w:jc w:val="both"/>
        <w:rPr>
          <w:lang w:val="uk-UA"/>
        </w:rPr>
      </w:pPr>
    </w:p>
    <w:p w14:paraId="5377DAE8" w14:textId="77777777" w:rsidR="00AB7D81" w:rsidRPr="00761B54" w:rsidRDefault="00AB7D81" w:rsidP="00B54511">
      <w:pPr>
        <w:pStyle w:val="ac"/>
        <w:spacing w:before="0" w:beforeAutospacing="0" w:after="0" w:afterAutospacing="0"/>
        <w:ind w:left="5670"/>
        <w:jc w:val="both"/>
        <w:rPr>
          <w:lang w:val="uk-UA"/>
        </w:rPr>
      </w:pPr>
    </w:p>
    <w:p w14:paraId="3B6A5E11" w14:textId="77777777" w:rsidR="00AB7D81" w:rsidRPr="00761B54" w:rsidRDefault="00AB7D81" w:rsidP="00B54511">
      <w:pPr>
        <w:pStyle w:val="ac"/>
        <w:spacing w:before="0" w:beforeAutospacing="0" w:after="0" w:afterAutospacing="0"/>
        <w:ind w:left="5670"/>
        <w:jc w:val="both"/>
        <w:rPr>
          <w:lang w:val="uk-UA"/>
        </w:rPr>
      </w:pPr>
    </w:p>
    <w:p w14:paraId="08F28449" w14:textId="77777777" w:rsidR="00AB7D81" w:rsidRPr="00761B54" w:rsidRDefault="00AB7D81" w:rsidP="00B54511">
      <w:pPr>
        <w:pStyle w:val="ac"/>
        <w:spacing w:before="0" w:beforeAutospacing="0" w:after="0" w:afterAutospacing="0"/>
        <w:ind w:left="5670"/>
        <w:jc w:val="both"/>
        <w:rPr>
          <w:lang w:val="uk-UA"/>
        </w:rPr>
      </w:pPr>
    </w:p>
    <w:p w14:paraId="00B0FC25" w14:textId="77777777" w:rsidR="00AB7D81" w:rsidRPr="00761B54" w:rsidRDefault="00AB7D81" w:rsidP="00B54511">
      <w:pPr>
        <w:pStyle w:val="ac"/>
        <w:spacing w:before="0" w:beforeAutospacing="0" w:after="0" w:afterAutospacing="0"/>
        <w:ind w:left="5670"/>
        <w:jc w:val="both"/>
        <w:rPr>
          <w:lang w:val="uk-UA"/>
        </w:rPr>
      </w:pPr>
    </w:p>
    <w:p w14:paraId="5CCD44A6" w14:textId="77777777" w:rsidR="00AB7D81" w:rsidRPr="00761B54" w:rsidRDefault="00AB7D81" w:rsidP="00B54511">
      <w:pPr>
        <w:pStyle w:val="ac"/>
        <w:spacing w:before="0" w:beforeAutospacing="0" w:after="0" w:afterAutospacing="0"/>
        <w:ind w:left="5670"/>
        <w:jc w:val="both"/>
        <w:rPr>
          <w:lang w:val="uk-UA"/>
        </w:rPr>
      </w:pPr>
    </w:p>
    <w:p w14:paraId="38F5FE3B" w14:textId="77777777" w:rsidR="00AB7D81" w:rsidRPr="00761B54" w:rsidRDefault="00AB7D81" w:rsidP="00B54511">
      <w:pPr>
        <w:pStyle w:val="ac"/>
        <w:spacing w:before="0" w:beforeAutospacing="0" w:after="0" w:afterAutospacing="0"/>
        <w:ind w:left="5670"/>
        <w:jc w:val="both"/>
        <w:rPr>
          <w:lang w:val="uk-UA"/>
        </w:rPr>
      </w:pPr>
    </w:p>
    <w:p w14:paraId="7E84F128" w14:textId="77777777" w:rsidR="00AB7D81" w:rsidRPr="00761B54" w:rsidRDefault="00AB7D81" w:rsidP="00B54511">
      <w:pPr>
        <w:pStyle w:val="ac"/>
        <w:spacing w:before="0" w:beforeAutospacing="0" w:after="0" w:afterAutospacing="0"/>
        <w:ind w:left="5670"/>
        <w:jc w:val="both"/>
        <w:rPr>
          <w:lang w:val="uk-UA"/>
        </w:rPr>
      </w:pPr>
    </w:p>
    <w:p w14:paraId="0ACA22CF" w14:textId="77777777" w:rsidR="00AB7D81" w:rsidRPr="00761B54" w:rsidRDefault="00AB7D81" w:rsidP="00B54511">
      <w:pPr>
        <w:pStyle w:val="ac"/>
        <w:spacing w:before="0" w:beforeAutospacing="0" w:after="0" w:afterAutospacing="0"/>
        <w:ind w:left="5670"/>
        <w:jc w:val="both"/>
        <w:rPr>
          <w:lang w:val="uk-UA"/>
        </w:rPr>
      </w:pPr>
    </w:p>
    <w:p w14:paraId="0C3DC4F5" w14:textId="77777777" w:rsidR="00AB7D81" w:rsidRPr="00761B54" w:rsidRDefault="00AB7D81" w:rsidP="00B54511">
      <w:pPr>
        <w:pStyle w:val="ac"/>
        <w:spacing w:before="0" w:beforeAutospacing="0" w:after="0" w:afterAutospacing="0"/>
        <w:ind w:left="5670"/>
        <w:jc w:val="both"/>
        <w:rPr>
          <w:lang w:val="uk-UA"/>
        </w:rPr>
      </w:pPr>
    </w:p>
    <w:p w14:paraId="4693E8BD" w14:textId="77777777" w:rsidR="00AB7D81" w:rsidRPr="00761B54" w:rsidRDefault="00AB7D81" w:rsidP="00B54511">
      <w:pPr>
        <w:pStyle w:val="ac"/>
        <w:spacing w:before="0" w:beforeAutospacing="0" w:after="0" w:afterAutospacing="0"/>
        <w:ind w:left="5670"/>
        <w:jc w:val="both"/>
        <w:rPr>
          <w:lang w:val="uk-UA"/>
        </w:rPr>
      </w:pPr>
    </w:p>
    <w:p w14:paraId="4C422A70" w14:textId="77777777" w:rsidR="00AB7D81" w:rsidRPr="00761B54" w:rsidRDefault="00AB7D81" w:rsidP="00B54511">
      <w:pPr>
        <w:pStyle w:val="ac"/>
        <w:spacing w:before="0" w:beforeAutospacing="0" w:after="0" w:afterAutospacing="0"/>
        <w:ind w:left="5670"/>
        <w:jc w:val="both"/>
        <w:rPr>
          <w:lang w:val="uk-UA"/>
        </w:rPr>
      </w:pPr>
    </w:p>
    <w:p w14:paraId="67A9DA73" w14:textId="77777777" w:rsidR="00AB7D81" w:rsidRPr="00761B54" w:rsidRDefault="00AB7D81" w:rsidP="00B54511">
      <w:pPr>
        <w:pStyle w:val="ac"/>
        <w:spacing w:before="0" w:beforeAutospacing="0" w:after="0" w:afterAutospacing="0"/>
        <w:ind w:left="5670"/>
        <w:jc w:val="both"/>
        <w:rPr>
          <w:lang w:val="uk-UA"/>
        </w:rPr>
      </w:pPr>
    </w:p>
    <w:p w14:paraId="5E97D1E3" w14:textId="77777777" w:rsidR="00AB7D81" w:rsidRPr="00761B54" w:rsidRDefault="00AB7D81" w:rsidP="00B54511">
      <w:pPr>
        <w:pStyle w:val="ac"/>
        <w:spacing w:before="0" w:beforeAutospacing="0" w:after="0" w:afterAutospacing="0"/>
        <w:ind w:left="5670"/>
        <w:jc w:val="both"/>
        <w:rPr>
          <w:lang w:val="uk-UA"/>
        </w:rPr>
      </w:pPr>
    </w:p>
    <w:p w14:paraId="3903877A" w14:textId="77777777" w:rsidR="00AB7D81" w:rsidRPr="00761B54" w:rsidRDefault="00AB7D81" w:rsidP="00B54511">
      <w:pPr>
        <w:pStyle w:val="ac"/>
        <w:spacing w:before="0" w:beforeAutospacing="0" w:after="0" w:afterAutospacing="0"/>
        <w:ind w:left="5670"/>
        <w:jc w:val="both"/>
        <w:rPr>
          <w:lang w:val="uk-UA"/>
        </w:rPr>
      </w:pPr>
    </w:p>
    <w:p w14:paraId="282F8573" w14:textId="77777777" w:rsidR="00AB7D81" w:rsidRPr="00761B54" w:rsidRDefault="00AB7D81" w:rsidP="00B54511">
      <w:pPr>
        <w:pStyle w:val="ac"/>
        <w:spacing w:before="0" w:beforeAutospacing="0" w:after="0" w:afterAutospacing="0"/>
        <w:ind w:left="5670"/>
        <w:jc w:val="both"/>
        <w:rPr>
          <w:lang w:val="uk-UA"/>
        </w:rPr>
      </w:pPr>
    </w:p>
    <w:p w14:paraId="49C4AC2A" w14:textId="77777777" w:rsidR="00AB7D81" w:rsidRPr="00761B54" w:rsidRDefault="00AB7D81" w:rsidP="00B54511">
      <w:pPr>
        <w:pStyle w:val="ac"/>
        <w:spacing w:before="0" w:beforeAutospacing="0" w:after="0" w:afterAutospacing="0"/>
        <w:ind w:left="5670"/>
        <w:jc w:val="both"/>
        <w:rPr>
          <w:lang w:val="uk-UA"/>
        </w:rPr>
      </w:pPr>
    </w:p>
    <w:p w14:paraId="3C45DE1B" w14:textId="77777777" w:rsidR="00AB7D81" w:rsidRPr="00761B54" w:rsidRDefault="00AB7D81" w:rsidP="00B54511">
      <w:pPr>
        <w:pStyle w:val="ac"/>
        <w:spacing w:before="0" w:beforeAutospacing="0" w:after="0" w:afterAutospacing="0"/>
        <w:ind w:left="5670"/>
        <w:jc w:val="both"/>
        <w:rPr>
          <w:lang w:val="uk-UA"/>
        </w:rPr>
      </w:pPr>
    </w:p>
    <w:p w14:paraId="7BF9D19F" w14:textId="77777777" w:rsidR="00AB7D81" w:rsidRPr="00761B54" w:rsidRDefault="00AB7D81" w:rsidP="00B54511">
      <w:pPr>
        <w:pStyle w:val="ac"/>
        <w:spacing w:before="0" w:beforeAutospacing="0" w:after="0" w:afterAutospacing="0"/>
        <w:ind w:left="5670"/>
        <w:jc w:val="both"/>
        <w:rPr>
          <w:lang w:val="uk-UA"/>
        </w:rPr>
      </w:pPr>
    </w:p>
    <w:p w14:paraId="219C14D5" w14:textId="77777777" w:rsidR="00AB7D81" w:rsidRPr="00761B54" w:rsidRDefault="00AB7D81" w:rsidP="00B54511">
      <w:pPr>
        <w:pStyle w:val="ac"/>
        <w:spacing w:before="0" w:beforeAutospacing="0" w:after="0" w:afterAutospacing="0"/>
        <w:ind w:left="5670"/>
        <w:jc w:val="both"/>
        <w:rPr>
          <w:lang w:val="uk-UA"/>
        </w:rPr>
      </w:pPr>
    </w:p>
    <w:p w14:paraId="24ADD727" w14:textId="77777777" w:rsidR="00AB7D81" w:rsidRPr="00761B54" w:rsidRDefault="00AB7D81" w:rsidP="00B54511">
      <w:pPr>
        <w:pStyle w:val="ac"/>
        <w:spacing w:before="0" w:beforeAutospacing="0" w:after="0" w:afterAutospacing="0"/>
        <w:ind w:left="5670"/>
        <w:jc w:val="both"/>
        <w:rPr>
          <w:lang w:val="uk-UA"/>
        </w:rPr>
      </w:pPr>
    </w:p>
    <w:p w14:paraId="44265B47" w14:textId="77777777" w:rsidR="00AB7D81" w:rsidRPr="00761B54" w:rsidRDefault="00AB7D81" w:rsidP="00B54511">
      <w:pPr>
        <w:pStyle w:val="ac"/>
        <w:spacing w:before="0" w:beforeAutospacing="0" w:after="0" w:afterAutospacing="0"/>
        <w:ind w:left="5670"/>
        <w:jc w:val="both"/>
        <w:rPr>
          <w:lang w:val="uk-UA"/>
        </w:rPr>
      </w:pPr>
    </w:p>
    <w:p w14:paraId="28BE668F" w14:textId="77777777" w:rsidR="00AB7D81" w:rsidRPr="00761B54" w:rsidRDefault="00AB7D81" w:rsidP="00B54511">
      <w:pPr>
        <w:pStyle w:val="ac"/>
        <w:spacing w:before="0" w:beforeAutospacing="0" w:after="0" w:afterAutospacing="0"/>
        <w:ind w:left="5670"/>
        <w:jc w:val="both"/>
        <w:rPr>
          <w:lang w:val="uk-UA"/>
        </w:rPr>
      </w:pPr>
    </w:p>
    <w:p w14:paraId="326E60AA" w14:textId="77777777" w:rsidR="00AB7D81" w:rsidRPr="00761B54" w:rsidRDefault="00AB7D81" w:rsidP="00B54511">
      <w:pPr>
        <w:pStyle w:val="ac"/>
        <w:spacing w:before="0" w:beforeAutospacing="0" w:after="0" w:afterAutospacing="0"/>
        <w:ind w:left="5670"/>
        <w:jc w:val="both"/>
        <w:rPr>
          <w:lang w:val="uk-UA"/>
        </w:rPr>
      </w:pPr>
    </w:p>
    <w:p w14:paraId="5C4D58E0" w14:textId="77777777" w:rsidR="00AB7D81" w:rsidRPr="00761B54" w:rsidRDefault="00AB7D81" w:rsidP="00B54511">
      <w:pPr>
        <w:pStyle w:val="ac"/>
        <w:spacing w:before="0" w:beforeAutospacing="0" w:after="0" w:afterAutospacing="0"/>
        <w:ind w:left="5670"/>
        <w:jc w:val="both"/>
        <w:rPr>
          <w:lang w:val="uk-UA"/>
        </w:rPr>
      </w:pPr>
    </w:p>
    <w:p w14:paraId="1C26A864" w14:textId="77777777" w:rsidR="00AB7D81" w:rsidRPr="00761B54" w:rsidRDefault="00AB7D81" w:rsidP="00B54511">
      <w:pPr>
        <w:pStyle w:val="ac"/>
        <w:spacing w:before="0" w:beforeAutospacing="0" w:after="0" w:afterAutospacing="0"/>
        <w:ind w:left="5670"/>
        <w:jc w:val="both"/>
        <w:rPr>
          <w:lang w:val="uk-UA"/>
        </w:rPr>
      </w:pPr>
    </w:p>
    <w:p w14:paraId="117B7320" w14:textId="77777777" w:rsidR="00AB7D81" w:rsidRPr="00761B54" w:rsidRDefault="00AB7D81" w:rsidP="00B54511">
      <w:pPr>
        <w:pStyle w:val="ac"/>
        <w:spacing w:before="0" w:beforeAutospacing="0" w:after="0" w:afterAutospacing="0"/>
        <w:ind w:left="5670"/>
        <w:jc w:val="both"/>
        <w:rPr>
          <w:lang w:val="uk-UA"/>
        </w:rPr>
      </w:pPr>
    </w:p>
    <w:p w14:paraId="34FA5B08" w14:textId="77777777" w:rsidR="00AB7D81" w:rsidRPr="00761B54" w:rsidRDefault="00AB7D81" w:rsidP="00B54511">
      <w:pPr>
        <w:pStyle w:val="ac"/>
        <w:spacing w:before="0" w:beforeAutospacing="0" w:after="0" w:afterAutospacing="0"/>
        <w:ind w:left="5670"/>
        <w:jc w:val="both"/>
        <w:rPr>
          <w:lang w:val="uk-UA"/>
        </w:rPr>
      </w:pPr>
    </w:p>
    <w:p w14:paraId="558D59EC" w14:textId="77777777" w:rsidR="00AB7D81" w:rsidRPr="00761B54" w:rsidRDefault="00AB7D81" w:rsidP="00B54511">
      <w:pPr>
        <w:pStyle w:val="ac"/>
        <w:spacing w:before="0" w:beforeAutospacing="0" w:after="0" w:afterAutospacing="0"/>
        <w:ind w:left="5670"/>
        <w:jc w:val="both"/>
        <w:rPr>
          <w:lang w:val="uk-UA"/>
        </w:rPr>
      </w:pPr>
    </w:p>
    <w:p w14:paraId="143855C8" w14:textId="77777777" w:rsidR="00AB7D81" w:rsidRPr="00761B54" w:rsidRDefault="00AB7D81" w:rsidP="00B54511">
      <w:pPr>
        <w:pStyle w:val="ac"/>
        <w:spacing w:before="0" w:beforeAutospacing="0" w:after="0" w:afterAutospacing="0"/>
        <w:ind w:left="5670"/>
        <w:jc w:val="both"/>
        <w:rPr>
          <w:lang w:val="uk-UA"/>
        </w:rPr>
      </w:pPr>
    </w:p>
    <w:p w14:paraId="310AA38B" w14:textId="77777777" w:rsidR="00AB7D81" w:rsidRPr="00761B54" w:rsidRDefault="00AB7D81" w:rsidP="00B54511">
      <w:pPr>
        <w:pStyle w:val="ac"/>
        <w:spacing w:before="0" w:beforeAutospacing="0" w:after="0" w:afterAutospacing="0"/>
        <w:ind w:left="5670"/>
        <w:jc w:val="both"/>
        <w:rPr>
          <w:lang w:val="uk-UA"/>
        </w:rPr>
      </w:pPr>
    </w:p>
    <w:p w14:paraId="6B824C73" w14:textId="77777777" w:rsidR="00AB7D81" w:rsidRPr="00761B54" w:rsidRDefault="00AB7D81" w:rsidP="00B54511">
      <w:pPr>
        <w:pStyle w:val="ac"/>
        <w:spacing w:before="0" w:beforeAutospacing="0" w:after="0" w:afterAutospacing="0"/>
        <w:ind w:left="5670"/>
        <w:jc w:val="both"/>
        <w:rPr>
          <w:lang w:val="uk-UA"/>
        </w:rPr>
      </w:pPr>
    </w:p>
    <w:p w14:paraId="41599851" w14:textId="77777777" w:rsidR="00AB7D81" w:rsidRPr="00761B54" w:rsidRDefault="00AB7D81" w:rsidP="00B54511">
      <w:pPr>
        <w:pStyle w:val="ac"/>
        <w:spacing w:before="0" w:beforeAutospacing="0" w:after="0" w:afterAutospacing="0"/>
        <w:ind w:left="5670"/>
        <w:jc w:val="both"/>
        <w:rPr>
          <w:lang w:val="uk-UA"/>
        </w:rPr>
      </w:pPr>
    </w:p>
    <w:p w14:paraId="058B6BDE" w14:textId="77777777" w:rsidR="00AB7D81" w:rsidRPr="00761B54" w:rsidRDefault="00AB7D81" w:rsidP="00B54511">
      <w:pPr>
        <w:pStyle w:val="ac"/>
        <w:spacing w:before="0" w:beforeAutospacing="0" w:after="0" w:afterAutospacing="0"/>
        <w:ind w:left="5670"/>
        <w:jc w:val="both"/>
        <w:rPr>
          <w:lang w:val="uk-UA"/>
        </w:rPr>
      </w:pPr>
    </w:p>
    <w:p w14:paraId="4FA68856" w14:textId="3AE2D16E" w:rsidR="00B54511" w:rsidRPr="00761B54" w:rsidRDefault="00B54511" w:rsidP="00F7130A">
      <w:pPr>
        <w:pStyle w:val="ac"/>
        <w:spacing w:before="0" w:beforeAutospacing="0" w:after="0" w:afterAutospacing="0"/>
        <w:ind w:left="5103"/>
        <w:jc w:val="both"/>
        <w:rPr>
          <w:lang w:val="uk-UA"/>
        </w:rPr>
      </w:pPr>
      <w:r w:rsidRPr="00761B54">
        <w:rPr>
          <w:lang w:val="uk-UA"/>
        </w:rPr>
        <w:t xml:space="preserve">Додаток </w:t>
      </w:r>
    </w:p>
    <w:p w14:paraId="42C92E73" w14:textId="35F56D31" w:rsidR="00B54511" w:rsidRPr="00761B54" w:rsidRDefault="00B54511" w:rsidP="00F7130A">
      <w:pPr>
        <w:shd w:val="clear" w:color="auto" w:fill="FFFFFF"/>
        <w:ind w:left="5103"/>
        <w:jc w:val="both"/>
        <w:rPr>
          <w:iCs/>
        </w:rPr>
      </w:pPr>
      <w:r w:rsidRPr="00761B54">
        <w:t>до Типової інформаційної картки</w:t>
      </w:r>
      <w:r w:rsidRPr="00761B54">
        <w:br/>
        <w:t>адміністративної послуги</w:t>
      </w:r>
      <w:r w:rsidRPr="00761B54">
        <w:rPr>
          <w:iCs/>
        </w:rPr>
        <w:t xml:space="preserve"> державн</w:t>
      </w:r>
      <w:r w:rsidR="00026B45">
        <w:rPr>
          <w:iCs/>
        </w:rPr>
        <w:t>а</w:t>
      </w:r>
      <w:r w:rsidRPr="00761B54">
        <w:rPr>
          <w:iCs/>
        </w:rPr>
        <w:t xml:space="preserve"> реєстраці</w:t>
      </w:r>
      <w:r w:rsidR="00026B45">
        <w:rPr>
          <w:iCs/>
        </w:rPr>
        <w:t>я</w:t>
      </w:r>
      <w:r w:rsidRPr="00761B54">
        <w:rPr>
          <w:iCs/>
        </w:rPr>
        <w:t xml:space="preserve"> складової частини меліоративної мережі з видачею витягу з Державного земельного кадастру</w:t>
      </w:r>
    </w:p>
    <w:p w14:paraId="3B07B823" w14:textId="77777777" w:rsidR="00B54511" w:rsidRPr="00761B54" w:rsidRDefault="00B54511" w:rsidP="00B54511">
      <w:pPr>
        <w:shd w:val="clear" w:color="auto" w:fill="FFFFFF"/>
        <w:ind w:left="5954"/>
        <w:jc w:val="both"/>
        <w:rPr>
          <w:iCs/>
        </w:rPr>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B54511" w:rsidRPr="00761B54" w14:paraId="38A38AAE" w14:textId="77777777" w:rsidTr="00573319">
        <w:tc>
          <w:tcPr>
            <w:tcW w:w="1764" w:type="pct"/>
            <w:tcBorders>
              <w:top w:val="nil"/>
              <w:left w:val="nil"/>
              <w:bottom w:val="nil"/>
              <w:right w:val="nil"/>
              <w:tl2br w:val="nil"/>
              <w:tr2bl w:val="nil"/>
            </w:tcBorders>
          </w:tcPr>
          <w:p w14:paraId="322FDFB2" w14:textId="77777777" w:rsidR="00B54511" w:rsidRPr="00761B54" w:rsidRDefault="00B54511" w:rsidP="00573319">
            <w:pPr>
              <w:spacing w:line="228" w:lineRule="auto"/>
            </w:pPr>
          </w:p>
        </w:tc>
        <w:tc>
          <w:tcPr>
            <w:tcW w:w="3236" w:type="pct"/>
            <w:tcBorders>
              <w:top w:val="nil"/>
              <w:left w:val="nil"/>
              <w:bottom w:val="nil"/>
              <w:right w:val="nil"/>
              <w:tl2br w:val="nil"/>
              <w:tr2bl w:val="nil"/>
            </w:tcBorders>
          </w:tcPr>
          <w:p w14:paraId="71A5865A" w14:textId="4BBD42C8" w:rsidR="00B54511" w:rsidRPr="00761B54" w:rsidRDefault="00B54511"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762030F7" w14:textId="77777777" w:rsidR="00B54511" w:rsidRPr="00761B54" w:rsidRDefault="00B54511"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4C0360C0" w14:textId="32DDAA3F" w:rsidR="00B54511" w:rsidRPr="00761B54" w:rsidRDefault="00B54511"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750C0262" w14:textId="77777777" w:rsidR="00B54511" w:rsidRPr="00761B54" w:rsidRDefault="00B54511" w:rsidP="00B54511">
      <w:pPr>
        <w:shd w:val="clear" w:color="auto" w:fill="FFFFFF"/>
        <w:spacing w:before="360" w:after="240"/>
        <w:ind w:left="448"/>
        <w:jc w:val="center"/>
      </w:pPr>
      <w:r w:rsidRPr="00761B54">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68C46D40" w14:textId="77777777" w:rsidR="00B54511" w:rsidRPr="00761B54" w:rsidRDefault="00B54511" w:rsidP="00B54511">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B54511" w:rsidRPr="00761B54" w14:paraId="37730FD8" w14:textId="77777777" w:rsidTr="00573319">
        <w:tc>
          <w:tcPr>
            <w:tcW w:w="2500" w:type="pct"/>
            <w:vMerge w:val="restart"/>
            <w:tcBorders>
              <w:top w:val="nil"/>
              <w:left w:val="nil"/>
              <w:bottom w:val="nil"/>
              <w:right w:val="nil"/>
              <w:tl2br w:val="nil"/>
              <w:tr2bl w:val="nil"/>
            </w:tcBorders>
          </w:tcPr>
          <w:p w14:paraId="52A00FA2" w14:textId="77777777" w:rsidR="00B54511" w:rsidRPr="00761B54" w:rsidRDefault="00B54511"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61849C75" w14:textId="77777777" w:rsidR="00B54511" w:rsidRPr="00761B54" w:rsidRDefault="00B54511" w:rsidP="00573319">
            <w:pPr>
              <w:spacing w:before="120"/>
            </w:pPr>
            <w:r w:rsidRPr="00761B54">
              <w:rPr>
                <w:rFonts w:eastAsia="Arial Unicode MS"/>
              </w:rPr>
              <w:t>€</w:t>
            </w:r>
            <w:r w:rsidRPr="00761B54">
              <w:t xml:space="preserve"> державний кордон України;</w:t>
            </w:r>
          </w:p>
        </w:tc>
      </w:tr>
      <w:tr w:rsidR="00B54511" w:rsidRPr="00761B54" w14:paraId="6B993FEB" w14:textId="77777777" w:rsidTr="00573319">
        <w:tc>
          <w:tcPr>
            <w:tcW w:w="2500" w:type="pct"/>
            <w:vMerge/>
            <w:tcBorders>
              <w:top w:val="nil"/>
              <w:left w:val="nil"/>
              <w:bottom w:val="nil"/>
              <w:right w:val="nil"/>
              <w:tl2br w:val="nil"/>
              <w:tr2bl w:val="nil"/>
            </w:tcBorders>
          </w:tcPr>
          <w:p w14:paraId="5433950E"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59EA0DC8" w14:textId="77777777" w:rsidR="00B54511" w:rsidRPr="00761B54" w:rsidRDefault="00B54511"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031F8761" w14:textId="77777777" w:rsidR="00B54511" w:rsidRPr="00761B54" w:rsidRDefault="00B54511" w:rsidP="00573319">
            <w:pPr>
              <w:spacing w:before="120"/>
            </w:pPr>
            <w:r w:rsidRPr="00761B54">
              <w:rPr>
                <w:rFonts w:eastAsia="Arial Unicode MS"/>
              </w:rPr>
              <w:lastRenderedPageBreak/>
              <w:t>€</w:t>
            </w:r>
            <w:r w:rsidRPr="00761B54">
              <w:t xml:space="preserve"> </w:t>
            </w:r>
            <w:r w:rsidRPr="00761B54">
              <w:rPr>
                <w:rStyle w:val="st42"/>
              </w:rPr>
              <w:t>землі в межах території територіальної громади</w:t>
            </w:r>
            <w:r w:rsidRPr="00761B54">
              <w:t>;</w:t>
            </w:r>
          </w:p>
        </w:tc>
      </w:tr>
      <w:tr w:rsidR="00B54511" w:rsidRPr="00761B54" w14:paraId="3CDB777F" w14:textId="77777777" w:rsidTr="00573319">
        <w:tc>
          <w:tcPr>
            <w:tcW w:w="2500" w:type="pct"/>
            <w:vMerge/>
            <w:tcBorders>
              <w:top w:val="nil"/>
              <w:left w:val="nil"/>
              <w:bottom w:val="nil"/>
              <w:right w:val="nil"/>
              <w:tl2br w:val="nil"/>
              <w:tr2bl w:val="nil"/>
            </w:tcBorders>
          </w:tcPr>
          <w:p w14:paraId="7136169A"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430E0902" w14:textId="77777777" w:rsidR="00B54511" w:rsidRPr="00761B54" w:rsidRDefault="00B54511" w:rsidP="00573319">
            <w:pPr>
              <w:spacing w:before="120" w:line="360" w:lineRule="auto"/>
            </w:pPr>
            <w:r w:rsidRPr="00761B54">
              <w:rPr>
                <w:rStyle w:val="st42"/>
              </w:rPr>
              <w:t>€</w:t>
            </w:r>
            <w:r w:rsidRPr="00F24B2D">
              <w:rPr>
                <w:rStyle w:val="st42"/>
                <w:lang w:val="ru-RU"/>
              </w:rPr>
              <w:t xml:space="preserve"> </w:t>
            </w:r>
            <w:r w:rsidRPr="00761B54">
              <w:t>обмеження у використанні земель;</w:t>
            </w:r>
          </w:p>
          <w:p w14:paraId="0C7C5D55" w14:textId="77777777" w:rsidR="00B54511" w:rsidRPr="00761B54" w:rsidRDefault="00B54511" w:rsidP="00573319">
            <w:pPr>
              <w:pStyle w:val="st2"/>
              <w:spacing w:after="240"/>
              <w:ind w:firstLine="0"/>
              <w:rPr>
                <w:rStyle w:val="st42"/>
              </w:rPr>
            </w:pPr>
            <w:r w:rsidRPr="00761B54">
              <w:rPr>
                <w:rStyle w:val="st42"/>
              </w:rPr>
              <w:t>€ меліоративну мережу;</w:t>
            </w:r>
          </w:p>
          <w:p w14:paraId="1A1543EC" w14:textId="77777777" w:rsidR="00B54511" w:rsidRPr="00761B54" w:rsidRDefault="00B54511" w:rsidP="00573319">
            <w:pPr>
              <w:spacing w:before="120"/>
            </w:pPr>
            <w:r w:rsidRPr="00761B54">
              <w:rPr>
                <w:noProof/>
                <w:lang w:val="en-AU"/>
              </w:rPr>
              <w:sym w:font="Wingdings" w:char="F0FE"/>
            </w:r>
            <w:r w:rsidRPr="00761B54">
              <w:rPr>
                <w:rStyle w:val="st42"/>
              </w:rPr>
              <w:t xml:space="preserve"> складову частину меліоративної мережі</w:t>
            </w:r>
          </w:p>
        </w:tc>
      </w:tr>
      <w:tr w:rsidR="00B54511" w:rsidRPr="00761B54" w14:paraId="7D325E04" w14:textId="77777777" w:rsidTr="00573319">
        <w:tc>
          <w:tcPr>
            <w:tcW w:w="2500" w:type="pct"/>
            <w:vMerge/>
            <w:tcBorders>
              <w:top w:val="nil"/>
              <w:left w:val="nil"/>
              <w:bottom w:val="nil"/>
              <w:right w:val="nil"/>
              <w:tl2br w:val="nil"/>
              <w:tr2bl w:val="nil"/>
            </w:tcBorders>
          </w:tcPr>
          <w:p w14:paraId="4A8416E8" w14:textId="77777777" w:rsidR="00B54511" w:rsidRPr="00761B54" w:rsidRDefault="00B54511" w:rsidP="00573319">
            <w:pPr>
              <w:spacing w:before="120"/>
            </w:pPr>
          </w:p>
        </w:tc>
        <w:tc>
          <w:tcPr>
            <w:tcW w:w="2500" w:type="pct"/>
            <w:tcBorders>
              <w:top w:val="nil"/>
              <w:left w:val="nil"/>
              <w:bottom w:val="nil"/>
              <w:right w:val="nil"/>
              <w:tl2br w:val="nil"/>
              <w:tr2bl w:val="nil"/>
            </w:tcBorders>
          </w:tcPr>
          <w:p w14:paraId="486F9EF8" w14:textId="77777777" w:rsidR="00B54511" w:rsidRPr="00761B54" w:rsidRDefault="00B54511" w:rsidP="00573319">
            <w:r w:rsidRPr="00761B54">
              <w:rPr>
                <w:rFonts w:eastAsia="Arial Unicode MS"/>
              </w:rPr>
              <w:t>€</w:t>
            </w:r>
            <w:r w:rsidRPr="00761B54">
              <w:t xml:space="preserve"> земельну ділянку</w:t>
            </w:r>
          </w:p>
        </w:tc>
      </w:tr>
      <w:tr w:rsidR="00B54511" w:rsidRPr="00761B54" w14:paraId="228614E7" w14:textId="77777777" w:rsidTr="00573319">
        <w:tc>
          <w:tcPr>
            <w:tcW w:w="2500" w:type="pct"/>
            <w:tcBorders>
              <w:top w:val="nil"/>
              <w:left w:val="nil"/>
              <w:bottom w:val="nil"/>
              <w:right w:val="nil"/>
              <w:tl2br w:val="nil"/>
              <w:tr2bl w:val="nil"/>
            </w:tcBorders>
          </w:tcPr>
          <w:p w14:paraId="104DBC10" w14:textId="77777777" w:rsidR="00B54511" w:rsidRPr="00761B54" w:rsidRDefault="00B54511"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113467FD" w14:textId="77777777" w:rsidR="00B54511" w:rsidRPr="00761B54" w:rsidRDefault="00B54511" w:rsidP="00573319">
            <w:pPr>
              <w:spacing w:before="120"/>
            </w:pPr>
          </w:p>
        </w:tc>
      </w:tr>
      <w:tr w:rsidR="00B54511" w:rsidRPr="00761B54" w14:paraId="6DBA0F65" w14:textId="77777777" w:rsidTr="00573319">
        <w:tc>
          <w:tcPr>
            <w:tcW w:w="2500" w:type="pct"/>
            <w:tcBorders>
              <w:top w:val="nil"/>
              <w:left w:val="nil"/>
              <w:bottom w:val="nil"/>
              <w:right w:val="nil"/>
              <w:tl2br w:val="nil"/>
              <w:tr2bl w:val="nil"/>
            </w:tcBorders>
          </w:tcPr>
          <w:p w14:paraId="0CDC9A0B" w14:textId="77777777" w:rsidR="00B54511" w:rsidRPr="00761B54" w:rsidRDefault="00B54511" w:rsidP="00573319">
            <w:pPr>
              <w:spacing w:before="120"/>
            </w:pPr>
            <w:r w:rsidRPr="00761B54">
              <w:t>Інші відомості:</w:t>
            </w:r>
          </w:p>
        </w:tc>
        <w:tc>
          <w:tcPr>
            <w:tcW w:w="2500" w:type="pct"/>
            <w:tcBorders>
              <w:top w:val="nil"/>
              <w:left w:val="nil"/>
              <w:bottom w:val="nil"/>
              <w:right w:val="nil"/>
              <w:tl2br w:val="nil"/>
              <w:tr2bl w:val="nil"/>
            </w:tcBorders>
          </w:tcPr>
          <w:p w14:paraId="060E4D59" w14:textId="77777777" w:rsidR="00B54511" w:rsidRPr="00761B54" w:rsidRDefault="00B54511" w:rsidP="00573319">
            <w:pPr>
              <w:spacing w:before="120"/>
            </w:pPr>
          </w:p>
        </w:tc>
      </w:tr>
      <w:tr w:rsidR="00B54511" w:rsidRPr="00761B54" w14:paraId="7BB86372" w14:textId="77777777" w:rsidTr="00573319">
        <w:tc>
          <w:tcPr>
            <w:tcW w:w="2500" w:type="pct"/>
            <w:tcBorders>
              <w:top w:val="nil"/>
              <w:left w:val="nil"/>
              <w:bottom w:val="nil"/>
              <w:right w:val="nil"/>
              <w:tl2br w:val="nil"/>
              <w:tr2bl w:val="nil"/>
            </w:tcBorders>
          </w:tcPr>
          <w:p w14:paraId="15ED7B26" w14:textId="77777777" w:rsidR="00B54511" w:rsidRPr="00761B54" w:rsidRDefault="00B54511"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529A122E" w14:textId="77777777" w:rsidR="00B54511" w:rsidRPr="00761B54" w:rsidRDefault="00B54511" w:rsidP="00573319">
            <w:pPr>
              <w:spacing w:before="120"/>
            </w:pPr>
          </w:p>
        </w:tc>
      </w:tr>
      <w:tr w:rsidR="00B54511" w:rsidRPr="00761B54" w14:paraId="41B32718" w14:textId="77777777" w:rsidTr="00573319">
        <w:trPr>
          <w:trHeight w:val="960"/>
        </w:trPr>
        <w:tc>
          <w:tcPr>
            <w:tcW w:w="2500" w:type="pct"/>
            <w:tcBorders>
              <w:top w:val="nil"/>
              <w:left w:val="nil"/>
              <w:bottom w:val="nil"/>
              <w:right w:val="nil"/>
              <w:tl2br w:val="nil"/>
              <w:tr2bl w:val="nil"/>
            </w:tcBorders>
          </w:tcPr>
          <w:p w14:paraId="6BCC0C77" w14:textId="77777777" w:rsidR="00B54511" w:rsidRPr="00761B54" w:rsidRDefault="00B54511"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0E071B68" w14:textId="77777777" w:rsidR="00B54511" w:rsidRPr="00761B54" w:rsidRDefault="00B54511" w:rsidP="00573319">
            <w:pPr>
              <w:spacing w:before="120"/>
            </w:pPr>
          </w:p>
        </w:tc>
      </w:tr>
    </w:tbl>
    <w:p w14:paraId="10EF940C" w14:textId="77777777" w:rsidR="00B54511" w:rsidRPr="00761B54" w:rsidRDefault="00B54511" w:rsidP="00B54511">
      <w:pPr>
        <w:shd w:val="clear" w:color="auto" w:fill="FFFFFF"/>
        <w:spacing w:before="120"/>
      </w:pPr>
      <w:r w:rsidRPr="00761B54">
        <w:t>До заяви додаються*:</w:t>
      </w:r>
    </w:p>
    <w:p w14:paraId="520F390B"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особу;</w:t>
      </w:r>
    </w:p>
    <w:p w14:paraId="2D0C4D0A"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4BF43DA4" w14:textId="77777777" w:rsidR="00B54511" w:rsidRPr="00761B54" w:rsidRDefault="00B54511" w:rsidP="00B54511">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73EDA194"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землеустрою;</w:t>
      </w:r>
    </w:p>
    <w:p w14:paraId="7E5CA545"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документація із оцінки земель;</w:t>
      </w:r>
    </w:p>
    <w:p w14:paraId="433D47AB"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20F351DA" w14:textId="77777777" w:rsidR="00B54511" w:rsidRPr="00761B54" w:rsidRDefault="00B54511" w:rsidP="00B54511">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3197CCCC" w14:textId="77777777" w:rsidR="00B54511" w:rsidRPr="00761B54" w:rsidRDefault="00B54511" w:rsidP="00B54511">
      <w:pPr>
        <w:shd w:val="clear" w:color="auto" w:fill="FFFFFF"/>
        <w:spacing w:before="120"/>
      </w:pPr>
      <w:r w:rsidRPr="00761B54">
        <w:rPr>
          <w:rFonts w:eastAsia="Arial Unicode MS"/>
        </w:rPr>
        <w:t>€</w:t>
      </w:r>
      <w:r w:rsidRPr="00761B54">
        <w:t xml:space="preserve"> електронний документ;</w:t>
      </w:r>
    </w:p>
    <w:p w14:paraId="27987538"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1ED5A748" w14:textId="77777777" w:rsidR="00B54511" w:rsidRPr="00761B54" w:rsidRDefault="00B54511" w:rsidP="00B54511">
      <w:pPr>
        <w:shd w:val="clear" w:color="auto" w:fill="FFFFFF"/>
        <w:spacing w:before="120"/>
      </w:pPr>
      <w:r w:rsidRPr="00761B54">
        <w:rPr>
          <w:rFonts w:eastAsia="Arial Unicode MS"/>
        </w:rPr>
        <w:t>€</w:t>
      </w:r>
      <w:r w:rsidRPr="00761B54">
        <w:t xml:space="preserve"> договір;</w:t>
      </w:r>
    </w:p>
    <w:p w14:paraId="057F4901" w14:textId="77777777" w:rsidR="00B54511" w:rsidRPr="00761B54" w:rsidRDefault="00B54511" w:rsidP="00B54511">
      <w:pPr>
        <w:shd w:val="clear" w:color="auto" w:fill="FFFFFF"/>
        <w:spacing w:before="120"/>
      </w:pPr>
      <w:r w:rsidRPr="00761B54">
        <w:rPr>
          <w:rFonts w:eastAsia="Arial Unicode MS"/>
        </w:rPr>
        <w:t>€</w:t>
      </w:r>
      <w:r w:rsidRPr="00761B54">
        <w:t xml:space="preserve"> рішення суду;</w:t>
      </w:r>
    </w:p>
    <w:p w14:paraId="7F2068A7" w14:textId="77777777" w:rsidR="00B54511" w:rsidRPr="00761B54" w:rsidRDefault="00B54511" w:rsidP="00B54511">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195BBED7" w14:textId="77777777" w:rsidR="00B54511" w:rsidRPr="00761B54" w:rsidRDefault="00B54511" w:rsidP="00B54511">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6FB4EE6E" w14:textId="14F3FFC2" w:rsidR="00B54511" w:rsidRPr="00761B54" w:rsidRDefault="00B54511" w:rsidP="00B54511">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4F0F74">
        <w:rPr>
          <w:rFonts w:eastAsia="Arial Unicode MS"/>
        </w:rPr>
        <w:t>«</w:t>
      </w:r>
      <w:r w:rsidRPr="00761B54">
        <w:rPr>
          <w:rFonts w:eastAsia="Arial Unicode MS"/>
        </w:rPr>
        <w:t>V</w:t>
      </w:r>
      <w:r w:rsidR="004F0F74">
        <w:rPr>
          <w:rFonts w:eastAsia="Arial Unicode MS"/>
        </w:rPr>
        <w:t>»</w:t>
      </w:r>
      <w:r w:rsidRPr="00761B54">
        <w:rPr>
          <w:rFonts w:eastAsia="Arial Unicode MS"/>
        </w:rPr>
        <w:t>.</w:t>
      </w:r>
    </w:p>
    <w:p w14:paraId="0B2BF83C" w14:textId="77777777" w:rsidR="00B54511" w:rsidRPr="00761B54" w:rsidRDefault="00B54511" w:rsidP="00B54511">
      <w:pPr>
        <w:shd w:val="clear" w:color="auto" w:fill="FFFFFF"/>
        <w:spacing w:before="120"/>
      </w:pPr>
      <w:r w:rsidRPr="00761B54">
        <w:t>Інформацію про результати розгляду заяви прошу надати:</w:t>
      </w:r>
    </w:p>
    <w:p w14:paraId="30DEDC75" w14:textId="77777777" w:rsidR="00B54511" w:rsidRPr="00761B54" w:rsidRDefault="00B54511" w:rsidP="00B54511">
      <w:pPr>
        <w:shd w:val="clear" w:color="auto" w:fill="FFFFFF"/>
        <w:spacing w:before="120"/>
      </w:pPr>
      <w:r w:rsidRPr="00761B54">
        <w:rPr>
          <w:rFonts w:eastAsia="Arial Unicode MS"/>
        </w:rPr>
        <w:lastRenderedPageBreak/>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70BC32FE"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t xml:space="preserve"> </w:t>
      </w:r>
      <w:r w:rsidRPr="00761B54">
        <w:rPr>
          <w:rStyle w:val="st42"/>
        </w:rPr>
        <w:t>в електронній формі:</w:t>
      </w:r>
    </w:p>
    <w:p w14:paraId="7EFD26D7" w14:textId="77777777" w:rsidR="00B54511" w:rsidRPr="00761B54" w:rsidRDefault="00B54511" w:rsidP="00B54511">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50C80DF3" w14:textId="77777777" w:rsidR="00B54511" w:rsidRPr="00761B54" w:rsidRDefault="00B54511" w:rsidP="00B54511">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B54511" w:rsidRPr="00761B54" w14:paraId="0EED5E0A" w14:textId="77777777" w:rsidTr="00573319">
        <w:tc>
          <w:tcPr>
            <w:tcW w:w="4543" w:type="dxa"/>
            <w:gridSpan w:val="2"/>
            <w:tcBorders>
              <w:top w:val="nil"/>
              <w:left w:val="nil"/>
              <w:bottom w:val="nil"/>
              <w:right w:val="nil"/>
              <w:tl2br w:val="nil"/>
              <w:tr2bl w:val="nil"/>
            </w:tcBorders>
          </w:tcPr>
          <w:p w14:paraId="25CC0942" w14:textId="77777777" w:rsidR="00B54511" w:rsidRPr="00761B54" w:rsidRDefault="00B54511"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1F8BE49F"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54CE71B7" w14:textId="77777777" w:rsidR="00B54511" w:rsidRPr="00761B54" w:rsidRDefault="00B54511" w:rsidP="00573319">
            <w:pPr>
              <w:jc w:val="center"/>
            </w:pPr>
            <w:r w:rsidRPr="00761B54">
              <w:t>Службова інформація</w:t>
            </w:r>
          </w:p>
        </w:tc>
      </w:tr>
      <w:tr w:rsidR="00B54511" w:rsidRPr="00761B54" w14:paraId="43B3A069" w14:textId="77777777" w:rsidTr="00573319">
        <w:tc>
          <w:tcPr>
            <w:tcW w:w="4543" w:type="dxa"/>
            <w:gridSpan w:val="2"/>
            <w:tcBorders>
              <w:top w:val="nil"/>
              <w:left w:val="nil"/>
              <w:bottom w:val="nil"/>
              <w:right w:val="nil"/>
              <w:tl2br w:val="nil"/>
              <w:tr2bl w:val="nil"/>
            </w:tcBorders>
          </w:tcPr>
          <w:p w14:paraId="433D4FF8"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2231A8A0"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61EB932" w14:textId="77777777" w:rsidR="00B54511" w:rsidRPr="00761B54" w:rsidRDefault="00B54511" w:rsidP="00573319">
            <w:pPr>
              <w:jc w:val="center"/>
            </w:pPr>
            <w:r w:rsidRPr="00761B54">
              <w:t>Реєстраційний номер заяви</w:t>
            </w:r>
          </w:p>
        </w:tc>
      </w:tr>
      <w:tr w:rsidR="00B54511" w:rsidRPr="00761B54" w14:paraId="10FFB816" w14:textId="77777777" w:rsidTr="00573319">
        <w:tc>
          <w:tcPr>
            <w:tcW w:w="4543" w:type="dxa"/>
            <w:gridSpan w:val="2"/>
            <w:tcBorders>
              <w:top w:val="nil"/>
              <w:left w:val="nil"/>
              <w:bottom w:val="nil"/>
              <w:right w:val="nil"/>
              <w:tl2br w:val="nil"/>
              <w:tr2bl w:val="nil"/>
            </w:tcBorders>
          </w:tcPr>
          <w:p w14:paraId="5D1DAF8A" w14:textId="77777777" w:rsidR="00B54511" w:rsidRPr="00761B54" w:rsidRDefault="00B54511" w:rsidP="00573319">
            <w:pPr>
              <w:jc w:val="center"/>
            </w:pPr>
            <w:r w:rsidRPr="00761B54">
              <w:t xml:space="preserve"> </w:t>
            </w:r>
          </w:p>
        </w:tc>
        <w:tc>
          <w:tcPr>
            <w:tcW w:w="795" w:type="dxa"/>
            <w:tcBorders>
              <w:top w:val="nil"/>
              <w:left w:val="nil"/>
              <w:bottom w:val="nil"/>
              <w:right w:val="nil"/>
              <w:tl2br w:val="nil"/>
              <w:tr2bl w:val="nil"/>
            </w:tcBorders>
          </w:tcPr>
          <w:p w14:paraId="56E42157"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08DFE924" w14:textId="77777777" w:rsidR="00B54511" w:rsidRPr="00761B54" w:rsidRDefault="00B54511" w:rsidP="00573319">
            <w:pPr>
              <w:jc w:val="center"/>
            </w:pPr>
          </w:p>
        </w:tc>
      </w:tr>
      <w:tr w:rsidR="00B54511" w:rsidRPr="00761B54" w14:paraId="4B44C7B1" w14:textId="77777777" w:rsidTr="00573319">
        <w:tc>
          <w:tcPr>
            <w:tcW w:w="4543" w:type="dxa"/>
            <w:gridSpan w:val="2"/>
            <w:tcBorders>
              <w:top w:val="nil"/>
              <w:left w:val="nil"/>
              <w:bottom w:val="nil"/>
              <w:right w:val="nil"/>
              <w:tl2br w:val="nil"/>
              <w:tr2bl w:val="nil"/>
            </w:tcBorders>
          </w:tcPr>
          <w:p w14:paraId="3D45EBB3" w14:textId="77777777" w:rsidR="00B54511" w:rsidRPr="00761B54" w:rsidRDefault="00B54511" w:rsidP="00573319"/>
        </w:tc>
        <w:tc>
          <w:tcPr>
            <w:tcW w:w="795" w:type="dxa"/>
            <w:tcBorders>
              <w:top w:val="nil"/>
              <w:left w:val="nil"/>
              <w:bottom w:val="nil"/>
              <w:right w:val="nil"/>
              <w:tl2br w:val="nil"/>
              <w:tr2bl w:val="nil"/>
            </w:tcBorders>
          </w:tcPr>
          <w:p w14:paraId="3E700559"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A8A0092" w14:textId="77777777" w:rsidR="00B54511" w:rsidRPr="00761B54" w:rsidRDefault="00B54511" w:rsidP="00573319">
            <w:pPr>
              <w:jc w:val="center"/>
            </w:pPr>
            <w:r w:rsidRPr="00761B54">
              <w:t>Дата реєстрації заяви</w:t>
            </w:r>
          </w:p>
        </w:tc>
      </w:tr>
      <w:tr w:rsidR="00B54511" w:rsidRPr="00761B54" w14:paraId="0CB1437E" w14:textId="77777777" w:rsidTr="00573319">
        <w:tc>
          <w:tcPr>
            <w:tcW w:w="4543" w:type="dxa"/>
            <w:gridSpan w:val="2"/>
            <w:tcBorders>
              <w:top w:val="nil"/>
              <w:left w:val="nil"/>
              <w:bottom w:val="single" w:sz="4" w:space="0" w:color="auto"/>
              <w:right w:val="nil"/>
              <w:tl2br w:val="nil"/>
              <w:tr2bl w:val="nil"/>
            </w:tcBorders>
          </w:tcPr>
          <w:p w14:paraId="28ADA54C" w14:textId="77777777" w:rsidR="00B54511" w:rsidRPr="00761B54" w:rsidRDefault="00B54511" w:rsidP="00573319">
            <w:pPr>
              <w:jc w:val="center"/>
            </w:pPr>
            <w:r w:rsidRPr="00761B54">
              <w:t>Підпис заявника</w:t>
            </w:r>
          </w:p>
        </w:tc>
        <w:tc>
          <w:tcPr>
            <w:tcW w:w="795" w:type="dxa"/>
            <w:tcBorders>
              <w:top w:val="nil"/>
              <w:left w:val="nil"/>
              <w:bottom w:val="nil"/>
              <w:right w:val="nil"/>
              <w:tl2br w:val="nil"/>
              <w:tr2bl w:val="nil"/>
            </w:tcBorders>
          </w:tcPr>
          <w:p w14:paraId="28AB1FD7"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47F13CAB" w14:textId="77777777" w:rsidR="00B54511" w:rsidRPr="00761B54" w:rsidRDefault="00B54511" w:rsidP="00573319">
            <w:pPr>
              <w:jc w:val="center"/>
            </w:pPr>
          </w:p>
        </w:tc>
      </w:tr>
      <w:tr w:rsidR="00B54511" w:rsidRPr="00761B54" w14:paraId="3F38A36F"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0776E450" w14:textId="77777777" w:rsidR="00B54511" w:rsidRPr="00761B54" w:rsidRDefault="00B54511" w:rsidP="00573319"/>
        </w:tc>
        <w:tc>
          <w:tcPr>
            <w:tcW w:w="795" w:type="dxa"/>
            <w:tcBorders>
              <w:top w:val="nil"/>
              <w:left w:val="single" w:sz="4" w:space="0" w:color="auto"/>
              <w:bottom w:val="nil"/>
              <w:right w:val="nil"/>
              <w:tl2br w:val="nil"/>
              <w:tr2bl w:val="nil"/>
            </w:tcBorders>
          </w:tcPr>
          <w:p w14:paraId="772172A1"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593772B6" w14:textId="77777777" w:rsidR="00B54511" w:rsidRPr="00761B54" w:rsidRDefault="00B54511"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B54511" w:rsidRPr="00761B54" w14:paraId="6B1B7AAC" w14:textId="77777777" w:rsidTr="00573319">
        <w:tc>
          <w:tcPr>
            <w:tcW w:w="4543" w:type="dxa"/>
            <w:gridSpan w:val="2"/>
            <w:tcBorders>
              <w:top w:val="single" w:sz="4" w:space="0" w:color="auto"/>
              <w:left w:val="nil"/>
              <w:bottom w:val="nil"/>
              <w:right w:val="nil"/>
              <w:tl2br w:val="nil"/>
              <w:tr2bl w:val="nil"/>
            </w:tcBorders>
          </w:tcPr>
          <w:p w14:paraId="7AE2A1B4" w14:textId="77777777" w:rsidR="00B54511" w:rsidRPr="00761B54" w:rsidRDefault="00B54511" w:rsidP="00573319">
            <w:pPr>
              <w:jc w:val="center"/>
            </w:pPr>
          </w:p>
          <w:p w14:paraId="63626210" w14:textId="77777777" w:rsidR="00B54511" w:rsidRPr="00761B54" w:rsidRDefault="00B54511" w:rsidP="00573319"/>
        </w:tc>
        <w:tc>
          <w:tcPr>
            <w:tcW w:w="795" w:type="dxa"/>
            <w:tcBorders>
              <w:top w:val="nil"/>
              <w:left w:val="nil"/>
              <w:bottom w:val="nil"/>
              <w:right w:val="nil"/>
              <w:tl2br w:val="nil"/>
              <w:tr2bl w:val="nil"/>
            </w:tcBorders>
          </w:tcPr>
          <w:p w14:paraId="5058DA66" w14:textId="77777777" w:rsidR="00B54511" w:rsidRPr="00761B54" w:rsidRDefault="00B54511"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7BBF6C0B" w14:textId="77777777" w:rsidR="00B54511" w:rsidRPr="00761B54" w:rsidRDefault="00B54511" w:rsidP="00573319"/>
          <w:p w14:paraId="79A0DEE6" w14:textId="77777777" w:rsidR="00B54511" w:rsidRPr="00761B54" w:rsidRDefault="00B54511" w:rsidP="00573319"/>
          <w:p w14:paraId="2B9415F7" w14:textId="77777777" w:rsidR="00B54511" w:rsidRPr="00761B54" w:rsidRDefault="00B54511" w:rsidP="00573319"/>
        </w:tc>
      </w:tr>
      <w:tr w:rsidR="00B54511" w:rsidRPr="00761B54" w14:paraId="70D4767C" w14:textId="77777777" w:rsidTr="00573319">
        <w:tc>
          <w:tcPr>
            <w:tcW w:w="4543" w:type="dxa"/>
            <w:gridSpan w:val="2"/>
            <w:tcBorders>
              <w:top w:val="nil"/>
              <w:left w:val="nil"/>
              <w:bottom w:val="nil"/>
              <w:right w:val="nil"/>
              <w:tl2br w:val="nil"/>
              <w:tr2bl w:val="nil"/>
            </w:tcBorders>
          </w:tcPr>
          <w:p w14:paraId="183DFF70" w14:textId="77777777" w:rsidR="00B54511" w:rsidRPr="00761B54" w:rsidRDefault="00B54511" w:rsidP="00573319">
            <w:r w:rsidRPr="00761B54">
              <w:t>МП (за наявності)</w:t>
            </w:r>
          </w:p>
        </w:tc>
        <w:tc>
          <w:tcPr>
            <w:tcW w:w="795" w:type="dxa"/>
            <w:tcBorders>
              <w:top w:val="nil"/>
              <w:left w:val="nil"/>
              <w:bottom w:val="nil"/>
              <w:right w:val="nil"/>
              <w:tl2br w:val="nil"/>
              <w:tr2bl w:val="nil"/>
            </w:tcBorders>
          </w:tcPr>
          <w:p w14:paraId="1D7D3558" w14:textId="77777777" w:rsidR="00B54511" w:rsidRPr="00761B54" w:rsidRDefault="00B54511" w:rsidP="00573319">
            <w:pPr>
              <w:jc w:val="center"/>
            </w:pPr>
            <w:r w:rsidRPr="00761B54">
              <w:t xml:space="preserve"> </w:t>
            </w:r>
          </w:p>
        </w:tc>
        <w:tc>
          <w:tcPr>
            <w:tcW w:w="3861" w:type="dxa"/>
            <w:tcBorders>
              <w:top w:val="nil"/>
              <w:left w:val="nil"/>
              <w:bottom w:val="nil"/>
              <w:right w:val="nil"/>
              <w:tl2br w:val="nil"/>
              <w:tr2bl w:val="nil"/>
            </w:tcBorders>
          </w:tcPr>
          <w:p w14:paraId="677439A6" w14:textId="77777777" w:rsidR="00B54511" w:rsidRPr="00761B54" w:rsidRDefault="00B54511" w:rsidP="00573319">
            <w:pPr>
              <w:jc w:val="center"/>
            </w:pPr>
            <w:r w:rsidRPr="00761B54">
              <w:t>Підпис Державного кадастрового реєстратора</w:t>
            </w:r>
          </w:p>
        </w:tc>
      </w:tr>
      <w:tr w:rsidR="00B54511" w:rsidRPr="00761B54" w14:paraId="7AF1A316" w14:textId="77777777" w:rsidTr="00573319">
        <w:tc>
          <w:tcPr>
            <w:tcW w:w="2664" w:type="dxa"/>
            <w:tcBorders>
              <w:top w:val="nil"/>
              <w:left w:val="nil"/>
              <w:bottom w:val="nil"/>
              <w:right w:val="nil"/>
              <w:tl2br w:val="nil"/>
              <w:tr2bl w:val="nil"/>
            </w:tcBorders>
          </w:tcPr>
          <w:p w14:paraId="21D26371" w14:textId="77777777" w:rsidR="00B54511" w:rsidRPr="00761B54" w:rsidRDefault="00B54511" w:rsidP="00573319">
            <w:pPr>
              <w:jc w:val="center"/>
            </w:pPr>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1F3DAB36" w14:textId="77777777" w:rsidR="00B54511" w:rsidRPr="00761B54" w:rsidRDefault="00B54511" w:rsidP="00573319">
            <w:pPr>
              <w:jc w:val="center"/>
            </w:pPr>
          </w:p>
        </w:tc>
        <w:tc>
          <w:tcPr>
            <w:tcW w:w="795" w:type="dxa"/>
            <w:tcBorders>
              <w:top w:val="nil"/>
              <w:left w:val="nil"/>
              <w:bottom w:val="nil"/>
              <w:right w:val="nil"/>
              <w:tl2br w:val="nil"/>
              <w:tr2bl w:val="nil"/>
            </w:tcBorders>
          </w:tcPr>
          <w:p w14:paraId="1BDE0332" w14:textId="77777777" w:rsidR="00B54511" w:rsidRPr="00761B54" w:rsidRDefault="00B54511"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2F2D6111" w14:textId="77777777" w:rsidR="00B54511" w:rsidRPr="00761B54" w:rsidRDefault="00B54511" w:rsidP="00573319"/>
        </w:tc>
      </w:tr>
    </w:tbl>
    <w:p w14:paraId="230A81FF" w14:textId="77777777" w:rsidR="00B54511" w:rsidRPr="00761B54" w:rsidRDefault="00B54511" w:rsidP="00B54511">
      <w:pPr>
        <w:shd w:val="clear" w:color="auto" w:fill="FFFFFF"/>
      </w:pPr>
      <w:r w:rsidRPr="00761B54">
        <w:t>МП</w:t>
      </w:r>
    </w:p>
    <w:p w14:paraId="6529E8FA" w14:textId="77777777" w:rsidR="00B54511" w:rsidRPr="00761B54" w:rsidRDefault="00B54511" w:rsidP="00B54511">
      <w:pPr>
        <w:spacing w:before="120" w:after="120"/>
        <w:jc w:val="both"/>
        <w:rPr>
          <w:sz w:val="20"/>
          <w:szCs w:val="20"/>
        </w:rPr>
      </w:pPr>
      <w:r w:rsidRPr="00761B54">
        <w:rPr>
          <w:sz w:val="20"/>
          <w:szCs w:val="20"/>
        </w:rPr>
        <w:t>__________</w:t>
      </w:r>
    </w:p>
    <w:p w14:paraId="13DBBAC1" w14:textId="77777777" w:rsidR="00B54511" w:rsidRPr="00761B54" w:rsidRDefault="00B54511" w:rsidP="00B54511">
      <w:pPr>
        <w:spacing w:after="200" w:line="276" w:lineRule="auto"/>
        <w:jc w:val="both"/>
        <w:rPr>
          <w:lang w:eastAsia="uk-UA"/>
        </w:rPr>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6F984238" w14:textId="77777777" w:rsidR="00B54511" w:rsidRPr="00761B54" w:rsidRDefault="00B54511" w:rsidP="00B54511">
      <w:pPr>
        <w:shd w:val="clear" w:color="auto" w:fill="FFFFFF"/>
        <w:spacing w:before="60" w:after="60"/>
        <w:jc w:val="center"/>
        <w:rPr>
          <w:iCs/>
          <w:sz w:val="28"/>
          <w:szCs w:val="28"/>
        </w:rPr>
      </w:pPr>
    </w:p>
    <w:p w14:paraId="33725431" w14:textId="77777777" w:rsidR="00D62CA7" w:rsidRPr="00761B54" w:rsidRDefault="00D62CA7" w:rsidP="00B54511">
      <w:pPr>
        <w:shd w:val="clear" w:color="auto" w:fill="FFFFFF"/>
        <w:spacing w:before="60" w:after="60"/>
        <w:jc w:val="center"/>
        <w:rPr>
          <w:iCs/>
          <w:sz w:val="28"/>
          <w:szCs w:val="28"/>
        </w:rPr>
      </w:pPr>
    </w:p>
    <w:p w14:paraId="694CC8F7" w14:textId="77777777" w:rsidR="00D62CA7" w:rsidRPr="00761B54" w:rsidRDefault="00D62CA7" w:rsidP="00B54511">
      <w:pPr>
        <w:shd w:val="clear" w:color="auto" w:fill="FFFFFF"/>
        <w:spacing w:before="60" w:after="60"/>
        <w:jc w:val="center"/>
        <w:rPr>
          <w:iCs/>
          <w:sz w:val="28"/>
          <w:szCs w:val="28"/>
        </w:rPr>
      </w:pPr>
    </w:p>
    <w:p w14:paraId="7966538B" w14:textId="77777777" w:rsidR="00D62CA7" w:rsidRPr="00761B54" w:rsidRDefault="00D62CA7" w:rsidP="00B54511">
      <w:pPr>
        <w:shd w:val="clear" w:color="auto" w:fill="FFFFFF"/>
        <w:spacing w:before="60" w:after="60"/>
        <w:jc w:val="center"/>
        <w:rPr>
          <w:iCs/>
          <w:sz w:val="28"/>
          <w:szCs w:val="28"/>
        </w:rPr>
      </w:pPr>
    </w:p>
    <w:p w14:paraId="430110F3" w14:textId="77777777" w:rsidR="00D62CA7" w:rsidRPr="00761B54" w:rsidRDefault="00D62CA7" w:rsidP="00B54511">
      <w:pPr>
        <w:shd w:val="clear" w:color="auto" w:fill="FFFFFF"/>
        <w:spacing w:before="60" w:after="60"/>
        <w:jc w:val="center"/>
        <w:rPr>
          <w:iCs/>
          <w:sz w:val="28"/>
          <w:szCs w:val="28"/>
        </w:rPr>
      </w:pPr>
    </w:p>
    <w:p w14:paraId="1DF45442" w14:textId="77777777" w:rsidR="00D62CA7" w:rsidRPr="00761B54" w:rsidRDefault="00D62CA7" w:rsidP="00B54511">
      <w:pPr>
        <w:shd w:val="clear" w:color="auto" w:fill="FFFFFF"/>
        <w:spacing w:before="60" w:after="60"/>
        <w:jc w:val="center"/>
        <w:rPr>
          <w:iCs/>
          <w:sz w:val="28"/>
          <w:szCs w:val="28"/>
        </w:rPr>
      </w:pPr>
    </w:p>
    <w:p w14:paraId="615A4E82" w14:textId="77777777" w:rsidR="00D62CA7" w:rsidRPr="00761B54" w:rsidRDefault="00D62CA7" w:rsidP="00B54511">
      <w:pPr>
        <w:shd w:val="clear" w:color="auto" w:fill="FFFFFF"/>
        <w:spacing w:before="60" w:after="60"/>
        <w:jc w:val="center"/>
        <w:rPr>
          <w:iCs/>
          <w:sz w:val="28"/>
          <w:szCs w:val="28"/>
        </w:rPr>
      </w:pPr>
    </w:p>
    <w:p w14:paraId="109E94B4" w14:textId="77777777" w:rsidR="00D62CA7" w:rsidRPr="00761B54" w:rsidRDefault="00D62CA7" w:rsidP="00B54511">
      <w:pPr>
        <w:shd w:val="clear" w:color="auto" w:fill="FFFFFF"/>
        <w:spacing w:before="60" w:after="60"/>
        <w:jc w:val="center"/>
        <w:rPr>
          <w:iCs/>
          <w:sz w:val="28"/>
          <w:szCs w:val="28"/>
        </w:rPr>
      </w:pPr>
    </w:p>
    <w:p w14:paraId="692A97B4" w14:textId="77777777" w:rsidR="00D62CA7" w:rsidRPr="00761B54" w:rsidRDefault="00D62CA7" w:rsidP="00B54511">
      <w:pPr>
        <w:shd w:val="clear" w:color="auto" w:fill="FFFFFF"/>
        <w:spacing w:before="60" w:after="60"/>
        <w:jc w:val="center"/>
        <w:rPr>
          <w:iCs/>
          <w:sz w:val="28"/>
          <w:szCs w:val="28"/>
        </w:rPr>
      </w:pPr>
    </w:p>
    <w:p w14:paraId="13AD46DA" w14:textId="77777777" w:rsidR="00D62CA7" w:rsidRPr="00761B54" w:rsidRDefault="00D62CA7" w:rsidP="00B54511">
      <w:pPr>
        <w:shd w:val="clear" w:color="auto" w:fill="FFFFFF"/>
        <w:spacing w:before="60" w:after="60"/>
        <w:jc w:val="center"/>
        <w:rPr>
          <w:iCs/>
          <w:sz w:val="28"/>
          <w:szCs w:val="28"/>
        </w:rPr>
      </w:pPr>
    </w:p>
    <w:p w14:paraId="51CE02F5" w14:textId="77777777" w:rsidR="00D62CA7" w:rsidRPr="00761B54" w:rsidRDefault="00D62CA7" w:rsidP="00B54511">
      <w:pPr>
        <w:shd w:val="clear" w:color="auto" w:fill="FFFFFF"/>
        <w:spacing w:before="60" w:after="60"/>
        <w:jc w:val="center"/>
        <w:rPr>
          <w:iCs/>
          <w:sz w:val="28"/>
          <w:szCs w:val="28"/>
        </w:rPr>
      </w:pPr>
    </w:p>
    <w:p w14:paraId="261325CD" w14:textId="77777777" w:rsidR="00D62CA7" w:rsidRPr="00761B54" w:rsidRDefault="00D62CA7" w:rsidP="00B54511">
      <w:pPr>
        <w:shd w:val="clear" w:color="auto" w:fill="FFFFFF"/>
        <w:spacing w:before="60" w:after="60"/>
        <w:jc w:val="center"/>
        <w:rPr>
          <w:iCs/>
          <w:sz w:val="28"/>
          <w:szCs w:val="28"/>
        </w:rPr>
      </w:pPr>
    </w:p>
    <w:p w14:paraId="1003D300" w14:textId="77777777" w:rsidR="00D62CA7" w:rsidRPr="00761B54" w:rsidRDefault="00D62CA7" w:rsidP="00B54511">
      <w:pPr>
        <w:shd w:val="clear" w:color="auto" w:fill="FFFFFF"/>
        <w:spacing w:before="60" w:after="60"/>
        <w:jc w:val="center"/>
        <w:rPr>
          <w:iCs/>
          <w:sz w:val="28"/>
          <w:szCs w:val="28"/>
        </w:rPr>
      </w:pPr>
    </w:p>
    <w:p w14:paraId="27742532" w14:textId="77777777" w:rsidR="00D62CA7" w:rsidRPr="00761B54" w:rsidRDefault="00D62CA7" w:rsidP="00B54511">
      <w:pPr>
        <w:shd w:val="clear" w:color="auto" w:fill="FFFFFF"/>
        <w:spacing w:before="60" w:after="60"/>
        <w:jc w:val="center"/>
        <w:rPr>
          <w:iCs/>
          <w:sz w:val="28"/>
          <w:szCs w:val="28"/>
        </w:rPr>
      </w:pPr>
    </w:p>
    <w:p w14:paraId="49AA0C8E" w14:textId="77777777" w:rsidR="00D62CA7" w:rsidRPr="00761B54" w:rsidRDefault="00D62CA7" w:rsidP="00B54511">
      <w:pPr>
        <w:shd w:val="clear" w:color="auto" w:fill="FFFFFF"/>
        <w:spacing w:before="60" w:after="60"/>
        <w:jc w:val="center"/>
        <w:rPr>
          <w:iCs/>
          <w:sz w:val="28"/>
          <w:szCs w:val="28"/>
        </w:rPr>
      </w:pPr>
    </w:p>
    <w:p w14:paraId="1BE8A529" w14:textId="77777777" w:rsidR="001D66CF" w:rsidRPr="00761B54" w:rsidRDefault="001D66CF" w:rsidP="00B54511">
      <w:pPr>
        <w:shd w:val="clear" w:color="auto" w:fill="FFFFFF"/>
        <w:spacing w:before="60" w:after="60"/>
        <w:jc w:val="center"/>
        <w:rPr>
          <w:iCs/>
          <w:sz w:val="28"/>
          <w:szCs w:val="28"/>
        </w:rPr>
      </w:pPr>
    </w:p>
    <w:p w14:paraId="05585DD9" w14:textId="77777777" w:rsidR="001D66CF" w:rsidRPr="00761B54" w:rsidRDefault="001D66CF" w:rsidP="00B54511">
      <w:pPr>
        <w:shd w:val="clear" w:color="auto" w:fill="FFFFFF"/>
        <w:spacing w:before="60" w:after="60"/>
        <w:jc w:val="center"/>
        <w:rPr>
          <w:iCs/>
          <w:sz w:val="28"/>
          <w:szCs w:val="28"/>
        </w:rPr>
      </w:pPr>
    </w:p>
    <w:p w14:paraId="761F99C0" w14:textId="77777777" w:rsidR="00FC3E97" w:rsidRPr="00761B54" w:rsidRDefault="00FC3E97" w:rsidP="00FC3E97">
      <w:pPr>
        <w:pStyle w:val="rvps14"/>
        <w:shd w:val="clear" w:color="auto" w:fill="FFFFFF"/>
        <w:spacing w:before="0" w:beforeAutospacing="0" w:after="0" w:afterAutospacing="0"/>
        <w:jc w:val="center"/>
        <w:rPr>
          <w:rStyle w:val="afb"/>
          <w:sz w:val="22"/>
          <w:szCs w:val="22"/>
        </w:rPr>
      </w:pPr>
      <w:r w:rsidRPr="00761B54">
        <w:rPr>
          <w:rStyle w:val="afb"/>
          <w:sz w:val="22"/>
          <w:szCs w:val="22"/>
        </w:rPr>
        <w:t>ТИПОВА ІНФОРМАЦІЙНА КАРТКА АДМІНІСТРАТИВНОЇ ПОСЛУГИ</w:t>
      </w:r>
    </w:p>
    <w:p w14:paraId="59EE059F" w14:textId="77777777" w:rsidR="003D3B8B" w:rsidRPr="00761B54" w:rsidRDefault="00FC3E97" w:rsidP="003D3B8B">
      <w:pPr>
        <w:shd w:val="clear" w:color="auto" w:fill="FFFFFF"/>
        <w:jc w:val="center"/>
        <w:rPr>
          <w:iCs/>
          <w:caps/>
          <w:u w:val="single"/>
        </w:rPr>
      </w:pPr>
      <w:r w:rsidRPr="00761B54">
        <w:rPr>
          <w:iCs/>
          <w:caps/>
          <w:u w:val="single"/>
        </w:rPr>
        <w:t xml:space="preserve">Державна реєстрація </w:t>
      </w:r>
      <w:r w:rsidR="003D3B8B" w:rsidRPr="00761B54">
        <w:rPr>
          <w:iCs/>
          <w:caps/>
          <w:u w:val="single"/>
        </w:rPr>
        <w:t>змін до відомостей про складову частину меліоративної мережі з видачею витягу з Державного земельного </w:t>
      </w:r>
      <w:hyperlink r:id="rId207" w:anchor="w1_38" w:history="1">
        <w:r w:rsidR="003D3B8B" w:rsidRPr="00761B54">
          <w:rPr>
            <w:rStyle w:val="af1"/>
            <w:iCs/>
            <w:caps/>
            <w:color w:val="auto"/>
          </w:rPr>
          <w:t>кадастр</w:t>
        </w:r>
      </w:hyperlink>
      <w:r w:rsidR="003D3B8B" w:rsidRPr="00761B54">
        <w:rPr>
          <w:iCs/>
          <w:caps/>
          <w:u w:val="single"/>
        </w:rPr>
        <w:t>у</w:t>
      </w:r>
    </w:p>
    <w:p w14:paraId="67A205E7" w14:textId="6B05D5F5" w:rsidR="00FC3E97" w:rsidRPr="00761B54" w:rsidRDefault="00FC3E97" w:rsidP="003D3B8B">
      <w:pPr>
        <w:shd w:val="clear" w:color="auto" w:fill="FFFFFF"/>
        <w:jc w:val="center"/>
        <w:rPr>
          <w:sz w:val="16"/>
          <w:szCs w:val="16"/>
        </w:rPr>
      </w:pPr>
      <w:r w:rsidRPr="00761B54">
        <w:rPr>
          <w:sz w:val="16"/>
          <w:szCs w:val="16"/>
        </w:rPr>
        <w:t xml:space="preserve"> (назва адміністративної послуги)</w:t>
      </w:r>
    </w:p>
    <w:p w14:paraId="2C239FD0"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4DC94E14" w14:textId="5AEF5F30" w:rsidR="00FC3E97" w:rsidRPr="00761B54" w:rsidRDefault="00FC3E97" w:rsidP="00FC3E97">
      <w:pPr>
        <w:shd w:val="clear" w:color="auto" w:fill="FFFFFF"/>
        <w:jc w:val="center"/>
        <w:rPr>
          <w:u w:val="single"/>
        </w:rPr>
      </w:pPr>
    </w:p>
    <w:p w14:paraId="3EC522F7" w14:textId="77777777" w:rsidR="00FC3E97" w:rsidRPr="00761B54" w:rsidRDefault="00FC3E97" w:rsidP="00FC3E97">
      <w:pPr>
        <w:pStyle w:val="rvps14"/>
        <w:shd w:val="clear" w:color="auto" w:fill="FFFFFF"/>
        <w:spacing w:before="0" w:beforeAutospacing="0" w:after="120" w:afterAutospacing="0"/>
        <w:jc w:val="center"/>
        <w:rPr>
          <w:sz w:val="16"/>
          <w:szCs w:val="16"/>
        </w:rPr>
      </w:pPr>
      <w:r w:rsidRPr="00761B54">
        <w:rPr>
          <w:sz w:val="16"/>
          <w:szCs w:val="16"/>
        </w:rPr>
        <w:t xml:space="preserve"> (найменування суб’єкта надання послуги)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1F1F1"/>
        <w:tblCellMar>
          <w:left w:w="0" w:type="dxa"/>
          <w:right w:w="0" w:type="dxa"/>
        </w:tblCellMar>
        <w:tblLook w:val="04A0" w:firstRow="1" w:lastRow="0" w:firstColumn="1" w:lastColumn="0" w:noHBand="0" w:noVBand="1"/>
      </w:tblPr>
      <w:tblGrid>
        <w:gridCol w:w="575"/>
        <w:gridCol w:w="3673"/>
        <w:gridCol w:w="5386"/>
      </w:tblGrid>
      <w:tr w:rsidR="00FC3E97" w:rsidRPr="00761B54" w14:paraId="160375CA" w14:textId="77777777" w:rsidTr="00573319">
        <w:tc>
          <w:tcPr>
            <w:tcW w:w="9634" w:type="dxa"/>
            <w:gridSpan w:val="3"/>
            <w:tcMar>
              <w:top w:w="150" w:type="dxa"/>
              <w:left w:w="150" w:type="dxa"/>
              <w:bottom w:w="150" w:type="dxa"/>
              <w:right w:w="150" w:type="dxa"/>
            </w:tcMar>
            <w:vAlign w:val="center"/>
            <w:hideMark/>
          </w:tcPr>
          <w:p w14:paraId="2BDB456F" w14:textId="77777777" w:rsidR="00FC3E97" w:rsidRPr="00761B54" w:rsidRDefault="00FC3E97" w:rsidP="00573319">
            <w:pPr>
              <w:spacing w:line="225" w:lineRule="atLeast"/>
              <w:jc w:val="center"/>
              <w:rPr>
                <w:sz w:val="20"/>
                <w:szCs w:val="20"/>
              </w:rPr>
            </w:pPr>
            <w:r w:rsidRPr="00761B54">
              <w:rPr>
                <w:rStyle w:val="afb"/>
                <w:sz w:val="20"/>
                <w:szCs w:val="20"/>
              </w:rPr>
              <w:t>Інформація про центр надання адміністративних послуг</w:t>
            </w:r>
          </w:p>
        </w:tc>
      </w:tr>
      <w:tr w:rsidR="00FC3E97" w:rsidRPr="00761B54" w14:paraId="57240E28" w14:textId="77777777" w:rsidTr="00573319">
        <w:tc>
          <w:tcPr>
            <w:tcW w:w="4248" w:type="dxa"/>
            <w:gridSpan w:val="2"/>
            <w:tcMar>
              <w:top w:w="150" w:type="dxa"/>
              <w:left w:w="150" w:type="dxa"/>
              <w:bottom w:w="150" w:type="dxa"/>
              <w:right w:w="150" w:type="dxa"/>
            </w:tcMar>
            <w:vAlign w:val="center"/>
            <w:hideMark/>
          </w:tcPr>
          <w:p w14:paraId="1DCA7E48" w14:textId="77777777" w:rsidR="00FC3E97" w:rsidRPr="00761B54" w:rsidRDefault="00FC3E97" w:rsidP="00573319">
            <w:pPr>
              <w:spacing w:line="225" w:lineRule="atLeast"/>
              <w:jc w:val="center"/>
              <w:rPr>
                <w:sz w:val="20"/>
                <w:szCs w:val="20"/>
              </w:rPr>
            </w:pPr>
            <w:r w:rsidRPr="00761B54">
              <w:rPr>
                <w:sz w:val="20"/>
                <w:szCs w:val="20"/>
              </w:rPr>
              <w:t>Найменування центру надання адміністративних послуг, в якому здійснюється обслуговування суб’єкта звернення</w:t>
            </w:r>
          </w:p>
        </w:tc>
        <w:tc>
          <w:tcPr>
            <w:tcW w:w="5386" w:type="dxa"/>
            <w:tcMar>
              <w:top w:w="150" w:type="dxa"/>
              <w:left w:w="150" w:type="dxa"/>
              <w:bottom w:w="150" w:type="dxa"/>
              <w:right w:w="150" w:type="dxa"/>
            </w:tcMar>
            <w:vAlign w:val="center"/>
            <w:hideMark/>
          </w:tcPr>
          <w:p w14:paraId="2DC462BC" w14:textId="77777777" w:rsidR="00573319" w:rsidRPr="002B72FA" w:rsidRDefault="00FC3E97" w:rsidP="00573319">
            <w:pPr>
              <w:autoSpaceDE w:val="0"/>
              <w:autoSpaceDN w:val="0"/>
              <w:adjustRightInd w:val="0"/>
              <w:jc w:val="center"/>
            </w:pPr>
            <w:r w:rsidRPr="00761B54">
              <w:rPr>
                <w:rStyle w:val="afb"/>
                <w:sz w:val="20"/>
                <w:szCs w:val="20"/>
              </w:rPr>
              <w:t> </w:t>
            </w:r>
            <w:r w:rsidR="00573319" w:rsidRPr="002B72FA">
              <w:t>Центр надання адміністративних послуг</w:t>
            </w:r>
          </w:p>
          <w:p w14:paraId="7C5B56F6" w14:textId="620C9186" w:rsidR="00FC3E97" w:rsidRPr="00761B54" w:rsidRDefault="00573319" w:rsidP="00573319">
            <w:pPr>
              <w:spacing w:line="225" w:lineRule="atLeast"/>
              <w:jc w:val="center"/>
              <w:rPr>
                <w:sz w:val="20"/>
                <w:szCs w:val="20"/>
              </w:rPr>
            </w:pPr>
            <w:r w:rsidRPr="002B72FA">
              <w:t>Чернівецької міської ради</w:t>
            </w:r>
          </w:p>
        </w:tc>
      </w:tr>
      <w:tr w:rsidR="00FC3E97" w:rsidRPr="00761B54" w14:paraId="14AFF7D9" w14:textId="77777777" w:rsidTr="00573319">
        <w:tc>
          <w:tcPr>
            <w:tcW w:w="575" w:type="dxa"/>
            <w:tcMar>
              <w:top w:w="150" w:type="dxa"/>
              <w:left w:w="150" w:type="dxa"/>
              <w:bottom w:w="150" w:type="dxa"/>
              <w:right w:w="150" w:type="dxa"/>
            </w:tcMar>
            <w:vAlign w:val="center"/>
            <w:hideMark/>
          </w:tcPr>
          <w:p w14:paraId="1D3FF8DD" w14:textId="04434F56" w:rsidR="00FC3E97" w:rsidRPr="005E6589" w:rsidRDefault="00FC3E97" w:rsidP="00573319">
            <w:pPr>
              <w:spacing w:line="225" w:lineRule="atLeast"/>
              <w:jc w:val="center"/>
              <w:rPr>
                <w:b/>
                <w:bCs/>
                <w:sz w:val="20"/>
                <w:szCs w:val="20"/>
              </w:rPr>
            </w:pPr>
            <w:r w:rsidRPr="005E6589">
              <w:rPr>
                <w:rStyle w:val="afb"/>
                <w:b w:val="0"/>
                <w:bCs w:val="0"/>
                <w:sz w:val="20"/>
                <w:szCs w:val="20"/>
              </w:rPr>
              <w:t>1</w:t>
            </w:r>
          </w:p>
        </w:tc>
        <w:tc>
          <w:tcPr>
            <w:tcW w:w="3673" w:type="dxa"/>
            <w:tcMar>
              <w:top w:w="150" w:type="dxa"/>
              <w:left w:w="150" w:type="dxa"/>
              <w:bottom w:w="150" w:type="dxa"/>
              <w:right w:w="150" w:type="dxa"/>
            </w:tcMar>
            <w:vAlign w:val="center"/>
            <w:hideMark/>
          </w:tcPr>
          <w:p w14:paraId="3A3AF214" w14:textId="77777777" w:rsidR="00FC3E97" w:rsidRPr="00761B54" w:rsidRDefault="00FC3E97" w:rsidP="00573319">
            <w:pPr>
              <w:spacing w:line="225" w:lineRule="atLeast"/>
              <w:jc w:val="center"/>
              <w:rPr>
                <w:sz w:val="20"/>
                <w:szCs w:val="20"/>
              </w:rPr>
            </w:pPr>
            <w:r w:rsidRPr="00761B54">
              <w:rPr>
                <w:sz w:val="20"/>
                <w:szCs w:val="20"/>
              </w:rPr>
              <w:t>Місцезнаходження центру надання адміністративних послуг</w:t>
            </w:r>
          </w:p>
        </w:tc>
        <w:tc>
          <w:tcPr>
            <w:tcW w:w="5386" w:type="dxa"/>
            <w:tcMar>
              <w:top w:w="150" w:type="dxa"/>
              <w:left w:w="150" w:type="dxa"/>
              <w:bottom w:w="150" w:type="dxa"/>
              <w:right w:w="150" w:type="dxa"/>
            </w:tcMar>
            <w:vAlign w:val="center"/>
            <w:hideMark/>
          </w:tcPr>
          <w:p w14:paraId="0265C129" w14:textId="595FCB00" w:rsidR="00FC3E97" w:rsidRPr="00761B54" w:rsidRDefault="00573319" w:rsidP="00573319">
            <w:pPr>
              <w:spacing w:line="225" w:lineRule="atLeast"/>
              <w:jc w:val="both"/>
              <w:rPr>
                <w:sz w:val="20"/>
                <w:szCs w:val="20"/>
              </w:rPr>
            </w:pPr>
            <w:r w:rsidRPr="00B92206">
              <w:rPr>
                <w:sz w:val="20"/>
                <w:szCs w:val="20"/>
                <w:lang w:val="ru-RU"/>
              </w:rPr>
              <w:t xml:space="preserve">58001, </w:t>
            </w:r>
            <w:r>
              <w:rPr>
                <w:sz w:val="20"/>
                <w:szCs w:val="20"/>
              </w:rPr>
              <w:t>м. Чернівці, вул. Героїв Майдану, 7</w:t>
            </w:r>
          </w:p>
        </w:tc>
      </w:tr>
      <w:tr w:rsidR="00FC3E97" w:rsidRPr="00761B54" w14:paraId="2C4199DE" w14:textId="77777777" w:rsidTr="00573319">
        <w:tc>
          <w:tcPr>
            <w:tcW w:w="575" w:type="dxa"/>
            <w:tcMar>
              <w:top w:w="150" w:type="dxa"/>
              <w:left w:w="150" w:type="dxa"/>
              <w:bottom w:w="150" w:type="dxa"/>
              <w:right w:w="150" w:type="dxa"/>
            </w:tcMar>
            <w:vAlign w:val="center"/>
            <w:hideMark/>
          </w:tcPr>
          <w:p w14:paraId="3DC3EAEB" w14:textId="254754E2" w:rsidR="00FC3E97" w:rsidRPr="005E6589" w:rsidRDefault="00FC3E97" w:rsidP="00573319">
            <w:pPr>
              <w:spacing w:line="225" w:lineRule="atLeast"/>
              <w:jc w:val="center"/>
              <w:rPr>
                <w:b/>
                <w:bCs/>
                <w:sz w:val="20"/>
                <w:szCs w:val="20"/>
              </w:rPr>
            </w:pPr>
            <w:r w:rsidRPr="005E6589">
              <w:rPr>
                <w:rStyle w:val="afb"/>
                <w:b w:val="0"/>
                <w:bCs w:val="0"/>
                <w:sz w:val="20"/>
                <w:szCs w:val="20"/>
              </w:rPr>
              <w:t>2</w:t>
            </w:r>
          </w:p>
        </w:tc>
        <w:tc>
          <w:tcPr>
            <w:tcW w:w="3673" w:type="dxa"/>
            <w:tcMar>
              <w:top w:w="150" w:type="dxa"/>
              <w:left w:w="150" w:type="dxa"/>
              <w:bottom w:w="150" w:type="dxa"/>
              <w:right w:w="150" w:type="dxa"/>
            </w:tcMar>
            <w:vAlign w:val="center"/>
            <w:hideMark/>
          </w:tcPr>
          <w:p w14:paraId="201814DC" w14:textId="77777777" w:rsidR="00FC3E97" w:rsidRPr="00761B54" w:rsidRDefault="00FC3E97" w:rsidP="00573319">
            <w:pPr>
              <w:spacing w:line="225" w:lineRule="atLeast"/>
              <w:jc w:val="center"/>
              <w:rPr>
                <w:sz w:val="20"/>
                <w:szCs w:val="20"/>
              </w:rPr>
            </w:pPr>
            <w:r w:rsidRPr="00761B54">
              <w:rPr>
                <w:sz w:val="20"/>
                <w:szCs w:val="20"/>
              </w:rPr>
              <w:t>Інформація щодо режиму роботи центру надання адміністративних послуг</w:t>
            </w:r>
          </w:p>
        </w:tc>
        <w:tc>
          <w:tcPr>
            <w:tcW w:w="5386" w:type="dxa"/>
            <w:tcMar>
              <w:top w:w="150" w:type="dxa"/>
              <w:left w:w="150" w:type="dxa"/>
              <w:bottom w:w="150" w:type="dxa"/>
              <w:right w:w="150" w:type="dxa"/>
            </w:tcMar>
            <w:vAlign w:val="center"/>
            <w:hideMark/>
          </w:tcPr>
          <w:p w14:paraId="56E50D71" w14:textId="77777777" w:rsidR="00FC3E97" w:rsidRPr="00761B54" w:rsidRDefault="00FC3E97" w:rsidP="00573319">
            <w:pPr>
              <w:spacing w:line="225" w:lineRule="atLeast"/>
              <w:jc w:val="both"/>
              <w:rPr>
                <w:sz w:val="20"/>
                <w:szCs w:val="20"/>
              </w:rPr>
            </w:pPr>
            <w:r w:rsidRPr="00761B54">
              <w:rPr>
                <w:sz w:val="20"/>
                <w:szCs w:val="20"/>
              </w:rPr>
              <w:t>Відповідно до графіку роботи центру надання адміністративних послуг</w:t>
            </w:r>
          </w:p>
        </w:tc>
      </w:tr>
      <w:tr w:rsidR="00FC3E97" w:rsidRPr="00761B54" w14:paraId="74A22BC9" w14:textId="77777777" w:rsidTr="00573319">
        <w:tc>
          <w:tcPr>
            <w:tcW w:w="575" w:type="dxa"/>
            <w:tcMar>
              <w:top w:w="150" w:type="dxa"/>
              <w:left w:w="150" w:type="dxa"/>
              <w:bottom w:w="150" w:type="dxa"/>
              <w:right w:w="150" w:type="dxa"/>
            </w:tcMar>
            <w:vAlign w:val="center"/>
            <w:hideMark/>
          </w:tcPr>
          <w:p w14:paraId="6BB8B01D" w14:textId="3C90363F" w:rsidR="00FC3E97" w:rsidRPr="005E6589" w:rsidRDefault="00FC3E97" w:rsidP="00573319">
            <w:pPr>
              <w:spacing w:line="225" w:lineRule="atLeast"/>
              <w:jc w:val="center"/>
              <w:rPr>
                <w:b/>
                <w:bCs/>
                <w:sz w:val="20"/>
                <w:szCs w:val="20"/>
              </w:rPr>
            </w:pPr>
            <w:r w:rsidRPr="005E6589">
              <w:rPr>
                <w:rStyle w:val="afb"/>
                <w:b w:val="0"/>
                <w:bCs w:val="0"/>
                <w:sz w:val="20"/>
                <w:szCs w:val="20"/>
              </w:rPr>
              <w:t>3</w:t>
            </w:r>
          </w:p>
        </w:tc>
        <w:tc>
          <w:tcPr>
            <w:tcW w:w="3673" w:type="dxa"/>
            <w:tcMar>
              <w:top w:w="150" w:type="dxa"/>
              <w:left w:w="150" w:type="dxa"/>
              <w:bottom w:w="150" w:type="dxa"/>
              <w:right w:w="150" w:type="dxa"/>
            </w:tcMar>
            <w:vAlign w:val="center"/>
            <w:hideMark/>
          </w:tcPr>
          <w:p w14:paraId="274939E7" w14:textId="1097F4D4" w:rsidR="00FC3E97" w:rsidRPr="00761B54" w:rsidRDefault="00FC3E97" w:rsidP="00573319">
            <w:pPr>
              <w:spacing w:line="225" w:lineRule="atLeast"/>
              <w:jc w:val="center"/>
              <w:rPr>
                <w:sz w:val="20"/>
                <w:szCs w:val="20"/>
              </w:rPr>
            </w:pPr>
            <w:r w:rsidRPr="00761B54">
              <w:rPr>
                <w:sz w:val="20"/>
                <w:szCs w:val="20"/>
              </w:rPr>
              <w:t>Телефон/факс (довідки), адреса електронної пошти та вебсайт центру надання адміністративних послуг</w:t>
            </w:r>
          </w:p>
        </w:tc>
        <w:tc>
          <w:tcPr>
            <w:tcW w:w="5386" w:type="dxa"/>
            <w:tcMar>
              <w:top w:w="150" w:type="dxa"/>
              <w:left w:w="150" w:type="dxa"/>
              <w:bottom w:w="150" w:type="dxa"/>
              <w:right w:w="150" w:type="dxa"/>
            </w:tcMar>
            <w:vAlign w:val="center"/>
            <w:hideMark/>
          </w:tcPr>
          <w:p w14:paraId="603E60D7" w14:textId="77777777" w:rsidR="00573319" w:rsidRPr="00F24B2D" w:rsidRDefault="00573319" w:rsidP="005733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54160666" w14:textId="77777777" w:rsidR="00573319" w:rsidRDefault="00573319" w:rsidP="00573319">
            <w:pPr>
              <w:autoSpaceDE w:val="0"/>
              <w:autoSpaceDN w:val="0"/>
              <w:adjustRightInd w:val="0"/>
              <w:rPr>
                <w:sz w:val="20"/>
                <w:szCs w:val="20"/>
              </w:rPr>
            </w:pPr>
            <w:r>
              <w:rPr>
                <w:sz w:val="20"/>
                <w:szCs w:val="20"/>
              </w:rPr>
              <w:t xml:space="preserve"> факс: (0372) 51-26-78 </w:t>
            </w:r>
          </w:p>
          <w:p w14:paraId="6C005F47" w14:textId="77777777" w:rsidR="00573319" w:rsidRPr="00983859" w:rsidRDefault="00573319" w:rsidP="00573319">
            <w:pPr>
              <w:tabs>
                <w:tab w:val="left" w:pos="2640"/>
              </w:tabs>
              <w:autoSpaceDE w:val="0"/>
              <w:autoSpaceDN w:val="0"/>
              <w:adjustRightInd w:val="0"/>
              <w:rPr>
                <w:sz w:val="20"/>
                <w:szCs w:val="20"/>
              </w:rPr>
            </w:pPr>
            <w:r>
              <w:rPr>
                <w:sz w:val="20"/>
                <w:szCs w:val="20"/>
              </w:rPr>
              <w:t>Е-mail:</w:t>
            </w:r>
            <w:hyperlink r:id="rId208" w:history="1">
              <w:r>
                <w:rPr>
                  <w:color w:val="0000FF"/>
                  <w:sz w:val="20"/>
                  <w:szCs w:val="20"/>
                  <w:u w:val="single"/>
                </w:rPr>
                <w:t>admincnap@ukr.net</w:t>
              </w:r>
            </w:hyperlink>
            <w:r w:rsidRPr="00983859">
              <w:rPr>
                <w:sz w:val="20"/>
                <w:szCs w:val="20"/>
              </w:rPr>
              <w:tab/>
            </w:r>
          </w:p>
          <w:p w14:paraId="65541A08" w14:textId="77777777" w:rsidR="00573319" w:rsidRDefault="00573319" w:rsidP="00573319">
            <w:pPr>
              <w:jc w:val="both"/>
              <w:rPr>
                <w:color w:val="0000FF"/>
                <w:sz w:val="20"/>
                <w:szCs w:val="20"/>
                <w:u w:val="single"/>
              </w:rPr>
            </w:pPr>
            <w:r>
              <w:rPr>
                <w:sz w:val="20"/>
                <w:szCs w:val="20"/>
              </w:rPr>
              <w:t>Веб-сторінка: </w:t>
            </w:r>
            <w:hyperlink r:id="rId209" w:history="1">
              <w:r>
                <w:rPr>
                  <w:color w:val="0000FF"/>
                  <w:sz w:val="20"/>
                  <w:szCs w:val="20"/>
                  <w:u w:val="single"/>
                </w:rPr>
                <w:t>http://dozvil.city.cv.ua</w:t>
              </w:r>
            </w:hyperlink>
          </w:p>
          <w:p w14:paraId="3F3F2604" w14:textId="1986B79A" w:rsidR="00FC3E97" w:rsidRPr="00761B54" w:rsidRDefault="00FC3E97" w:rsidP="00573319">
            <w:pPr>
              <w:spacing w:line="225" w:lineRule="atLeast"/>
              <w:jc w:val="both"/>
              <w:rPr>
                <w:sz w:val="20"/>
                <w:szCs w:val="20"/>
              </w:rPr>
            </w:pPr>
          </w:p>
        </w:tc>
      </w:tr>
      <w:tr w:rsidR="00FC3E97" w:rsidRPr="00761B54" w14:paraId="40727937" w14:textId="77777777" w:rsidTr="00573319">
        <w:tc>
          <w:tcPr>
            <w:tcW w:w="9634" w:type="dxa"/>
            <w:gridSpan w:val="3"/>
            <w:tcMar>
              <w:top w:w="150" w:type="dxa"/>
              <w:left w:w="150" w:type="dxa"/>
              <w:bottom w:w="150" w:type="dxa"/>
              <w:right w:w="150" w:type="dxa"/>
            </w:tcMar>
            <w:vAlign w:val="center"/>
            <w:hideMark/>
          </w:tcPr>
          <w:p w14:paraId="0C76B10A" w14:textId="77777777" w:rsidR="00FC3E97" w:rsidRPr="00761B54" w:rsidRDefault="00FC3E97" w:rsidP="00573319">
            <w:pPr>
              <w:pStyle w:val="ac"/>
              <w:spacing w:before="0" w:beforeAutospacing="0" w:after="0" w:afterAutospacing="0" w:line="271" w:lineRule="atLeast"/>
              <w:jc w:val="center"/>
              <w:rPr>
                <w:sz w:val="20"/>
                <w:szCs w:val="20"/>
              </w:rPr>
            </w:pPr>
            <w:r w:rsidRPr="00761B54">
              <w:rPr>
                <w:rStyle w:val="afb"/>
                <w:sz w:val="20"/>
                <w:szCs w:val="20"/>
              </w:rPr>
              <w:t>Нормативні акти, якими регламентується надання адміністративної послуги</w:t>
            </w:r>
          </w:p>
        </w:tc>
      </w:tr>
      <w:tr w:rsidR="00FC3E97" w:rsidRPr="00761B54" w14:paraId="1F0CDAB1" w14:textId="77777777" w:rsidTr="00573319">
        <w:tc>
          <w:tcPr>
            <w:tcW w:w="575" w:type="dxa"/>
            <w:tcMar>
              <w:top w:w="150" w:type="dxa"/>
              <w:left w:w="150" w:type="dxa"/>
              <w:bottom w:w="150" w:type="dxa"/>
              <w:right w:w="150" w:type="dxa"/>
            </w:tcMar>
            <w:vAlign w:val="center"/>
            <w:hideMark/>
          </w:tcPr>
          <w:p w14:paraId="02A10FBF" w14:textId="037DE80E" w:rsidR="00FC3E97" w:rsidRPr="005E6589" w:rsidRDefault="00FC3E97" w:rsidP="00573319">
            <w:pPr>
              <w:spacing w:line="225" w:lineRule="atLeast"/>
              <w:jc w:val="center"/>
              <w:rPr>
                <w:b/>
                <w:bCs/>
                <w:sz w:val="20"/>
                <w:szCs w:val="20"/>
              </w:rPr>
            </w:pPr>
            <w:r w:rsidRPr="005E6589">
              <w:rPr>
                <w:rStyle w:val="afb"/>
                <w:b w:val="0"/>
                <w:bCs w:val="0"/>
                <w:sz w:val="20"/>
                <w:szCs w:val="20"/>
              </w:rPr>
              <w:t>4</w:t>
            </w:r>
          </w:p>
        </w:tc>
        <w:tc>
          <w:tcPr>
            <w:tcW w:w="3673" w:type="dxa"/>
            <w:tcMar>
              <w:top w:w="150" w:type="dxa"/>
              <w:left w:w="150" w:type="dxa"/>
              <w:bottom w:w="150" w:type="dxa"/>
              <w:right w:w="150" w:type="dxa"/>
            </w:tcMar>
            <w:vAlign w:val="center"/>
            <w:hideMark/>
          </w:tcPr>
          <w:p w14:paraId="77E5C0EA" w14:textId="77777777" w:rsidR="00FC3E97" w:rsidRPr="00761B54" w:rsidRDefault="00FC3E97" w:rsidP="00573319">
            <w:pPr>
              <w:spacing w:line="225" w:lineRule="atLeast"/>
              <w:jc w:val="center"/>
              <w:rPr>
                <w:sz w:val="20"/>
                <w:szCs w:val="20"/>
              </w:rPr>
            </w:pPr>
            <w:r w:rsidRPr="00761B54">
              <w:rPr>
                <w:sz w:val="20"/>
                <w:szCs w:val="20"/>
              </w:rPr>
              <w:t>Закони України</w:t>
            </w:r>
          </w:p>
        </w:tc>
        <w:tc>
          <w:tcPr>
            <w:tcW w:w="5386" w:type="dxa"/>
            <w:tcMar>
              <w:top w:w="150" w:type="dxa"/>
              <w:left w:w="150" w:type="dxa"/>
              <w:bottom w:w="150" w:type="dxa"/>
              <w:right w:w="150" w:type="dxa"/>
            </w:tcMar>
            <w:vAlign w:val="center"/>
            <w:hideMark/>
          </w:tcPr>
          <w:p w14:paraId="4426C97F" w14:textId="77777777" w:rsidR="00FC3E97" w:rsidRPr="00761B54" w:rsidRDefault="00FC3E97" w:rsidP="00573319">
            <w:pPr>
              <w:spacing w:line="225" w:lineRule="atLeast"/>
              <w:jc w:val="both"/>
              <w:rPr>
                <w:sz w:val="20"/>
                <w:szCs w:val="20"/>
              </w:rPr>
            </w:pPr>
            <w:r w:rsidRPr="00761B54">
              <w:rPr>
                <w:sz w:val="20"/>
                <w:szCs w:val="20"/>
              </w:rPr>
              <w:t xml:space="preserve">Стаття </w:t>
            </w:r>
            <w:r w:rsidRPr="00761B54">
              <w:rPr>
                <w:rStyle w:val="rvts46"/>
                <w:iCs/>
                <w:sz w:val="20"/>
                <w:szCs w:val="20"/>
                <w:shd w:val="clear" w:color="auto" w:fill="FFFFFF"/>
              </w:rPr>
              <w:t>28</w:t>
            </w:r>
            <w:r w:rsidRPr="00761B54">
              <w:rPr>
                <w:rStyle w:val="rvts37"/>
                <w:bCs/>
                <w:sz w:val="20"/>
                <w:szCs w:val="20"/>
                <w:shd w:val="clear" w:color="auto" w:fill="FFFFFF"/>
                <w:vertAlign w:val="superscript"/>
              </w:rPr>
              <w:t>1</w:t>
            </w:r>
            <w:r w:rsidRPr="00761B54">
              <w:rPr>
                <w:sz w:val="20"/>
                <w:szCs w:val="20"/>
              </w:rPr>
              <w:t xml:space="preserve"> Закону України «Про Державний земельний кадастр», </w:t>
            </w:r>
            <w:hyperlink r:id="rId210"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211" w:anchor="n3760" w:tgtFrame="_blank" w:history="1">
              <w:r w:rsidRPr="00761B54">
                <w:rPr>
                  <w:rStyle w:val="af1"/>
                  <w:rFonts w:eastAsiaTheme="majorEastAsia"/>
                  <w:color w:val="auto"/>
                  <w:sz w:val="20"/>
                  <w:szCs w:val="20"/>
                  <w:u w:val="none"/>
                </w:rPr>
                <w:t>стаття 17</w:t>
              </w:r>
            </w:hyperlink>
            <w:hyperlink r:id="rId212"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FC3E97" w:rsidRPr="00761B54" w14:paraId="2C5685CC" w14:textId="77777777" w:rsidTr="00573319">
        <w:tc>
          <w:tcPr>
            <w:tcW w:w="575" w:type="dxa"/>
            <w:tcMar>
              <w:top w:w="150" w:type="dxa"/>
              <w:left w:w="150" w:type="dxa"/>
              <w:bottom w:w="150" w:type="dxa"/>
              <w:right w:w="150" w:type="dxa"/>
            </w:tcMar>
            <w:vAlign w:val="center"/>
            <w:hideMark/>
          </w:tcPr>
          <w:p w14:paraId="4B2E6BB4" w14:textId="103C1A69" w:rsidR="00FC3E97" w:rsidRPr="005E6589" w:rsidRDefault="00FC3E97" w:rsidP="00573319">
            <w:pPr>
              <w:spacing w:line="225" w:lineRule="atLeast"/>
              <w:jc w:val="center"/>
              <w:rPr>
                <w:b/>
                <w:bCs/>
                <w:sz w:val="20"/>
                <w:szCs w:val="20"/>
              </w:rPr>
            </w:pPr>
            <w:r w:rsidRPr="005E6589">
              <w:rPr>
                <w:rStyle w:val="afb"/>
                <w:b w:val="0"/>
                <w:bCs w:val="0"/>
                <w:sz w:val="20"/>
                <w:szCs w:val="20"/>
              </w:rPr>
              <w:t>5</w:t>
            </w:r>
          </w:p>
        </w:tc>
        <w:tc>
          <w:tcPr>
            <w:tcW w:w="3673" w:type="dxa"/>
            <w:tcMar>
              <w:top w:w="150" w:type="dxa"/>
              <w:left w:w="150" w:type="dxa"/>
              <w:bottom w:w="150" w:type="dxa"/>
              <w:right w:w="150" w:type="dxa"/>
            </w:tcMar>
            <w:vAlign w:val="center"/>
            <w:hideMark/>
          </w:tcPr>
          <w:p w14:paraId="4EE6A318" w14:textId="77777777" w:rsidR="00FC3E97" w:rsidRPr="00761B54" w:rsidRDefault="00FC3E97" w:rsidP="00573319">
            <w:pPr>
              <w:spacing w:line="225" w:lineRule="atLeast"/>
              <w:jc w:val="center"/>
              <w:rPr>
                <w:sz w:val="20"/>
                <w:szCs w:val="20"/>
              </w:rPr>
            </w:pPr>
            <w:r w:rsidRPr="00761B54">
              <w:rPr>
                <w:sz w:val="20"/>
                <w:szCs w:val="20"/>
              </w:rPr>
              <w:t>Акти Кабінету Міністрів України</w:t>
            </w:r>
          </w:p>
        </w:tc>
        <w:tc>
          <w:tcPr>
            <w:tcW w:w="5386" w:type="dxa"/>
            <w:tcMar>
              <w:top w:w="150" w:type="dxa"/>
              <w:left w:w="150" w:type="dxa"/>
              <w:bottom w:w="150" w:type="dxa"/>
              <w:right w:w="150" w:type="dxa"/>
            </w:tcMar>
            <w:vAlign w:val="center"/>
            <w:hideMark/>
          </w:tcPr>
          <w:p w14:paraId="010BAD3C" w14:textId="22D5D7EE" w:rsidR="00FC3E97" w:rsidRPr="005E6589" w:rsidRDefault="00FC3E97" w:rsidP="00573319">
            <w:pPr>
              <w:jc w:val="both"/>
              <w:rPr>
                <w:sz w:val="20"/>
                <w:szCs w:val="20"/>
              </w:rPr>
            </w:pPr>
            <w:r w:rsidRPr="00761B54">
              <w:rPr>
                <w:sz w:val="20"/>
                <w:szCs w:val="20"/>
              </w:rPr>
              <w:t xml:space="preserve">Пункти </w:t>
            </w:r>
            <w:r w:rsidR="00392B73" w:rsidRPr="005E6589">
              <w:rPr>
                <w:sz w:val="20"/>
                <w:szCs w:val="20"/>
              </w:rPr>
              <w:t>66 – 75,</w:t>
            </w:r>
            <w:r w:rsidR="00392B73" w:rsidRPr="00F24B2D">
              <w:rPr>
                <w:sz w:val="20"/>
                <w:szCs w:val="20"/>
                <w:lang w:val="ru-RU"/>
              </w:rPr>
              <w:t xml:space="preserve"> </w:t>
            </w:r>
            <w:r w:rsidR="00392B73" w:rsidRPr="005E6589">
              <w:rPr>
                <w:sz w:val="20"/>
                <w:szCs w:val="20"/>
              </w:rPr>
              <w:t>77 – 87,</w:t>
            </w:r>
            <w:r w:rsidRPr="005E6589">
              <w:rPr>
                <w:sz w:val="20"/>
                <w:szCs w:val="20"/>
              </w:rPr>
              <w:t xml:space="preserve"> </w:t>
            </w:r>
            <w:r w:rsidRPr="005E6589">
              <w:rPr>
                <w:sz w:val="20"/>
                <w:szCs w:val="20"/>
                <w:shd w:val="clear" w:color="auto" w:fill="FFFFFF"/>
              </w:rPr>
              <w:t>106</w:t>
            </w:r>
            <w:r w:rsidRPr="005E6589">
              <w:rPr>
                <w:rStyle w:val="rvts37"/>
                <w:bCs/>
                <w:sz w:val="20"/>
                <w:szCs w:val="20"/>
                <w:shd w:val="clear" w:color="auto" w:fill="FFFFFF"/>
                <w:vertAlign w:val="superscript"/>
              </w:rPr>
              <w:t>2</w:t>
            </w:r>
            <w:r w:rsidR="004F0F74" w:rsidRPr="005E6589">
              <w:rPr>
                <w:rStyle w:val="rvts37"/>
                <w:bCs/>
                <w:sz w:val="20"/>
                <w:szCs w:val="20"/>
                <w:shd w:val="clear" w:color="auto" w:fill="FFFFFF"/>
                <w:vertAlign w:val="superscript"/>
              </w:rPr>
              <w:t> </w:t>
            </w:r>
            <w:r w:rsidRPr="005E6589">
              <w:rPr>
                <w:i/>
                <w:sz w:val="20"/>
                <w:szCs w:val="20"/>
              </w:rPr>
              <w:t>–</w:t>
            </w:r>
            <w:r w:rsidR="004F0F74" w:rsidRPr="005E6589">
              <w:rPr>
                <w:i/>
                <w:sz w:val="20"/>
                <w:szCs w:val="20"/>
              </w:rPr>
              <w:t> </w:t>
            </w:r>
            <w:r w:rsidRPr="005E6589">
              <w:rPr>
                <w:sz w:val="20"/>
                <w:szCs w:val="20"/>
                <w:shd w:val="clear" w:color="auto" w:fill="FFFFFF"/>
              </w:rPr>
              <w:t>106</w:t>
            </w:r>
            <w:r w:rsidRPr="005E6589">
              <w:rPr>
                <w:rStyle w:val="rvts37"/>
                <w:bCs/>
                <w:sz w:val="20"/>
                <w:szCs w:val="20"/>
                <w:shd w:val="clear" w:color="auto" w:fill="FFFFFF"/>
                <w:vertAlign w:val="superscript"/>
              </w:rPr>
              <w:t xml:space="preserve">6 </w:t>
            </w:r>
            <w:r w:rsidRPr="005E6589">
              <w:rPr>
                <w:sz w:val="20"/>
                <w:szCs w:val="20"/>
              </w:rPr>
              <w:t xml:space="preserve">Порядку ведення Державного земельного кадастру, затвердженого постановою Кабінету Міністрів України від 17 жовтня </w:t>
            </w:r>
            <w:r w:rsidR="004F0F74" w:rsidRPr="005E6589">
              <w:rPr>
                <w:sz w:val="20"/>
                <w:szCs w:val="20"/>
              </w:rPr>
              <w:t xml:space="preserve">       </w:t>
            </w:r>
            <w:r w:rsidRPr="005E6589">
              <w:rPr>
                <w:sz w:val="20"/>
                <w:szCs w:val="20"/>
              </w:rPr>
              <w:t>2012 р.  № 1051</w:t>
            </w:r>
            <w:r w:rsidR="004F0F74" w:rsidRPr="005E6589">
              <w:rPr>
                <w:sz w:val="20"/>
                <w:szCs w:val="20"/>
              </w:rPr>
              <w:t>.</w:t>
            </w:r>
          </w:p>
          <w:p w14:paraId="663EA779" w14:textId="6AAD7F73" w:rsidR="00FE4096" w:rsidRPr="00761B54" w:rsidRDefault="00FE4096" w:rsidP="00573319">
            <w:pPr>
              <w:jc w:val="both"/>
              <w:rPr>
                <w:sz w:val="20"/>
                <w:szCs w:val="20"/>
              </w:rPr>
            </w:pPr>
            <w:r w:rsidRPr="005E6589">
              <w:rPr>
                <w:sz w:val="20"/>
                <w:szCs w:val="20"/>
              </w:rPr>
              <w:t>Постанова Кабінету Міністрів України від 1 серпня 2011 р. №</w:t>
            </w:r>
            <w:r w:rsidR="005E6589">
              <w:rPr>
                <w:sz w:val="20"/>
                <w:szCs w:val="20"/>
              </w:rPr>
              <w:t> </w:t>
            </w:r>
            <w:r w:rsidRPr="005E6589">
              <w:rPr>
                <w:sz w:val="20"/>
                <w:szCs w:val="20"/>
              </w:rPr>
              <w:t xml:space="preserve">835 «Деякі питання надання Державною службою </w:t>
            </w:r>
            <w:r w:rsidR="005E6589">
              <w:rPr>
                <w:sz w:val="20"/>
                <w:szCs w:val="20"/>
              </w:rPr>
              <w:t xml:space="preserve"> </w:t>
            </w:r>
            <w:r w:rsidR="005E6589">
              <w:t xml:space="preserve">            </w:t>
            </w:r>
            <w:r w:rsidRPr="005E6589">
              <w:rPr>
                <w:sz w:val="20"/>
                <w:szCs w:val="20"/>
              </w:rPr>
              <w:t>з питань геодезії, картографії та кадастру та її територіальними органами адміністративних послуг».</w:t>
            </w:r>
          </w:p>
          <w:p w14:paraId="38017E49" w14:textId="10A1B021" w:rsidR="00FC3E97" w:rsidRPr="00761B54" w:rsidRDefault="00FC3E97" w:rsidP="00573319">
            <w:pPr>
              <w:pStyle w:val="ac"/>
              <w:spacing w:before="0" w:beforeAutospacing="0" w:after="0" w:afterAutospacing="0"/>
              <w:jc w:val="both"/>
              <w:rPr>
                <w:sz w:val="20"/>
                <w:szCs w:val="20"/>
                <w:lang w:val="uk-UA"/>
              </w:rPr>
            </w:pPr>
            <w:r w:rsidRPr="00761B54">
              <w:rPr>
                <w:sz w:val="20"/>
                <w:szCs w:val="20"/>
              </w:rPr>
              <w:t>Постанова Кабінету Міністрів України від 1 жовтня 2025 р. №</w:t>
            </w:r>
            <w:r w:rsidR="005E6589">
              <w:rPr>
                <w:sz w:val="20"/>
                <w:szCs w:val="20"/>
                <w:lang w:val="uk-UA"/>
              </w:rPr>
              <w:t> </w:t>
            </w:r>
            <w:r w:rsidRPr="00761B54">
              <w:rPr>
                <w:sz w:val="20"/>
                <w:szCs w:val="20"/>
              </w:rPr>
              <w:t>1226 «Деякі питання надання адміністративних послуг через центри надання адміністративних послуг»</w:t>
            </w:r>
          </w:p>
        </w:tc>
      </w:tr>
      <w:tr w:rsidR="00FC3E97" w:rsidRPr="00761B54" w14:paraId="529A7DCD" w14:textId="77777777" w:rsidTr="00573319">
        <w:tc>
          <w:tcPr>
            <w:tcW w:w="575" w:type="dxa"/>
            <w:tcMar>
              <w:top w:w="150" w:type="dxa"/>
              <w:left w:w="150" w:type="dxa"/>
              <w:bottom w:w="150" w:type="dxa"/>
              <w:right w:w="150" w:type="dxa"/>
            </w:tcMar>
            <w:vAlign w:val="center"/>
            <w:hideMark/>
          </w:tcPr>
          <w:p w14:paraId="0E57A8CC" w14:textId="6CCDDFE5" w:rsidR="00FC3E97" w:rsidRPr="005E6589" w:rsidRDefault="00FC3E97" w:rsidP="00573319">
            <w:pPr>
              <w:spacing w:line="225" w:lineRule="atLeast"/>
              <w:jc w:val="center"/>
              <w:rPr>
                <w:b/>
                <w:bCs/>
                <w:sz w:val="20"/>
                <w:szCs w:val="20"/>
              </w:rPr>
            </w:pPr>
            <w:r w:rsidRPr="005E6589">
              <w:rPr>
                <w:rStyle w:val="afb"/>
                <w:b w:val="0"/>
                <w:bCs w:val="0"/>
                <w:sz w:val="20"/>
                <w:szCs w:val="20"/>
              </w:rPr>
              <w:t>6</w:t>
            </w:r>
          </w:p>
        </w:tc>
        <w:tc>
          <w:tcPr>
            <w:tcW w:w="3673" w:type="dxa"/>
            <w:tcMar>
              <w:top w:w="150" w:type="dxa"/>
              <w:left w:w="150" w:type="dxa"/>
              <w:bottom w:w="150" w:type="dxa"/>
              <w:right w:w="150" w:type="dxa"/>
            </w:tcMar>
            <w:vAlign w:val="center"/>
            <w:hideMark/>
          </w:tcPr>
          <w:p w14:paraId="53F34ABD" w14:textId="77777777" w:rsidR="00FC3E97" w:rsidRPr="00761B54" w:rsidRDefault="00FC3E97" w:rsidP="00573319">
            <w:pPr>
              <w:spacing w:line="225" w:lineRule="atLeast"/>
              <w:jc w:val="center"/>
              <w:rPr>
                <w:sz w:val="20"/>
                <w:szCs w:val="20"/>
              </w:rPr>
            </w:pPr>
            <w:r w:rsidRPr="00761B54">
              <w:rPr>
                <w:sz w:val="20"/>
                <w:szCs w:val="20"/>
              </w:rPr>
              <w:t>Акти центральних органів виконавчої влади</w:t>
            </w:r>
          </w:p>
        </w:tc>
        <w:tc>
          <w:tcPr>
            <w:tcW w:w="5386" w:type="dxa"/>
            <w:tcMar>
              <w:top w:w="150" w:type="dxa"/>
              <w:left w:w="150" w:type="dxa"/>
              <w:bottom w:w="150" w:type="dxa"/>
              <w:right w:w="150" w:type="dxa"/>
            </w:tcMar>
            <w:vAlign w:val="center"/>
            <w:hideMark/>
          </w:tcPr>
          <w:p w14:paraId="37870A14" w14:textId="77777777" w:rsidR="00FC3E97" w:rsidRPr="00761B54" w:rsidRDefault="00FC3E97" w:rsidP="00573319">
            <w:pPr>
              <w:spacing w:line="225" w:lineRule="atLeast"/>
              <w:rPr>
                <w:sz w:val="20"/>
                <w:szCs w:val="20"/>
              </w:rPr>
            </w:pPr>
          </w:p>
        </w:tc>
      </w:tr>
      <w:tr w:rsidR="00FC3E97" w:rsidRPr="00761B54" w14:paraId="1F78F607" w14:textId="77777777" w:rsidTr="00573319">
        <w:tc>
          <w:tcPr>
            <w:tcW w:w="575" w:type="dxa"/>
            <w:tcMar>
              <w:top w:w="150" w:type="dxa"/>
              <w:left w:w="150" w:type="dxa"/>
              <w:bottom w:w="150" w:type="dxa"/>
              <w:right w:w="150" w:type="dxa"/>
            </w:tcMar>
            <w:vAlign w:val="center"/>
            <w:hideMark/>
          </w:tcPr>
          <w:p w14:paraId="0BD907D4" w14:textId="31134569" w:rsidR="00FC3E97" w:rsidRPr="005E6589" w:rsidRDefault="00FC3E97" w:rsidP="00573319">
            <w:pPr>
              <w:spacing w:line="225" w:lineRule="atLeast"/>
              <w:jc w:val="center"/>
              <w:rPr>
                <w:b/>
                <w:bCs/>
                <w:sz w:val="20"/>
                <w:szCs w:val="20"/>
              </w:rPr>
            </w:pPr>
            <w:r w:rsidRPr="005E6589">
              <w:rPr>
                <w:rStyle w:val="afb"/>
                <w:b w:val="0"/>
                <w:bCs w:val="0"/>
                <w:sz w:val="20"/>
                <w:szCs w:val="20"/>
              </w:rPr>
              <w:t>7</w:t>
            </w:r>
          </w:p>
        </w:tc>
        <w:tc>
          <w:tcPr>
            <w:tcW w:w="3673" w:type="dxa"/>
            <w:tcMar>
              <w:top w:w="150" w:type="dxa"/>
              <w:left w:w="150" w:type="dxa"/>
              <w:bottom w:w="150" w:type="dxa"/>
              <w:right w:w="150" w:type="dxa"/>
            </w:tcMar>
            <w:vAlign w:val="center"/>
            <w:hideMark/>
          </w:tcPr>
          <w:p w14:paraId="200E0824" w14:textId="77777777" w:rsidR="00FC3E97" w:rsidRPr="00761B54" w:rsidRDefault="00FC3E97" w:rsidP="00573319">
            <w:pPr>
              <w:spacing w:line="225" w:lineRule="atLeast"/>
              <w:jc w:val="center"/>
              <w:rPr>
                <w:sz w:val="20"/>
                <w:szCs w:val="20"/>
              </w:rPr>
            </w:pPr>
            <w:r w:rsidRPr="00761B54">
              <w:rPr>
                <w:sz w:val="20"/>
                <w:szCs w:val="20"/>
              </w:rPr>
              <w:t>Акти місцевих органів виконавчої влади/органів місцевого самоврядування</w:t>
            </w:r>
          </w:p>
        </w:tc>
        <w:tc>
          <w:tcPr>
            <w:tcW w:w="5386" w:type="dxa"/>
            <w:tcMar>
              <w:top w:w="150" w:type="dxa"/>
              <w:left w:w="150" w:type="dxa"/>
              <w:bottom w:w="150" w:type="dxa"/>
              <w:right w:w="150" w:type="dxa"/>
            </w:tcMar>
            <w:vAlign w:val="center"/>
            <w:hideMark/>
          </w:tcPr>
          <w:p w14:paraId="555B026D" w14:textId="77777777" w:rsidR="00FC3E97" w:rsidRPr="00761B54" w:rsidRDefault="00FC3E97" w:rsidP="00573319">
            <w:pPr>
              <w:spacing w:line="225" w:lineRule="atLeast"/>
              <w:rPr>
                <w:sz w:val="20"/>
                <w:szCs w:val="20"/>
              </w:rPr>
            </w:pPr>
          </w:p>
        </w:tc>
      </w:tr>
      <w:tr w:rsidR="00FC3E97" w:rsidRPr="00761B54" w14:paraId="08E10372" w14:textId="77777777" w:rsidTr="00573319">
        <w:tc>
          <w:tcPr>
            <w:tcW w:w="9634" w:type="dxa"/>
            <w:gridSpan w:val="3"/>
            <w:tcMar>
              <w:top w:w="150" w:type="dxa"/>
              <w:left w:w="150" w:type="dxa"/>
              <w:bottom w:w="150" w:type="dxa"/>
              <w:right w:w="150" w:type="dxa"/>
            </w:tcMar>
            <w:vAlign w:val="center"/>
            <w:hideMark/>
          </w:tcPr>
          <w:p w14:paraId="7E8329A1" w14:textId="77777777" w:rsidR="00FC3E97" w:rsidRPr="00761B54" w:rsidRDefault="00FC3E97" w:rsidP="00573319">
            <w:pPr>
              <w:pStyle w:val="ac"/>
              <w:spacing w:before="0" w:beforeAutospacing="0" w:after="0" w:afterAutospacing="0" w:line="271" w:lineRule="atLeast"/>
              <w:jc w:val="center"/>
              <w:rPr>
                <w:sz w:val="20"/>
                <w:szCs w:val="20"/>
              </w:rPr>
            </w:pPr>
            <w:r w:rsidRPr="00761B54">
              <w:rPr>
                <w:rStyle w:val="afb"/>
                <w:sz w:val="20"/>
                <w:szCs w:val="20"/>
              </w:rPr>
              <w:t>Умови отримання адміністративної послуги</w:t>
            </w:r>
          </w:p>
        </w:tc>
      </w:tr>
      <w:tr w:rsidR="00FC3E97" w:rsidRPr="00761B54" w14:paraId="4C673E56" w14:textId="77777777" w:rsidTr="00573319">
        <w:tc>
          <w:tcPr>
            <w:tcW w:w="575" w:type="dxa"/>
            <w:tcMar>
              <w:top w:w="150" w:type="dxa"/>
              <w:left w:w="150" w:type="dxa"/>
              <w:bottom w:w="150" w:type="dxa"/>
              <w:right w:w="150" w:type="dxa"/>
            </w:tcMar>
            <w:vAlign w:val="center"/>
            <w:hideMark/>
          </w:tcPr>
          <w:p w14:paraId="3B4DECEE" w14:textId="0C74BE01" w:rsidR="00FC3E97" w:rsidRPr="005E6589" w:rsidRDefault="00FC3E97" w:rsidP="00573319">
            <w:pPr>
              <w:spacing w:line="225" w:lineRule="atLeast"/>
              <w:jc w:val="center"/>
              <w:rPr>
                <w:b/>
                <w:bCs/>
                <w:sz w:val="20"/>
                <w:szCs w:val="20"/>
              </w:rPr>
            </w:pPr>
            <w:r w:rsidRPr="005E6589">
              <w:rPr>
                <w:rStyle w:val="afb"/>
                <w:b w:val="0"/>
                <w:bCs w:val="0"/>
                <w:sz w:val="20"/>
                <w:szCs w:val="20"/>
              </w:rPr>
              <w:lastRenderedPageBreak/>
              <w:t>8</w:t>
            </w:r>
          </w:p>
        </w:tc>
        <w:tc>
          <w:tcPr>
            <w:tcW w:w="3673" w:type="dxa"/>
            <w:tcMar>
              <w:top w:w="150" w:type="dxa"/>
              <w:left w:w="150" w:type="dxa"/>
              <w:bottom w:w="150" w:type="dxa"/>
              <w:right w:w="150" w:type="dxa"/>
            </w:tcMar>
            <w:vAlign w:val="center"/>
            <w:hideMark/>
          </w:tcPr>
          <w:p w14:paraId="37872900" w14:textId="77777777" w:rsidR="00FC3E97" w:rsidRPr="00761B54" w:rsidRDefault="00FC3E97" w:rsidP="00573319">
            <w:pPr>
              <w:spacing w:line="225" w:lineRule="atLeast"/>
              <w:jc w:val="center"/>
              <w:rPr>
                <w:sz w:val="20"/>
                <w:szCs w:val="20"/>
              </w:rPr>
            </w:pPr>
            <w:r w:rsidRPr="00761B54">
              <w:rPr>
                <w:sz w:val="20"/>
                <w:szCs w:val="20"/>
              </w:rPr>
              <w:t>Підстава для одержання адміністративної послуги</w:t>
            </w:r>
          </w:p>
        </w:tc>
        <w:tc>
          <w:tcPr>
            <w:tcW w:w="5386" w:type="dxa"/>
            <w:tcMar>
              <w:top w:w="150" w:type="dxa"/>
              <w:left w:w="150" w:type="dxa"/>
              <w:bottom w:w="150" w:type="dxa"/>
              <w:right w:w="150" w:type="dxa"/>
            </w:tcMar>
            <w:hideMark/>
          </w:tcPr>
          <w:p w14:paraId="573CA3DD" w14:textId="77777777" w:rsidR="00FC3E97" w:rsidRPr="00761B54" w:rsidRDefault="00FC3E97" w:rsidP="00573319">
            <w:pPr>
              <w:jc w:val="both"/>
              <w:rPr>
                <w:sz w:val="20"/>
                <w:szCs w:val="20"/>
              </w:rPr>
            </w:pPr>
            <w:r w:rsidRPr="00761B54">
              <w:rPr>
                <w:sz w:val="20"/>
                <w:szCs w:val="20"/>
              </w:rPr>
              <w:t>Заява про внесення відомостей (змін до них) до Державного земельного кадастру</w:t>
            </w:r>
          </w:p>
        </w:tc>
      </w:tr>
      <w:tr w:rsidR="00FC3E97" w:rsidRPr="00761B54" w14:paraId="0D4501BB" w14:textId="77777777" w:rsidTr="00573319">
        <w:tc>
          <w:tcPr>
            <w:tcW w:w="575" w:type="dxa"/>
            <w:tcMar>
              <w:top w:w="150" w:type="dxa"/>
              <w:left w:w="150" w:type="dxa"/>
              <w:bottom w:w="150" w:type="dxa"/>
              <w:right w:w="150" w:type="dxa"/>
            </w:tcMar>
            <w:vAlign w:val="center"/>
            <w:hideMark/>
          </w:tcPr>
          <w:p w14:paraId="2FCF360C" w14:textId="75A9E29C" w:rsidR="00FC3E97" w:rsidRPr="005E6589" w:rsidRDefault="00FC3E97" w:rsidP="00573319">
            <w:pPr>
              <w:spacing w:line="225" w:lineRule="atLeast"/>
              <w:jc w:val="center"/>
              <w:rPr>
                <w:b/>
                <w:bCs/>
                <w:sz w:val="20"/>
                <w:szCs w:val="20"/>
              </w:rPr>
            </w:pPr>
            <w:r w:rsidRPr="005E6589">
              <w:rPr>
                <w:rStyle w:val="afb"/>
                <w:b w:val="0"/>
                <w:bCs w:val="0"/>
                <w:sz w:val="20"/>
                <w:szCs w:val="20"/>
              </w:rPr>
              <w:t>9</w:t>
            </w:r>
          </w:p>
        </w:tc>
        <w:tc>
          <w:tcPr>
            <w:tcW w:w="3673" w:type="dxa"/>
            <w:tcMar>
              <w:top w:w="150" w:type="dxa"/>
              <w:left w:w="150" w:type="dxa"/>
              <w:bottom w:w="150" w:type="dxa"/>
              <w:right w:w="150" w:type="dxa"/>
            </w:tcMar>
            <w:vAlign w:val="center"/>
            <w:hideMark/>
          </w:tcPr>
          <w:p w14:paraId="3B5924CE" w14:textId="77777777" w:rsidR="00FC3E97" w:rsidRPr="00761B54" w:rsidRDefault="00FC3E97" w:rsidP="00573319">
            <w:pPr>
              <w:spacing w:line="225" w:lineRule="atLeast"/>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386" w:type="dxa"/>
            <w:tcMar>
              <w:top w:w="150" w:type="dxa"/>
              <w:left w:w="150" w:type="dxa"/>
              <w:bottom w:w="150" w:type="dxa"/>
              <w:right w:w="150" w:type="dxa"/>
            </w:tcMar>
            <w:hideMark/>
          </w:tcPr>
          <w:p w14:paraId="65E5C062" w14:textId="3A5794A1" w:rsidR="00FC3E97" w:rsidRPr="00761B54" w:rsidRDefault="00FC3E97" w:rsidP="00573319">
            <w:pPr>
              <w:jc w:val="both"/>
              <w:rPr>
                <w:sz w:val="20"/>
                <w:szCs w:val="20"/>
              </w:rPr>
            </w:pPr>
            <w:r w:rsidRPr="00761B54">
              <w:rPr>
                <w:sz w:val="20"/>
                <w:szCs w:val="20"/>
              </w:rPr>
              <w:t>1.</w:t>
            </w:r>
            <w:r w:rsidR="004F0F74">
              <w:rPr>
                <w:sz w:val="20"/>
                <w:szCs w:val="20"/>
              </w:rPr>
              <w:t> </w:t>
            </w:r>
            <w:r w:rsidRPr="00761B54">
              <w:rPr>
                <w:sz w:val="20"/>
                <w:szCs w:val="20"/>
              </w:rPr>
              <w:t>Заява про внесення відомостей (змін до них) до Державного земельного кадастру за формою, встановленою Порядком ведення Державного земельного кадастру, земельного кадастру, затвердженим постановою Кабінету Міністрів України від 17 жовтня 2012 р.  № 1051 (форма заяви додається)*</w:t>
            </w:r>
            <w:r w:rsidR="004F0F74">
              <w:rPr>
                <w:sz w:val="20"/>
                <w:szCs w:val="20"/>
              </w:rPr>
              <w:t>.</w:t>
            </w:r>
          </w:p>
          <w:p w14:paraId="3A126FBB" w14:textId="1EE82F38" w:rsidR="00FC3E97" w:rsidRPr="00F24B2D" w:rsidRDefault="00FC3E97" w:rsidP="00573319">
            <w:pPr>
              <w:jc w:val="both"/>
              <w:rPr>
                <w:sz w:val="20"/>
                <w:szCs w:val="20"/>
              </w:rPr>
            </w:pPr>
            <w:r w:rsidRPr="00761B54">
              <w:rPr>
                <w:sz w:val="20"/>
                <w:szCs w:val="20"/>
              </w:rPr>
              <w:t>2. Документація із землеустрою, інші документи, які згідно з </w:t>
            </w:r>
            <w:hyperlink r:id="rId213" w:anchor="n3182" w:history="1">
              <w:r w:rsidRPr="00761B54">
                <w:rPr>
                  <w:rStyle w:val="af1"/>
                  <w:color w:val="auto"/>
                  <w:sz w:val="20"/>
                  <w:szCs w:val="20"/>
                  <w:u w:val="none"/>
                </w:rPr>
                <w:t>пунктом 106</w:t>
              </w:r>
            </w:hyperlink>
            <w:hyperlink r:id="rId214" w:anchor="n3182" w:history="1">
              <w:r w:rsidRPr="00761B54">
                <w:rPr>
                  <w:rStyle w:val="af1"/>
                  <w:color w:val="auto"/>
                  <w:sz w:val="20"/>
                  <w:szCs w:val="20"/>
                  <w:u w:val="none"/>
                  <w:vertAlign w:val="superscript"/>
                </w:rPr>
                <w:t>4</w:t>
              </w:r>
            </w:hyperlink>
            <w:r w:rsidRPr="00761B54">
              <w:rPr>
                <w:sz w:val="20"/>
                <w:szCs w:val="20"/>
              </w:rPr>
              <w:t xml:space="preserve">  Порядку ведення Державного земельного кадастру, земельного кадастру, затвердженим постановою Кабінету Міністрів України від 17 жовтня 2012 р.  № 1051, є підставою для внесення відомостей (змін до них) до Державного земельного кадастру про меліоративну мережу, складову частину меліоративної мережі (технічна документація із землеустрою щодо інвентаризації земель; інша документація із землеустрою відповідно до  </w:t>
            </w:r>
            <w:hyperlink r:id="rId215" w:anchor="n203" w:tgtFrame="_blank" w:history="1">
              <w:r w:rsidRPr="00761B54">
                <w:rPr>
                  <w:rStyle w:val="af1"/>
                  <w:rFonts w:eastAsiaTheme="majorEastAsia"/>
                  <w:color w:val="auto"/>
                  <w:sz w:val="20"/>
                  <w:szCs w:val="20"/>
                  <w:u w:val="none"/>
                </w:rPr>
                <w:t>статті 25</w:t>
              </w:r>
            </w:hyperlink>
            <w:r w:rsidRPr="00761B54">
              <w:rPr>
                <w:sz w:val="20"/>
                <w:szCs w:val="20"/>
              </w:rPr>
              <w:t xml:space="preserve"> Закону України «Про землеустрій»). </w:t>
            </w:r>
            <w:r w:rsidRPr="00761B54">
              <w:rPr>
                <w:sz w:val="20"/>
                <w:szCs w:val="20"/>
                <w:shd w:val="clear" w:color="auto" w:fill="FFFFFF"/>
              </w:rPr>
              <w:t xml:space="preserve">Документація із землеустрою в електронній формі засвідчується </w:t>
            </w:r>
            <w:r w:rsidRPr="00761B54">
              <w:rPr>
                <w:sz w:val="20"/>
                <w:szCs w:val="20"/>
              </w:rPr>
              <w:t>шляхом накладення сертифікованим інженером-землевпорядником кваліфікованого електронного підпису відповідно до вимог </w:t>
            </w:r>
            <w:hyperlink r:id="rId216" w:tgtFrame="_blank" w:history="1">
              <w:r w:rsidRPr="00761B54">
                <w:rPr>
                  <w:rStyle w:val="af1"/>
                  <w:rFonts w:eastAsiaTheme="majorEastAsia"/>
                  <w:color w:val="auto"/>
                  <w:sz w:val="20"/>
                  <w:szCs w:val="20"/>
                  <w:u w:val="none"/>
                </w:rPr>
                <w:t>Закону України</w:t>
              </w:r>
            </w:hyperlink>
            <w:r w:rsidRPr="00761B54">
              <w:rPr>
                <w:sz w:val="20"/>
                <w:szCs w:val="20"/>
              </w:rPr>
              <w:t> «Про електронну ідентифікацію та електронні довірчі послуги»</w:t>
            </w:r>
            <w:r w:rsidR="004F0F74">
              <w:rPr>
                <w:sz w:val="20"/>
                <w:szCs w:val="20"/>
              </w:rPr>
              <w:t>.</w:t>
            </w:r>
          </w:p>
          <w:p w14:paraId="705523A2" w14:textId="4C683383" w:rsidR="00FC3E97" w:rsidRPr="00761B54" w:rsidRDefault="00FC3E97" w:rsidP="00573319">
            <w:pPr>
              <w:pStyle w:val="rvps2"/>
              <w:shd w:val="clear" w:color="auto" w:fill="FFFFFF"/>
              <w:spacing w:before="0" w:beforeAutospacing="0" w:after="0" w:afterAutospacing="0"/>
              <w:jc w:val="both"/>
              <w:rPr>
                <w:sz w:val="20"/>
                <w:szCs w:val="20"/>
              </w:rPr>
            </w:pPr>
            <w:r w:rsidRPr="00761B54">
              <w:rPr>
                <w:sz w:val="20"/>
                <w:szCs w:val="20"/>
              </w:rPr>
              <w:t>3. Електронний документ</w:t>
            </w:r>
          </w:p>
        </w:tc>
      </w:tr>
      <w:tr w:rsidR="00FC3E97" w:rsidRPr="00761B54" w14:paraId="67E43E61" w14:textId="77777777" w:rsidTr="00573319">
        <w:tc>
          <w:tcPr>
            <w:tcW w:w="575" w:type="dxa"/>
            <w:tcMar>
              <w:top w:w="150" w:type="dxa"/>
              <w:left w:w="150" w:type="dxa"/>
              <w:bottom w:w="150" w:type="dxa"/>
              <w:right w:w="150" w:type="dxa"/>
            </w:tcMar>
            <w:vAlign w:val="center"/>
            <w:hideMark/>
          </w:tcPr>
          <w:p w14:paraId="2B600A6C" w14:textId="116767FF" w:rsidR="00FC3E97" w:rsidRPr="005E6589" w:rsidRDefault="00FC3E97" w:rsidP="00573319">
            <w:pPr>
              <w:spacing w:line="225" w:lineRule="atLeast"/>
              <w:jc w:val="center"/>
              <w:rPr>
                <w:b/>
                <w:bCs/>
                <w:sz w:val="20"/>
                <w:szCs w:val="20"/>
              </w:rPr>
            </w:pPr>
            <w:r w:rsidRPr="005E6589">
              <w:rPr>
                <w:rStyle w:val="afb"/>
                <w:b w:val="0"/>
                <w:bCs w:val="0"/>
                <w:sz w:val="20"/>
                <w:szCs w:val="20"/>
              </w:rPr>
              <w:t>10</w:t>
            </w:r>
          </w:p>
        </w:tc>
        <w:tc>
          <w:tcPr>
            <w:tcW w:w="3673" w:type="dxa"/>
            <w:tcMar>
              <w:top w:w="150" w:type="dxa"/>
              <w:left w:w="150" w:type="dxa"/>
              <w:bottom w:w="150" w:type="dxa"/>
              <w:right w:w="150" w:type="dxa"/>
            </w:tcMar>
            <w:vAlign w:val="center"/>
            <w:hideMark/>
          </w:tcPr>
          <w:p w14:paraId="1E7CA083" w14:textId="77777777" w:rsidR="00FC3E97" w:rsidRPr="00761B54" w:rsidRDefault="00FC3E97" w:rsidP="00573319">
            <w:pPr>
              <w:spacing w:line="225" w:lineRule="atLeast"/>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386" w:type="dxa"/>
            <w:tcMar>
              <w:top w:w="150" w:type="dxa"/>
              <w:left w:w="150" w:type="dxa"/>
              <w:bottom w:w="150" w:type="dxa"/>
              <w:right w:w="150" w:type="dxa"/>
            </w:tcMar>
            <w:hideMark/>
          </w:tcPr>
          <w:p w14:paraId="2E267BCF" w14:textId="4C86945D" w:rsidR="00FC3E97" w:rsidRPr="00761B54" w:rsidRDefault="00FC3E97" w:rsidP="00573319">
            <w:pPr>
              <w:jc w:val="both"/>
              <w:rPr>
                <w:sz w:val="20"/>
                <w:szCs w:val="20"/>
                <w:shd w:val="clear" w:color="auto" w:fill="FFFFFF"/>
              </w:rPr>
            </w:pPr>
            <w:r w:rsidRPr="00761B54">
              <w:rPr>
                <w:sz w:val="20"/>
                <w:szCs w:val="20"/>
                <w:shd w:val="clear" w:color="auto" w:fill="FFFFFF"/>
              </w:rPr>
              <w:t xml:space="preserve">Заява разом з документацією із землеустрою або технічною документацією оцінки земель в електронній формі, електронним документом надсилається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217" w:tgtFrame="_blank" w:history="1">
              <w:r w:rsidRPr="00761B54">
                <w:rPr>
                  <w:rStyle w:val="af1"/>
                  <w:rFonts w:eastAsiaTheme="majorEastAsia"/>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з використанням Порталу Дія, у тому числі через вебсторінку Держгеокадастру</w:t>
            </w:r>
            <w:r w:rsidR="004F0F74">
              <w:rPr>
                <w:sz w:val="20"/>
                <w:szCs w:val="20"/>
                <w:shd w:val="clear" w:color="auto" w:fill="FFFFFF"/>
              </w:rPr>
              <w:t>.</w:t>
            </w:r>
          </w:p>
          <w:p w14:paraId="15689336" w14:textId="77777777" w:rsidR="00FC3E97" w:rsidRPr="00761B54" w:rsidRDefault="00FC3E97" w:rsidP="00573319">
            <w:pPr>
              <w:jc w:val="both"/>
              <w:rPr>
                <w:sz w:val="20"/>
                <w:szCs w:val="20"/>
              </w:rPr>
            </w:pPr>
            <w:r w:rsidRPr="00761B54">
              <w:rPr>
                <w:sz w:val="20"/>
                <w:szCs w:val="20"/>
                <w:shd w:val="clear" w:color="auto" w:fill="FFFFFF"/>
              </w:rPr>
              <w:t>Подання заяви про внесення відомостей до Державного земельного кадастру разом із документацією із землеустрою чи документацією із оцінки земель здійснюється розробником такої документації, якщо інше не встановлено договором на виконання робіт із землеустрою чи оцінки земель</w:t>
            </w:r>
          </w:p>
        </w:tc>
      </w:tr>
      <w:tr w:rsidR="00FC3E97" w:rsidRPr="00761B54" w14:paraId="0FD2D4CF" w14:textId="77777777" w:rsidTr="00573319">
        <w:tc>
          <w:tcPr>
            <w:tcW w:w="575" w:type="dxa"/>
            <w:tcMar>
              <w:top w:w="150" w:type="dxa"/>
              <w:left w:w="150" w:type="dxa"/>
              <w:bottom w:w="150" w:type="dxa"/>
              <w:right w:w="150" w:type="dxa"/>
            </w:tcMar>
            <w:vAlign w:val="center"/>
            <w:hideMark/>
          </w:tcPr>
          <w:p w14:paraId="3A39FF2F" w14:textId="470D55B6" w:rsidR="00FC3E97" w:rsidRPr="005E6589" w:rsidRDefault="00FC3E97" w:rsidP="00573319">
            <w:pPr>
              <w:spacing w:line="225" w:lineRule="atLeast"/>
              <w:jc w:val="center"/>
              <w:rPr>
                <w:b/>
                <w:bCs/>
                <w:sz w:val="20"/>
                <w:szCs w:val="20"/>
              </w:rPr>
            </w:pPr>
            <w:r w:rsidRPr="005E6589">
              <w:rPr>
                <w:rStyle w:val="afb"/>
                <w:b w:val="0"/>
                <w:bCs w:val="0"/>
                <w:sz w:val="20"/>
                <w:szCs w:val="20"/>
              </w:rPr>
              <w:t>11</w:t>
            </w:r>
          </w:p>
        </w:tc>
        <w:tc>
          <w:tcPr>
            <w:tcW w:w="3673" w:type="dxa"/>
            <w:tcMar>
              <w:top w:w="150" w:type="dxa"/>
              <w:left w:w="150" w:type="dxa"/>
              <w:bottom w:w="150" w:type="dxa"/>
              <w:right w:w="150" w:type="dxa"/>
            </w:tcMar>
            <w:vAlign w:val="center"/>
            <w:hideMark/>
          </w:tcPr>
          <w:p w14:paraId="5DFF6FC9" w14:textId="77777777" w:rsidR="00FC3E97" w:rsidRPr="00761B54" w:rsidRDefault="00FC3E97" w:rsidP="00573319">
            <w:pPr>
              <w:spacing w:line="225" w:lineRule="atLeast"/>
              <w:jc w:val="center"/>
              <w:rPr>
                <w:sz w:val="20"/>
                <w:szCs w:val="20"/>
              </w:rPr>
            </w:pPr>
            <w:r w:rsidRPr="00761B54">
              <w:rPr>
                <w:sz w:val="20"/>
                <w:szCs w:val="20"/>
              </w:rPr>
              <w:t>Платність (безоплатність) надання адміністративної послуги</w:t>
            </w:r>
          </w:p>
        </w:tc>
        <w:tc>
          <w:tcPr>
            <w:tcW w:w="5386" w:type="dxa"/>
            <w:tcMar>
              <w:top w:w="150" w:type="dxa"/>
              <w:left w:w="150" w:type="dxa"/>
              <w:bottom w:w="150" w:type="dxa"/>
              <w:right w:w="150" w:type="dxa"/>
            </w:tcMar>
            <w:vAlign w:val="center"/>
            <w:hideMark/>
          </w:tcPr>
          <w:p w14:paraId="2B705753" w14:textId="77777777" w:rsidR="00FC3E97" w:rsidRPr="00761B54" w:rsidRDefault="00FC3E97" w:rsidP="00573319">
            <w:pPr>
              <w:spacing w:line="225" w:lineRule="atLeast"/>
              <w:rPr>
                <w:sz w:val="20"/>
                <w:szCs w:val="20"/>
              </w:rPr>
            </w:pPr>
            <w:r w:rsidRPr="00761B54">
              <w:rPr>
                <w:sz w:val="20"/>
                <w:szCs w:val="20"/>
              </w:rPr>
              <w:t>Безоплатно</w:t>
            </w:r>
          </w:p>
        </w:tc>
      </w:tr>
      <w:tr w:rsidR="00FC3E97" w:rsidRPr="00761B54" w14:paraId="3CADBC5D" w14:textId="77777777" w:rsidTr="00573319">
        <w:tc>
          <w:tcPr>
            <w:tcW w:w="575" w:type="dxa"/>
            <w:tcMar>
              <w:top w:w="150" w:type="dxa"/>
              <w:left w:w="150" w:type="dxa"/>
              <w:bottom w:w="150" w:type="dxa"/>
              <w:right w:w="150" w:type="dxa"/>
            </w:tcMar>
            <w:vAlign w:val="center"/>
            <w:hideMark/>
          </w:tcPr>
          <w:p w14:paraId="263AD1E2" w14:textId="659E0A2C" w:rsidR="00FC3E97" w:rsidRPr="005E6589" w:rsidRDefault="00FC3E97" w:rsidP="00573319">
            <w:pPr>
              <w:spacing w:line="225" w:lineRule="atLeast"/>
              <w:jc w:val="center"/>
              <w:rPr>
                <w:b/>
                <w:bCs/>
                <w:sz w:val="20"/>
                <w:szCs w:val="20"/>
              </w:rPr>
            </w:pPr>
            <w:r w:rsidRPr="005E6589">
              <w:rPr>
                <w:rStyle w:val="afb"/>
                <w:b w:val="0"/>
                <w:bCs w:val="0"/>
                <w:sz w:val="20"/>
                <w:szCs w:val="20"/>
              </w:rPr>
              <w:t>12</w:t>
            </w:r>
          </w:p>
        </w:tc>
        <w:tc>
          <w:tcPr>
            <w:tcW w:w="3673" w:type="dxa"/>
            <w:tcMar>
              <w:top w:w="150" w:type="dxa"/>
              <w:left w:w="150" w:type="dxa"/>
              <w:bottom w:w="150" w:type="dxa"/>
              <w:right w:w="150" w:type="dxa"/>
            </w:tcMar>
            <w:vAlign w:val="center"/>
            <w:hideMark/>
          </w:tcPr>
          <w:p w14:paraId="399285EC" w14:textId="77777777" w:rsidR="00FC3E97" w:rsidRPr="00761B54" w:rsidRDefault="00FC3E97" w:rsidP="00573319">
            <w:pPr>
              <w:spacing w:line="225" w:lineRule="atLeast"/>
              <w:jc w:val="center"/>
              <w:rPr>
                <w:sz w:val="20"/>
                <w:szCs w:val="20"/>
              </w:rPr>
            </w:pPr>
            <w:r w:rsidRPr="00761B54">
              <w:rPr>
                <w:sz w:val="20"/>
                <w:szCs w:val="20"/>
              </w:rPr>
              <w:t>Строк надання адміністративної послуги</w:t>
            </w:r>
          </w:p>
        </w:tc>
        <w:tc>
          <w:tcPr>
            <w:tcW w:w="5386" w:type="dxa"/>
            <w:tcMar>
              <w:top w:w="150" w:type="dxa"/>
              <w:left w:w="150" w:type="dxa"/>
              <w:bottom w:w="150" w:type="dxa"/>
              <w:right w:w="150" w:type="dxa"/>
            </w:tcMar>
            <w:vAlign w:val="center"/>
            <w:hideMark/>
          </w:tcPr>
          <w:p w14:paraId="452878C3" w14:textId="26B882C8" w:rsidR="00FC3E97" w:rsidRPr="00761B54" w:rsidRDefault="00FC3E97" w:rsidP="00573319">
            <w:pPr>
              <w:spacing w:line="225" w:lineRule="atLeast"/>
              <w:jc w:val="both"/>
              <w:rPr>
                <w:sz w:val="20"/>
                <w:szCs w:val="20"/>
              </w:rPr>
            </w:pPr>
            <w:r w:rsidRPr="00761B54">
              <w:rPr>
                <w:sz w:val="20"/>
                <w:szCs w:val="20"/>
              </w:rPr>
              <w:t>14 робочих днів з дня реєстрації заяви</w:t>
            </w:r>
            <w:r w:rsidR="005E6589">
              <w:rPr>
                <w:sz w:val="20"/>
                <w:szCs w:val="20"/>
              </w:rPr>
              <w:t xml:space="preserve"> </w:t>
            </w:r>
            <w:r w:rsidR="00B62955" w:rsidRPr="005E6589">
              <w:rPr>
                <w:sz w:val="20"/>
                <w:szCs w:val="20"/>
              </w:rPr>
              <w:t>у Державному земельному кадастрі</w:t>
            </w:r>
            <w:r w:rsidR="00AB1F3E" w:rsidRPr="005E6589">
              <w:rPr>
                <w:bCs/>
                <w:sz w:val="20"/>
                <w:szCs w:val="20"/>
              </w:rPr>
              <w:t xml:space="preserve"> або більший строк, який відповідає строку залишення заяви без руху</w:t>
            </w:r>
          </w:p>
        </w:tc>
      </w:tr>
      <w:tr w:rsidR="00FC3E97" w:rsidRPr="00761B54" w14:paraId="704AD7E6" w14:textId="77777777" w:rsidTr="00573319">
        <w:tc>
          <w:tcPr>
            <w:tcW w:w="575" w:type="dxa"/>
            <w:tcMar>
              <w:top w:w="150" w:type="dxa"/>
              <w:left w:w="150" w:type="dxa"/>
              <w:bottom w:w="150" w:type="dxa"/>
              <w:right w:w="150" w:type="dxa"/>
            </w:tcMar>
            <w:vAlign w:val="center"/>
            <w:hideMark/>
          </w:tcPr>
          <w:p w14:paraId="7020085C" w14:textId="0F7E0215" w:rsidR="00FC3E97" w:rsidRPr="005E6589" w:rsidRDefault="00FC3E97" w:rsidP="00573319">
            <w:pPr>
              <w:spacing w:line="225" w:lineRule="atLeast"/>
              <w:jc w:val="center"/>
              <w:rPr>
                <w:b/>
                <w:bCs/>
                <w:sz w:val="20"/>
                <w:szCs w:val="20"/>
              </w:rPr>
            </w:pPr>
            <w:r w:rsidRPr="005E6589">
              <w:rPr>
                <w:rStyle w:val="afb"/>
                <w:b w:val="0"/>
                <w:bCs w:val="0"/>
                <w:sz w:val="20"/>
                <w:szCs w:val="20"/>
              </w:rPr>
              <w:t>13</w:t>
            </w:r>
          </w:p>
        </w:tc>
        <w:tc>
          <w:tcPr>
            <w:tcW w:w="3673" w:type="dxa"/>
            <w:tcMar>
              <w:top w:w="150" w:type="dxa"/>
              <w:left w:w="150" w:type="dxa"/>
              <w:bottom w:w="150" w:type="dxa"/>
              <w:right w:w="150" w:type="dxa"/>
            </w:tcMar>
            <w:vAlign w:val="center"/>
            <w:hideMark/>
          </w:tcPr>
          <w:p w14:paraId="17EDA3B1" w14:textId="77777777" w:rsidR="00FC3E97" w:rsidRPr="00761B54" w:rsidRDefault="00FC3E97" w:rsidP="00573319">
            <w:pPr>
              <w:spacing w:line="225" w:lineRule="atLeast"/>
              <w:jc w:val="center"/>
              <w:rPr>
                <w:sz w:val="20"/>
                <w:szCs w:val="20"/>
              </w:rPr>
            </w:pPr>
            <w:r w:rsidRPr="00761B54">
              <w:rPr>
                <w:sz w:val="20"/>
                <w:szCs w:val="20"/>
              </w:rPr>
              <w:t>Перелік підстав для відмови у наданні адміністративної послуги</w:t>
            </w:r>
          </w:p>
        </w:tc>
        <w:tc>
          <w:tcPr>
            <w:tcW w:w="5386" w:type="dxa"/>
            <w:tcMar>
              <w:top w:w="150" w:type="dxa"/>
              <w:left w:w="150" w:type="dxa"/>
              <w:bottom w:w="150" w:type="dxa"/>
              <w:right w:w="150" w:type="dxa"/>
            </w:tcMar>
            <w:hideMark/>
          </w:tcPr>
          <w:p w14:paraId="12AD70EE" w14:textId="77777777" w:rsidR="00FC3E97" w:rsidRPr="00761B54" w:rsidRDefault="00FC3E97" w:rsidP="00573319">
            <w:pPr>
              <w:pStyle w:val="rvps2"/>
              <w:shd w:val="clear" w:color="auto" w:fill="FFFFFF"/>
              <w:spacing w:before="0" w:beforeAutospacing="0" w:after="0" w:afterAutospacing="0"/>
              <w:ind w:hanging="6"/>
              <w:jc w:val="both"/>
              <w:rPr>
                <w:sz w:val="20"/>
                <w:szCs w:val="20"/>
                <w:lang w:val="ru-RU"/>
              </w:rPr>
            </w:pPr>
            <w:r w:rsidRPr="00761B54">
              <w:rPr>
                <w:sz w:val="20"/>
                <w:szCs w:val="20"/>
              </w:rPr>
              <w:t>1. Подані документи не відповідають вимогам законодавства.</w:t>
            </w:r>
          </w:p>
          <w:p w14:paraId="22D213B5" w14:textId="61F685AE" w:rsidR="00FC3E97" w:rsidRPr="00761B54" w:rsidRDefault="00FC3E97" w:rsidP="00573319">
            <w:pPr>
              <w:pStyle w:val="rvps2"/>
              <w:shd w:val="clear" w:color="auto" w:fill="FFFFFF"/>
              <w:spacing w:before="0" w:beforeAutospacing="0" w:after="0" w:afterAutospacing="0"/>
              <w:ind w:hanging="6"/>
              <w:jc w:val="both"/>
              <w:rPr>
                <w:sz w:val="20"/>
                <w:szCs w:val="20"/>
              </w:rPr>
            </w:pPr>
            <w:r w:rsidRPr="00761B54">
              <w:rPr>
                <w:sz w:val="20"/>
                <w:szCs w:val="20"/>
              </w:rPr>
              <w:t>2. Заявлена складова частина меліоративної мережі вже зареєстрована</w:t>
            </w:r>
          </w:p>
        </w:tc>
      </w:tr>
      <w:tr w:rsidR="00FC3E97" w:rsidRPr="00761B54" w14:paraId="4AA24947" w14:textId="77777777" w:rsidTr="00573319">
        <w:tc>
          <w:tcPr>
            <w:tcW w:w="575" w:type="dxa"/>
            <w:tcMar>
              <w:top w:w="150" w:type="dxa"/>
              <w:left w:w="150" w:type="dxa"/>
              <w:bottom w:w="150" w:type="dxa"/>
              <w:right w:w="150" w:type="dxa"/>
            </w:tcMar>
            <w:vAlign w:val="center"/>
            <w:hideMark/>
          </w:tcPr>
          <w:p w14:paraId="024987E6" w14:textId="7022A7C8" w:rsidR="00FC3E97" w:rsidRPr="005E6589" w:rsidRDefault="00FC3E97" w:rsidP="00573319">
            <w:pPr>
              <w:spacing w:line="225" w:lineRule="atLeast"/>
              <w:jc w:val="center"/>
              <w:rPr>
                <w:b/>
                <w:bCs/>
                <w:sz w:val="20"/>
                <w:szCs w:val="20"/>
              </w:rPr>
            </w:pPr>
            <w:r w:rsidRPr="005E6589">
              <w:rPr>
                <w:rStyle w:val="afb"/>
                <w:b w:val="0"/>
                <w:bCs w:val="0"/>
                <w:sz w:val="20"/>
                <w:szCs w:val="20"/>
              </w:rPr>
              <w:t>14</w:t>
            </w:r>
          </w:p>
        </w:tc>
        <w:tc>
          <w:tcPr>
            <w:tcW w:w="3673" w:type="dxa"/>
            <w:tcMar>
              <w:top w:w="150" w:type="dxa"/>
              <w:left w:w="150" w:type="dxa"/>
              <w:bottom w:w="150" w:type="dxa"/>
              <w:right w:w="150" w:type="dxa"/>
            </w:tcMar>
            <w:vAlign w:val="center"/>
            <w:hideMark/>
          </w:tcPr>
          <w:p w14:paraId="59EF210D" w14:textId="77777777" w:rsidR="00FC3E97" w:rsidRPr="00761B54" w:rsidRDefault="00FC3E97" w:rsidP="00573319">
            <w:pPr>
              <w:spacing w:line="225" w:lineRule="atLeast"/>
              <w:jc w:val="center"/>
              <w:rPr>
                <w:sz w:val="20"/>
                <w:szCs w:val="20"/>
              </w:rPr>
            </w:pPr>
            <w:r w:rsidRPr="00761B54">
              <w:rPr>
                <w:sz w:val="20"/>
                <w:szCs w:val="20"/>
              </w:rPr>
              <w:t>Результат надання адміністративної послуги</w:t>
            </w:r>
          </w:p>
        </w:tc>
        <w:tc>
          <w:tcPr>
            <w:tcW w:w="5386" w:type="dxa"/>
            <w:tcMar>
              <w:top w:w="150" w:type="dxa"/>
              <w:left w:w="150" w:type="dxa"/>
              <w:bottom w:w="150" w:type="dxa"/>
              <w:right w:w="150" w:type="dxa"/>
            </w:tcMar>
            <w:hideMark/>
          </w:tcPr>
          <w:p w14:paraId="45D3C6CB" w14:textId="77777777" w:rsidR="00FC3E97" w:rsidRPr="00761B54" w:rsidRDefault="00FC3E97" w:rsidP="00573319">
            <w:pPr>
              <w:jc w:val="both"/>
              <w:rPr>
                <w:bCs/>
                <w:sz w:val="20"/>
                <w:szCs w:val="20"/>
                <w:shd w:val="clear" w:color="auto" w:fill="FFFFFF"/>
              </w:rPr>
            </w:pPr>
            <w:r w:rsidRPr="00761B54">
              <w:rPr>
                <w:sz w:val="20"/>
                <w:szCs w:val="20"/>
              </w:rPr>
              <w:t xml:space="preserve">Витяг з Державного земельного кадастру про </w:t>
            </w:r>
            <w:r w:rsidRPr="00761B54">
              <w:rPr>
                <w:sz w:val="20"/>
                <w:szCs w:val="20"/>
                <w:shd w:val="clear" w:color="auto" w:fill="FFFFFF"/>
              </w:rPr>
              <w:t>меліоративну мережу,</w:t>
            </w:r>
            <w:r w:rsidRPr="00761B54">
              <w:rPr>
                <w:iCs/>
                <w:sz w:val="22"/>
                <w:szCs w:val="22"/>
              </w:rPr>
              <w:t xml:space="preserve"> </w:t>
            </w:r>
            <w:r w:rsidRPr="00761B54">
              <w:rPr>
                <w:bCs/>
                <w:sz w:val="20"/>
                <w:szCs w:val="20"/>
                <w:shd w:val="clear" w:color="auto" w:fill="FFFFFF"/>
              </w:rPr>
              <w:t>складову частину меліоративної мережі</w:t>
            </w:r>
          </w:p>
          <w:p w14:paraId="30F087DC" w14:textId="77777777" w:rsidR="00FC3E97" w:rsidRDefault="00FC3E97" w:rsidP="00573319">
            <w:pPr>
              <w:jc w:val="both"/>
              <w:rPr>
                <w:sz w:val="20"/>
                <w:szCs w:val="20"/>
              </w:rPr>
            </w:pPr>
            <w:r w:rsidRPr="00761B54">
              <w:rPr>
                <w:sz w:val="20"/>
                <w:szCs w:val="20"/>
              </w:rPr>
              <w:t>Рішення про відмову у внесенні відомостей (змін до них) до Державного земельного кадастру</w:t>
            </w:r>
          </w:p>
          <w:p w14:paraId="44497EA0" w14:textId="1776323E" w:rsidR="0023644B" w:rsidRPr="005E6589" w:rsidRDefault="0023644B" w:rsidP="00573319">
            <w:pPr>
              <w:jc w:val="both"/>
              <w:rPr>
                <w:sz w:val="20"/>
                <w:szCs w:val="20"/>
              </w:rPr>
            </w:pPr>
            <w:r w:rsidRPr="005E6589">
              <w:rPr>
                <w:sz w:val="20"/>
                <w:szCs w:val="20"/>
              </w:rPr>
              <w:lastRenderedPageBreak/>
              <w:t>Протокол проведення перевірки електронного документа</w:t>
            </w:r>
          </w:p>
          <w:p w14:paraId="1698D276" w14:textId="77777777" w:rsidR="0050125A" w:rsidRPr="00F24B2D" w:rsidRDefault="0050125A" w:rsidP="0050125A">
            <w:pPr>
              <w:pStyle w:val="ac"/>
              <w:spacing w:before="0" w:beforeAutospacing="0" w:after="0" w:afterAutospacing="0"/>
              <w:rPr>
                <w:sz w:val="20"/>
                <w:szCs w:val="20"/>
              </w:rPr>
            </w:pPr>
            <w:r w:rsidRPr="005E6589">
              <w:rPr>
                <w:sz w:val="20"/>
                <w:szCs w:val="20"/>
              </w:rPr>
              <w:t>Рішення про відмову у прийнятті заяви до розгляду</w:t>
            </w:r>
          </w:p>
          <w:p w14:paraId="1E0573B2" w14:textId="77777777" w:rsidR="0050125A" w:rsidRPr="005E6589" w:rsidRDefault="0050125A" w:rsidP="0050125A">
            <w:pPr>
              <w:jc w:val="both"/>
              <w:rPr>
                <w:sz w:val="20"/>
                <w:szCs w:val="20"/>
              </w:rPr>
            </w:pPr>
            <w:r w:rsidRPr="005E6589">
              <w:rPr>
                <w:sz w:val="20"/>
                <w:szCs w:val="20"/>
              </w:rPr>
              <w:t>Рішення про залишення заяви про внесення відомостей (змін до них) до Державного земельного кадастру без розгляду у зв’язку з її відкликанням</w:t>
            </w:r>
          </w:p>
          <w:p w14:paraId="52344363" w14:textId="77777777" w:rsidR="007C4B01" w:rsidRPr="005E6589" w:rsidRDefault="007C4B01" w:rsidP="007C4B01">
            <w:pPr>
              <w:jc w:val="both"/>
              <w:rPr>
                <w:sz w:val="20"/>
                <w:szCs w:val="20"/>
              </w:rPr>
            </w:pPr>
            <w:r w:rsidRPr="005E6589">
              <w:rPr>
                <w:sz w:val="20"/>
                <w:szCs w:val="20"/>
              </w:rPr>
              <w:t xml:space="preserve">Повідомлення про залишення заяви без руху </w:t>
            </w:r>
          </w:p>
          <w:p w14:paraId="3A0A10FF" w14:textId="77777777" w:rsidR="007C4B01" w:rsidRPr="005E6589" w:rsidRDefault="007C4B01" w:rsidP="007C4B01">
            <w:pPr>
              <w:jc w:val="both"/>
              <w:rPr>
                <w:sz w:val="20"/>
                <w:szCs w:val="20"/>
              </w:rPr>
            </w:pPr>
            <w:r w:rsidRPr="005E6589">
              <w:rPr>
                <w:sz w:val="20"/>
                <w:szCs w:val="20"/>
              </w:rPr>
              <w:t>Повідомлення про продовження строку усунення виявлених недоліків</w:t>
            </w:r>
          </w:p>
          <w:p w14:paraId="18961555" w14:textId="77777777" w:rsidR="007C4B01" w:rsidRPr="005E6589" w:rsidRDefault="007C4B01" w:rsidP="007C4B01">
            <w:pPr>
              <w:jc w:val="both"/>
              <w:rPr>
                <w:sz w:val="20"/>
                <w:szCs w:val="20"/>
              </w:rPr>
            </w:pPr>
            <w:r w:rsidRPr="005E6589">
              <w:rPr>
                <w:sz w:val="20"/>
                <w:szCs w:val="20"/>
              </w:rPr>
              <w:t>Повідомлення про відмову у продовженні строку усунення виявлених недоліків</w:t>
            </w:r>
          </w:p>
          <w:p w14:paraId="687E26C5" w14:textId="26B0BA61" w:rsidR="00A46243" w:rsidRPr="00A46243" w:rsidRDefault="00A46243" w:rsidP="007C4B01">
            <w:pPr>
              <w:jc w:val="both"/>
              <w:rPr>
                <w:color w:val="000000"/>
                <w:sz w:val="20"/>
                <w:szCs w:val="20"/>
              </w:rPr>
            </w:pPr>
            <w:r w:rsidRPr="005E6589">
              <w:rPr>
                <w:color w:val="000000"/>
                <w:sz w:val="20"/>
                <w:szCs w:val="20"/>
              </w:rPr>
              <w:t>Рішення про продовження розгляду заяви</w:t>
            </w:r>
          </w:p>
        </w:tc>
      </w:tr>
      <w:tr w:rsidR="00FC3E97" w:rsidRPr="00761B54" w14:paraId="11B92DE0" w14:textId="77777777" w:rsidTr="00573319">
        <w:tc>
          <w:tcPr>
            <w:tcW w:w="575" w:type="dxa"/>
            <w:tcMar>
              <w:top w:w="150" w:type="dxa"/>
              <w:left w:w="150" w:type="dxa"/>
              <w:bottom w:w="150" w:type="dxa"/>
              <w:right w:w="150" w:type="dxa"/>
            </w:tcMar>
            <w:vAlign w:val="center"/>
            <w:hideMark/>
          </w:tcPr>
          <w:p w14:paraId="4EE21058" w14:textId="7C8BA0C8" w:rsidR="00FC3E97" w:rsidRPr="005E6589" w:rsidRDefault="00FC3E97" w:rsidP="00573319">
            <w:pPr>
              <w:spacing w:line="225" w:lineRule="atLeast"/>
              <w:jc w:val="center"/>
              <w:rPr>
                <w:b/>
                <w:bCs/>
                <w:sz w:val="20"/>
                <w:szCs w:val="20"/>
              </w:rPr>
            </w:pPr>
            <w:r w:rsidRPr="005E6589">
              <w:rPr>
                <w:rStyle w:val="afb"/>
                <w:b w:val="0"/>
                <w:bCs w:val="0"/>
                <w:sz w:val="20"/>
                <w:szCs w:val="20"/>
              </w:rPr>
              <w:lastRenderedPageBreak/>
              <w:t>15</w:t>
            </w:r>
          </w:p>
        </w:tc>
        <w:tc>
          <w:tcPr>
            <w:tcW w:w="3673" w:type="dxa"/>
            <w:tcMar>
              <w:top w:w="150" w:type="dxa"/>
              <w:left w:w="150" w:type="dxa"/>
              <w:bottom w:w="150" w:type="dxa"/>
              <w:right w:w="150" w:type="dxa"/>
            </w:tcMar>
            <w:vAlign w:val="center"/>
            <w:hideMark/>
          </w:tcPr>
          <w:p w14:paraId="5199DADB" w14:textId="77777777" w:rsidR="00FC3E97" w:rsidRPr="00761B54" w:rsidRDefault="00FC3E97" w:rsidP="00573319">
            <w:pPr>
              <w:spacing w:line="225" w:lineRule="atLeast"/>
              <w:jc w:val="center"/>
              <w:rPr>
                <w:sz w:val="20"/>
                <w:szCs w:val="20"/>
              </w:rPr>
            </w:pPr>
            <w:r w:rsidRPr="00761B54">
              <w:rPr>
                <w:sz w:val="20"/>
                <w:szCs w:val="20"/>
              </w:rPr>
              <w:t>Способи отримання відповіді (результату)</w:t>
            </w:r>
          </w:p>
        </w:tc>
        <w:tc>
          <w:tcPr>
            <w:tcW w:w="5386" w:type="dxa"/>
            <w:tcMar>
              <w:top w:w="150" w:type="dxa"/>
              <w:left w:w="150" w:type="dxa"/>
              <w:bottom w:w="150" w:type="dxa"/>
              <w:right w:w="150" w:type="dxa"/>
            </w:tcMar>
            <w:hideMark/>
          </w:tcPr>
          <w:p w14:paraId="166DEA10" w14:textId="77777777" w:rsidR="00FC3E97" w:rsidRPr="00761B54" w:rsidRDefault="00FC3E97" w:rsidP="00573319">
            <w:pPr>
              <w:jc w:val="both"/>
              <w:rPr>
                <w:sz w:val="20"/>
                <w:szCs w:val="20"/>
                <w:shd w:val="clear" w:color="auto" w:fill="FFFFFF"/>
              </w:rPr>
            </w:pPr>
            <w:r w:rsidRPr="00761B54">
              <w:rPr>
                <w:sz w:val="20"/>
                <w:szCs w:val="20"/>
                <w:shd w:val="clear" w:color="auto" w:fill="FFFFFF"/>
              </w:rPr>
              <w:t>Надсилається заявникові в електронній формі з накладеним кваліфікованим електронним підписом технічними засобами електронних комунікацій на вказану у заяві про внесення відомостей (змін до них) адресу електронної пошти або з використанням Порталу Дія, у тому числі через вебсторінку Держгеокадастру, та за бажанням заявника передається у паперовій формі зазначеному у заяві про внесення відомостей (змін до них) центру надання адміністративних послуг </w:t>
            </w:r>
          </w:p>
        </w:tc>
      </w:tr>
      <w:tr w:rsidR="00FC3E97" w:rsidRPr="00761B54" w14:paraId="7C7EFF9F" w14:textId="77777777" w:rsidTr="00573319">
        <w:tc>
          <w:tcPr>
            <w:tcW w:w="575" w:type="dxa"/>
            <w:tcMar>
              <w:top w:w="150" w:type="dxa"/>
              <w:left w:w="150" w:type="dxa"/>
              <w:bottom w:w="150" w:type="dxa"/>
              <w:right w:w="150" w:type="dxa"/>
            </w:tcMar>
            <w:vAlign w:val="center"/>
            <w:hideMark/>
          </w:tcPr>
          <w:p w14:paraId="0821977C" w14:textId="13A4260D" w:rsidR="00FC3E97" w:rsidRPr="005E6589" w:rsidRDefault="00FC3E97" w:rsidP="00573319">
            <w:pPr>
              <w:spacing w:line="225" w:lineRule="atLeast"/>
              <w:jc w:val="center"/>
              <w:rPr>
                <w:b/>
                <w:bCs/>
                <w:sz w:val="20"/>
                <w:szCs w:val="20"/>
              </w:rPr>
            </w:pPr>
            <w:r w:rsidRPr="005E6589">
              <w:rPr>
                <w:rStyle w:val="afb"/>
                <w:b w:val="0"/>
                <w:bCs w:val="0"/>
                <w:sz w:val="20"/>
                <w:szCs w:val="20"/>
              </w:rPr>
              <w:t>16</w:t>
            </w:r>
          </w:p>
        </w:tc>
        <w:tc>
          <w:tcPr>
            <w:tcW w:w="3673" w:type="dxa"/>
            <w:tcMar>
              <w:top w:w="150" w:type="dxa"/>
              <w:left w:w="150" w:type="dxa"/>
              <w:bottom w:w="150" w:type="dxa"/>
              <w:right w:w="150" w:type="dxa"/>
            </w:tcMar>
            <w:vAlign w:val="center"/>
            <w:hideMark/>
          </w:tcPr>
          <w:p w14:paraId="0BBD30DD" w14:textId="77777777" w:rsidR="00FC3E97" w:rsidRPr="00761B54" w:rsidRDefault="00FC3E97" w:rsidP="00573319">
            <w:pPr>
              <w:spacing w:line="225" w:lineRule="atLeast"/>
              <w:jc w:val="center"/>
              <w:rPr>
                <w:sz w:val="20"/>
                <w:szCs w:val="20"/>
              </w:rPr>
            </w:pPr>
            <w:r w:rsidRPr="00761B54">
              <w:rPr>
                <w:sz w:val="20"/>
                <w:szCs w:val="20"/>
              </w:rPr>
              <w:t>Примітка</w:t>
            </w:r>
          </w:p>
        </w:tc>
        <w:tc>
          <w:tcPr>
            <w:tcW w:w="5386" w:type="dxa"/>
            <w:tcMar>
              <w:top w:w="150" w:type="dxa"/>
              <w:left w:w="150" w:type="dxa"/>
              <w:bottom w:w="150" w:type="dxa"/>
              <w:right w:w="150" w:type="dxa"/>
            </w:tcMar>
            <w:hideMark/>
          </w:tcPr>
          <w:p w14:paraId="74084654" w14:textId="49735281" w:rsidR="00FC3E97" w:rsidRPr="00761B54" w:rsidRDefault="00FC3E97" w:rsidP="00573319">
            <w:pPr>
              <w:jc w:val="both"/>
              <w:rPr>
                <w:sz w:val="20"/>
                <w:szCs w:val="20"/>
              </w:rPr>
            </w:pPr>
            <w:r w:rsidRPr="00761B54">
              <w:rPr>
                <w:sz w:val="20"/>
                <w:szCs w:val="20"/>
              </w:rPr>
              <w:t>*Форма заяви про внесення відомостей (змін до них) до Державного земельного кадастру</w:t>
            </w:r>
            <w:r w:rsidRPr="00761B54">
              <w:rPr>
                <w:sz w:val="20"/>
                <w:szCs w:val="20"/>
                <w:shd w:val="clear" w:color="auto" w:fill="FFFFFF"/>
              </w:rPr>
              <w:t xml:space="preserve"> </w:t>
            </w:r>
            <w:r w:rsidRPr="00761B54">
              <w:rPr>
                <w:sz w:val="20"/>
                <w:szCs w:val="20"/>
              </w:rPr>
              <w:t>наведена у додатку до Інформаційної картки адміністративної послуги</w:t>
            </w:r>
          </w:p>
        </w:tc>
      </w:tr>
    </w:tbl>
    <w:p w14:paraId="72B87AF4" w14:textId="77777777" w:rsidR="00C56C03" w:rsidRPr="00761B54" w:rsidRDefault="00C56C03" w:rsidP="00FC3E97">
      <w:pPr>
        <w:pStyle w:val="ac"/>
        <w:spacing w:before="0" w:beforeAutospacing="0" w:after="0" w:afterAutospacing="0"/>
        <w:ind w:left="5670"/>
        <w:jc w:val="both"/>
        <w:rPr>
          <w:lang w:val="uk-UA"/>
        </w:rPr>
      </w:pPr>
    </w:p>
    <w:p w14:paraId="1F75ECE1" w14:textId="77777777" w:rsidR="00C56C03" w:rsidRPr="00761B54" w:rsidRDefault="00C56C03" w:rsidP="00FC3E97">
      <w:pPr>
        <w:pStyle w:val="ac"/>
        <w:spacing w:before="0" w:beforeAutospacing="0" w:after="0" w:afterAutospacing="0"/>
        <w:ind w:left="5670"/>
        <w:jc w:val="both"/>
        <w:rPr>
          <w:lang w:val="uk-UA"/>
        </w:rPr>
      </w:pPr>
    </w:p>
    <w:p w14:paraId="3569DD5E" w14:textId="77777777" w:rsidR="00C56C03" w:rsidRPr="00761B54" w:rsidRDefault="00C56C03" w:rsidP="00FC3E97">
      <w:pPr>
        <w:pStyle w:val="ac"/>
        <w:spacing w:before="0" w:beforeAutospacing="0" w:after="0" w:afterAutospacing="0"/>
        <w:ind w:left="5670"/>
        <w:jc w:val="both"/>
        <w:rPr>
          <w:lang w:val="uk-UA"/>
        </w:rPr>
      </w:pPr>
    </w:p>
    <w:p w14:paraId="7024636A" w14:textId="77777777" w:rsidR="00C56C03" w:rsidRPr="00761B54" w:rsidRDefault="00C56C03" w:rsidP="00FC3E97">
      <w:pPr>
        <w:pStyle w:val="ac"/>
        <w:spacing w:before="0" w:beforeAutospacing="0" w:after="0" w:afterAutospacing="0"/>
        <w:ind w:left="5670"/>
        <w:jc w:val="both"/>
        <w:rPr>
          <w:lang w:val="uk-UA"/>
        </w:rPr>
      </w:pPr>
    </w:p>
    <w:p w14:paraId="02542A0B" w14:textId="77777777" w:rsidR="00C56C03" w:rsidRPr="00761B54" w:rsidRDefault="00C56C03" w:rsidP="00FC3E97">
      <w:pPr>
        <w:pStyle w:val="ac"/>
        <w:spacing w:before="0" w:beforeAutospacing="0" w:after="0" w:afterAutospacing="0"/>
        <w:ind w:left="5670"/>
        <w:jc w:val="both"/>
        <w:rPr>
          <w:lang w:val="uk-UA"/>
        </w:rPr>
      </w:pPr>
    </w:p>
    <w:p w14:paraId="5AE20251" w14:textId="77777777" w:rsidR="00C56C03" w:rsidRPr="00761B54" w:rsidRDefault="00C56C03" w:rsidP="00FC3E97">
      <w:pPr>
        <w:pStyle w:val="ac"/>
        <w:spacing w:before="0" w:beforeAutospacing="0" w:after="0" w:afterAutospacing="0"/>
        <w:ind w:left="5670"/>
        <w:jc w:val="both"/>
        <w:rPr>
          <w:lang w:val="uk-UA"/>
        </w:rPr>
      </w:pPr>
    </w:p>
    <w:p w14:paraId="5D1C8395" w14:textId="77777777" w:rsidR="00C56C03" w:rsidRPr="00761B54" w:rsidRDefault="00C56C03" w:rsidP="00FC3E97">
      <w:pPr>
        <w:pStyle w:val="ac"/>
        <w:spacing w:before="0" w:beforeAutospacing="0" w:after="0" w:afterAutospacing="0"/>
        <w:ind w:left="5670"/>
        <w:jc w:val="both"/>
        <w:rPr>
          <w:lang w:val="uk-UA"/>
        </w:rPr>
      </w:pPr>
    </w:p>
    <w:p w14:paraId="1595E633" w14:textId="77777777" w:rsidR="00C56C03" w:rsidRPr="00761B54" w:rsidRDefault="00C56C03" w:rsidP="00FC3E97">
      <w:pPr>
        <w:pStyle w:val="ac"/>
        <w:spacing w:before="0" w:beforeAutospacing="0" w:after="0" w:afterAutospacing="0"/>
        <w:ind w:left="5670"/>
        <w:jc w:val="both"/>
        <w:rPr>
          <w:lang w:val="uk-UA"/>
        </w:rPr>
      </w:pPr>
    </w:p>
    <w:p w14:paraId="2E3A0373" w14:textId="77777777" w:rsidR="00C56C03" w:rsidRPr="00761B54" w:rsidRDefault="00C56C03" w:rsidP="00FC3E97">
      <w:pPr>
        <w:pStyle w:val="ac"/>
        <w:spacing w:before="0" w:beforeAutospacing="0" w:after="0" w:afterAutospacing="0"/>
        <w:ind w:left="5670"/>
        <w:jc w:val="both"/>
        <w:rPr>
          <w:lang w:val="uk-UA"/>
        </w:rPr>
      </w:pPr>
    </w:p>
    <w:p w14:paraId="4807C5AD" w14:textId="77777777" w:rsidR="00C56C03" w:rsidRPr="00761B54" w:rsidRDefault="00C56C03" w:rsidP="00FC3E97">
      <w:pPr>
        <w:pStyle w:val="ac"/>
        <w:spacing w:before="0" w:beforeAutospacing="0" w:after="0" w:afterAutospacing="0"/>
        <w:ind w:left="5670"/>
        <w:jc w:val="both"/>
        <w:rPr>
          <w:lang w:val="uk-UA"/>
        </w:rPr>
      </w:pPr>
    </w:p>
    <w:p w14:paraId="7E00F10F" w14:textId="77777777" w:rsidR="00C56C03" w:rsidRPr="00761B54" w:rsidRDefault="00C56C03" w:rsidP="00FC3E97">
      <w:pPr>
        <w:pStyle w:val="ac"/>
        <w:spacing w:before="0" w:beforeAutospacing="0" w:after="0" w:afterAutospacing="0"/>
        <w:ind w:left="5670"/>
        <w:jc w:val="both"/>
        <w:rPr>
          <w:lang w:val="uk-UA"/>
        </w:rPr>
      </w:pPr>
    </w:p>
    <w:p w14:paraId="2246B955" w14:textId="77777777" w:rsidR="00C56C03" w:rsidRPr="00761B54" w:rsidRDefault="00C56C03" w:rsidP="00FC3E97">
      <w:pPr>
        <w:pStyle w:val="ac"/>
        <w:spacing w:before="0" w:beforeAutospacing="0" w:after="0" w:afterAutospacing="0"/>
        <w:ind w:left="5670"/>
        <w:jc w:val="both"/>
        <w:rPr>
          <w:lang w:val="uk-UA"/>
        </w:rPr>
      </w:pPr>
    </w:p>
    <w:p w14:paraId="6287350C" w14:textId="77777777" w:rsidR="00C56C03" w:rsidRPr="00761B54" w:rsidRDefault="00C56C03" w:rsidP="00FC3E97">
      <w:pPr>
        <w:pStyle w:val="ac"/>
        <w:spacing w:before="0" w:beforeAutospacing="0" w:after="0" w:afterAutospacing="0"/>
        <w:ind w:left="5670"/>
        <w:jc w:val="both"/>
        <w:rPr>
          <w:lang w:val="uk-UA"/>
        </w:rPr>
      </w:pPr>
    </w:p>
    <w:p w14:paraId="5614F889" w14:textId="77777777" w:rsidR="00C56C03" w:rsidRPr="00761B54" w:rsidRDefault="00C56C03" w:rsidP="00FC3E97">
      <w:pPr>
        <w:pStyle w:val="ac"/>
        <w:spacing w:before="0" w:beforeAutospacing="0" w:after="0" w:afterAutospacing="0"/>
        <w:ind w:left="5670"/>
        <w:jc w:val="both"/>
        <w:rPr>
          <w:lang w:val="uk-UA"/>
        </w:rPr>
      </w:pPr>
    </w:p>
    <w:p w14:paraId="0308750E" w14:textId="77777777" w:rsidR="00C56C03" w:rsidRPr="00761B54" w:rsidRDefault="00C56C03" w:rsidP="00FC3E97">
      <w:pPr>
        <w:pStyle w:val="ac"/>
        <w:spacing w:before="0" w:beforeAutospacing="0" w:after="0" w:afterAutospacing="0"/>
        <w:ind w:left="5670"/>
        <w:jc w:val="both"/>
        <w:rPr>
          <w:lang w:val="uk-UA"/>
        </w:rPr>
      </w:pPr>
    </w:p>
    <w:p w14:paraId="0EF74629" w14:textId="77777777" w:rsidR="00C56C03" w:rsidRPr="00761B54" w:rsidRDefault="00C56C03" w:rsidP="00FC3E97">
      <w:pPr>
        <w:pStyle w:val="ac"/>
        <w:spacing w:before="0" w:beforeAutospacing="0" w:after="0" w:afterAutospacing="0"/>
        <w:ind w:left="5670"/>
        <w:jc w:val="both"/>
        <w:rPr>
          <w:lang w:val="uk-UA"/>
        </w:rPr>
      </w:pPr>
    </w:p>
    <w:p w14:paraId="45A3BE83" w14:textId="77777777" w:rsidR="00C56C03" w:rsidRPr="00761B54" w:rsidRDefault="00C56C03" w:rsidP="00FC3E97">
      <w:pPr>
        <w:pStyle w:val="ac"/>
        <w:spacing w:before="0" w:beforeAutospacing="0" w:after="0" w:afterAutospacing="0"/>
        <w:ind w:left="5670"/>
        <w:jc w:val="both"/>
        <w:rPr>
          <w:lang w:val="uk-UA"/>
        </w:rPr>
      </w:pPr>
    </w:p>
    <w:p w14:paraId="1A8F2FCF" w14:textId="77777777" w:rsidR="00C56C03" w:rsidRPr="00761B54" w:rsidRDefault="00C56C03" w:rsidP="00FC3E97">
      <w:pPr>
        <w:pStyle w:val="ac"/>
        <w:spacing w:before="0" w:beforeAutospacing="0" w:after="0" w:afterAutospacing="0"/>
        <w:ind w:left="5670"/>
        <w:jc w:val="both"/>
        <w:rPr>
          <w:lang w:val="uk-UA"/>
        </w:rPr>
      </w:pPr>
    </w:p>
    <w:p w14:paraId="1A1B2AA4" w14:textId="77777777" w:rsidR="00C56C03" w:rsidRPr="00761B54" w:rsidRDefault="00C56C03" w:rsidP="00FC3E97">
      <w:pPr>
        <w:pStyle w:val="ac"/>
        <w:spacing w:before="0" w:beforeAutospacing="0" w:after="0" w:afterAutospacing="0"/>
        <w:ind w:left="5670"/>
        <w:jc w:val="both"/>
        <w:rPr>
          <w:lang w:val="uk-UA"/>
        </w:rPr>
      </w:pPr>
    </w:p>
    <w:p w14:paraId="653A3295" w14:textId="77777777" w:rsidR="00C56C03" w:rsidRPr="00761B54" w:rsidRDefault="00C56C03" w:rsidP="00FC3E97">
      <w:pPr>
        <w:pStyle w:val="ac"/>
        <w:spacing w:before="0" w:beforeAutospacing="0" w:after="0" w:afterAutospacing="0"/>
        <w:ind w:left="5670"/>
        <w:jc w:val="both"/>
        <w:rPr>
          <w:lang w:val="uk-UA"/>
        </w:rPr>
      </w:pPr>
    </w:p>
    <w:p w14:paraId="74F9B4F0" w14:textId="77777777" w:rsidR="00C56C03" w:rsidRPr="00761B54" w:rsidRDefault="00C56C03" w:rsidP="00FC3E97">
      <w:pPr>
        <w:pStyle w:val="ac"/>
        <w:spacing w:before="0" w:beforeAutospacing="0" w:after="0" w:afterAutospacing="0"/>
        <w:ind w:left="5670"/>
        <w:jc w:val="both"/>
        <w:rPr>
          <w:lang w:val="uk-UA"/>
        </w:rPr>
      </w:pPr>
    </w:p>
    <w:p w14:paraId="3A8B2ACD" w14:textId="77777777" w:rsidR="00C56C03" w:rsidRPr="00761B54" w:rsidRDefault="00C56C03" w:rsidP="00FC3E97">
      <w:pPr>
        <w:pStyle w:val="ac"/>
        <w:spacing w:before="0" w:beforeAutospacing="0" w:after="0" w:afterAutospacing="0"/>
        <w:ind w:left="5670"/>
        <w:jc w:val="both"/>
        <w:rPr>
          <w:lang w:val="uk-UA"/>
        </w:rPr>
      </w:pPr>
    </w:p>
    <w:p w14:paraId="7E6E60C1" w14:textId="77777777" w:rsidR="00C56C03" w:rsidRPr="00761B54" w:rsidRDefault="00C56C03" w:rsidP="00FC3E97">
      <w:pPr>
        <w:pStyle w:val="ac"/>
        <w:spacing w:before="0" w:beforeAutospacing="0" w:after="0" w:afterAutospacing="0"/>
        <w:ind w:left="5670"/>
        <w:jc w:val="both"/>
        <w:rPr>
          <w:lang w:val="uk-UA"/>
        </w:rPr>
      </w:pPr>
    </w:p>
    <w:p w14:paraId="14386D5A" w14:textId="77777777" w:rsidR="00C56C03" w:rsidRPr="00761B54" w:rsidRDefault="00C56C03" w:rsidP="00FC3E97">
      <w:pPr>
        <w:pStyle w:val="ac"/>
        <w:spacing w:before="0" w:beforeAutospacing="0" w:after="0" w:afterAutospacing="0"/>
        <w:ind w:left="5670"/>
        <w:jc w:val="both"/>
        <w:rPr>
          <w:lang w:val="uk-UA"/>
        </w:rPr>
      </w:pPr>
    </w:p>
    <w:p w14:paraId="31C576EF" w14:textId="77777777" w:rsidR="00C56C03" w:rsidRPr="00761B54" w:rsidRDefault="00C56C03" w:rsidP="00FC3E97">
      <w:pPr>
        <w:pStyle w:val="ac"/>
        <w:spacing w:before="0" w:beforeAutospacing="0" w:after="0" w:afterAutospacing="0"/>
        <w:ind w:left="5670"/>
        <w:jc w:val="both"/>
        <w:rPr>
          <w:lang w:val="uk-UA"/>
        </w:rPr>
      </w:pPr>
    </w:p>
    <w:p w14:paraId="1A6E7C7C" w14:textId="77777777" w:rsidR="00C56C03" w:rsidRPr="00761B54" w:rsidRDefault="00C56C03" w:rsidP="00FC3E97">
      <w:pPr>
        <w:pStyle w:val="ac"/>
        <w:spacing w:before="0" w:beforeAutospacing="0" w:after="0" w:afterAutospacing="0"/>
        <w:ind w:left="5670"/>
        <w:jc w:val="both"/>
        <w:rPr>
          <w:lang w:val="uk-UA"/>
        </w:rPr>
      </w:pPr>
    </w:p>
    <w:p w14:paraId="7364C8B9" w14:textId="77777777" w:rsidR="00C56C03" w:rsidRPr="00761B54" w:rsidRDefault="00C56C03" w:rsidP="00FC3E97">
      <w:pPr>
        <w:pStyle w:val="ac"/>
        <w:spacing w:before="0" w:beforeAutospacing="0" w:after="0" w:afterAutospacing="0"/>
        <w:ind w:left="5670"/>
        <w:jc w:val="both"/>
        <w:rPr>
          <w:lang w:val="uk-UA"/>
        </w:rPr>
      </w:pPr>
    </w:p>
    <w:p w14:paraId="3E7D0703" w14:textId="77777777" w:rsidR="00C56C03" w:rsidRPr="00761B54" w:rsidRDefault="00C56C03" w:rsidP="00FC3E97">
      <w:pPr>
        <w:pStyle w:val="ac"/>
        <w:spacing w:before="0" w:beforeAutospacing="0" w:after="0" w:afterAutospacing="0"/>
        <w:ind w:left="5670"/>
        <w:jc w:val="both"/>
        <w:rPr>
          <w:lang w:val="uk-UA"/>
        </w:rPr>
      </w:pPr>
    </w:p>
    <w:p w14:paraId="7F57DA7E" w14:textId="77777777" w:rsidR="00C56C03" w:rsidRPr="00761B54" w:rsidRDefault="00C56C03" w:rsidP="00FC3E97">
      <w:pPr>
        <w:pStyle w:val="ac"/>
        <w:spacing w:before="0" w:beforeAutospacing="0" w:after="0" w:afterAutospacing="0"/>
        <w:ind w:left="5670"/>
        <w:jc w:val="both"/>
        <w:rPr>
          <w:lang w:val="uk-UA"/>
        </w:rPr>
      </w:pPr>
    </w:p>
    <w:p w14:paraId="2DD73E0E" w14:textId="77777777" w:rsidR="00C56C03" w:rsidRPr="00761B54" w:rsidRDefault="00C56C03" w:rsidP="00FC3E97">
      <w:pPr>
        <w:pStyle w:val="ac"/>
        <w:spacing w:before="0" w:beforeAutospacing="0" w:after="0" w:afterAutospacing="0"/>
        <w:ind w:left="5670"/>
        <w:jc w:val="both"/>
        <w:rPr>
          <w:lang w:val="uk-UA"/>
        </w:rPr>
      </w:pPr>
    </w:p>
    <w:p w14:paraId="4BB842AA" w14:textId="77777777" w:rsidR="00C56C03" w:rsidRPr="00761B54" w:rsidRDefault="00C56C03" w:rsidP="00FC3E97">
      <w:pPr>
        <w:pStyle w:val="ac"/>
        <w:spacing w:before="0" w:beforeAutospacing="0" w:after="0" w:afterAutospacing="0"/>
        <w:ind w:left="5670"/>
        <w:jc w:val="both"/>
        <w:rPr>
          <w:lang w:val="uk-UA"/>
        </w:rPr>
      </w:pPr>
    </w:p>
    <w:p w14:paraId="2F216163" w14:textId="4E8D7640" w:rsidR="00FC3E97" w:rsidRPr="00761B54" w:rsidRDefault="00FC3E97" w:rsidP="004F0F74">
      <w:pPr>
        <w:pStyle w:val="ac"/>
        <w:spacing w:before="0" w:beforeAutospacing="0" w:after="0" w:afterAutospacing="0"/>
        <w:ind w:left="5103"/>
        <w:jc w:val="both"/>
        <w:rPr>
          <w:lang w:val="uk-UA"/>
        </w:rPr>
      </w:pPr>
      <w:r w:rsidRPr="00761B54">
        <w:rPr>
          <w:lang w:val="uk-UA"/>
        </w:rPr>
        <w:t xml:space="preserve">Додаток </w:t>
      </w:r>
    </w:p>
    <w:p w14:paraId="12040F2C" w14:textId="7517E5CC" w:rsidR="00FC3E97" w:rsidRPr="00761B54" w:rsidRDefault="00FC3E97" w:rsidP="004F0F74">
      <w:pPr>
        <w:shd w:val="clear" w:color="auto" w:fill="FFFFFF"/>
        <w:ind w:left="5103"/>
        <w:jc w:val="both"/>
        <w:rPr>
          <w:iCs/>
        </w:rPr>
      </w:pPr>
      <w:r w:rsidRPr="00761B54">
        <w:t>до Типової інформаційної картки</w:t>
      </w:r>
      <w:r w:rsidRPr="00761B54">
        <w:br/>
        <w:t>адміністративної послуги</w:t>
      </w:r>
      <w:r w:rsidRPr="00761B54">
        <w:rPr>
          <w:iCs/>
        </w:rPr>
        <w:t xml:space="preserve"> державн</w:t>
      </w:r>
      <w:r w:rsidR="00783CEA">
        <w:rPr>
          <w:iCs/>
        </w:rPr>
        <w:t>а</w:t>
      </w:r>
      <w:r w:rsidRPr="00761B54">
        <w:rPr>
          <w:iCs/>
        </w:rPr>
        <w:t xml:space="preserve"> реєстраці</w:t>
      </w:r>
      <w:r w:rsidR="00783CEA">
        <w:rPr>
          <w:iCs/>
        </w:rPr>
        <w:t>я</w:t>
      </w:r>
      <w:r w:rsidRPr="00761B54">
        <w:rPr>
          <w:iCs/>
        </w:rPr>
        <w:t xml:space="preserve"> </w:t>
      </w:r>
      <w:bookmarkStart w:id="159" w:name="_Hlk212034584"/>
      <w:r w:rsidR="003D3B8B" w:rsidRPr="00761B54">
        <w:rPr>
          <w:iCs/>
        </w:rPr>
        <w:t>змін до відомостей про складову частину меліоративної мережі з видачею витягу з Державного земельного </w:t>
      </w:r>
      <w:bookmarkStart w:id="160" w:name="w1_37"/>
      <w:r w:rsidR="003D3B8B" w:rsidRPr="00761B54">
        <w:rPr>
          <w:iCs/>
        </w:rPr>
        <w:fldChar w:fldCharType="begin"/>
      </w:r>
      <w:r w:rsidR="003D3B8B" w:rsidRPr="00761B54">
        <w:rPr>
          <w:iCs/>
        </w:rPr>
        <w:instrText>HYPERLINK "https://zakon.rada.gov.ua/laws/show/1226-2025-%D0%BF?find=1&amp;text=%D0%BA%D0%B0%D0%B4%D0%B0%D1%81%D1%82%D1%80" \l "w1_38"</w:instrText>
      </w:r>
      <w:r w:rsidR="003D3B8B" w:rsidRPr="00761B54">
        <w:rPr>
          <w:iCs/>
        </w:rPr>
      </w:r>
      <w:r w:rsidR="003D3B8B" w:rsidRPr="00761B54">
        <w:rPr>
          <w:iCs/>
        </w:rPr>
        <w:fldChar w:fldCharType="separate"/>
      </w:r>
      <w:r w:rsidR="003D3B8B" w:rsidRPr="00761B54">
        <w:rPr>
          <w:rStyle w:val="af1"/>
          <w:iCs/>
          <w:color w:val="auto"/>
          <w:u w:val="none"/>
        </w:rPr>
        <w:t>кадастр</w:t>
      </w:r>
      <w:r w:rsidR="003D3B8B" w:rsidRPr="00761B54">
        <w:rPr>
          <w:iCs/>
        </w:rPr>
        <w:fldChar w:fldCharType="end"/>
      </w:r>
      <w:bookmarkEnd w:id="160"/>
      <w:r w:rsidR="003D3B8B" w:rsidRPr="00761B54">
        <w:rPr>
          <w:iCs/>
        </w:rPr>
        <w:t>у</w:t>
      </w:r>
    </w:p>
    <w:bookmarkEnd w:id="159"/>
    <w:p w14:paraId="48AA8E7F" w14:textId="77777777" w:rsidR="003D3B8B" w:rsidRPr="00761B54" w:rsidRDefault="003D3B8B" w:rsidP="003D3B8B">
      <w:pPr>
        <w:shd w:val="clear" w:color="auto" w:fill="FFFFFF"/>
        <w:ind w:left="5670"/>
        <w:rPr>
          <w:iCs/>
        </w:rPr>
      </w:pP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3401"/>
        <w:gridCol w:w="6238"/>
      </w:tblGrid>
      <w:tr w:rsidR="00FC3E97" w:rsidRPr="00761B54" w14:paraId="1F575EF8" w14:textId="77777777" w:rsidTr="00573319">
        <w:tc>
          <w:tcPr>
            <w:tcW w:w="1764" w:type="pct"/>
            <w:tcBorders>
              <w:top w:val="nil"/>
              <w:left w:val="nil"/>
              <w:bottom w:val="nil"/>
              <w:right w:val="nil"/>
              <w:tl2br w:val="nil"/>
              <w:tr2bl w:val="nil"/>
            </w:tcBorders>
          </w:tcPr>
          <w:p w14:paraId="40C6B5EB" w14:textId="77777777" w:rsidR="00FC3E97" w:rsidRPr="00761B54" w:rsidRDefault="00FC3E97" w:rsidP="00573319">
            <w:pPr>
              <w:spacing w:line="228" w:lineRule="auto"/>
            </w:pPr>
          </w:p>
        </w:tc>
        <w:tc>
          <w:tcPr>
            <w:tcW w:w="3236" w:type="pct"/>
            <w:tcBorders>
              <w:top w:val="nil"/>
              <w:left w:val="nil"/>
              <w:bottom w:val="nil"/>
              <w:right w:val="nil"/>
              <w:tl2br w:val="nil"/>
              <w:tr2bl w:val="nil"/>
            </w:tcBorders>
          </w:tcPr>
          <w:p w14:paraId="223DD549" w14:textId="614DED72" w:rsidR="00FC3E97" w:rsidRPr="00761B54" w:rsidRDefault="00FC3E97" w:rsidP="00573319">
            <w:pPr>
              <w:spacing w:line="228" w:lineRule="auto"/>
              <w:jc w:val="center"/>
            </w:pPr>
            <w:r w:rsidRPr="00761B54">
              <w:t>Державному кадастровому реєстратору</w:t>
            </w:r>
            <w:r w:rsidRPr="00761B54">
              <w:br/>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найменування органу, що здійснює ведення</w:t>
            </w:r>
            <w:r w:rsidRPr="00761B54">
              <w:rPr>
                <w:sz w:val="20"/>
                <w:szCs w:val="20"/>
              </w:rPr>
              <w:br/>
            </w:r>
            <w:r w:rsidRPr="00761B54">
              <w:t>_______________________________________________</w:t>
            </w:r>
            <w:r w:rsidRPr="00761B54">
              <w:br/>
            </w:r>
            <w:r w:rsidRPr="00761B54">
              <w:rPr>
                <w:rStyle w:val="st42"/>
                <w:rFonts w:eastAsiaTheme="minorEastAsia"/>
                <w:sz w:val="20"/>
                <w:lang w:val="x-none" w:eastAsia="uk-UA"/>
              </w:rPr>
              <w:t>Державного земельного кадастру</w:t>
            </w:r>
            <w:r w:rsidRPr="00761B54">
              <w:rPr>
                <w:sz w:val="20"/>
                <w:szCs w:val="20"/>
              </w:rPr>
              <w:t>)</w:t>
            </w:r>
            <w:r w:rsidRPr="00761B54">
              <w:br/>
              <w:t>_______________________________________________</w:t>
            </w:r>
            <w:r w:rsidRPr="00761B54">
              <w:br/>
            </w:r>
            <w:r w:rsidRPr="00761B54">
              <w:rPr>
                <w:sz w:val="20"/>
                <w:szCs w:val="20"/>
              </w:rPr>
              <w:t>(прізвище, власне ім’я, по батькові (за наявності) фізичної особи/</w:t>
            </w:r>
            <w:r w:rsidRPr="00761B54">
              <w:rPr>
                <w:sz w:val="20"/>
                <w:szCs w:val="20"/>
              </w:rPr>
              <w:br/>
            </w:r>
            <w:r w:rsidRPr="00761B54">
              <w:t>_______________________________________________</w:t>
            </w:r>
            <w:r w:rsidRPr="00761B54">
              <w:br/>
            </w:r>
            <w:r w:rsidRPr="00761B54">
              <w:rPr>
                <w:sz w:val="20"/>
                <w:szCs w:val="20"/>
              </w:rPr>
              <w:t>найменування юридичної особи)</w:t>
            </w:r>
            <w:r w:rsidRPr="00761B54">
              <w:br/>
              <w:t>_______________________________________________</w:t>
            </w:r>
            <w:r w:rsidRPr="00761B54">
              <w:br/>
            </w:r>
            <w:r w:rsidRPr="00761B54">
              <w:rPr>
                <w:sz w:val="20"/>
                <w:szCs w:val="20"/>
              </w:rPr>
              <w:t>(</w:t>
            </w:r>
            <w:r w:rsidRPr="00761B54">
              <w:rPr>
                <w:rStyle w:val="st42"/>
                <w:sz w:val="20"/>
              </w:rPr>
              <w:t>податковий номер</w:t>
            </w:r>
            <w:r w:rsidRPr="00761B54">
              <w:rPr>
                <w:sz w:val="20"/>
                <w:szCs w:val="20"/>
              </w:rPr>
              <w:t>/</w:t>
            </w:r>
            <w:r w:rsidRPr="00761B54">
              <w:rPr>
                <w:rStyle w:val="st42"/>
                <w:sz w:val="20"/>
              </w:rPr>
              <w:t>унікальний номер запису в Єдиному державному демографічному реєстрі (за наявності)/</w:t>
            </w:r>
            <w:r w:rsidRPr="00761B54">
              <w:rPr>
                <w:sz w:val="20"/>
                <w:szCs w:val="20"/>
              </w:rPr>
              <w:br/>
              <w:t>серія (за наявності) та номер паспорта фізичної особи,</w:t>
            </w:r>
            <w:r w:rsidRPr="00761B54">
              <w:br/>
              <w:t>_______________________________________________</w:t>
            </w:r>
            <w:r w:rsidRPr="00761B54">
              <w:br/>
            </w:r>
            <w:r w:rsidRPr="00761B54">
              <w:rPr>
                <w:sz w:val="20"/>
                <w:szCs w:val="20"/>
              </w:rPr>
              <w:t xml:space="preserve">яка через свої релігійні переконання відмовилася </w:t>
            </w:r>
            <w:r w:rsidRPr="00761B54">
              <w:rPr>
                <w:sz w:val="20"/>
                <w:szCs w:val="20"/>
              </w:rPr>
              <w:br/>
              <w:t>від прийняття номера)</w:t>
            </w:r>
            <w:r w:rsidRPr="00761B54">
              <w:rPr>
                <w:sz w:val="20"/>
                <w:szCs w:val="20"/>
              </w:rPr>
              <w:br/>
            </w:r>
            <w:r w:rsidRPr="00761B54">
              <w:t>_______________________________________________</w:t>
            </w:r>
            <w:r w:rsidRPr="00761B54">
              <w:br/>
            </w:r>
            <w:r w:rsidRPr="00761B54">
              <w:rPr>
                <w:sz w:val="20"/>
                <w:szCs w:val="20"/>
              </w:rPr>
              <w:t>(реквізити документа, що посвідчує особу,</w:t>
            </w:r>
            <w:r w:rsidRPr="00761B54">
              <w:rPr>
                <w:sz w:val="20"/>
                <w:szCs w:val="20"/>
              </w:rPr>
              <w:br/>
            </w:r>
            <w:r w:rsidRPr="00761B54">
              <w:t>_______________________________________________</w:t>
            </w:r>
            <w:r w:rsidRPr="00761B54">
              <w:br/>
            </w:r>
            <w:r w:rsidRPr="00761B54">
              <w:rPr>
                <w:sz w:val="20"/>
                <w:szCs w:val="20"/>
              </w:rPr>
              <w:t>яка звернулася із заявою</w:t>
            </w:r>
            <w:r w:rsidRPr="00761B54">
              <w:rPr>
                <w:sz w:val="20"/>
                <w:szCs w:val="20"/>
              </w:rPr>
              <w:br/>
            </w:r>
            <w:r w:rsidRPr="00761B54">
              <w:t>_______________________________________________</w:t>
            </w:r>
            <w:r w:rsidRPr="00761B54">
              <w:br/>
            </w:r>
            <w:r w:rsidRPr="00761B54">
              <w:rPr>
                <w:sz w:val="20"/>
                <w:szCs w:val="20"/>
              </w:rPr>
              <w:t>(назва документа, номер та серія (за наявності), дата видачі),</w:t>
            </w:r>
          </w:p>
          <w:p w14:paraId="392C0DFD" w14:textId="77777777" w:rsidR="00FC3E97" w:rsidRPr="00761B54" w:rsidRDefault="00FC3E97" w:rsidP="00573319">
            <w:pPr>
              <w:spacing w:line="228" w:lineRule="auto"/>
              <w:jc w:val="center"/>
            </w:pPr>
            <w:r w:rsidRPr="00761B54">
              <w:t>та _____________________________________________</w:t>
            </w:r>
            <w:r w:rsidRPr="00761B54">
              <w:br/>
            </w:r>
            <w:r w:rsidRPr="00761B54">
              <w:rPr>
                <w:sz w:val="20"/>
                <w:szCs w:val="20"/>
              </w:rPr>
              <w:t>документа, що посвідчує повноваження діяти від імені особи)</w:t>
            </w:r>
            <w:r w:rsidRPr="00761B54">
              <w:rPr>
                <w:sz w:val="20"/>
                <w:szCs w:val="20"/>
              </w:rPr>
              <w:br/>
            </w:r>
            <w:r w:rsidRPr="00761B54">
              <w:t>_______________________________________________</w:t>
            </w:r>
          </w:p>
          <w:p w14:paraId="6A216CCA" w14:textId="2E181066" w:rsidR="00FC3E97" w:rsidRPr="00761B54" w:rsidRDefault="00FC3E97" w:rsidP="00573319">
            <w:pPr>
              <w:spacing w:line="228" w:lineRule="auto"/>
              <w:jc w:val="center"/>
            </w:pPr>
            <w:r w:rsidRPr="00761B54">
              <w:rPr>
                <w:sz w:val="20"/>
                <w:szCs w:val="20"/>
              </w:rPr>
              <w:t>(місце проживання фізичної особи/</w:t>
            </w:r>
            <w:r w:rsidRPr="00761B54">
              <w:br/>
              <w:t>_______________________________________________</w:t>
            </w:r>
            <w:r w:rsidRPr="00761B54">
              <w:br/>
            </w:r>
            <w:r w:rsidRPr="00761B54">
              <w:rPr>
                <w:sz w:val="20"/>
                <w:szCs w:val="20"/>
              </w:rPr>
              <w:t>місцезнаходження юридичної особи)</w:t>
            </w:r>
            <w:r w:rsidRPr="00761B54">
              <w:rPr>
                <w:sz w:val="20"/>
                <w:szCs w:val="20"/>
              </w:rPr>
              <w:br/>
            </w:r>
            <w:r w:rsidRPr="00761B54">
              <w:t>_______________________________________________</w:t>
            </w:r>
            <w:r w:rsidRPr="00761B54">
              <w:br/>
            </w:r>
            <w:r w:rsidRPr="00761B54">
              <w:rPr>
                <w:sz w:val="20"/>
                <w:szCs w:val="20"/>
              </w:rPr>
              <w:t>(</w:t>
            </w:r>
            <w:r w:rsidRPr="00761B54">
              <w:rPr>
                <w:rStyle w:val="st42"/>
                <w:rFonts w:eastAsiaTheme="minorEastAsia"/>
                <w:sz w:val="20"/>
                <w:szCs w:val="20"/>
                <w:lang w:val="x-none" w:eastAsia="uk-UA"/>
              </w:rPr>
              <w:t>контакти особи (адреса електронної пошти, контактний номер телефону)</w:t>
            </w:r>
            <w:r w:rsidRPr="00761B54">
              <w:rPr>
                <w:sz w:val="20"/>
                <w:szCs w:val="20"/>
              </w:rPr>
              <w:t>)</w:t>
            </w:r>
          </w:p>
        </w:tc>
      </w:tr>
    </w:tbl>
    <w:p w14:paraId="75E324E9" w14:textId="77777777" w:rsidR="00FC3E97" w:rsidRPr="00761B54" w:rsidRDefault="00FC3E97" w:rsidP="00FC3E97">
      <w:pPr>
        <w:shd w:val="clear" w:color="auto" w:fill="FFFFFF"/>
        <w:spacing w:before="360" w:after="240"/>
        <w:ind w:left="448"/>
        <w:jc w:val="center"/>
      </w:pPr>
      <w:r w:rsidRPr="00761B54">
        <w:t>ЗАЯВА</w:t>
      </w:r>
      <w:r w:rsidRPr="00761B54">
        <w:br/>
        <w:t xml:space="preserve">про внесення відомостей (змін до них) </w:t>
      </w:r>
      <w:r w:rsidRPr="00761B54">
        <w:rPr>
          <w:lang w:val="ru-RU"/>
        </w:rPr>
        <w:br/>
      </w:r>
      <w:r w:rsidRPr="00761B54">
        <w:t>до Державного земельного кадастру</w:t>
      </w:r>
    </w:p>
    <w:p w14:paraId="260BF02A" w14:textId="77777777" w:rsidR="00FC3E97" w:rsidRPr="00761B54" w:rsidRDefault="00FC3E97" w:rsidP="00FC3E97">
      <w:pPr>
        <w:shd w:val="clear" w:color="auto" w:fill="FFFFFF"/>
        <w:spacing w:after="120"/>
        <w:ind w:firstLine="450"/>
        <w:jc w:val="both"/>
      </w:pPr>
      <w:r w:rsidRPr="00761B54">
        <w:t>Відповідно до Закону України «Про Державний земельний кадастр» прошу внести відомості (зміни до них) до Державного земельного кадастру про:</w:t>
      </w:r>
    </w:p>
    <w:tbl>
      <w:tblPr>
        <w:tblW w:w="5000" w:type="pct"/>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4819"/>
        <w:gridCol w:w="4820"/>
      </w:tblGrid>
      <w:tr w:rsidR="00FC3E97" w:rsidRPr="00761B54" w14:paraId="1436BFFD" w14:textId="77777777" w:rsidTr="00573319">
        <w:tc>
          <w:tcPr>
            <w:tcW w:w="2500" w:type="pct"/>
            <w:vMerge w:val="restart"/>
            <w:tcBorders>
              <w:top w:val="nil"/>
              <w:left w:val="nil"/>
              <w:bottom w:val="nil"/>
              <w:right w:val="nil"/>
              <w:tl2br w:val="nil"/>
              <w:tr2bl w:val="nil"/>
            </w:tcBorders>
          </w:tcPr>
          <w:p w14:paraId="330935EE" w14:textId="77777777" w:rsidR="00FC3E97" w:rsidRPr="00761B54" w:rsidRDefault="00FC3E97" w:rsidP="00573319">
            <w:pPr>
              <w:spacing w:before="120"/>
            </w:pPr>
            <w:r w:rsidRPr="00761B54">
              <w:t>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0366A78F" w14:textId="77777777" w:rsidR="00FC3E97" w:rsidRPr="00761B54" w:rsidRDefault="00FC3E97" w:rsidP="00573319">
            <w:pPr>
              <w:spacing w:before="120"/>
            </w:pPr>
            <w:r w:rsidRPr="00761B54">
              <w:rPr>
                <w:rFonts w:eastAsia="Arial Unicode MS"/>
              </w:rPr>
              <w:t>€</w:t>
            </w:r>
            <w:r w:rsidRPr="00761B54">
              <w:t xml:space="preserve"> державний кордон України;</w:t>
            </w:r>
          </w:p>
        </w:tc>
      </w:tr>
      <w:tr w:rsidR="00FC3E97" w:rsidRPr="00761B54" w14:paraId="5D25676E" w14:textId="77777777" w:rsidTr="00573319">
        <w:tc>
          <w:tcPr>
            <w:tcW w:w="2500" w:type="pct"/>
            <w:vMerge/>
            <w:tcBorders>
              <w:top w:val="nil"/>
              <w:left w:val="nil"/>
              <w:bottom w:val="nil"/>
              <w:right w:val="nil"/>
              <w:tl2br w:val="nil"/>
              <w:tr2bl w:val="nil"/>
            </w:tcBorders>
          </w:tcPr>
          <w:p w14:paraId="137018BE" w14:textId="77777777" w:rsidR="00FC3E97" w:rsidRPr="00761B54" w:rsidRDefault="00FC3E97" w:rsidP="00573319">
            <w:pPr>
              <w:spacing w:before="120"/>
            </w:pPr>
          </w:p>
        </w:tc>
        <w:tc>
          <w:tcPr>
            <w:tcW w:w="2500" w:type="pct"/>
            <w:tcBorders>
              <w:top w:val="nil"/>
              <w:left w:val="nil"/>
              <w:bottom w:val="nil"/>
              <w:right w:val="nil"/>
              <w:tl2br w:val="nil"/>
              <w:tr2bl w:val="nil"/>
            </w:tcBorders>
          </w:tcPr>
          <w:p w14:paraId="4E71DD9B" w14:textId="77777777" w:rsidR="00FC3E97" w:rsidRPr="00761B54" w:rsidRDefault="00FC3E97" w:rsidP="00573319">
            <w:pPr>
              <w:spacing w:before="120"/>
              <w:rPr>
                <w:rFonts w:asciiTheme="minorHAnsi" w:hAnsiTheme="minorHAnsi"/>
              </w:rPr>
            </w:pPr>
            <w:r w:rsidRPr="00761B54">
              <w:rPr>
                <w:rFonts w:eastAsia="Arial Unicode MS"/>
              </w:rPr>
              <w:t>€</w:t>
            </w:r>
            <w:r w:rsidRPr="00761B54">
              <w:t xml:space="preserve"> </w:t>
            </w:r>
            <w:r w:rsidRPr="00761B54">
              <w:rPr>
                <w:rStyle w:val="st42"/>
              </w:rPr>
              <w:t>землі в межах території адміністративно-територіальної одиниці</w:t>
            </w:r>
            <w:r w:rsidRPr="00761B54">
              <w:rPr>
                <w:rFonts w:asciiTheme="minorHAnsi" w:hAnsiTheme="minorHAnsi"/>
              </w:rPr>
              <w:t>;</w:t>
            </w:r>
            <w:r w:rsidRPr="00761B54">
              <w:rPr>
                <w:rFonts w:asciiTheme="minorHAnsi" w:hAnsiTheme="minorHAnsi"/>
              </w:rPr>
              <w:br/>
              <w:t>---------------------------------------------------------</w:t>
            </w:r>
          </w:p>
          <w:p w14:paraId="014F6013" w14:textId="77777777" w:rsidR="00FC3E97" w:rsidRPr="00761B54" w:rsidRDefault="00FC3E97" w:rsidP="00573319">
            <w:pPr>
              <w:spacing w:before="120"/>
            </w:pPr>
            <w:r w:rsidRPr="00761B54">
              <w:rPr>
                <w:rFonts w:eastAsia="Arial Unicode MS"/>
              </w:rPr>
              <w:t>€</w:t>
            </w:r>
            <w:r w:rsidRPr="00761B54">
              <w:t xml:space="preserve"> </w:t>
            </w:r>
            <w:r w:rsidRPr="00761B54">
              <w:rPr>
                <w:rStyle w:val="st42"/>
              </w:rPr>
              <w:t>землі в межах території територіальної громади</w:t>
            </w:r>
            <w:r w:rsidRPr="00761B54">
              <w:t>;</w:t>
            </w:r>
          </w:p>
        </w:tc>
      </w:tr>
      <w:tr w:rsidR="00FC3E97" w:rsidRPr="00761B54" w14:paraId="2DC815F3" w14:textId="77777777" w:rsidTr="00573319">
        <w:tc>
          <w:tcPr>
            <w:tcW w:w="2500" w:type="pct"/>
            <w:vMerge/>
            <w:tcBorders>
              <w:top w:val="nil"/>
              <w:left w:val="nil"/>
              <w:bottom w:val="nil"/>
              <w:right w:val="nil"/>
              <w:tl2br w:val="nil"/>
              <w:tr2bl w:val="nil"/>
            </w:tcBorders>
          </w:tcPr>
          <w:p w14:paraId="7EFDDF71" w14:textId="77777777" w:rsidR="00FC3E97" w:rsidRPr="00761B54" w:rsidRDefault="00FC3E97" w:rsidP="00573319">
            <w:pPr>
              <w:spacing w:before="120"/>
            </w:pPr>
          </w:p>
        </w:tc>
        <w:tc>
          <w:tcPr>
            <w:tcW w:w="2500" w:type="pct"/>
            <w:tcBorders>
              <w:top w:val="nil"/>
              <w:left w:val="nil"/>
              <w:bottom w:val="nil"/>
              <w:right w:val="nil"/>
              <w:tl2br w:val="nil"/>
              <w:tr2bl w:val="nil"/>
            </w:tcBorders>
          </w:tcPr>
          <w:p w14:paraId="6C7200B6" w14:textId="77777777" w:rsidR="00FC3E97" w:rsidRPr="00761B54" w:rsidRDefault="00FC3E97" w:rsidP="00573319">
            <w:pPr>
              <w:spacing w:before="120" w:line="360" w:lineRule="auto"/>
            </w:pPr>
            <w:r w:rsidRPr="00761B54">
              <w:rPr>
                <w:rStyle w:val="st42"/>
              </w:rPr>
              <w:t>€</w:t>
            </w:r>
            <w:r w:rsidRPr="00F24B2D">
              <w:rPr>
                <w:rStyle w:val="st42"/>
                <w:lang w:val="ru-RU"/>
              </w:rPr>
              <w:t xml:space="preserve"> </w:t>
            </w:r>
            <w:r w:rsidRPr="00761B54">
              <w:t>обмеження у використанні земель;</w:t>
            </w:r>
          </w:p>
          <w:p w14:paraId="6C924053" w14:textId="77777777" w:rsidR="00FC3E97" w:rsidRPr="00761B54" w:rsidRDefault="00FC3E97" w:rsidP="00573319">
            <w:pPr>
              <w:pStyle w:val="st2"/>
              <w:spacing w:after="240"/>
              <w:ind w:firstLine="0"/>
              <w:rPr>
                <w:rStyle w:val="st42"/>
              </w:rPr>
            </w:pPr>
            <w:r w:rsidRPr="00761B54">
              <w:rPr>
                <w:rStyle w:val="st42"/>
              </w:rPr>
              <w:t>€ меліоративну мережу;</w:t>
            </w:r>
          </w:p>
          <w:p w14:paraId="41BA93E2" w14:textId="77777777" w:rsidR="00FC3E97" w:rsidRPr="00761B54" w:rsidRDefault="00FC3E97" w:rsidP="00573319">
            <w:pPr>
              <w:spacing w:before="120"/>
            </w:pPr>
            <w:r w:rsidRPr="00761B54">
              <w:rPr>
                <w:noProof/>
                <w:lang w:val="en-AU"/>
              </w:rPr>
              <w:sym w:font="Wingdings" w:char="F0FE"/>
            </w:r>
            <w:r w:rsidRPr="00761B54">
              <w:rPr>
                <w:rStyle w:val="st42"/>
              </w:rPr>
              <w:t xml:space="preserve"> складову частину меліоративної мережі</w:t>
            </w:r>
          </w:p>
        </w:tc>
      </w:tr>
      <w:tr w:rsidR="00FC3E97" w:rsidRPr="00761B54" w14:paraId="541F860D" w14:textId="77777777" w:rsidTr="00573319">
        <w:tc>
          <w:tcPr>
            <w:tcW w:w="2500" w:type="pct"/>
            <w:vMerge/>
            <w:tcBorders>
              <w:top w:val="nil"/>
              <w:left w:val="nil"/>
              <w:bottom w:val="nil"/>
              <w:right w:val="nil"/>
              <w:tl2br w:val="nil"/>
              <w:tr2bl w:val="nil"/>
            </w:tcBorders>
          </w:tcPr>
          <w:p w14:paraId="6FFEE4BD" w14:textId="77777777" w:rsidR="00FC3E97" w:rsidRPr="00761B54" w:rsidRDefault="00FC3E97" w:rsidP="00573319">
            <w:pPr>
              <w:spacing w:before="120"/>
            </w:pPr>
          </w:p>
        </w:tc>
        <w:tc>
          <w:tcPr>
            <w:tcW w:w="2500" w:type="pct"/>
            <w:tcBorders>
              <w:top w:val="nil"/>
              <w:left w:val="nil"/>
              <w:bottom w:val="nil"/>
              <w:right w:val="nil"/>
              <w:tl2br w:val="nil"/>
              <w:tr2bl w:val="nil"/>
            </w:tcBorders>
          </w:tcPr>
          <w:p w14:paraId="209A2238" w14:textId="77777777" w:rsidR="00FC3E97" w:rsidRPr="00761B54" w:rsidRDefault="00FC3E97" w:rsidP="00573319">
            <w:r w:rsidRPr="00761B54">
              <w:rPr>
                <w:rFonts w:eastAsia="Arial Unicode MS"/>
              </w:rPr>
              <w:t>€</w:t>
            </w:r>
            <w:r w:rsidRPr="00761B54">
              <w:t xml:space="preserve"> земельну ділянку</w:t>
            </w:r>
          </w:p>
        </w:tc>
      </w:tr>
      <w:tr w:rsidR="00FC3E97" w:rsidRPr="00761B54" w14:paraId="2E491B73" w14:textId="77777777" w:rsidTr="00573319">
        <w:tc>
          <w:tcPr>
            <w:tcW w:w="2500" w:type="pct"/>
            <w:tcBorders>
              <w:top w:val="nil"/>
              <w:left w:val="nil"/>
              <w:bottom w:val="nil"/>
              <w:right w:val="nil"/>
              <w:tl2br w:val="nil"/>
              <w:tr2bl w:val="nil"/>
            </w:tcBorders>
          </w:tcPr>
          <w:p w14:paraId="5866740B" w14:textId="77777777" w:rsidR="00FC3E97" w:rsidRPr="00761B54" w:rsidRDefault="00FC3E97" w:rsidP="00573319">
            <w:pPr>
              <w:spacing w:before="120"/>
            </w:pPr>
            <w:r w:rsidRPr="00761B54">
              <w:t>Місце розташування земельної ділянки:</w:t>
            </w:r>
          </w:p>
        </w:tc>
        <w:tc>
          <w:tcPr>
            <w:tcW w:w="2500" w:type="pct"/>
            <w:tcBorders>
              <w:top w:val="nil"/>
              <w:left w:val="nil"/>
              <w:bottom w:val="nil"/>
              <w:right w:val="nil"/>
              <w:tl2br w:val="nil"/>
              <w:tr2bl w:val="nil"/>
            </w:tcBorders>
          </w:tcPr>
          <w:p w14:paraId="6D7EA33C" w14:textId="77777777" w:rsidR="00FC3E97" w:rsidRPr="00761B54" w:rsidRDefault="00FC3E97" w:rsidP="00573319">
            <w:pPr>
              <w:spacing w:before="120"/>
            </w:pPr>
          </w:p>
        </w:tc>
      </w:tr>
      <w:tr w:rsidR="00FC3E97" w:rsidRPr="00761B54" w14:paraId="15E9433E" w14:textId="77777777" w:rsidTr="00573319">
        <w:tc>
          <w:tcPr>
            <w:tcW w:w="2500" w:type="pct"/>
            <w:tcBorders>
              <w:top w:val="nil"/>
              <w:left w:val="nil"/>
              <w:bottom w:val="nil"/>
              <w:right w:val="nil"/>
              <w:tl2br w:val="nil"/>
              <w:tr2bl w:val="nil"/>
            </w:tcBorders>
          </w:tcPr>
          <w:p w14:paraId="45AEDEEC" w14:textId="77777777" w:rsidR="00FC3E97" w:rsidRPr="00761B54" w:rsidRDefault="00FC3E97" w:rsidP="00573319">
            <w:pPr>
              <w:spacing w:before="120"/>
            </w:pPr>
            <w:r w:rsidRPr="00761B54">
              <w:t>Інші відомості:</w:t>
            </w:r>
          </w:p>
        </w:tc>
        <w:tc>
          <w:tcPr>
            <w:tcW w:w="2500" w:type="pct"/>
            <w:tcBorders>
              <w:top w:val="nil"/>
              <w:left w:val="nil"/>
              <w:bottom w:val="nil"/>
              <w:right w:val="nil"/>
              <w:tl2br w:val="nil"/>
              <w:tr2bl w:val="nil"/>
            </w:tcBorders>
          </w:tcPr>
          <w:p w14:paraId="60AADCE6" w14:textId="77777777" w:rsidR="00FC3E97" w:rsidRPr="00761B54" w:rsidRDefault="00FC3E97" w:rsidP="00573319">
            <w:pPr>
              <w:spacing w:before="120"/>
            </w:pPr>
          </w:p>
        </w:tc>
      </w:tr>
      <w:tr w:rsidR="00FC3E97" w:rsidRPr="00761B54" w14:paraId="5331C663" w14:textId="77777777" w:rsidTr="00573319">
        <w:tc>
          <w:tcPr>
            <w:tcW w:w="2500" w:type="pct"/>
            <w:tcBorders>
              <w:top w:val="nil"/>
              <w:left w:val="nil"/>
              <w:bottom w:val="nil"/>
              <w:right w:val="nil"/>
              <w:tl2br w:val="nil"/>
              <w:tr2bl w:val="nil"/>
            </w:tcBorders>
          </w:tcPr>
          <w:p w14:paraId="30C55347" w14:textId="77777777" w:rsidR="00FC3E97" w:rsidRPr="00761B54" w:rsidRDefault="00FC3E97" w:rsidP="00573319">
            <w:pPr>
              <w:spacing w:before="120"/>
            </w:pPr>
            <w:r w:rsidRPr="00761B54">
              <w:t>Кадастровий номер земельної ділянки (за наявності):</w:t>
            </w:r>
          </w:p>
        </w:tc>
        <w:tc>
          <w:tcPr>
            <w:tcW w:w="2500" w:type="pct"/>
            <w:tcBorders>
              <w:top w:val="nil"/>
              <w:left w:val="nil"/>
              <w:bottom w:val="nil"/>
              <w:right w:val="nil"/>
              <w:tl2br w:val="nil"/>
              <w:tr2bl w:val="nil"/>
            </w:tcBorders>
          </w:tcPr>
          <w:p w14:paraId="1D1895A6" w14:textId="77777777" w:rsidR="00FC3E97" w:rsidRPr="00761B54" w:rsidRDefault="00FC3E97" w:rsidP="00573319">
            <w:pPr>
              <w:spacing w:before="120"/>
            </w:pPr>
          </w:p>
        </w:tc>
      </w:tr>
      <w:tr w:rsidR="00FC3E97" w:rsidRPr="00761B54" w14:paraId="3347A328" w14:textId="77777777" w:rsidTr="00573319">
        <w:trPr>
          <w:trHeight w:val="960"/>
        </w:trPr>
        <w:tc>
          <w:tcPr>
            <w:tcW w:w="2500" w:type="pct"/>
            <w:tcBorders>
              <w:top w:val="nil"/>
              <w:left w:val="nil"/>
              <w:bottom w:val="nil"/>
              <w:right w:val="nil"/>
              <w:tl2br w:val="nil"/>
              <w:tr2bl w:val="nil"/>
            </w:tcBorders>
          </w:tcPr>
          <w:p w14:paraId="3794AFF0" w14:textId="77777777" w:rsidR="00FC3E97" w:rsidRPr="00761B54" w:rsidRDefault="00FC3E97" w:rsidP="00573319">
            <w:pPr>
              <w:spacing w:before="120"/>
            </w:pPr>
            <w:r w:rsidRPr="00761B54">
              <w:t>Дані про інший об’єкт Державного земельного кадастру, щодо якого вносяться відомості:</w:t>
            </w:r>
          </w:p>
        </w:tc>
        <w:tc>
          <w:tcPr>
            <w:tcW w:w="2500" w:type="pct"/>
            <w:tcBorders>
              <w:top w:val="nil"/>
              <w:left w:val="nil"/>
              <w:bottom w:val="nil"/>
              <w:right w:val="nil"/>
              <w:tl2br w:val="nil"/>
              <w:tr2bl w:val="nil"/>
            </w:tcBorders>
          </w:tcPr>
          <w:p w14:paraId="5E2E5A36" w14:textId="77777777" w:rsidR="00FC3E97" w:rsidRPr="00761B54" w:rsidRDefault="00FC3E97" w:rsidP="00573319">
            <w:pPr>
              <w:spacing w:before="120"/>
            </w:pPr>
          </w:p>
        </w:tc>
      </w:tr>
    </w:tbl>
    <w:p w14:paraId="5E4B11B1" w14:textId="77777777" w:rsidR="00FC3E97" w:rsidRPr="00761B54" w:rsidRDefault="00FC3E97" w:rsidP="00FC3E97">
      <w:pPr>
        <w:shd w:val="clear" w:color="auto" w:fill="FFFFFF"/>
        <w:spacing w:before="120"/>
      </w:pPr>
      <w:r w:rsidRPr="00761B54">
        <w:t>До заяви додаються*:</w:t>
      </w:r>
    </w:p>
    <w:p w14:paraId="00F29D2E" w14:textId="77777777" w:rsidR="00FC3E97" w:rsidRPr="00761B54" w:rsidRDefault="00FC3E97" w:rsidP="00FC3E97">
      <w:pPr>
        <w:shd w:val="clear" w:color="auto" w:fill="FFFFFF"/>
        <w:spacing w:before="120"/>
      </w:pPr>
      <w:r w:rsidRPr="00761B54">
        <w:rPr>
          <w:rFonts w:eastAsia="Arial Unicode MS"/>
        </w:rPr>
        <w:t>€</w:t>
      </w:r>
      <w:r w:rsidRPr="00761B54">
        <w:t xml:space="preserve"> копія документа, що посвідчує особу;</w:t>
      </w:r>
    </w:p>
    <w:p w14:paraId="76849412" w14:textId="77777777" w:rsidR="00FC3E97" w:rsidRPr="00761B54" w:rsidRDefault="00FC3E97" w:rsidP="00FC3E97">
      <w:pPr>
        <w:shd w:val="clear" w:color="auto" w:fill="FFFFFF"/>
        <w:spacing w:before="120"/>
      </w:pPr>
      <w:r w:rsidRPr="00761B54">
        <w:rPr>
          <w:rFonts w:eastAsia="Arial Unicode MS"/>
        </w:rPr>
        <w:t>€</w:t>
      </w:r>
      <w:r w:rsidRPr="00761B54">
        <w:t xml:space="preserve"> копія документа, що посвідчує повноваження діяти від імені особи;</w:t>
      </w:r>
    </w:p>
    <w:p w14:paraId="573176BE" w14:textId="77777777" w:rsidR="00FC3E97" w:rsidRPr="00761B54" w:rsidRDefault="00FC3E97" w:rsidP="00FC3E97">
      <w:pPr>
        <w:shd w:val="clear" w:color="auto" w:fill="FFFFFF"/>
        <w:spacing w:before="120"/>
      </w:pPr>
      <w:r w:rsidRPr="00761B54">
        <w:rPr>
          <w:rFonts w:eastAsia="Arial Unicode MS"/>
        </w:rPr>
        <w:t>€</w:t>
      </w:r>
      <w:r w:rsidRPr="00761B54">
        <w:t xml:space="preserve"> копія документа про присвоєння податкового номера;</w:t>
      </w:r>
    </w:p>
    <w:p w14:paraId="1FA53450" w14:textId="77777777" w:rsidR="00FC3E97" w:rsidRPr="00761B54" w:rsidRDefault="00FC3E97" w:rsidP="00FC3E97">
      <w:pPr>
        <w:shd w:val="clear" w:color="auto" w:fill="FFFFFF"/>
        <w:spacing w:before="120"/>
      </w:pPr>
      <w:r w:rsidRPr="00761B54">
        <w:rPr>
          <w:rFonts w:eastAsia="Arial Unicode MS"/>
        </w:rPr>
        <w:t>€</w:t>
      </w:r>
      <w:r w:rsidRPr="00761B54">
        <w:t xml:space="preserve"> документація із землеустрою;</w:t>
      </w:r>
    </w:p>
    <w:p w14:paraId="1FD49A03" w14:textId="77777777" w:rsidR="00FC3E97" w:rsidRPr="00761B54" w:rsidRDefault="00FC3E97" w:rsidP="00FC3E97">
      <w:pPr>
        <w:shd w:val="clear" w:color="auto" w:fill="FFFFFF"/>
        <w:spacing w:before="120"/>
      </w:pPr>
      <w:r w:rsidRPr="00761B54">
        <w:rPr>
          <w:rFonts w:eastAsia="Arial Unicode MS"/>
        </w:rPr>
        <w:t>€</w:t>
      </w:r>
      <w:r w:rsidRPr="00761B54">
        <w:t xml:space="preserve"> документація із оцінки земель;</w:t>
      </w:r>
    </w:p>
    <w:p w14:paraId="3A251A5D" w14:textId="77777777" w:rsidR="00FC3E97" w:rsidRPr="00761B54" w:rsidRDefault="00FC3E97" w:rsidP="00FC3E97">
      <w:pPr>
        <w:shd w:val="clear" w:color="auto" w:fill="FFFFFF"/>
        <w:spacing w:before="120"/>
      </w:pPr>
      <w:r w:rsidRPr="00761B54">
        <w:rPr>
          <w:rFonts w:eastAsia="Arial Unicode MS"/>
        </w:rPr>
        <w:t>€</w:t>
      </w:r>
      <w:r w:rsidRPr="00761B54">
        <w:t xml:space="preserve"> рішення Держгеокадастру про внесення відомостей (змін до них) про державний кордон України до Державного земельного кадастру;</w:t>
      </w:r>
    </w:p>
    <w:p w14:paraId="3C71413F" w14:textId="77777777" w:rsidR="00FC3E97" w:rsidRPr="00761B54" w:rsidRDefault="00FC3E97" w:rsidP="00FC3E97">
      <w:pPr>
        <w:shd w:val="clear" w:color="auto" w:fill="FFFFFF"/>
        <w:spacing w:before="120"/>
      </w:pPr>
      <w:r w:rsidRPr="00761B54">
        <w:rPr>
          <w:rFonts w:eastAsia="Arial Unicode MS"/>
        </w:rPr>
        <w:t>€</w:t>
      </w:r>
      <w:r w:rsidRPr="00761B54">
        <w:t xml:space="preserve"> документи щодо демаркації, редемаркації, делімітації державного кордону України;</w:t>
      </w:r>
    </w:p>
    <w:p w14:paraId="5FE0D119" w14:textId="77777777" w:rsidR="00FC3E97" w:rsidRPr="00761B54" w:rsidRDefault="00FC3E97" w:rsidP="00FC3E97">
      <w:pPr>
        <w:shd w:val="clear" w:color="auto" w:fill="FFFFFF"/>
        <w:spacing w:before="120"/>
      </w:pPr>
      <w:r w:rsidRPr="00761B54">
        <w:rPr>
          <w:rFonts w:eastAsia="Arial Unicode MS"/>
        </w:rPr>
        <w:t>€</w:t>
      </w:r>
      <w:r w:rsidRPr="00761B54">
        <w:t xml:space="preserve"> електронний документ;</w:t>
      </w:r>
    </w:p>
    <w:p w14:paraId="4EC2834C" w14:textId="77777777" w:rsidR="00FC3E97" w:rsidRPr="00761B54" w:rsidRDefault="00FC3E97" w:rsidP="00FC3E97">
      <w:pPr>
        <w:shd w:val="clear" w:color="auto" w:fill="FFFFFF"/>
        <w:spacing w:before="120"/>
      </w:pPr>
      <w:r w:rsidRPr="00761B54">
        <w:rPr>
          <w:rFonts w:eastAsia="Arial Unicode MS"/>
        </w:rPr>
        <w:t>€</w:t>
      </w:r>
      <w:r w:rsidRPr="00761B54">
        <w:t xml:space="preserve"> рішення Верховної Ради України, органу виконавчої влади, органу місцевого самоврядування;</w:t>
      </w:r>
    </w:p>
    <w:p w14:paraId="1733E4EF" w14:textId="77777777" w:rsidR="00FC3E97" w:rsidRPr="00761B54" w:rsidRDefault="00FC3E97" w:rsidP="00FC3E97">
      <w:pPr>
        <w:shd w:val="clear" w:color="auto" w:fill="FFFFFF"/>
        <w:spacing w:before="120"/>
      </w:pPr>
      <w:r w:rsidRPr="00761B54">
        <w:rPr>
          <w:rFonts w:eastAsia="Arial Unicode MS"/>
        </w:rPr>
        <w:t>€</w:t>
      </w:r>
      <w:r w:rsidRPr="00761B54">
        <w:t xml:space="preserve"> договір;</w:t>
      </w:r>
    </w:p>
    <w:p w14:paraId="3CE274FF" w14:textId="77777777" w:rsidR="00FC3E97" w:rsidRPr="00761B54" w:rsidRDefault="00FC3E97" w:rsidP="00FC3E97">
      <w:pPr>
        <w:shd w:val="clear" w:color="auto" w:fill="FFFFFF"/>
        <w:spacing w:before="120"/>
      </w:pPr>
      <w:r w:rsidRPr="00761B54">
        <w:rPr>
          <w:rFonts w:eastAsia="Arial Unicode MS"/>
        </w:rPr>
        <w:t>€</w:t>
      </w:r>
      <w:r w:rsidRPr="00761B54">
        <w:t xml:space="preserve"> рішення суду;</w:t>
      </w:r>
    </w:p>
    <w:p w14:paraId="56AF421D" w14:textId="77777777" w:rsidR="00FC3E97" w:rsidRPr="00761B54" w:rsidRDefault="00FC3E97" w:rsidP="00FC3E97">
      <w:pPr>
        <w:shd w:val="clear" w:color="auto" w:fill="FFFFFF"/>
        <w:spacing w:before="120"/>
        <w:jc w:val="both"/>
      </w:pPr>
      <w:r w:rsidRPr="00761B54">
        <w:rPr>
          <w:rFonts w:eastAsia="Arial Unicode MS"/>
        </w:rPr>
        <w:t>€</w:t>
      </w:r>
      <w:r w:rsidRPr="00761B54">
        <w:t xml:space="preserve"> документи, на підставі яких виникає відповідне право суборенди, сервітуту, із зазначенням меж частини земельної ділянки, на яку поширюється відповідне речове право;</w:t>
      </w:r>
    </w:p>
    <w:p w14:paraId="1C882675" w14:textId="77777777" w:rsidR="00FC3E97" w:rsidRPr="00761B54" w:rsidRDefault="00FC3E97" w:rsidP="00FC3E97">
      <w:pPr>
        <w:shd w:val="clear" w:color="auto" w:fill="FFFFFF"/>
        <w:spacing w:before="120"/>
        <w:jc w:val="both"/>
        <w:rPr>
          <w:rFonts w:eastAsia="Arial Unicode MS"/>
        </w:rPr>
      </w:pPr>
      <w:r w:rsidRPr="00761B54">
        <w:rPr>
          <w:rFonts w:eastAsia="Arial Unicode MS"/>
        </w:rPr>
        <w:t>€ документи, що підтверджують погодження з органом виконавчої влади, органом місцевого самоврядування, фізичною, юридичною особою зміни цільового призначення земельної ділянки у разі обов’язкового погодження такої документації відповідно до законодавства та/або забезпечення виконання зобов’язання з відшкодування втрат лісогосподарського виробництва, у вигляді гарантії у разі обов’язкового відшкодування таких втрат відповідно до законодавства.</w:t>
      </w:r>
    </w:p>
    <w:p w14:paraId="2E381AC4" w14:textId="67548CC2" w:rsidR="00FC3E97" w:rsidRPr="00761B54" w:rsidRDefault="00FC3E97" w:rsidP="00FC3E97">
      <w:pPr>
        <w:shd w:val="clear" w:color="auto" w:fill="FFFFFF"/>
        <w:spacing w:before="120"/>
        <w:jc w:val="both"/>
        <w:rPr>
          <w:rFonts w:eastAsia="Arial Unicode MS"/>
        </w:rPr>
      </w:pPr>
      <w:r w:rsidRPr="00761B54">
        <w:rPr>
          <w:rFonts w:eastAsia="Arial Unicode MS"/>
        </w:rPr>
        <w:t xml:space="preserve">□ У разі застосування норм статті 121 Земельного кодексу України в квадраті ставиться символ </w:t>
      </w:r>
      <w:r w:rsidR="004F0F74">
        <w:rPr>
          <w:rFonts w:eastAsia="Arial Unicode MS"/>
        </w:rPr>
        <w:t>«</w:t>
      </w:r>
      <w:r w:rsidRPr="00761B54">
        <w:rPr>
          <w:rFonts w:eastAsia="Arial Unicode MS"/>
        </w:rPr>
        <w:t>V</w:t>
      </w:r>
      <w:r w:rsidR="004F0F74">
        <w:rPr>
          <w:rFonts w:eastAsia="Arial Unicode MS"/>
        </w:rPr>
        <w:t>»</w:t>
      </w:r>
      <w:r w:rsidRPr="00761B54">
        <w:rPr>
          <w:rFonts w:eastAsia="Arial Unicode MS"/>
        </w:rPr>
        <w:t>.</w:t>
      </w:r>
    </w:p>
    <w:p w14:paraId="396796E3" w14:textId="77777777" w:rsidR="00FC3E97" w:rsidRPr="00761B54" w:rsidRDefault="00FC3E97" w:rsidP="00FC3E97">
      <w:pPr>
        <w:shd w:val="clear" w:color="auto" w:fill="FFFFFF"/>
        <w:spacing w:before="120"/>
      </w:pPr>
      <w:r w:rsidRPr="00761B54">
        <w:t>Інформацію про результати розгляду заяви прошу надати:</w:t>
      </w:r>
    </w:p>
    <w:p w14:paraId="56145975" w14:textId="77777777" w:rsidR="00FC3E97" w:rsidRPr="00761B54" w:rsidRDefault="00FC3E97" w:rsidP="00FC3E97">
      <w:pPr>
        <w:shd w:val="clear" w:color="auto" w:fill="FFFFFF"/>
        <w:spacing w:before="120"/>
      </w:pPr>
      <w:r w:rsidRPr="00761B54">
        <w:rPr>
          <w:rFonts w:eastAsia="Arial Unicode MS"/>
        </w:rPr>
        <w:t>€</w:t>
      </w:r>
      <w:r w:rsidRPr="00761B54">
        <w:t xml:space="preserve"> </w:t>
      </w:r>
      <w:r w:rsidRPr="00761B54">
        <w:rPr>
          <w:rStyle w:val="st42"/>
        </w:rPr>
        <w:t>у паперовій формі у центрі надання адміністративних послуг ______________________________________________________________________________</w:t>
      </w:r>
    </w:p>
    <w:p w14:paraId="65B8B2EC" w14:textId="77777777" w:rsidR="00FC3E97" w:rsidRPr="00761B54" w:rsidRDefault="00FC3E97" w:rsidP="00FC3E97">
      <w:pPr>
        <w:shd w:val="clear" w:color="auto" w:fill="FFFFFF"/>
        <w:spacing w:before="120" w:after="120"/>
        <w:rPr>
          <w:rStyle w:val="st42"/>
        </w:rPr>
      </w:pPr>
      <w:r w:rsidRPr="00761B54">
        <w:rPr>
          <w:rFonts w:eastAsia="Arial Unicode MS"/>
        </w:rPr>
        <w:lastRenderedPageBreak/>
        <w:t>€</w:t>
      </w:r>
      <w:r w:rsidRPr="00761B54">
        <w:t xml:space="preserve"> </w:t>
      </w:r>
      <w:r w:rsidRPr="00761B54">
        <w:rPr>
          <w:rStyle w:val="st42"/>
        </w:rPr>
        <w:t>в електронній формі:</w:t>
      </w:r>
    </w:p>
    <w:p w14:paraId="79B4E445" w14:textId="77777777" w:rsidR="00FC3E97" w:rsidRPr="00761B54" w:rsidRDefault="00FC3E97" w:rsidP="00FC3E97">
      <w:pPr>
        <w:shd w:val="clear" w:color="auto" w:fill="FFFFFF"/>
        <w:spacing w:before="120" w:after="120"/>
        <w:rPr>
          <w:rStyle w:val="st42"/>
        </w:rPr>
      </w:pPr>
      <w:r w:rsidRPr="00761B54">
        <w:rPr>
          <w:rFonts w:eastAsia="Arial Unicode MS"/>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2BA6116C" w14:textId="77777777" w:rsidR="00FC3E97" w:rsidRPr="00761B54" w:rsidRDefault="00FC3E97" w:rsidP="00FC3E97">
      <w:pPr>
        <w:shd w:val="clear" w:color="auto" w:fill="FFFFFF"/>
        <w:spacing w:before="120" w:after="120"/>
      </w:pPr>
      <w:r w:rsidRPr="00761B54">
        <w:rPr>
          <w:rFonts w:eastAsia="Arial Unicode MS"/>
        </w:rPr>
        <w:t>€</w:t>
      </w:r>
      <w:r w:rsidRPr="00761B54">
        <w:rPr>
          <w:rStyle w:val="st42"/>
        </w:rPr>
        <w:t xml:space="preserve"> на адресу електронної пошти ___________________________.</w:t>
      </w:r>
    </w:p>
    <w:tbl>
      <w:tblPr>
        <w:tblW w:w="0" w:type="auto"/>
        <w:tblBorders>
          <w:top w:val="outset" w:sz="2" w:space="0" w:color="auto"/>
          <w:left w:val="outset" w:sz="2" w:space="0" w:color="auto"/>
          <w:bottom w:val="outset" w:sz="2" w:space="0" w:color="auto"/>
          <w:right w:val="outset" w:sz="2" w:space="0" w:color="auto"/>
        </w:tblBorders>
        <w:tblLayout w:type="fixed"/>
        <w:tblCellMar>
          <w:top w:w="60" w:type="dxa"/>
          <w:left w:w="60" w:type="dxa"/>
          <w:bottom w:w="60" w:type="dxa"/>
          <w:right w:w="60" w:type="dxa"/>
        </w:tblCellMar>
        <w:tblLook w:val="04A0" w:firstRow="1" w:lastRow="0" w:firstColumn="1" w:lastColumn="0" w:noHBand="0" w:noVBand="1"/>
      </w:tblPr>
      <w:tblGrid>
        <w:gridCol w:w="2664"/>
        <w:gridCol w:w="1879"/>
        <w:gridCol w:w="795"/>
        <w:gridCol w:w="3861"/>
      </w:tblGrid>
      <w:tr w:rsidR="00FC3E97" w:rsidRPr="00761B54" w14:paraId="395CC722" w14:textId="77777777" w:rsidTr="00573319">
        <w:tc>
          <w:tcPr>
            <w:tcW w:w="4543" w:type="dxa"/>
            <w:gridSpan w:val="2"/>
            <w:tcBorders>
              <w:top w:val="nil"/>
              <w:left w:val="nil"/>
              <w:bottom w:val="nil"/>
              <w:right w:val="nil"/>
              <w:tl2br w:val="nil"/>
              <w:tr2bl w:val="nil"/>
            </w:tcBorders>
          </w:tcPr>
          <w:p w14:paraId="1CF71482" w14:textId="77777777" w:rsidR="00FC3E97" w:rsidRPr="00761B54" w:rsidRDefault="00FC3E97" w:rsidP="00573319">
            <w:pPr>
              <w:ind w:rightChars="15" w:right="36"/>
              <w:jc w:val="center"/>
            </w:pPr>
            <w:r w:rsidRPr="00761B54">
              <w:br w:type="page"/>
              <w:t xml:space="preserve"> </w:t>
            </w:r>
          </w:p>
        </w:tc>
        <w:tc>
          <w:tcPr>
            <w:tcW w:w="795" w:type="dxa"/>
            <w:tcBorders>
              <w:top w:val="nil"/>
              <w:left w:val="nil"/>
              <w:bottom w:val="nil"/>
              <w:right w:val="nil"/>
              <w:tl2br w:val="nil"/>
              <w:tr2bl w:val="nil"/>
            </w:tcBorders>
          </w:tcPr>
          <w:p w14:paraId="4DDA8283" w14:textId="77777777" w:rsidR="00FC3E97" w:rsidRPr="00761B54" w:rsidRDefault="00FC3E97" w:rsidP="00573319">
            <w:pPr>
              <w:jc w:val="center"/>
            </w:pPr>
            <w:r w:rsidRPr="00761B54">
              <w:t xml:space="preserve"> </w:t>
            </w:r>
          </w:p>
        </w:tc>
        <w:tc>
          <w:tcPr>
            <w:tcW w:w="3861" w:type="dxa"/>
            <w:tcBorders>
              <w:top w:val="nil"/>
              <w:left w:val="nil"/>
              <w:bottom w:val="nil"/>
              <w:right w:val="nil"/>
              <w:tl2br w:val="nil"/>
              <w:tr2bl w:val="nil"/>
            </w:tcBorders>
          </w:tcPr>
          <w:p w14:paraId="52CDB9C6" w14:textId="77777777" w:rsidR="00FC3E97" w:rsidRPr="00761B54" w:rsidRDefault="00FC3E97" w:rsidP="00573319">
            <w:pPr>
              <w:jc w:val="center"/>
            </w:pPr>
            <w:r w:rsidRPr="00761B54">
              <w:t>Службова інформація</w:t>
            </w:r>
          </w:p>
        </w:tc>
      </w:tr>
      <w:tr w:rsidR="00FC3E97" w:rsidRPr="00761B54" w14:paraId="3CF8DC6A" w14:textId="77777777" w:rsidTr="00573319">
        <w:tc>
          <w:tcPr>
            <w:tcW w:w="4543" w:type="dxa"/>
            <w:gridSpan w:val="2"/>
            <w:tcBorders>
              <w:top w:val="nil"/>
              <w:left w:val="nil"/>
              <w:bottom w:val="nil"/>
              <w:right w:val="nil"/>
              <w:tl2br w:val="nil"/>
              <w:tr2bl w:val="nil"/>
            </w:tcBorders>
          </w:tcPr>
          <w:p w14:paraId="375033E6" w14:textId="77777777" w:rsidR="00FC3E97" w:rsidRPr="00761B54" w:rsidRDefault="00FC3E97" w:rsidP="00573319">
            <w:pPr>
              <w:jc w:val="center"/>
            </w:pPr>
            <w:r w:rsidRPr="00761B54">
              <w:t xml:space="preserve"> </w:t>
            </w:r>
          </w:p>
        </w:tc>
        <w:tc>
          <w:tcPr>
            <w:tcW w:w="795" w:type="dxa"/>
            <w:tcBorders>
              <w:top w:val="nil"/>
              <w:left w:val="nil"/>
              <w:bottom w:val="nil"/>
              <w:right w:val="nil"/>
              <w:tl2br w:val="nil"/>
              <w:tr2bl w:val="nil"/>
            </w:tcBorders>
          </w:tcPr>
          <w:p w14:paraId="1AE3E283" w14:textId="77777777" w:rsidR="00FC3E97" w:rsidRPr="00761B54" w:rsidRDefault="00FC3E97" w:rsidP="00573319">
            <w:pPr>
              <w:jc w:val="center"/>
            </w:pPr>
            <w:r w:rsidRPr="00761B54">
              <w:t xml:space="preserve"> </w:t>
            </w:r>
          </w:p>
        </w:tc>
        <w:tc>
          <w:tcPr>
            <w:tcW w:w="3861" w:type="dxa"/>
            <w:tcBorders>
              <w:top w:val="nil"/>
              <w:left w:val="nil"/>
              <w:bottom w:val="nil"/>
              <w:right w:val="nil"/>
              <w:tl2br w:val="nil"/>
              <w:tr2bl w:val="nil"/>
            </w:tcBorders>
          </w:tcPr>
          <w:p w14:paraId="33757AE8" w14:textId="77777777" w:rsidR="00FC3E97" w:rsidRPr="00761B54" w:rsidRDefault="00FC3E97" w:rsidP="00573319">
            <w:pPr>
              <w:jc w:val="center"/>
            </w:pPr>
            <w:r w:rsidRPr="00761B54">
              <w:t>Реєстраційний номер заяви</w:t>
            </w:r>
          </w:p>
        </w:tc>
      </w:tr>
      <w:tr w:rsidR="00FC3E97" w:rsidRPr="00761B54" w14:paraId="3C4F8F09" w14:textId="77777777" w:rsidTr="00573319">
        <w:tc>
          <w:tcPr>
            <w:tcW w:w="4543" w:type="dxa"/>
            <w:gridSpan w:val="2"/>
            <w:tcBorders>
              <w:top w:val="nil"/>
              <w:left w:val="nil"/>
              <w:bottom w:val="nil"/>
              <w:right w:val="nil"/>
              <w:tl2br w:val="nil"/>
              <w:tr2bl w:val="nil"/>
            </w:tcBorders>
          </w:tcPr>
          <w:p w14:paraId="322CA8F3" w14:textId="77777777" w:rsidR="00FC3E97" w:rsidRPr="00761B54" w:rsidRDefault="00FC3E97" w:rsidP="00573319">
            <w:pPr>
              <w:jc w:val="center"/>
            </w:pPr>
            <w:r w:rsidRPr="00761B54">
              <w:t xml:space="preserve"> </w:t>
            </w:r>
          </w:p>
        </w:tc>
        <w:tc>
          <w:tcPr>
            <w:tcW w:w="795" w:type="dxa"/>
            <w:tcBorders>
              <w:top w:val="nil"/>
              <w:left w:val="nil"/>
              <w:bottom w:val="nil"/>
              <w:right w:val="nil"/>
              <w:tl2br w:val="nil"/>
              <w:tr2bl w:val="nil"/>
            </w:tcBorders>
          </w:tcPr>
          <w:p w14:paraId="765A2EF7" w14:textId="77777777" w:rsidR="00FC3E97" w:rsidRPr="00761B54" w:rsidRDefault="00FC3E97"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7CC8BEE0" w14:textId="77777777" w:rsidR="00FC3E97" w:rsidRPr="00761B54" w:rsidRDefault="00FC3E97" w:rsidP="00573319">
            <w:pPr>
              <w:jc w:val="center"/>
            </w:pPr>
          </w:p>
        </w:tc>
      </w:tr>
      <w:tr w:rsidR="00FC3E97" w:rsidRPr="00761B54" w14:paraId="0F7802AB" w14:textId="77777777" w:rsidTr="00573319">
        <w:tc>
          <w:tcPr>
            <w:tcW w:w="4543" w:type="dxa"/>
            <w:gridSpan w:val="2"/>
            <w:tcBorders>
              <w:top w:val="nil"/>
              <w:left w:val="nil"/>
              <w:bottom w:val="nil"/>
              <w:right w:val="nil"/>
              <w:tl2br w:val="nil"/>
              <w:tr2bl w:val="nil"/>
            </w:tcBorders>
          </w:tcPr>
          <w:p w14:paraId="532F2941" w14:textId="77777777" w:rsidR="00FC3E97" w:rsidRPr="00761B54" w:rsidRDefault="00FC3E97" w:rsidP="00573319"/>
        </w:tc>
        <w:tc>
          <w:tcPr>
            <w:tcW w:w="795" w:type="dxa"/>
            <w:tcBorders>
              <w:top w:val="nil"/>
              <w:left w:val="nil"/>
              <w:bottom w:val="nil"/>
              <w:right w:val="nil"/>
              <w:tl2br w:val="nil"/>
              <w:tr2bl w:val="nil"/>
            </w:tcBorders>
          </w:tcPr>
          <w:p w14:paraId="534E8C69" w14:textId="77777777" w:rsidR="00FC3E97" w:rsidRPr="00761B54" w:rsidRDefault="00FC3E97" w:rsidP="00573319">
            <w:pPr>
              <w:jc w:val="center"/>
            </w:pPr>
            <w:r w:rsidRPr="00761B54">
              <w:t xml:space="preserve"> </w:t>
            </w:r>
          </w:p>
        </w:tc>
        <w:tc>
          <w:tcPr>
            <w:tcW w:w="3861" w:type="dxa"/>
            <w:tcBorders>
              <w:top w:val="nil"/>
              <w:left w:val="nil"/>
              <w:bottom w:val="nil"/>
              <w:right w:val="nil"/>
              <w:tl2br w:val="nil"/>
              <w:tr2bl w:val="nil"/>
            </w:tcBorders>
          </w:tcPr>
          <w:p w14:paraId="076D8445" w14:textId="77777777" w:rsidR="00FC3E97" w:rsidRPr="00761B54" w:rsidRDefault="00FC3E97" w:rsidP="00573319">
            <w:pPr>
              <w:jc w:val="center"/>
            </w:pPr>
            <w:r w:rsidRPr="00761B54">
              <w:t>Дата реєстрації заяви</w:t>
            </w:r>
          </w:p>
        </w:tc>
      </w:tr>
      <w:tr w:rsidR="00FC3E97" w:rsidRPr="00761B54" w14:paraId="1423507A" w14:textId="77777777" w:rsidTr="00573319">
        <w:tc>
          <w:tcPr>
            <w:tcW w:w="4543" w:type="dxa"/>
            <w:gridSpan w:val="2"/>
            <w:tcBorders>
              <w:top w:val="nil"/>
              <w:left w:val="nil"/>
              <w:bottom w:val="single" w:sz="4" w:space="0" w:color="auto"/>
              <w:right w:val="nil"/>
              <w:tl2br w:val="nil"/>
              <w:tr2bl w:val="nil"/>
            </w:tcBorders>
          </w:tcPr>
          <w:p w14:paraId="0A0B050F" w14:textId="77777777" w:rsidR="00FC3E97" w:rsidRPr="00761B54" w:rsidRDefault="00FC3E97" w:rsidP="00573319">
            <w:pPr>
              <w:jc w:val="center"/>
            </w:pPr>
            <w:r w:rsidRPr="00761B54">
              <w:t>Підпис заявника</w:t>
            </w:r>
          </w:p>
        </w:tc>
        <w:tc>
          <w:tcPr>
            <w:tcW w:w="795" w:type="dxa"/>
            <w:tcBorders>
              <w:top w:val="nil"/>
              <w:left w:val="nil"/>
              <w:bottom w:val="nil"/>
              <w:right w:val="nil"/>
              <w:tl2br w:val="nil"/>
              <w:tr2bl w:val="nil"/>
            </w:tcBorders>
          </w:tcPr>
          <w:p w14:paraId="63CDC6FF" w14:textId="77777777" w:rsidR="00FC3E97" w:rsidRPr="00761B54" w:rsidRDefault="00FC3E97"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68580777" w14:textId="77777777" w:rsidR="00FC3E97" w:rsidRPr="00761B54" w:rsidRDefault="00FC3E97" w:rsidP="00573319">
            <w:pPr>
              <w:jc w:val="center"/>
            </w:pPr>
          </w:p>
        </w:tc>
      </w:tr>
      <w:tr w:rsidR="00FC3E97" w:rsidRPr="00761B54" w14:paraId="768F80B8" w14:textId="77777777" w:rsidTr="00573319">
        <w:tc>
          <w:tcPr>
            <w:tcW w:w="4543" w:type="dxa"/>
            <w:gridSpan w:val="2"/>
            <w:tcBorders>
              <w:top w:val="single" w:sz="4" w:space="0" w:color="auto"/>
              <w:left w:val="single" w:sz="4" w:space="0" w:color="auto"/>
              <w:bottom w:val="single" w:sz="4" w:space="0" w:color="auto"/>
              <w:right w:val="single" w:sz="4" w:space="0" w:color="auto"/>
              <w:tl2br w:val="nil"/>
              <w:tr2bl w:val="nil"/>
            </w:tcBorders>
          </w:tcPr>
          <w:p w14:paraId="29D30F8B" w14:textId="77777777" w:rsidR="00FC3E97" w:rsidRPr="00761B54" w:rsidRDefault="00FC3E97" w:rsidP="00573319"/>
        </w:tc>
        <w:tc>
          <w:tcPr>
            <w:tcW w:w="795" w:type="dxa"/>
            <w:tcBorders>
              <w:top w:val="nil"/>
              <w:left w:val="single" w:sz="4" w:space="0" w:color="auto"/>
              <w:bottom w:val="nil"/>
              <w:right w:val="nil"/>
              <w:tl2br w:val="nil"/>
              <w:tr2bl w:val="nil"/>
            </w:tcBorders>
          </w:tcPr>
          <w:p w14:paraId="21081C51" w14:textId="77777777" w:rsidR="00FC3E97" w:rsidRPr="00761B54" w:rsidRDefault="00FC3E97" w:rsidP="00573319">
            <w:pPr>
              <w:jc w:val="center"/>
            </w:pPr>
            <w:r w:rsidRPr="00761B54">
              <w:t xml:space="preserve"> </w:t>
            </w:r>
          </w:p>
        </w:tc>
        <w:tc>
          <w:tcPr>
            <w:tcW w:w="3861" w:type="dxa"/>
            <w:tcBorders>
              <w:top w:val="nil"/>
              <w:left w:val="nil"/>
              <w:bottom w:val="nil"/>
              <w:right w:val="nil"/>
              <w:tl2br w:val="nil"/>
              <w:tr2bl w:val="nil"/>
            </w:tcBorders>
          </w:tcPr>
          <w:p w14:paraId="4F331A94" w14:textId="77777777" w:rsidR="00FC3E97" w:rsidRPr="00761B54" w:rsidRDefault="00FC3E97" w:rsidP="00573319">
            <w:pPr>
              <w:jc w:val="center"/>
            </w:pPr>
            <w:r w:rsidRPr="00761B54">
              <w:t xml:space="preserve">Прізвище, власне ім’я, </w:t>
            </w:r>
            <w:r w:rsidRPr="00761B54">
              <w:br/>
              <w:t>по батькові (за наявності) Державного кадастрового реєстратора</w:t>
            </w:r>
          </w:p>
        </w:tc>
      </w:tr>
      <w:tr w:rsidR="00FC3E97" w:rsidRPr="00761B54" w14:paraId="24944218" w14:textId="77777777" w:rsidTr="00573319">
        <w:tc>
          <w:tcPr>
            <w:tcW w:w="4543" w:type="dxa"/>
            <w:gridSpan w:val="2"/>
            <w:tcBorders>
              <w:top w:val="single" w:sz="4" w:space="0" w:color="auto"/>
              <w:left w:val="nil"/>
              <w:bottom w:val="nil"/>
              <w:right w:val="nil"/>
              <w:tl2br w:val="nil"/>
              <w:tr2bl w:val="nil"/>
            </w:tcBorders>
          </w:tcPr>
          <w:p w14:paraId="7A4A14B1" w14:textId="77777777" w:rsidR="00FC3E97" w:rsidRPr="00761B54" w:rsidRDefault="00FC3E97" w:rsidP="00573319">
            <w:pPr>
              <w:jc w:val="center"/>
            </w:pPr>
          </w:p>
          <w:p w14:paraId="0708C244" w14:textId="77777777" w:rsidR="00FC3E97" w:rsidRPr="00761B54" w:rsidRDefault="00FC3E97" w:rsidP="00573319"/>
        </w:tc>
        <w:tc>
          <w:tcPr>
            <w:tcW w:w="795" w:type="dxa"/>
            <w:tcBorders>
              <w:top w:val="nil"/>
              <w:left w:val="nil"/>
              <w:bottom w:val="nil"/>
              <w:right w:val="nil"/>
              <w:tl2br w:val="nil"/>
              <w:tr2bl w:val="nil"/>
            </w:tcBorders>
          </w:tcPr>
          <w:p w14:paraId="761156D5" w14:textId="77777777" w:rsidR="00FC3E97" w:rsidRPr="00761B54" w:rsidRDefault="00FC3E97" w:rsidP="00573319">
            <w:pPr>
              <w:jc w:val="center"/>
            </w:pP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123D290F" w14:textId="77777777" w:rsidR="00FC3E97" w:rsidRPr="00761B54" w:rsidRDefault="00FC3E97" w:rsidP="00573319"/>
          <w:p w14:paraId="4F5CEBB5" w14:textId="77777777" w:rsidR="00FC3E97" w:rsidRPr="00761B54" w:rsidRDefault="00FC3E97" w:rsidP="00573319"/>
          <w:p w14:paraId="3ACB4EA1" w14:textId="77777777" w:rsidR="00FC3E97" w:rsidRPr="00761B54" w:rsidRDefault="00FC3E97" w:rsidP="00573319"/>
        </w:tc>
      </w:tr>
      <w:tr w:rsidR="00FC3E97" w:rsidRPr="00761B54" w14:paraId="52DBD72A" w14:textId="77777777" w:rsidTr="00573319">
        <w:tc>
          <w:tcPr>
            <w:tcW w:w="4543" w:type="dxa"/>
            <w:gridSpan w:val="2"/>
            <w:tcBorders>
              <w:top w:val="nil"/>
              <w:left w:val="nil"/>
              <w:bottom w:val="nil"/>
              <w:right w:val="nil"/>
              <w:tl2br w:val="nil"/>
              <w:tr2bl w:val="nil"/>
            </w:tcBorders>
          </w:tcPr>
          <w:p w14:paraId="66B850C2" w14:textId="77777777" w:rsidR="00FC3E97" w:rsidRPr="00761B54" w:rsidRDefault="00FC3E97" w:rsidP="00573319">
            <w:r w:rsidRPr="00761B54">
              <w:t>МП (за наявності)</w:t>
            </w:r>
          </w:p>
        </w:tc>
        <w:tc>
          <w:tcPr>
            <w:tcW w:w="795" w:type="dxa"/>
            <w:tcBorders>
              <w:top w:val="nil"/>
              <w:left w:val="nil"/>
              <w:bottom w:val="nil"/>
              <w:right w:val="nil"/>
              <w:tl2br w:val="nil"/>
              <w:tr2bl w:val="nil"/>
            </w:tcBorders>
          </w:tcPr>
          <w:p w14:paraId="47FF0B9A" w14:textId="77777777" w:rsidR="00FC3E97" w:rsidRPr="00761B54" w:rsidRDefault="00FC3E97" w:rsidP="00573319">
            <w:pPr>
              <w:jc w:val="center"/>
            </w:pPr>
            <w:r w:rsidRPr="00761B54">
              <w:t xml:space="preserve"> </w:t>
            </w:r>
          </w:p>
        </w:tc>
        <w:tc>
          <w:tcPr>
            <w:tcW w:w="3861" w:type="dxa"/>
            <w:tcBorders>
              <w:top w:val="nil"/>
              <w:left w:val="nil"/>
              <w:bottom w:val="nil"/>
              <w:right w:val="nil"/>
              <w:tl2br w:val="nil"/>
              <w:tr2bl w:val="nil"/>
            </w:tcBorders>
          </w:tcPr>
          <w:p w14:paraId="1E6CE6B8" w14:textId="77777777" w:rsidR="00FC3E97" w:rsidRPr="00761B54" w:rsidRDefault="00FC3E97" w:rsidP="00573319">
            <w:pPr>
              <w:jc w:val="center"/>
            </w:pPr>
            <w:r w:rsidRPr="00761B54">
              <w:t>Підпис Державного кадастрового реєстратора</w:t>
            </w:r>
          </w:p>
        </w:tc>
      </w:tr>
      <w:tr w:rsidR="00FC3E97" w:rsidRPr="00761B54" w14:paraId="63B5AB5D" w14:textId="77777777" w:rsidTr="00573319">
        <w:tc>
          <w:tcPr>
            <w:tcW w:w="2664" w:type="dxa"/>
            <w:tcBorders>
              <w:top w:val="nil"/>
              <w:left w:val="nil"/>
              <w:bottom w:val="nil"/>
              <w:right w:val="nil"/>
              <w:tl2br w:val="nil"/>
              <w:tr2bl w:val="nil"/>
            </w:tcBorders>
          </w:tcPr>
          <w:p w14:paraId="56DA5A8C" w14:textId="77777777" w:rsidR="00FC3E97" w:rsidRPr="00761B54" w:rsidRDefault="00FC3E97" w:rsidP="00573319">
            <w:pPr>
              <w:jc w:val="center"/>
            </w:pPr>
            <w:r w:rsidRPr="00761B54">
              <w:t>Дата подання заяви</w:t>
            </w:r>
          </w:p>
        </w:tc>
        <w:tc>
          <w:tcPr>
            <w:tcW w:w="1879" w:type="dxa"/>
            <w:tcBorders>
              <w:top w:val="single" w:sz="6" w:space="0" w:color="000000"/>
              <w:left w:val="single" w:sz="6" w:space="0" w:color="000000"/>
              <w:bottom w:val="single" w:sz="6" w:space="0" w:color="000000"/>
              <w:right w:val="single" w:sz="6" w:space="0" w:color="000000"/>
              <w:tl2br w:val="nil"/>
              <w:tr2bl w:val="nil"/>
            </w:tcBorders>
          </w:tcPr>
          <w:p w14:paraId="11D0831B" w14:textId="77777777" w:rsidR="00FC3E97" w:rsidRPr="00761B54" w:rsidRDefault="00FC3E97" w:rsidP="00573319">
            <w:pPr>
              <w:jc w:val="center"/>
            </w:pPr>
          </w:p>
        </w:tc>
        <w:tc>
          <w:tcPr>
            <w:tcW w:w="795" w:type="dxa"/>
            <w:tcBorders>
              <w:top w:val="nil"/>
              <w:left w:val="nil"/>
              <w:bottom w:val="nil"/>
              <w:right w:val="nil"/>
              <w:tl2br w:val="nil"/>
              <w:tr2bl w:val="nil"/>
            </w:tcBorders>
          </w:tcPr>
          <w:p w14:paraId="074258E9" w14:textId="77777777" w:rsidR="00FC3E97" w:rsidRPr="00761B54" w:rsidRDefault="00FC3E97" w:rsidP="00573319">
            <w:pPr>
              <w:jc w:val="center"/>
            </w:pPr>
            <w:r w:rsidRPr="00761B54">
              <w:t xml:space="preserve"> </w:t>
            </w:r>
          </w:p>
        </w:tc>
        <w:tc>
          <w:tcPr>
            <w:tcW w:w="3861" w:type="dxa"/>
            <w:tcBorders>
              <w:top w:val="single" w:sz="6" w:space="0" w:color="000000"/>
              <w:left w:val="single" w:sz="6" w:space="0" w:color="000000"/>
              <w:bottom w:val="single" w:sz="6" w:space="0" w:color="000000"/>
              <w:right w:val="single" w:sz="6" w:space="0" w:color="000000"/>
              <w:tl2br w:val="nil"/>
              <w:tr2bl w:val="nil"/>
            </w:tcBorders>
          </w:tcPr>
          <w:p w14:paraId="17599BAB" w14:textId="77777777" w:rsidR="00FC3E97" w:rsidRPr="00761B54" w:rsidRDefault="00FC3E97" w:rsidP="00573319"/>
        </w:tc>
      </w:tr>
    </w:tbl>
    <w:p w14:paraId="4B7BEA1F" w14:textId="77777777" w:rsidR="00FC3E97" w:rsidRPr="00761B54" w:rsidRDefault="00FC3E97" w:rsidP="00FC3E97">
      <w:pPr>
        <w:shd w:val="clear" w:color="auto" w:fill="FFFFFF"/>
      </w:pPr>
      <w:r w:rsidRPr="00761B54">
        <w:t>МП</w:t>
      </w:r>
    </w:p>
    <w:p w14:paraId="6BD19135" w14:textId="77777777" w:rsidR="00FC3E97" w:rsidRPr="00761B54" w:rsidRDefault="00FC3E97" w:rsidP="00FC3E97">
      <w:pPr>
        <w:spacing w:before="120" w:after="120"/>
        <w:jc w:val="both"/>
        <w:rPr>
          <w:sz w:val="20"/>
          <w:szCs w:val="20"/>
        </w:rPr>
      </w:pPr>
      <w:r w:rsidRPr="00761B54">
        <w:rPr>
          <w:sz w:val="20"/>
          <w:szCs w:val="20"/>
        </w:rPr>
        <w:t>__________</w:t>
      </w:r>
    </w:p>
    <w:p w14:paraId="61BC984F" w14:textId="77777777" w:rsidR="00FC3E97" w:rsidRPr="00761B54" w:rsidRDefault="00FC3E97" w:rsidP="00FC3E97">
      <w:pPr>
        <w:spacing w:after="200" w:line="276" w:lineRule="auto"/>
        <w:jc w:val="both"/>
        <w:rPr>
          <w:lang w:eastAsia="uk-UA"/>
        </w:rPr>
      </w:pPr>
      <w:r w:rsidRPr="00761B54">
        <w:rPr>
          <w:sz w:val="20"/>
          <w:szCs w:val="20"/>
        </w:rPr>
        <w:t>*Не застосовується у випадку, передбаченому пунктом 121</w:t>
      </w:r>
      <w:r w:rsidRPr="00761B54">
        <w:rPr>
          <w:sz w:val="20"/>
          <w:szCs w:val="20"/>
          <w:vertAlign w:val="superscript"/>
        </w:rPr>
        <w:t>1</w:t>
      </w:r>
      <w:r w:rsidRPr="00761B54">
        <w:rPr>
          <w:sz w:val="20"/>
          <w:szCs w:val="20"/>
        </w:rPr>
        <w:t xml:space="preserve"> Порядку ведення Державного земельного кадастру.</w:t>
      </w:r>
    </w:p>
    <w:p w14:paraId="3E7DAB40" w14:textId="77777777" w:rsidR="00FC3E97" w:rsidRPr="00761B54" w:rsidRDefault="00FC3E97" w:rsidP="00B54511">
      <w:pPr>
        <w:shd w:val="clear" w:color="auto" w:fill="FFFFFF"/>
        <w:spacing w:before="60" w:after="60"/>
        <w:jc w:val="center"/>
        <w:rPr>
          <w:iCs/>
          <w:sz w:val="28"/>
          <w:szCs w:val="28"/>
        </w:rPr>
      </w:pPr>
    </w:p>
    <w:p w14:paraId="3F3162D1" w14:textId="77777777" w:rsidR="00B54511" w:rsidRPr="00761B54" w:rsidRDefault="00B54511" w:rsidP="00B54511">
      <w:pPr>
        <w:shd w:val="clear" w:color="auto" w:fill="FFFFFF"/>
        <w:spacing w:before="60" w:after="60"/>
        <w:jc w:val="center"/>
        <w:rPr>
          <w:iCs/>
          <w:sz w:val="28"/>
          <w:szCs w:val="28"/>
        </w:rPr>
      </w:pPr>
    </w:p>
    <w:p w14:paraId="64A8CB28" w14:textId="77777777" w:rsidR="00B54511" w:rsidRPr="00761B54" w:rsidRDefault="00B54511" w:rsidP="00B54511">
      <w:pPr>
        <w:shd w:val="clear" w:color="auto" w:fill="FFFFFF"/>
        <w:spacing w:before="60" w:after="60"/>
        <w:jc w:val="center"/>
        <w:rPr>
          <w:iCs/>
          <w:sz w:val="28"/>
          <w:szCs w:val="28"/>
        </w:rPr>
      </w:pPr>
    </w:p>
    <w:p w14:paraId="3A86B890" w14:textId="77777777" w:rsidR="00B54511" w:rsidRPr="00761B54" w:rsidRDefault="00B54511" w:rsidP="00B54511">
      <w:pPr>
        <w:shd w:val="clear" w:color="auto" w:fill="FFFFFF"/>
        <w:spacing w:before="60" w:after="60"/>
        <w:jc w:val="center"/>
        <w:rPr>
          <w:iCs/>
          <w:sz w:val="28"/>
          <w:szCs w:val="28"/>
        </w:rPr>
      </w:pPr>
    </w:p>
    <w:p w14:paraId="5D634FE4" w14:textId="77777777" w:rsidR="00B54511" w:rsidRPr="00761B54" w:rsidRDefault="00B54511" w:rsidP="00B54511">
      <w:pPr>
        <w:shd w:val="clear" w:color="auto" w:fill="FFFFFF"/>
        <w:spacing w:before="60" w:after="60"/>
        <w:jc w:val="center"/>
        <w:rPr>
          <w:iCs/>
          <w:sz w:val="28"/>
          <w:szCs w:val="28"/>
        </w:rPr>
      </w:pPr>
    </w:p>
    <w:p w14:paraId="45FCC707" w14:textId="77777777" w:rsidR="00B54511" w:rsidRPr="00761B54" w:rsidRDefault="00B54511" w:rsidP="00B54511">
      <w:pPr>
        <w:shd w:val="clear" w:color="auto" w:fill="FFFFFF"/>
        <w:spacing w:before="60" w:after="60"/>
        <w:jc w:val="center"/>
        <w:rPr>
          <w:iCs/>
          <w:sz w:val="28"/>
          <w:szCs w:val="28"/>
        </w:rPr>
      </w:pPr>
    </w:p>
    <w:p w14:paraId="0D6C3249" w14:textId="77777777" w:rsidR="00B54511" w:rsidRPr="00761B54" w:rsidRDefault="00B54511" w:rsidP="00B54511">
      <w:pPr>
        <w:shd w:val="clear" w:color="auto" w:fill="FFFFFF"/>
        <w:spacing w:before="60" w:after="60"/>
        <w:jc w:val="center"/>
        <w:rPr>
          <w:iCs/>
          <w:sz w:val="28"/>
          <w:szCs w:val="28"/>
        </w:rPr>
      </w:pPr>
    </w:p>
    <w:p w14:paraId="0AD1CCBA" w14:textId="77777777" w:rsidR="00B54511" w:rsidRPr="00761B54" w:rsidRDefault="00B54511" w:rsidP="00B54511">
      <w:pPr>
        <w:shd w:val="clear" w:color="auto" w:fill="FFFFFF"/>
        <w:spacing w:before="60" w:after="60"/>
        <w:jc w:val="center"/>
        <w:rPr>
          <w:iCs/>
          <w:sz w:val="28"/>
          <w:szCs w:val="28"/>
        </w:rPr>
      </w:pPr>
    </w:p>
    <w:p w14:paraId="2DA7A382" w14:textId="77777777" w:rsidR="00B54511" w:rsidRPr="00761B54" w:rsidRDefault="00B54511" w:rsidP="00B54511">
      <w:pPr>
        <w:shd w:val="clear" w:color="auto" w:fill="FFFFFF"/>
        <w:spacing w:before="60" w:after="60"/>
        <w:jc w:val="center"/>
        <w:rPr>
          <w:iCs/>
          <w:sz w:val="28"/>
          <w:szCs w:val="28"/>
        </w:rPr>
      </w:pPr>
    </w:p>
    <w:p w14:paraId="133884F3" w14:textId="77777777" w:rsidR="00B54511" w:rsidRPr="00761B54" w:rsidRDefault="00B54511" w:rsidP="00B54511">
      <w:pPr>
        <w:shd w:val="clear" w:color="auto" w:fill="FFFFFF"/>
        <w:spacing w:before="60" w:after="60"/>
        <w:jc w:val="center"/>
        <w:rPr>
          <w:iCs/>
          <w:sz w:val="28"/>
          <w:szCs w:val="28"/>
        </w:rPr>
      </w:pPr>
    </w:p>
    <w:p w14:paraId="7A512621" w14:textId="77777777" w:rsidR="00B54511" w:rsidRPr="00761B54" w:rsidRDefault="00B54511" w:rsidP="00B54511">
      <w:pPr>
        <w:shd w:val="clear" w:color="auto" w:fill="FFFFFF"/>
        <w:spacing w:before="60" w:after="60"/>
        <w:jc w:val="center"/>
        <w:rPr>
          <w:iCs/>
          <w:sz w:val="28"/>
          <w:szCs w:val="28"/>
        </w:rPr>
      </w:pPr>
    </w:p>
    <w:p w14:paraId="43B059D6" w14:textId="77777777" w:rsidR="00E100C4" w:rsidRPr="00761B54" w:rsidRDefault="00E100C4" w:rsidP="00B54511">
      <w:pPr>
        <w:shd w:val="clear" w:color="auto" w:fill="FFFFFF"/>
        <w:spacing w:before="60" w:after="60"/>
        <w:jc w:val="center"/>
        <w:rPr>
          <w:iCs/>
          <w:sz w:val="28"/>
          <w:szCs w:val="28"/>
        </w:rPr>
      </w:pPr>
    </w:p>
    <w:p w14:paraId="33C98E39" w14:textId="77777777" w:rsidR="00E100C4" w:rsidRPr="00761B54" w:rsidRDefault="00E100C4" w:rsidP="00B54511">
      <w:pPr>
        <w:shd w:val="clear" w:color="auto" w:fill="FFFFFF"/>
        <w:spacing w:before="60" w:after="60"/>
        <w:jc w:val="center"/>
        <w:rPr>
          <w:iCs/>
          <w:sz w:val="28"/>
          <w:szCs w:val="28"/>
        </w:rPr>
      </w:pPr>
    </w:p>
    <w:p w14:paraId="074E849D" w14:textId="77777777" w:rsidR="00E100C4" w:rsidRPr="00761B54" w:rsidRDefault="00E100C4" w:rsidP="00B54511">
      <w:pPr>
        <w:shd w:val="clear" w:color="auto" w:fill="FFFFFF"/>
        <w:spacing w:before="60" w:after="60"/>
        <w:jc w:val="center"/>
        <w:rPr>
          <w:iCs/>
          <w:sz w:val="28"/>
          <w:szCs w:val="28"/>
        </w:rPr>
      </w:pPr>
    </w:p>
    <w:p w14:paraId="0835C6CF" w14:textId="77777777" w:rsidR="00E100C4" w:rsidRPr="00761B54" w:rsidRDefault="00E100C4" w:rsidP="00B54511">
      <w:pPr>
        <w:shd w:val="clear" w:color="auto" w:fill="FFFFFF"/>
        <w:spacing w:before="60" w:after="60"/>
        <w:jc w:val="center"/>
        <w:rPr>
          <w:iCs/>
          <w:sz w:val="28"/>
          <w:szCs w:val="28"/>
        </w:rPr>
      </w:pPr>
    </w:p>
    <w:p w14:paraId="1630C79D" w14:textId="77777777" w:rsidR="00B54511" w:rsidRPr="00761B54" w:rsidRDefault="00B54511" w:rsidP="00B54511">
      <w:pPr>
        <w:shd w:val="clear" w:color="auto" w:fill="FFFFFF"/>
        <w:spacing w:before="60" w:after="60"/>
        <w:jc w:val="center"/>
        <w:rPr>
          <w:iCs/>
          <w:sz w:val="28"/>
          <w:szCs w:val="28"/>
        </w:rPr>
      </w:pPr>
    </w:p>
    <w:p w14:paraId="68667CD1" w14:textId="77777777" w:rsidR="00B54511" w:rsidRPr="00761B54" w:rsidRDefault="00B54511" w:rsidP="00B54511">
      <w:pPr>
        <w:shd w:val="clear" w:color="auto" w:fill="FFFFFF"/>
        <w:spacing w:before="60" w:after="60"/>
        <w:jc w:val="center"/>
        <w:rPr>
          <w:iCs/>
          <w:sz w:val="28"/>
          <w:szCs w:val="28"/>
        </w:rPr>
      </w:pP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32BA1C6A" w14:textId="77777777" w:rsidTr="00573319">
        <w:tc>
          <w:tcPr>
            <w:tcW w:w="9891" w:type="dxa"/>
            <w:gridSpan w:val="3"/>
            <w:tcBorders>
              <w:top w:val="nil"/>
              <w:left w:val="nil"/>
              <w:bottom w:val="nil"/>
              <w:right w:val="nil"/>
            </w:tcBorders>
          </w:tcPr>
          <w:p w14:paraId="38B11CB2" w14:textId="77777777" w:rsidR="004F0F74" w:rsidRDefault="004F0F74" w:rsidP="00573319">
            <w:pPr>
              <w:jc w:val="center"/>
              <w:rPr>
                <w:b/>
              </w:rPr>
            </w:pPr>
          </w:p>
          <w:p w14:paraId="3ECF5344" w14:textId="31A8EDA2" w:rsidR="00B54511" w:rsidRPr="00761B54" w:rsidRDefault="00B54511" w:rsidP="00573319">
            <w:pPr>
              <w:jc w:val="center"/>
            </w:pPr>
            <w:r w:rsidRPr="00761B54">
              <w:rPr>
                <w:b/>
              </w:rPr>
              <w:t>ТИПОВА ІНФОРМАЦІЙНА КАРТКА АДМІНІСТРАТИВНОЇ ПОСЛУГИ</w:t>
            </w:r>
          </w:p>
        </w:tc>
      </w:tr>
      <w:tr w:rsidR="00B54511" w:rsidRPr="00761B54" w14:paraId="02057224" w14:textId="77777777" w:rsidTr="00573319">
        <w:tc>
          <w:tcPr>
            <w:tcW w:w="9891" w:type="dxa"/>
            <w:gridSpan w:val="3"/>
            <w:tcBorders>
              <w:top w:val="nil"/>
              <w:left w:val="nil"/>
              <w:bottom w:val="nil"/>
              <w:right w:val="nil"/>
            </w:tcBorders>
          </w:tcPr>
          <w:p w14:paraId="28E0D7A4" w14:textId="77777777" w:rsidR="00B54511" w:rsidRPr="00761B54" w:rsidRDefault="00B54511" w:rsidP="00783CEA">
            <w:pPr>
              <w:jc w:val="center"/>
              <w:rPr>
                <w:u w:val="single"/>
              </w:rPr>
            </w:pPr>
            <w:r w:rsidRPr="00761B54">
              <w:rPr>
                <w:u w:val="single"/>
              </w:rPr>
              <w:t xml:space="preserve">НАДАННЯ ВІДОМОСТЕЙ З ДЕРЖАВНОГО ЗЕМЕЛЬНОГО КАДАСТРУ У ФОРМІ </w:t>
            </w:r>
          </w:p>
          <w:p w14:paraId="54BD6CD8" w14:textId="77777777" w:rsidR="00B54511" w:rsidRPr="00761B54" w:rsidRDefault="00B54511" w:rsidP="00783CEA">
            <w:pPr>
              <w:jc w:val="center"/>
              <w:rPr>
                <w:sz w:val="22"/>
                <w:szCs w:val="22"/>
                <w:u w:val="single"/>
              </w:rPr>
            </w:pPr>
            <w:r w:rsidRPr="00761B54">
              <w:rPr>
                <w:iCs/>
                <w:caps/>
                <w:u w:val="single"/>
              </w:rPr>
              <w:t>витягУ з</w:t>
            </w:r>
            <w:r w:rsidRPr="00761B54">
              <w:rPr>
                <w:caps/>
                <w:u w:val="single"/>
              </w:rPr>
              <w:t xml:space="preserve"> Державного земельного кадастру про меліоративну мережу, складову частину меліоративної мережі</w:t>
            </w:r>
          </w:p>
        </w:tc>
      </w:tr>
      <w:tr w:rsidR="00B54511" w:rsidRPr="00761B54" w14:paraId="552E1ECA" w14:textId="77777777" w:rsidTr="00573319">
        <w:tc>
          <w:tcPr>
            <w:tcW w:w="9891" w:type="dxa"/>
            <w:gridSpan w:val="3"/>
            <w:tcBorders>
              <w:top w:val="nil"/>
              <w:left w:val="nil"/>
              <w:bottom w:val="single" w:sz="4" w:space="0" w:color="auto"/>
              <w:right w:val="nil"/>
            </w:tcBorders>
          </w:tcPr>
          <w:p w14:paraId="25F87020"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6512F154"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549E3A44" w14:textId="22C1199B" w:rsidR="00B54511" w:rsidRPr="00761B54" w:rsidRDefault="00573319" w:rsidP="00573319">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3110FDBB" w14:textId="77777777" w:rsidTr="00573319">
        <w:tc>
          <w:tcPr>
            <w:tcW w:w="9891" w:type="dxa"/>
            <w:gridSpan w:val="3"/>
            <w:tcBorders>
              <w:top w:val="single" w:sz="4" w:space="0" w:color="auto"/>
            </w:tcBorders>
          </w:tcPr>
          <w:p w14:paraId="65600E49"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43784CF5" w14:textId="77777777" w:rsidTr="00573319">
        <w:tc>
          <w:tcPr>
            <w:tcW w:w="4320" w:type="dxa"/>
            <w:gridSpan w:val="2"/>
          </w:tcPr>
          <w:p w14:paraId="73E2C865"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38785EDA" w14:textId="77777777" w:rsidR="00573319" w:rsidRPr="002B72FA" w:rsidRDefault="00573319" w:rsidP="00573319">
            <w:pPr>
              <w:autoSpaceDE w:val="0"/>
              <w:autoSpaceDN w:val="0"/>
              <w:adjustRightInd w:val="0"/>
              <w:jc w:val="center"/>
            </w:pPr>
            <w:r w:rsidRPr="002B72FA">
              <w:t>Центр надання адміністративних послуг</w:t>
            </w:r>
          </w:p>
          <w:p w14:paraId="5E2EC63F" w14:textId="7CDB9CDF" w:rsidR="00B54511" w:rsidRPr="00761B54" w:rsidRDefault="00573319" w:rsidP="00573319">
            <w:pPr>
              <w:jc w:val="center"/>
              <w:rPr>
                <w:b/>
                <w:sz w:val="20"/>
                <w:szCs w:val="20"/>
              </w:rPr>
            </w:pPr>
            <w:r w:rsidRPr="002B72FA">
              <w:t>Чернівецької міської ради</w:t>
            </w:r>
          </w:p>
        </w:tc>
      </w:tr>
      <w:tr w:rsidR="00B54511" w:rsidRPr="00761B54" w14:paraId="76337A0C" w14:textId="77777777" w:rsidTr="00573319">
        <w:tc>
          <w:tcPr>
            <w:tcW w:w="720" w:type="dxa"/>
          </w:tcPr>
          <w:p w14:paraId="792D2652" w14:textId="7F612B97" w:rsidR="00B54511" w:rsidRPr="00783CEA" w:rsidRDefault="00B54511" w:rsidP="00573319">
            <w:pPr>
              <w:jc w:val="center"/>
              <w:rPr>
                <w:sz w:val="20"/>
                <w:szCs w:val="20"/>
              </w:rPr>
            </w:pPr>
            <w:r w:rsidRPr="00783CEA">
              <w:rPr>
                <w:sz w:val="20"/>
                <w:szCs w:val="20"/>
              </w:rPr>
              <w:t>1</w:t>
            </w:r>
          </w:p>
        </w:tc>
        <w:tc>
          <w:tcPr>
            <w:tcW w:w="3600" w:type="dxa"/>
          </w:tcPr>
          <w:p w14:paraId="54241764" w14:textId="77777777" w:rsidR="00B54511" w:rsidRPr="00761B54" w:rsidRDefault="00B54511" w:rsidP="004F0F74">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07A23E0F" w14:textId="48C36660" w:rsidR="00B54511" w:rsidRPr="00761B54" w:rsidRDefault="00573319"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73D46B9C" w14:textId="77777777" w:rsidTr="00573319">
        <w:tc>
          <w:tcPr>
            <w:tcW w:w="720" w:type="dxa"/>
          </w:tcPr>
          <w:p w14:paraId="2FDE0BD5" w14:textId="4DD23D5C" w:rsidR="00B54511" w:rsidRPr="00783CEA" w:rsidRDefault="00B54511" w:rsidP="00573319">
            <w:pPr>
              <w:jc w:val="center"/>
              <w:rPr>
                <w:sz w:val="20"/>
                <w:szCs w:val="20"/>
              </w:rPr>
            </w:pPr>
            <w:r w:rsidRPr="00783CEA">
              <w:rPr>
                <w:sz w:val="20"/>
                <w:szCs w:val="20"/>
              </w:rPr>
              <w:t>2</w:t>
            </w:r>
          </w:p>
        </w:tc>
        <w:tc>
          <w:tcPr>
            <w:tcW w:w="3600" w:type="dxa"/>
          </w:tcPr>
          <w:p w14:paraId="7478AC63" w14:textId="58BACB37" w:rsidR="00B54511" w:rsidRPr="00761B54" w:rsidRDefault="00B54511" w:rsidP="004F0F74">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547A5324"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34E9D487" w14:textId="77777777" w:rsidTr="00573319">
        <w:tc>
          <w:tcPr>
            <w:tcW w:w="720" w:type="dxa"/>
          </w:tcPr>
          <w:p w14:paraId="37313037" w14:textId="1588D5DB" w:rsidR="00B54511" w:rsidRPr="00783CEA" w:rsidRDefault="00B54511" w:rsidP="00573319">
            <w:pPr>
              <w:jc w:val="center"/>
              <w:rPr>
                <w:sz w:val="20"/>
                <w:szCs w:val="20"/>
              </w:rPr>
            </w:pPr>
            <w:r w:rsidRPr="00783CEA">
              <w:rPr>
                <w:sz w:val="20"/>
                <w:szCs w:val="20"/>
              </w:rPr>
              <w:t>3</w:t>
            </w:r>
          </w:p>
        </w:tc>
        <w:tc>
          <w:tcPr>
            <w:tcW w:w="3600" w:type="dxa"/>
          </w:tcPr>
          <w:p w14:paraId="75138139" w14:textId="77777777" w:rsidR="00B54511" w:rsidRPr="00761B54" w:rsidRDefault="00B54511" w:rsidP="004F0F74">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05DAE725" w14:textId="77777777" w:rsidR="00573319" w:rsidRPr="00F24B2D" w:rsidRDefault="00573319" w:rsidP="005733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39E22C2A" w14:textId="77777777" w:rsidR="00573319" w:rsidRDefault="00573319" w:rsidP="00573319">
            <w:pPr>
              <w:autoSpaceDE w:val="0"/>
              <w:autoSpaceDN w:val="0"/>
              <w:adjustRightInd w:val="0"/>
              <w:rPr>
                <w:sz w:val="20"/>
                <w:szCs w:val="20"/>
              </w:rPr>
            </w:pPr>
            <w:r>
              <w:rPr>
                <w:sz w:val="20"/>
                <w:szCs w:val="20"/>
              </w:rPr>
              <w:t xml:space="preserve"> факс: (0372) 51-26-78 </w:t>
            </w:r>
          </w:p>
          <w:p w14:paraId="34C52A2A" w14:textId="77777777" w:rsidR="00573319" w:rsidRPr="00983859" w:rsidRDefault="00573319" w:rsidP="00573319">
            <w:pPr>
              <w:tabs>
                <w:tab w:val="left" w:pos="2640"/>
              </w:tabs>
              <w:autoSpaceDE w:val="0"/>
              <w:autoSpaceDN w:val="0"/>
              <w:adjustRightInd w:val="0"/>
              <w:rPr>
                <w:sz w:val="20"/>
                <w:szCs w:val="20"/>
              </w:rPr>
            </w:pPr>
            <w:r>
              <w:rPr>
                <w:sz w:val="20"/>
                <w:szCs w:val="20"/>
              </w:rPr>
              <w:t>Е-mail:</w:t>
            </w:r>
            <w:hyperlink r:id="rId218" w:history="1">
              <w:r>
                <w:rPr>
                  <w:color w:val="0000FF"/>
                  <w:sz w:val="20"/>
                  <w:szCs w:val="20"/>
                  <w:u w:val="single"/>
                </w:rPr>
                <w:t>admincnap@ukr.net</w:t>
              </w:r>
            </w:hyperlink>
            <w:r w:rsidRPr="00983859">
              <w:rPr>
                <w:sz w:val="20"/>
                <w:szCs w:val="20"/>
              </w:rPr>
              <w:tab/>
            </w:r>
          </w:p>
          <w:p w14:paraId="0AEF5E1C" w14:textId="77777777" w:rsidR="00573319" w:rsidRDefault="00573319" w:rsidP="00573319">
            <w:pPr>
              <w:jc w:val="both"/>
              <w:rPr>
                <w:color w:val="0000FF"/>
                <w:sz w:val="20"/>
                <w:szCs w:val="20"/>
                <w:u w:val="single"/>
              </w:rPr>
            </w:pPr>
            <w:r>
              <w:rPr>
                <w:sz w:val="20"/>
                <w:szCs w:val="20"/>
              </w:rPr>
              <w:t>Веб-сторінка: </w:t>
            </w:r>
            <w:hyperlink r:id="rId219" w:history="1">
              <w:r>
                <w:rPr>
                  <w:color w:val="0000FF"/>
                  <w:sz w:val="20"/>
                  <w:szCs w:val="20"/>
                  <w:u w:val="single"/>
                </w:rPr>
                <w:t>http://dozvil.city.cv.ua</w:t>
              </w:r>
            </w:hyperlink>
          </w:p>
          <w:p w14:paraId="08516058" w14:textId="58210573" w:rsidR="00B54511" w:rsidRPr="00761B54" w:rsidRDefault="00B54511" w:rsidP="00573319">
            <w:pPr>
              <w:jc w:val="both"/>
              <w:rPr>
                <w:sz w:val="20"/>
                <w:szCs w:val="20"/>
              </w:rPr>
            </w:pPr>
          </w:p>
        </w:tc>
      </w:tr>
      <w:tr w:rsidR="00B54511" w:rsidRPr="00761B54" w14:paraId="396E7A74" w14:textId="77777777" w:rsidTr="00573319">
        <w:tc>
          <w:tcPr>
            <w:tcW w:w="9891" w:type="dxa"/>
            <w:gridSpan w:val="3"/>
          </w:tcPr>
          <w:p w14:paraId="098B209A"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4628E198" w14:textId="77777777" w:rsidTr="00573319">
        <w:tc>
          <w:tcPr>
            <w:tcW w:w="720" w:type="dxa"/>
          </w:tcPr>
          <w:p w14:paraId="5E5C8B0E" w14:textId="3D80E775" w:rsidR="00B54511" w:rsidRPr="00783CEA" w:rsidRDefault="00B54511" w:rsidP="00573319">
            <w:pPr>
              <w:spacing w:before="60" w:after="60"/>
              <w:jc w:val="center"/>
              <w:rPr>
                <w:sz w:val="20"/>
                <w:szCs w:val="20"/>
              </w:rPr>
            </w:pPr>
            <w:r w:rsidRPr="00783CEA">
              <w:rPr>
                <w:sz w:val="20"/>
                <w:szCs w:val="20"/>
              </w:rPr>
              <w:t>4</w:t>
            </w:r>
          </w:p>
        </w:tc>
        <w:tc>
          <w:tcPr>
            <w:tcW w:w="3600" w:type="dxa"/>
          </w:tcPr>
          <w:p w14:paraId="1F4F8CE7" w14:textId="488D3F68" w:rsidR="00B54511" w:rsidRPr="00761B54" w:rsidRDefault="00B54511" w:rsidP="004F0F74">
            <w:pPr>
              <w:spacing w:before="60" w:after="60"/>
              <w:jc w:val="center"/>
              <w:rPr>
                <w:sz w:val="20"/>
                <w:szCs w:val="20"/>
              </w:rPr>
            </w:pPr>
            <w:r w:rsidRPr="00761B54">
              <w:rPr>
                <w:sz w:val="20"/>
                <w:szCs w:val="20"/>
              </w:rPr>
              <w:t>Закони України</w:t>
            </w:r>
          </w:p>
        </w:tc>
        <w:tc>
          <w:tcPr>
            <w:tcW w:w="5571" w:type="dxa"/>
          </w:tcPr>
          <w:p w14:paraId="49DD3436"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220"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221" w:anchor="n3760" w:tgtFrame="_blank" w:history="1">
              <w:r w:rsidRPr="00761B54">
                <w:rPr>
                  <w:rStyle w:val="af1"/>
                  <w:rFonts w:eastAsiaTheme="majorEastAsia"/>
                  <w:color w:val="auto"/>
                  <w:sz w:val="20"/>
                  <w:szCs w:val="20"/>
                  <w:u w:val="none"/>
                </w:rPr>
                <w:t>стаття 17</w:t>
              </w:r>
            </w:hyperlink>
            <w:hyperlink r:id="rId222"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6927D52A" w14:textId="77777777" w:rsidTr="00573319">
        <w:tc>
          <w:tcPr>
            <w:tcW w:w="720" w:type="dxa"/>
          </w:tcPr>
          <w:p w14:paraId="2963663A" w14:textId="153C567D" w:rsidR="00B54511" w:rsidRPr="00783CEA" w:rsidRDefault="00B54511" w:rsidP="00573319">
            <w:pPr>
              <w:spacing w:before="60" w:after="60"/>
              <w:jc w:val="center"/>
              <w:rPr>
                <w:sz w:val="20"/>
                <w:szCs w:val="20"/>
              </w:rPr>
            </w:pPr>
            <w:r w:rsidRPr="00783CEA">
              <w:rPr>
                <w:sz w:val="20"/>
                <w:szCs w:val="20"/>
              </w:rPr>
              <w:t>5</w:t>
            </w:r>
          </w:p>
        </w:tc>
        <w:tc>
          <w:tcPr>
            <w:tcW w:w="3600" w:type="dxa"/>
          </w:tcPr>
          <w:p w14:paraId="65558906" w14:textId="6DC663ED" w:rsidR="00B54511" w:rsidRPr="00761B54" w:rsidRDefault="00B54511" w:rsidP="004F0F74">
            <w:pPr>
              <w:spacing w:before="60" w:after="60"/>
              <w:jc w:val="center"/>
              <w:rPr>
                <w:sz w:val="20"/>
                <w:szCs w:val="20"/>
              </w:rPr>
            </w:pPr>
            <w:r w:rsidRPr="00761B54">
              <w:rPr>
                <w:sz w:val="20"/>
                <w:szCs w:val="20"/>
              </w:rPr>
              <w:t>Акти Кабінету Міністрів України</w:t>
            </w:r>
          </w:p>
        </w:tc>
        <w:tc>
          <w:tcPr>
            <w:tcW w:w="5571" w:type="dxa"/>
          </w:tcPr>
          <w:p w14:paraId="1D768FBC" w14:textId="1CB4A695" w:rsidR="00B54511" w:rsidRPr="00783CEA" w:rsidRDefault="00B54511" w:rsidP="00573319">
            <w:pPr>
              <w:jc w:val="both"/>
              <w:rPr>
                <w:sz w:val="20"/>
                <w:szCs w:val="20"/>
              </w:rPr>
            </w:pPr>
            <w:r w:rsidRPr="00761B54">
              <w:rPr>
                <w:sz w:val="20"/>
                <w:szCs w:val="20"/>
              </w:rPr>
              <w:t xml:space="preserve">Пункти </w:t>
            </w:r>
            <w:r w:rsidRPr="00783CEA">
              <w:rPr>
                <w:sz w:val="20"/>
                <w:szCs w:val="20"/>
              </w:rPr>
              <w:t>166</w:t>
            </w:r>
            <w:r w:rsidR="00D4328D" w:rsidRPr="00F24B2D">
              <w:rPr>
                <w:sz w:val="20"/>
                <w:szCs w:val="20"/>
                <w:lang w:val="ru-RU"/>
              </w:rPr>
              <w:t xml:space="preserve"> </w:t>
            </w:r>
            <w:r w:rsidR="00D4328D" w:rsidRPr="00783CEA">
              <w:rPr>
                <w:sz w:val="20"/>
                <w:szCs w:val="20"/>
              </w:rPr>
              <w:t>–</w:t>
            </w:r>
            <w:r w:rsidR="00D4328D" w:rsidRPr="00F24B2D">
              <w:rPr>
                <w:sz w:val="20"/>
                <w:szCs w:val="20"/>
                <w:lang w:val="ru-RU"/>
              </w:rPr>
              <w:t xml:space="preserve"> </w:t>
            </w:r>
            <w:r w:rsidRPr="00783CEA">
              <w:rPr>
                <w:sz w:val="20"/>
                <w:szCs w:val="20"/>
              </w:rPr>
              <w:t>171</w:t>
            </w:r>
            <w:r w:rsidR="00D4328D" w:rsidRPr="00783CEA">
              <w:rPr>
                <w:rStyle w:val="rvts37"/>
                <w:bCs/>
                <w:sz w:val="20"/>
                <w:szCs w:val="20"/>
                <w:shd w:val="clear" w:color="auto" w:fill="FFFFFF"/>
                <w:vertAlign w:val="superscript"/>
              </w:rPr>
              <w:t>1</w:t>
            </w:r>
            <w:r w:rsidRPr="00783CEA">
              <w:rPr>
                <w:sz w:val="20"/>
                <w:szCs w:val="20"/>
              </w:rPr>
              <w:t xml:space="preserve">, </w:t>
            </w:r>
            <w:r w:rsidRPr="00783CEA">
              <w:rPr>
                <w:sz w:val="20"/>
                <w:szCs w:val="20"/>
                <w:shd w:val="clear" w:color="auto" w:fill="FFFFFF"/>
              </w:rPr>
              <w:t>174</w:t>
            </w:r>
            <w:r w:rsidRPr="00783CEA">
              <w:rPr>
                <w:rStyle w:val="rvts37"/>
                <w:bCs/>
                <w:sz w:val="20"/>
                <w:szCs w:val="20"/>
                <w:shd w:val="clear" w:color="auto" w:fill="FFFFFF"/>
                <w:vertAlign w:val="superscript"/>
              </w:rPr>
              <w:t>1</w:t>
            </w:r>
            <w:r w:rsidRPr="00783CEA">
              <w:rPr>
                <w:sz w:val="20"/>
                <w:szCs w:val="20"/>
              </w:rPr>
              <w:t>,</w:t>
            </w:r>
            <w:r w:rsidR="00E717BE" w:rsidRPr="00F24B2D">
              <w:rPr>
                <w:sz w:val="20"/>
                <w:szCs w:val="20"/>
                <w:lang w:val="ru-RU"/>
              </w:rPr>
              <w:t xml:space="preserve"> 176</w:t>
            </w:r>
            <w:r w:rsidR="00E717BE" w:rsidRPr="00783CEA">
              <w:rPr>
                <w:sz w:val="20"/>
                <w:szCs w:val="20"/>
              </w:rPr>
              <w:t>,</w:t>
            </w:r>
            <w:r w:rsidRPr="00783CEA">
              <w:rPr>
                <w:sz w:val="20"/>
                <w:szCs w:val="20"/>
              </w:rPr>
              <w:t xml:space="preserve"> 177 Порядку ведення Державного земельного кадастру, затвердженого постановою Кабінету Міністрів України від 17 жовтня 2012 р. № 1051. </w:t>
            </w:r>
          </w:p>
          <w:p w14:paraId="5F600F5F" w14:textId="5D280DE7" w:rsidR="00895EE9" w:rsidRPr="00761B54" w:rsidRDefault="00895EE9" w:rsidP="00573319">
            <w:pPr>
              <w:jc w:val="both"/>
              <w:rPr>
                <w:sz w:val="20"/>
                <w:szCs w:val="20"/>
              </w:rPr>
            </w:pPr>
            <w:r w:rsidRPr="00783CEA">
              <w:rPr>
                <w:sz w:val="20"/>
                <w:szCs w:val="20"/>
              </w:rPr>
              <w:t>Постанова Кабінету Міністрів України від 1 серпня 2011 р.        №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6874EFFE" w14:textId="0A833468" w:rsidR="00B54511" w:rsidRPr="00761B54" w:rsidRDefault="00B54511" w:rsidP="00573319">
            <w:pPr>
              <w:jc w:val="both"/>
              <w:rPr>
                <w:sz w:val="20"/>
                <w:szCs w:val="20"/>
              </w:rPr>
            </w:pPr>
            <w:r w:rsidRPr="00761B54">
              <w:rPr>
                <w:sz w:val="20"/>
                <w:szCs w:val="20"/>
              </w:rPr>
              <w:t xml:space="preserve">Постанова Кабінету Міністрів України від 1 жовтня 2025 р. </w:t>
            </w:r>
            <w:r w:rsidR="006B14A9"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30AA6BD3" w14:textId="77777777" w:rsidTr="00573319">
        <w:tc>
          <w:tcPr>
            <w:tcW w:w="720" w:type="dxa"/>
          </w:tcPr>
          <w:p w14:paraId="382989B2" w14:textId="46CEAADD" w:rsidR="00B54511" w:rsidRPr="00783CEA" w:rsidRDefault="00B54511" w:rsidP="00573319">
            <w:pPr>
              <w:spacing w:before="60" w:after="60"/>
              <w:jc w:val="center"/>
              <w:rPr>
                <w:sz w:val="20"/>
                <w:szCs w:val="20"/>
              </w:rPr>
            </w:pPr>
            <w:r w:rsidRPr="00783CEA">
              <w:rPr>
                <w:sz w:val="20"/>
                <w:szCs w:val="20"/>
              </w:rPr>
              <w:t>6</w:t>
            </w:r>
          </w:p>
        </w:tc>
        <w:tc>
          <w:tcPr>
            <w:tcW w:w="3600" w:type="dxa"/>
          </w:tcPr>
          <w:p w14:paraId="2C94388C" w14:textId="77777777" w:rsidR="00B54511" w:rsidRPr="00761B54" w:rsidRDefault="00B54511" w:rsidP="004F0F74">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4D4A2641" w14:textId="77777777" w:rsidR="00B54511" w:rsidRPr="00761B54" w:rsidRDefault="00B54511" w:rsidP="00573319">
            <w:pPr>
              <w:jc w:val="center"/>
              <w:rPr>
                <w:sz w:val="20"/>
                <w:szCs w:val="20"/>
              </w:rPr>
            </w:pPr>
          </w:p>
        </w:tc>
      </w:tr>
      <w:tr w:rsidR="00B54511" w:rsidRPr="00761B54" w14:paraId="662A50D7" w14:textId="77777777" w:rsidTr="00573319">
        <w:tc>
          <w:tcPr>
            <w:tcW w:w="720" w:type="dxa"/>
          </w:tcPr>
          <w:p w14:paraId="14F739D3" w14:textId="017DB5A2" w:rsidR="00B54511" w:rsidRPr="00783CEA" w:rsidRDefault="00B54511" w:rsidP="00573319">
            <w:pPr>
              <w:spacing w:before="60" w:after="60"/>
              <w:jc w:val="center"/>
              <w:rPr>
                <w:sz w:val="20"/>
                <w:szCs w:val="20"/>
              </w:rPr>
            </w:pPr>
            <w:r w:rsidRPr="00783CEA">
              <w:rPr>
                <w:sz w:val="20"/>
                <w:szCs w:val="20"/>
              </w:rPr>
              <w:t>7</w:t>
            </w:r>
          </w:p>
        </w:tc>
        <w:tc>
          <w:tcPr>
            <w:tcW w:w="3600" w:type="dxa"/>
          </w:tcPr>
          <w:p w14:paraId="6B7201A8" w14:textId="543CF76D" w:rsidR="00B54511" w:rsidRPr="00761B54" w:rsidRDefault="00B54511" w:rsidP="004F0F74">
            <w:pPr>
              <w:spacing w:before="60" w:after="60"/>
              <w:jc w:val="center"/>
              <w:rPr>
                <w:sz w:val="20"/>
                <w:szCs w:val="20"/>
              </w:rPr>
            </w:pPr>
            <w:r w:rsidRPr="00761B54">
              <w:rPr>
                <w:sz w:val="20"/>
                <w:szCs w:val="20"/>
              </w:rPr>
              <w:t>Акти місцевих органів виконавчої влади/органів місцевого самоврядування</w:t>
            </w:r>
          </w:p>
        </w:tc>
        <w:tc>
          <w:tcPr>
            <w:tcW w:w="5571" w:type="dxa"/>
          </w:tcPr>
          <w:p w14:paraId="0FB6781B" w14:textId="77777777" w:rsidR="00B54511" w:rsidRPr="00761B54" w:rsidRDefault="00B54511" w:rsidP="00573319">
            <w:pPr>
              <w:jc w:val="center"/>
              <w:rPr>
                <w:sz w:val="20"/>
                <w:szCs w:val="20"/>
              </w:rPr>
            </w:pPr>
          </w:p>
        </w:tc>
      </w:tr>
      <w:tr w:rsidR="00B54511" w:rsidRPr="00761B54" w14:paraId="50536798" w14:textId="77777777" w:rsidTr="00573319">
        <w:tc>
          <w:tcPr>
            <w:tcW w:w="9891" w:type="dxa"/>
            <w:gridSpan w:val="3"/>
          </w:tcPr>
          <w:p w14:paraId="006C2851"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20EA9A5D" w14:textId="77777777" w:rsidTr="00573319">
        <w:tc>
          <w:tcPr>
            <w:tcW w:w="720" w:type="dxa"/>
          </w:tcPr>
          <w:p w14:paraId="2ABA0697" w14:textId="41ECEE7C" w:rsidR="00B54511" w:rsidRPr="00EA582C" w:rsidRDefault="00B54511" w:rsidP="00573319">
            <w:pPr>
              <w:spacing w:before="60" w:after="60"/>
              <w:jc w:val="center"/>
              <w:rPr>
                <w:sz w:val="20"/>
                <w:szCs w:val="20"/>
              </w:rPr>
            </w:pPr>
            <w:r w:rsidRPr="00EA582C">
              <w:rPr>
                <w:sz w:val="20"/>
                <w:szCs w:val="20"/>
              </w:rPr>
              <w:t>8</w:t>
            </w:r>
          </w:p>
        </w:tc>
        <w:tc>
          <w:tcPr>
            <w:tcW w:w="3600" w:type="dxa"/>
          </w:tcPr>
          <w:p w14:paraId="3D9BA207" w14:textId="77777777" w:rsidR="00B54511" w:rsidRPr="00761B54" w:rsidRDefault="00B54511" w:rsidP="004F0F74">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16A3B1D9" w14:textId="77777777" w:rsidR="00B54511" w:rsidRPr="00761B54" w:rsidRDefault="00B54511" w:rsidP="00573319">
            <w:pPr>
              <w:jc w:val="both"/>
              <w:rPr>
                <w:sz w:val="20"/>
                <w:szCs w:val="20"/>
              </w:rPr>
            </w:pPr>
            <w:r w:rsidRPr="00761B54">
              <w:rPr>
                <w:sz w:val="20"/>
                <w:szCs w:val="20"/>
              </w:rPr>
              <w:t xml:space="preserve">Заява про надання відомостей з Державного земельного кадастру </w:t>
            </w:r>
          </w:p>
        </w:tc>
      </w:tr>
      <w:tr w:rsidR="00B54511" w:rsidRPr="00761B54" w14:paraId="3EDC285D" w14:textId="77777777" w:rsidTr="00573319">
        <w:tc>
          <w:tcPr>
            <w:tcW w:w="720" w:type="dxa"/>
          </w:tcPr>
          <w:p w14:paraId="6330B507" w14:textId="3985D560" w:rsidR="00B54511" w:rsidRPr="00EA582C" w:rsidRDefault="00B54511" w:rsidP="00573319">
            <w:pPr>
              <w:spacing w:before="60" w:after="60"/>
              <w:jc w:val="center"/>
              <w:rPr>
                <w:sz w:val="20"/>
                <w:szCs w:val="20"/>
              </w:rPr>
            </w:pPr>
            <w:r w:rsidRPr="00EA582C">
              <w:rPr>
                <w:sz w:val="20"/>
                <w:szCs w:val="20"/>
              </w:rPr>
              <w:t>9</w:t>
            </w:r>
          </w:p>
        </w:tc>
        <w:tc>
          <w:tcPr>
            <w:tcW w:w="3600" w:type="dxa"/>
          </w:tcPr>
          <w:p w14:paraId="5E9DC62D" w14:textId="77777777" w:rsidR="00B54511" w:rsidRPr="00761B54" w:rsidRDefault="00B54511" w:rsidP="004F0F74">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65C8971E"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про надання відомостей з  Державного земельного кадастру</w:t>
            </w:r>
            <w:r w:rsidRPr="00761B54">
              <w:rPr>
                <w:bCs/>
                <w:iCs/>
                <w:sz w:val="20"/>
                <w:szCs w:val="20"/>
              </w:rPr>
              <w:t xml:space="preserve"> за </w:t>
            </w:r>
            <w:r w:rsidRPr="00761B54">
              <w:rPr>
                <w:sz w:val="20"/>
                <w:szCs w:val="20"/>
                <w:lang w:eastAsia="uk-UA"/>
              </w:rPr>
              <w:t>формою, встановленою</w:t>
            </w:r>
            <w:r w:rsidRPr="00761B54">
              <w:rPr>
                <w:sz w:val="20"/>
                <w:szCs w:val="20"/>
              </w:rPr>
              <w:t xml:space="preserve"> Порядком ведення Державного земельного кадастру, затвердженим постановою Кабінету Міністрів України від 17 жовтня 2012 р. № 1051 </w:t>
            </w:r>
            <w:r w:rsidRPr="00761B54">
              <w:rPr>
                <w:sz w:val="20"/>
                <w:szCs w:val="20"/>
                <w:lang w:eastAsia="uk-UA"/>
              </w:rPr>
              <w:t xml:space="preserve"> </w:t>
            </w:r>
            <w:r w:rsidRPr="00761B54">
              <w:rPr>
                <w:sz w:val="20"/>
                <w:szCs w:val="20"/>
              </w:rPr>
              <w:t>(форма заяви додається)*.</w:t>
            </w:r>
          </w:p>
          <w:p w14:paraId="5B5A53E1" w14:textId="77777777" w:rsidR="00B54511" w:rsidRPr="00761B54" w:rsidRDefault="00B54511" w:rsidP="00573319">
            <w:pPr>
              <w:jc w:val="both"/>
              <w:rPr>
                <w:sz w:val="20"/>
                <w:szCs w:val="20"/>
                <w:shd w:val="clear" w:color="auto" w:fill="FFFFFF"/>
              </w:rPr>
            </w:pPr>
            <w:r w:rsidRPr="00761B54">
              <w:rPr>
                <w:sz w:val="20"/>
                <w:szCs w:val="20"/>
              </w:rPr>
              <w:t xml:space="preserve">2. Документ, що підтверджує оплату послуг з надання витягу      з Державного земельного кадастру про </w:t>
            </w:r>
            <w:r w:rsidRPr="00761B54">
              <w:rPr>
                <w:sz w:val="20"/>
                <w:szCs w:val="20"/>
                <w:shd w:val="clear" w:color="auto" w:fill="FFFFFF"/>
              </w:rPr>
              <w:t>меліоративну мережу, складову частину меліоративної мережі (або інформація (реквізити платежу) про сплату збору (внесення плати) в будь-якій формі, надані суб’єктом звернення).</w:t>
            </w:r>
          </w:p>
          <w:p w14:paraId="3350D3DA" w14:textId="77777777" w:rsidR="00B54511" w:rsidRPr="00761B54" w:rsidRDefault="00B54511" w:rsidP="00573319">
            <w:pPr>
              <w:jc w:val="both"/>
              <w:rPr>
                <w:sz w:val="20"/>
                <w:szCs w:val="20"/>
              </w:rPr>
            </w:pPr>
            <w:r w:rsidRPr="00761B54">
              <w:rPr>
                <w:bCs/>
                <w:iCs/>
                <w:sz w:val="20"/>
                <w:szCs w:val="20"/>
              </w:rPr>
              <w:t>3. </w:t>
            </w:r>
            <w:r w:rsidRPr="00761B54">
              <w:rPr>
                <w:sz w:val="20"/>
                <w:szCs w:val="20"/>
              </w:rPr>
              <w:t>Документ, який підтверджує повноваження діяти від імені заявника (у разі подання заяви уповноваженою заявником особою)</w:t>
            </w:r>
          </w:p>
        </w:tc>
      </w:tr>
      <w:tr w:rsidR="00B54511" w:rsidRPr="00761B54" w14:paraId="1B1286EC" w14:textId="77777777" w:rsidTr="00573319">
        <w:tc>
          <w:tcPr>
            <w:tcW w:w="720" w:type="dxa"/>
          </w:tcPr>
          <w:p w14:paraId="1F054D48" w14:textId="5E57A4E8" w:rsidR="00B54511" w:rsidRPr="00EA582C" w:rsidRDefault="00B54511" w:rsidP="00573319">
            <w:pPr>
              <w:spacing w:before="60" w:after="60"/>
              <w:jc w:val="center"/>
              <w:rPr>
                <w:sz w:val="20"/>
                <w:szCs w:val="20"/>
              </w:rPr>
            </w:pPr>
            <w:r w:rsidRPr="00EA582C">
              <w:rPr>
                <w:sz w:val="20"/>
                <w:szCs w:val="20"/>
              </w:rPr>
              <w:lastRenderedPageBreak/>
              <w:t>10</w:t>
            </w:r>
          </w:p>
        </w:tc>
        <w:tc>
          <w:tcPr>
            <w:tcW w:w="3600" w:type="dxa"/>
          </w:tcPr>
          <w:p w14:paraId="2972804D" w14:textId="77777777" w:rsidR="00B54511" w:rsidRPr="00761B54" w:rsidRDefault="00B54511" w:rsidP="004F0F74">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3F27DDF6" w14:textId="77777777" w:rsidR="00535268" w:rsidRPr="00761B54" w:rsidRDefault="00535268" w:rsidP="00535268">
            <w:pPr>
              <w:jc w:val="both"/>
              <w:rPr>
                <w:sz w:val="20"/>
                <w:szCs w:val="20"/>
                <w:shd w:val="clear" w:color="auto" w:fill="FFFFFF"/>
              </w:rPr>
            </w:pPr>
            <w:r w:rsidRPr="00761B54">
              <w:rPr>
                <w:sz w:val="20"/>
                <w:szCs w:val="20"/>
                <w:shd w:val="clear" w:color="auto" w:fill="FFFFFF"/>
              </w:rPr>
              <w:t>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223"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20A2A7F8"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зв’язку з якою виникла потреба в отриманні інформації. Така заява розглядається у позачерговому порядку</w:t>
            </w:r>
          </w:p>
        </w:tc>
      </w:tr>
      <w:tr w:rsidR="00B54511" w:rsidRPr="00761B54" w14:paraId="3641DC4E" w14:textId="77777777" w:rsidTr="00573319">
        <w:tc>
          <w:tcPr>
            <w:tcW w:w="720" w:type="dxa"/>
          </w:tcPr>
          <w:p w14:paraId="30CEDD8F" w14:textId="77777777" w:rsidR="00B54511" w:rsidRPr="00EA582C" w:rsidRDefault="00B54511" w:rsidP="00573319">
            <w:pPr>
              <w:spacing w:before="60" w:after="60"/>
              <w:jc w:val="center"/>
              <w:rPr>
                <w:sz w:val="20"/>
                <w:szCs w:val="20"/>
              </w:rPr>
            </w:pPr>
            <w:r w:rsidRPr="00EA582C">
              <w:rPr>
                <w:sz w:val="20"/>
                <w:szCs w:val="20"/>
              </w:rPr>
              <w:t>11</w:t>
            </w:r>
          </w:p>
        </w:tc>
        <w:tc>
          <w:tcPr>
            <w:tcW w:w="3600" w:type="dxa"/>
          </w:tcPr>
          <w:p w14:paraId="0B1677EA" w14:textId="77777777" w:rsidR="00B54511" w:rsidRPr="00761B54" w:rsidRDefault="00B54511" w:rsidP="004F0F74">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780311FD" w14:textId="77777777" w:rsidR="00B54511" w:rsidRPr="00761B54" w:rsidRDefault="00B54511" w:rsidP="00573319">
            <w:pPr>
              <w:jc w:val="both"/>
              <w:rPr>
                <w:sz w:val="20"/>
                <w:szCs w:val="20"/>
              </w:rPr>
            </w:pPr>
            <w:r w:rsidRPr="00761B54">
              <w:rPr>
                <w:sz w:val="20"/>
                <w:szCs w:val="20"/>
              </w:rPr>
              <w:t>Послуга платна (у випадку звернення органів виконавчої влади та органів місцевого самоврядування – безоплатна)</w:t>
            </w:r>
          </w:p>
          <w:p w14:paraId="28D609C7" w14:textId="77777777" w:rsidR="00B54511" w:rsidRPr="00761B54" w:rsidRDefault="00B54511" w:rsidP="00573319">
            <w:pPr>
              <w:rPr>
                <w:sz w:val="20"/>
                <w:szCs w:val="20"/>
              </w:rPr>
            </w:pPr>
          </w:p>
        </w:tc>
      </w:tr>
      <w:tr w:rsidR="00B54511" w:rsidRPr="00761B54" w14:paraId="2C0068E6" w14:textId="77777777" w:rsidTr="00573319">
        <w:tc>
          <w:tcPr>
            <w:tcW w:w="720" w:type="dxa"/>
          </w:tcPr>
          <w:p w14:paraId="17AD5AFB" w14:textId="77777777" w:rsidR="00B54511" w:rsidRPr="00761B54" w:rsidRDefault="00B54511" w:rsidP="00573319">
            <w:pPr>
              <w:rPr>
                <w:sz w:val="20"/>
                <w:szCs w:val="20"/>
              </w:rPr>
            </w:pPr>
          </w:p>
        </w:tc>
        <w:tc>
          <w:tcPr>
            <w:tcW w:w="9171" w:type="dxa"/>
            <w:gridSpan w:val="2"/>
          </w:tcPr>
          <w:p w14:paraId="7087FCF6" w14:textId="77777777" w:rsidR="00B54511" w:rsidRPr="00761B54" w:rsidRDefault="00B54511" w:rsidP="00573319">
            <w:pPr>
              <w:jc w:val="center"/>
              <w:rPr>
                <w:sz w:val="20"/>
                <w:szCs w:val="20"/>
              </w:rPr>
            </w:pPr>
            <w:r w:rsidRPr="00761B54">
              <w:rPr>
                <w:i/>
                <w:sz w:val="20"/>
                <w:szCs w:val="20"/>
              </w:rPr>
              <w:t>У разі платності:</w:t>
            </w:r>
          </w:p>
        </w:tc>
      </w:tr>
      <w:tr w:rsidR="00B54511" w:rsidRPr="00761B54" w14:paraId="2D554B0E" w14:textId="77777777" w:rsidTr="00573319">
        <w:tc>
          <w:tcPr>
            <w:tcW w:w="720" w:type="dxa"/>
          </w:tcPr>
          <w:p w14:paraId="26C4F907" w14:textId="635E3ABC" w:rsidR="00B54511" w:rsidRPr="00EA582C" w:rsidRDefault="00B54511" w:rsidP="00573319">
            <w:pPr>
              <w:spacing w:before="60" w:after="60"/>
              <w:jc w:val="center"/>
              <w:rPr>
                <w:sz w:val="20"/>
                <w:szCs w:val="20"/>
              </w:rPr>
            </w:pPr>
            <w:r w:rsidRPr="00EA582C">
              <w:rPr>
                <w:sz w:val="20"/>
                <w:szCs w:val="20"/>
              </w:rPr>
              <w:t>11.1</w:t>
            </w:r>
          </w:p>
        </w:tc>
        <w:tc>
          <w:tcPr>
            <w:tcW w:w="3600" w:type="dxa"/>
          </w:tcPr>
          <w:p w14:paraId="6D92413B" w14:textId="77777777" w:rsidR="00B54511" w:rsidRPr="00761B54" w:rsidRDefault="00B54511" w:rsidP="00573319">
            <w:pPr>
              <w:spacing w:before="60" w:after="60"/>
              <w:jc w:val="center"/>
              <w:rPr>
                <w:sz w:val="20"/>
                <w:szCs w:val="20"/>
              </w:rPr>
            </w:pPr>
            <w:r w:rsidRPr="00761B54">
              <w:rPr>
                <w:sz w:val="20"/>
                <w:szCs w:val="20"/>
              </w:rPr>
              <w:t>Нормативно-правові акти, на підставі яких стягується плата</w:t>
            </w:r>
          </w:p>
        </w:tc>
        <w:tc>
          <w:tcPr>
            <w:tcW w:w="5571" w:type="dxa"/>
          </w:tcPr>
          <w:p w14:paraId="1EDD5D69" w14:textId="77777777" w:rsidR="00B54511" w:rsidRPr="00761B54" w:rsidRDefault="00B54511" w:rsidP="00573319">
            <w:pPr>
              <w:jc w:val="both"/>
              <w:rPr>
                <w:sz w:val="20"/>
                <w:szCs w:val="20"/>
              </w:rPr>
            </w:pPr>
            <w:r w:rsidRPr="00761B54">
              <w:rPr>
                <w:sz w:val="20"/>
                <w:szCs w:val="20"/>
              </w:rPr>
              <w:t>Стаття 41 Закону України «Про Державний земельний кадастр»</w:t>
            </w:r>
          </w:p>
        </w:tc>
      </w:tr>
      <w:tr w:rsidR="00B54511" w:rsidRPr="00761B54" w14:paraId="45F70E88" w14:textId="77777777" w:rsidTr="00573319">
        <w:tc>
          <w:tcPr>
            <w:tcW w:w="720" w:type="dxa"/>
          </w:tcPr>
          <w:p w14:paraId="3C2D1D9F" w14:textId="31003210" w:rsidR="00B54511" w:rsidRPr="00EA582C" w:rsidRDefault="00B54511" w:rsidP="00573319">
            <w:pPr>
              <w:spacing w:before="60" w:after="60"/>
              <w:jc w:val="center"/>
              <w:rPr>
                <w:sz w:val="20"/>
                <w:szCs w:val="20"/>
              </w:rPr>
            </w:pPr>
            <w:r w:rsidRPr="00EA582C">
              <w:rPr>
                <w:sz w:val="20"/>
                <w:szCs w:val="20"/>
              </w:rPr>
              <w:t>11.2</w:t>
            </w:r>
          </w:p>
        </w:tc>
        <w:tc>
          <w:tcPr>
            <w:tcW w:w="3600" w:type="dxa"/>
          </w:tcPr>
          <w:p w14:paraId="29D625D2" w14:textId="77777777" w:rsidR="00B54511" w:rsidRPr="00761B54" w:rsidRDefault="00B54511" w:rsidP="00573319">
            <w:pPr>
              <w:spacing w:before="60" w:after="60"/>
              <w:jc w:val="center"/>
              <w:rPr>
                <w:sz w:val="20"/>
                <w:szCs w:val="20"/>
              </w:rPr>
            </w:pPr>
            <w:r w:rsidRPr="00761B54">
              <w:rPr>
                <w:sz w:val="20"/>
                <w:szCs w:val="20"/>
              </w:rPr>
              <w:t>Розмір та порядок внесення плати (адміністративного збору) за платну адміністративну послугу</w:t>
            </w:r>
          </w:p>
        </w:tc>
        <w:tc>
          <w:tcPr>
            <w:tcW w:w="5571" w:type="dxa"/>
          </w:tcPr>
          <w:p w14:paraId="1775A097" w14:textId="77777777" w:rsidR="00B54511" w:rsidRPr="00761B54" w:rsidRDefault="00B54511" w:rsidP="00573319">
            <w:pPr>
              <w:jc w:val="both"/>
              <w:rPr>
                <w:sz w:val="20"/>
                <w:szCs w:val="20"/>
              </w:rPr>
            </w:pPr>
            <w:r w:rsidRPr="00761B54">
              <w:rPr>
                <w:sz w:val="20"/>
                <w:szCs w:val="20"/>
              </w:rPr>
              <w:t xml:space="preserve">Розмір плати за надання послуги – </w:t>
            </w:r>
            <w:r w:rsidRPr="00761B54">
              <w:rPr>
                <w:sz w:val="20"/>
                <w:szCs w:val="20"/>
                <w:shd w:val="clear" w:color="auto" w:fill="FFFFFF"/>
              </w:rPr>
              <w:t>0,05 розміру прожиткового мінімуму для працездатних осіб</w:t>
            </w:r>
            <w:r w:rsidRPr="00761B54">
              <w:rPr>
                <w:bCs/>
                <w:sz w:val="20"/>
                <w:szCs w:val="20"/>
              </w:rPr>
              <w:t>, встановленого законом             на 1 січня календарного року, в якому надається відповідна адміністративна послуга.</w:t>
            </w:r>
          </w:p>
          <w:p w14:paraId="169E7648" w14:textId="77777777" w:rsidR="00B54511" w:rsidRPr="00761B54" w:rsidRDefault="00B54511" w:rsidP="00573319">
            <w:pPr>
              <w:jc w:val="both"/>
              <w:rPr>
                <w:sz w:val="20"/>
                <w:szCs w:val="20"/>
                <w:shd w:val="clear" w:color="auto" w:fill="FFFFFF"/>
              </w:rPr>
            </w:pPr>
            <w:r w:rsidRPr="00761B54">
              <w:rPr>
                <w:sz w:val="20"/>
                <w:szCs w:val="20"/>
              </w:rPr>
              <w:t xml:space="preserve">Оплата послуги здійснюється шляхом попереднього перерахування коштів через банки та/або відділення поштового зв’язку; підтвердженням оплати послуги є платіжне доручення або квитанція з відміткою банку чи відділення поштового зв’язку </w:t>
            </w:r>
            <w:r w:rsidRPr="00761B54">
              <w:rPr>
                <w:sz w:val="20"/>
                <w:szCs w:val="20"/>
                <w:shd w:val="clear" w:color="auto" w:fill="FFFFFF"/>
              </w:rPr>
              <w:t>(або інформація (реквізити платежу) про сплату збору (внесення плати) в будь-якій формі, надані суб’єктом звернення).</w:t>
            </w:r>
          </w:p>
          <w:p w14:paraId="582C6F30" w14:textId="362EDC65" w:rsidR="00B54511" w:rsidRPr="00EA582C" w:rsidRDefault="00B54511" w:rsidP="00573319">
            <w:pPr>
              <w:jc w:val="both"/>
              <w:rPr>
                <w:sz w:val="20"/>
                <w:szCs w:val="20"/>
              </w:rPr>
            </w:pPr>
            <w:r w:rsidRPr="00761B54">
              <w:rPr>
                <w:sz w:val="20"/>
                <w:szCs w:val="20"/>
              </w:rPr>
              <w:t xml:space="preserve">Оплата послуг здійснюється з урахуванням вимог Закону України </w:t>
            </w:r>
            <w:r w:rsidR="00762D2F" w:rsidRPr="00EA582C">
              <w:rPr>
                <w:sz w:val="20"/>
                <w:szCs w:val="20"/>
              </w:rPr>
              <w:t>«Про платіжні послуги»</w:t>
            </w:r>
            <w:r w:rsidR="004F0F74" w:rsidRPr="00EA582C">
              <w:rPr>
                <w:sz w:val="20"/>
                <w:szCs w:val="20"/>
              </w:rPr>
              <w:t>.</w:t>
            </w:r>
          </w:p>
          <w:p w14:paraId="3BB265C5" w14:textId="31BDE537" w:rsidR="00B54511" w:rsidRPr="00761B54" w:rsidRDefault="006F5E2B" w:rsidP="00573319">
            <w:pPr>
              <w:jc w:val="both"/>
              <w:rPr>
                <w:sz w:val="20"/>
                <w:szCs w:val="20"/>
              </w:rPr>
            </w:pPr>
            <w:r w:rsidRPr="00EA582C">
              <w:rPr>
                <w:sz w:val="20"/>
                <w:szCs w:val="20"/>
                <w:shd w:val="clear" w:color="auto" w:fill="FFFFFF"/>
              </w:rPr>
              <w:t>У разі подання заяви в електронній формі технічними засобами електронних комунікацій з використанням кваліфікованого електронного підпису або засобу електронної ідентифікації з високим рівнем довіри відповідно до вимог </w:t>
            </w:r>
            <w:hyperlink r:id="rId224" w:tgtFrame="_blank" w:history="1">
              <w:r w:rsidRPr="00EA582C">
                <w:rPr>
                  <w:rStyle w:val="af1"/>
                  <w:color w:val="auto"/>
                  <w:sz w:val="20"/>
                  <w:szCs w:val="20"/>
                  <w:u w:val="none"/>
                  <w:shd w:val="clear" w:color="auto" w:fill="FFFFFF"/>
                </w:rPr>
                <w:t>Закону України</w:t>
              </w:r>
            </w:hyperlink>
            <w:r w:rsidRPr="00EA582C">
              <w:rPr>
                <w:sz w:val="20"/>
                <w:szCs w:val="20"/>
                <w:shd w:val="clear" w:color="auto" w:fill="FFFFFF"/>
              </w:rPr>
              <w:t> «Про електронну ідентифікацію та електронні довірчі послуги», у тому числі через Публічну кадастрову карту, оплата послуг за надання відомостей з Державного земельного кадастру здійснюється із застосуванням електронних платіжних засобів відповідно до</w:t>
            </w:r>
            <w:r w:rsidR="00EA582C">
              <w:rPr>
                <w:sz w:val="20"/>
                <w:szCs w:val="20"/>
                <w:shd w:val="clear" w:color="auto" w:fill="FFFFFF"/>
              </w:rPr>
              <w:t xml:space="preserve"> </w:t>
            </w:r>
            <w:hyperlink r:id="rId225" w:tgtFrame="_blank" w:history="1">
              <w:r w:rsidRPr="00EA582C">
                <w:rPr>
                  <w:rStyle w:val="af1"/>
                  <w:color w:val="auto"/>
                  <w:sz w:val="20"/>
                  <w:szCs w:val="20"/>
                  <w:u w:val="none"/>
                  <w:shd w:val="clear" w:color="auto" w:fill="FFFFFF"/>
                </w:rPr>
                <w:t>Закону України</w:t>
              </w:r>
            </w:hyperlink>
            <w:r w:rsidR="00EA582C">
              <w:rPr>
                <w:sz w:val="20"/>
                <w:szCs w:val="20"/>
                <w:shd w:val="clear" w:color="auto" w:fill="FFFFFF"/>
              </w:rPr>
              <w:t xml:space="preserve"> </w:t>
            </w:r>
            <w:r w:rsidR="00762D2F" w:rsidRPr="00EA582C">
              <w:rPr>
                <w:sz w:val="20"/>
                <w:szCs w:val="20"/>
              </w:rPr>
              <w:t>«Про платіжні послуги»</w:t>
            </w:r>
            <w:r w:rsidRPr="00761B54">
              <w:rPr>
                <w:sz w:val="20"/>
                <w:szCs w:val="20"/>
                <w:shd w:val="clear" w:color="auto" w:fill="FFFFFF"/>
              </w:rPr>
              <w:t xml:space="preserve"> за допомогою програмного забезпечення Державного земельного кадастру</w:t>
            </w:r>
          </w:p>
        </w:tc>
      </w:tr>
      <w:tr w:rsidR="00B54511" w:rsidRPr="00761B54" w14:paraId="01ED8362" w14:textId="77777777" w:rsidTr="00573319">
        <w:tc>
          <w:tcPr>
            <w:tcW w:w="720" w:type="dxa"/>
          </w:tcPr>
          <w:p w14:paraId="31F55AB0" w14:textId="5D0F3D94" w:rsidR="00B54511" w:rsidRPr="00EA582C" w:rsidRDefault="00B54511" w:rsidP="00573319">
            <w:pPr>
              <w:spacing w:before="60" w:after="60"/>
              <w:jc w:val="center"/>
              <w:rPr>
                <w:sz w:val="20"/>
                <w:szCs w:val="20"/>
              </w:rPr>
            </w:pPr>
            <w:r w:rsidRPr="00EA582C">
              <w:rPr>
                <w:sz w:val="20"/>
                <w:szCs w:val="20"/>
              </w:rPr>
              <w:t>11.3</w:t>
            </w:r>
          </w:p>
        </w:tc>
        <w:tc>
          <w:tcPr>
            <w:tcW w:w="3600" w:type="dxa"/>
          </w:tcPr>
          <w:p w14:paraId="2CA4DF44" w14:textId="77777777" w:rsidR="00B54511" w:rsidRPr="00761B54" w:rsidRDefault="00B54511" w:rsidP="00573319">
            <w:pPr>
              <w:spacing w:before="60" w:after="60"/>
              <w:jc w:val="center"/>
              <w:rPr>
                <w:sz w:val="20"/>
                <w:szCs w:val="20"/>
              </w:rPr>
            </w:pPr>
            <w:r w:rsidRPr="00761B54">
              <w:rPr>
                <w:sz w:val="20"/>
                <w:szCs w:val="20"/>
              </w:rPr>
              <w:t>Розрахунковий рахунок для внесення плати</w:t>
            </w:r>
          </w:p>
        </w:tc>
        <w:tc>
          <w:tcPr>
            <w:tcW w:w="5571" w:type="dxa"/>
          </w:tcPr>
          <w:p w14:paraId="4C15F890" w14:textId="77777777" w:rsidR="00B54511" w:rsidRPr="00761B54" w:rsidRDefault="00B54511" w:rsidP="00573319">
            <w:pPr>
              <w:jc w:val="both"/>
              <w:rPr>
                <w:sz w:val="20"/>
                <w:szCs w:val="20"/>
              </w:rPr>
            </w:pPr>
            <w:r w:rsidRPr="00761B54">
              <w:rPr>
                <w:sz w:val="20"/>
                <w:szCs w:val="20"/>
              </w:rPr>
              <w:t>Розрахунковий рахунок для внесення плати надається центром надання адміністративних послуг, який надає адміністративну послугу</w:t>
            </w:r>
          </w:p>
        </w:tc>
      </w:tr>
      <w:tr w:rsidR="00B54511" w:rsidRPr="00761B54" w14:paraId="71F11C01" w14:textId="77777777" w:rsidTr="00573319">
        <w:tc>
          <w:tcPr>
            <w:tcW w:w="720" w:type="dxa"/>
          </w:tcPr>
          <w:p w14:paraId="0FD5FCA1" w14:textId="2CBA455C" w:rsidR="00B54511" w:rsidRPr="00EA582C" w:rsidRDefault="00B54511" w:rsidP="00573319">
            <w:pPr>
              <w:spacing w:before="60" w:after="60"/>
              <w:jc w:val="center"/>
              <w:rPr>
                <w:sz w:val="20"/>
                <w:szCs w:val="20"/>
              </w:rPr>
            </w:pPr>
            <w:r w:rsidRPr="00EA582C">
              <w:rPr>
                <w:sz w:val="20"/>
                <w:szCs w:val="20"/>
              </w:rPr>
              <w:t>12</w:t>
            </w:r>
          </w:p>
        </w:tc>
        <w:tc>
          <w:tcPr>
            <w:tcW w:w="3600" w:type="dxa"/>
          </w:tcPr>
          <w:p w14:paraId="1F495E8C" w14:textId="77777777" w:rsidR="00B54511" w:rsidRPr="00761B54" w:rsidRDefault="00B54511" w:rsidP="00573319">
            <w:pPr>
              <w:spacing w:before="60" w:after="60"/>
              <w:jc w:val="center"/>
              <w:rPr>
                <w:sz w:val="20"/>
                <w:szCs w:val="20"/>
              </w:rPr>
            </w:pPr>
            <w:r w:rsidRPr="00761B54">
              <w:rPr>
                <w:sz w:val="20"/>
                <w:szCs w:val="20"/>
              </w:rPr>
              <w:t>Строк надання адміністративної послуги</w:t>
            </w:r>
          </w:p>
        </w:tc>
        <w:tc>
          <w:tcPr>
            <w:tcW w:w="5571" w:type="dxa"/>
          </w:tcPr>
          <w:p w14:paraId="78B393C6" w14:textId="77777777" w:rsidR="00BC767D" w:rsidRPr="00D26639" w:rsidRDefault="00BC767D" w:rsidP="00BC767D">
            <w:pPr>
              <w:jc w:val="both"/>
              <w:rPr>
                <w:sz w:val="20"/>
                <w:szCs w:val="20"/>
              </w:rPr>
            </w:pPr>
            <w:r w:rsidRPr="00761B54">
              <w:rPr>
                <w:sz w:val="20"/>
                <w:szCs w:val="20"/>
              </w:rPr>
              <w:t xml:space="preserve">У день реєстрації відповідної заяви </w:t>
            </w:r>
            <w:r w:rsidRPr="00EA582C">
              <w:rPr>
                <w:sz w:val="20"/>
                <w:szCs w:val="20"/>
              </w:rPr>
              <w:t xml:space="preserve">у Державному земельному кадастрі </w:t>
            </w:r>
            <w:r w:rsidRPr="00EA582C">
              <w:rPr>
                <w:bCs/>
                <w:sz w:val="20"/>
                <w:szCs w:val="20"/>
              </w:rPr>
              <w:t>або більший строк, який відповідає строку залишення заяви без руху.</w:t>
            </w:r>
          </w:p>
          <w:p w14:paraId="52CBDD2E" w14:textId="7DF1601F" w:rsidR="00B54511" w:rsidRPr="00761B54" w:rsidRDefault="000D0108" w:rsidP="00573319">
            <w:pPr>
              <w:jc w:val="both"/>
              <w:rPr>
                <w:sz w:val="20"/>
                <w:szCs w:val="20"/>
              </w:rPr>
            </w:pPr>
            <w:r w:rsidRPr="00761B54">
              <w:rPr>
                <w:sz w:val="20"/>
                <w:szCs w:val="20"/>
              </w:rPr>
              <w:t>У разі подання заяви в електронній формі</w:t>
            </w:r>
            <w:r w:rsidR="00C77A7B" w:rsidRPr="00761B54">
              <w:rPr>
                <w:sz w:val="20"/>
                <w:szCs w:val="20"/>
              </w:rPr>
              <w:t xml:space="preserve"> </w:t>
            </w:r>
            <w:r w:rsidRPr="00761B54">
              <w:rPr>
                <w:sz w:val="20"/>
                <w:szCs w:val="20"/>
              </w:rPr>
              <w:t>витяг з Державного земельного кадастру</w:t>
            </w:r>
            <w:r w:rsidR="00C77A7B" w:rsidRPr="00761B54">
              <w:rPr>
                <w:sz w:val="20"/>
                <w:szCs w:val="20"/>
              </w:rPr>
              <w:t xml:space="preserve"> </w:t>
            </w:r>
            <w:r w:rsidRPr="00761B54">
              <w:rPr>
                <w:sz w:val="20"/>
                <w:szCs w:val="20"/>
              </w:rPr>
              <w:t>в електронній формі або мотивована 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3282168D" w14:textId="77777777" w:rsidTr="00573319">
        <w:tc>
          <w:tcPr>
            <w:tcW w:w="720" w:type="dxa"/>
          </w:tcPr>
          <w:p w14:paraId="49CC3A97" w14:textId="1C7F2CCD" w:rsidR="00B54511" w:rsidRPr="000A310E" w:rsidRDefault="00B54511" w:rsidP="00573319">
            <w:pPr>
              <w:spacing w:before="60" w:after="60"/>
              <w:jc w:val="center"/>
              <w:rPr>
                <w:sz w:val="20"/>
                <w:szCs w:val="20"/>
              </w:rPr>
            </w:pPr>
            <w:r w:rsidRPr="000A310E">
              <w:rPr>
                <w:sz w:val="20"/>
                <w:szCs w:val="20"/>
              </w:rPr>
              <w:lastRenderedPageBreak/>
              <w:t>13</w:t>
            </w:r>
          </w:p>
        </w:tc>
        <w:tc>
          <w:tcPr>
            <w:tcW w:w="3600" w:type="dxa"/>
          </w:tcPr>
          <w:p w14:paraId="3AF07FCF" w14:textId="77777777" w:rsidR="00B54511" w:rsidRPr="00761B54" w:rsidRDefault="00B54511" w:rsidP="00573319">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3763F095" w14:textId="77777777" w:rsidR="00B54511" w:rsidRPr="00761B54" w:rsidRDefault="00B54511" w:rsidP="00573319">
            <w:pPr>
              <w:jc w:val="both"/>
              <w:rPr>
                <w:sz w:val="20"/>
                <w:szCs w:val="20"/>
                <w:lang w:eastAsia="uk-UA"/>
              </w:rPr>
            </w:pPr>
            <w:r w:rsidRPr="00761B54">
              <w:rPr>
                <w:sz w:val="20"/>
                <w:szCs w:val="20"/>
              </w:rPr>
              <w:t>1. У Державному земельному кадастрі відсутні запитувані відомості.</w:t>
            </w:r>
          </w:p>
          <w:p w14:paraId="10114971" w14:textId="77777777" w:rsidR="00B54511" w:rsidRPr="00761B54" w:rsidRDefault="00B54511" w:rsidP="00573319">
            <w:pPr>
              <w:pStyle w:val="rvps2"/>
              <w:shd w:val="clear" w:color="auto" w:fill="FFFFFF"/>
              <w:spacing w:before="0" w:beforeAutospacing="0" w:after="0" w:afterAutospacing="0"/>
              <w:jc w:val="both"/>
              <w:rPr>
                <w:sz w:val="20"/>
                <w:szCs w:val="20"/>
                <w:lang w:val="ru-RU"/>
              </w:rPr>
            </w:pPr>
            <w:r w:rsidRPr="00761B54">
              <w:rPr>
                <w:sz w:val="20"/>
                <w:szCs w:val="20"/>
              </w:rPr>
              <w:t>2. Із заявою про надання відомостей з Державного земельного кадастру звернулася неналежна особа (</w:t>
            </w:r>
            <w:r w:rsidRPr="00761B54">
              <w:rPr>
                <w:sz w:val="20"/>
                <w:szCs w:val="20"/>
                <w:shd w:val="clear" w:color="auto" w:fill="FFFFFF"/>
              </w:rPr>
              <w:t xml:space="preserve">на отримання </w:t>
            </w:r>
            <w:r w:rsidRPr="00761B54">
              <w:rPr>
                <w:sz w:val="20"/>
                <w:szCs w:val="20"/>
              </w:rPr>
              <w:t>витягу         з Державного земельного кадастру про меліоративну мережу, складову частину меліоративної мережі мають право:</w:t>
            </w:r>
            <w:bookmarkStart w:id="161" w:name="n169"/>
            <w:bookmarkEnd w:id="161"/>
            <w:r w:rsidRPr="00761B54">
              <w:rPr>
                <w:sz w:val="20"/>
                <w:szCs w:val="20"/>
                <w:lang w:val="ru-RU"/>
              </w:rPr>
              <w:t xml:space="preserve">                   </w:t>
            </w:r>
            <w:r w:rsidRPr="00761B54">
              <w:rPr>
                <w:sz w:val="20"/>
                <w:szCs w:val="20"/>
              </w:rPr>
              <w:t>1) органи державної влади, органи місцевого самоврядування для здійснення своїх повноважень, визначених законом;</w:t>
            </w:r>
            <w:bookmarkStart w:id="162" w:name="n170"/>
            <w:bookmarkEnd w:id="162"/>
            <w:r w:rsidRPr="00761B54">
              <w:rPr>
                <w:sz w:val="20"/>
                <w:szCs w:val="20"/>
              </w:rPr>
              <w:t xml:space="preserve">             2) власники, користувачі меліоративних мереж, складових частин меліоративних мереж або уповноважені ними особи;</w:t>
            </w:r>
            <w:bookmarkStart w:id="163" w:name="n171"/>
            <w:bookmarkEnd w:id="163"/>
            <w:r w:rsidRPr="00761B54">
              <w:rPr>
                <w:sz w:val="20"/>
                <w:szCs w:val="20"/>
              </w:rPr>
              <w:t xml:space="preserve">      3) члени організацій водокористувачів або уповноважені ними особи;</w:t>
            </w:r>
            <w:bookmarkStart w:id="164" w:name="n172"/>
            <w:bookmarkEnd w:id="164"/>
            <w:r w:rsidRPr="00761B54">
              <w:rPr>
                <w:sz w:val="20"/>
                <w:szCs w:val="20"/>
              </w:rPr>
              <w:t xml:space="preserve"> 4) власники, користувачі земельних ділянок або уповноважені ними особи, земельні ділянки яких розташовані в межах або перетинаються межами меліоративних мереж, складових частин меліоративних мереж).</w:t>
            </w:r>
          </w:p>
          <w:p w14:paraId="023B2834" w14:textId="77777777" w:rsidR="00B54511" w:rsidRPr="00761B54" w:rsidRDefault="00B54511" w:rsidP="00573319">
            <w:pPr>
              <w:jc w:val="both"/>
              <w:rPr>
                <w:sz w:val="20"/>
                <w:szCs w:val="20"/>
              </w:rPr>
            </w:pPr>
            <w:r w:rsidRPr="00761B54">
              <w:rPr>
                <w:sz w:val="20"/>
                <w:szCs w:val="20"/>
              </w:rPr>
              <w:t xml:space="preserve">3. Документи подані не в повному обсязі (відсутність документа, що підтверджує повноваження діяти від імені заявника, відсутність документа, що підтверджує оплату послуг з надання витягу </w:t>
            </w:r>
            <w:r w:rsidRPr="00761B54">
              <w:rPr>
                <w:sz w:val="20"/>
                <w:szCs w:val="20"/>
                <w:shd w:val="clear" w:color="auto" w:fill="FFFFFF"/>
              </w:rPr>
              <w:t>(або інформації (реквізитів платежу))</w:t>
            </w:r>
            <w:r w:rsidRPr="00761B54">
              <w:rPr>
                <w:sz w:val="20"/>
                <w:szCs w:val="20"/>
              </w:rPr>
              <w:t>, та/або не відповідають вимогам, встановленим законом (заява не відповідає встановленій формі)</w:t>
            </w:r>
          </w:p>
        </w:tc>
      </w:tr>
      <w:tr w:rsidR="00B54511" w:rsidRPr="00761B54" w14:paraId="4DF20793" w14:textId="77777777" w:rsidTr="00573319">
        <w:tc>
          <w:tcPr>
            <w:tcW w:w="720" w:type="dxa"/>
          </w:tcPr>
          <w:p w14:paraId="43A7F9E3" w14:textId="55E67090" w:rsidR="00B54511" w:rsidRPr="000A310E" w:rsidRDefault="00B54511" w:rsidP="00573319">
            <w:pPr>
              <w:spacing w:before="60" w:after="60"/>
              <w:jc w:val="center"/>
              <w:rPr>
                <w:sz w:val="20"/>
                <w:szCs w:val="20"/>
              </w:rPr>
            </w:pPr>
            <w:r w:rsidRPr="000A310E">
              <w:rPr>
                <w:sz w:val="20"/>
                <w:szCs w:val="20"/>
              </w:rPr>
              <w:t>14</w:t>
            </w:r>
          </w:p>
        </w:tc>
        <w:tc>
          <w:tcPr>
            <w:tcW w:w="3600" w:type="dxa"/>
          </w:tcPr>
          <w:p w14:paraId="1E2A6211" w14:textId="77777777" w:rsidR="00B54511" w:rsidRPr="00761B54" w:rsidRDefault="00B54511" w:rsidP="00573319">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128EB10F" w14:textId="77777777" w:rsidR="00B54511" w:rsidRDefault="00B54511" w:rsidP="00573319">
            <w:pPr>
              <w:jc w:val="both"/>
              <w:rPr>
                <w:bCs/>
                <w:iCs/>
                <w:sz w:val="20"/>
                <w:szCs w:val="20"/>
              </w:rPr>
            </w:pPr>
            <w:r w:rsidRPr="00761B54">
              <w:rPr>
                <w:sz w:val="20"/>
                <w:szCs w:val="20"/>
              </w:rPr>
              <w:t>Витяг з Державного земельного кадастру про меліоративну мережу, складову частину меліоративної мережі</w:t>
            </w:r>
            <w:r w:rsidRPr="00761B54">
              <w:rPr>
                <w:bCs/>
                <w:iCs/>
                <w:sz w:val="20"/>
                <w:szCs w:val="20"/>
              </w:rPr>
              <w:t xml:space="preserve"> </w:t>
            </w:r>
          </w:p>
          <w:p w14:paraId="072B42B4" w14:textId="77777777" w:rsidR="00CC28B6" w:rsidRDefault="00CC28B6" w:rsidP="00CC28B6">
            <w:pPr>
              <w:jc w:val="both"/>
              <w:rPr>
                <w:sz w:val="20"/>
                <w:szCs w:val="20"/>
              </w:rPr>
            </w:pPr>
            <w:r w:rsidRPr="00D109F0">
              <w:rPr>
                <w:sz w:val="20"/>
                <w:szCs w:val="20"/>
              </w:rPr>
              <w:t>Повідомлення</w:t>
            </w:r>
            <w:r>
              <w:rPr>
                <w:sz w:val="20"/>
                <w:szCs w:val="20"/>
              </w:rPr>
              <w:t xml:space="preserve"> </w:t>
            </w:r>
            <w:r w:rsidRPr="00761B54">
              <w:rPr>
                <w:sz w:val="20"/>
                <w:szCs w:val="20"/>
              </w:rPr>
              <w:t>про відмову у наданні відомостей з Державного земельного кадастру</w:t>
            </w:r>
          </w:p>
          <w:p w14:paraId="21AAA25B" w14:textId="77777777" w:rsidR="00CC28B6" w:rsidRPr="000A310E" w:rsidRDefault="00CC28B6" w:rsidP="00CC28B6">
            <w:pPr>
              <w:jc w:val="both"/>
              <w:rPr>
                <w:sz w:val="20"/>
                <w:szCs w:val="20"/>
              </w:rPr>
            </w:pPr>
            <w:r w:rsidRPr="000A310E">
              <w:rPr>
                <w:sz w:val="20"/>
                <w:szCs w:val="20"/>
              </w:rPr>
              <w:t xml:space="preserve">Повідомлення про залишення заяви без руху </w:t>
            </w:r>
          </w:p>
          <w:p w14:paraId="2A23341D" w14:textId="77777777" w:rsidR="00CC28B6" w:rsidRPr="000A310E" w:rsidRDefault="00CC28B6" w:rsidP="00CC28B6">
            <w:pPr>
              <w:jc w:val="both"/>
              <w:rPr>
                <w:sz w:val="20"/>
                <w:szCs w:val="20"/>
              </w:rPr>
            </w:pPr>
            <w:r w:rsidRPr="000A310E">
              <w:rPr>
                <w:sz w:val="20"/>
                <w:szCs w:val="20"/>
              </w:rPr>
              <w:t>Повідомлення про продовження строку усунення виявлених недоліків</w:t>
            </w:r>
          </w:p>
          <w:p w14:paraId="23930B49" w14:textId="77777777" w:rsidR="00CC28B6" w:rsidRPr="000A310E" w:rsidRDefault="00CC28B6" w:rsidP="00CC28B6">
            <w:pPr>
              <w:jc w:val="both"/>
              <w:rPr>
                <w:sz w:val="20"/>
                <w:szCs w:val="20"/>
              </w:rPr>
            </w:pPr>
            <w:r w:rsidRPr="000A310E">
              <w:rPr>
                <w:sz w:val="20"/>
                <w:szCs w:val="20"/>
              </w:rPr>
              <w:t>Повідомлення про відмову у продовженні строку усунення виявлених недоліків</w:t>
            </w:r>
          </w:p>
          <w:p w14:paraId="5B24C5B0" w14:textId="77777777" w:rsidR="00CC28B6" w:rsidRPr="000A310E" w:rsidRDefault="00CC28B6" w:rsidP="00CC28B6">
            <w:pPr>
              <w:jc w:val="both"/>
              <w:rPr>
                <w:sz w:val="20"/>
                <w:szCs w:val="20"/>
              </w:rPr>
            </w:pPr>
            <w:r w:rsidRPr="000A310E">
              <w:rPr>
                <w:sz w:val="20"/>
                <w:szCs w:val="20"/>
              </w:rPr>
              <w:t xml:space="preserve">Рішення про </w:t>
            </w:r>
            <w:r w:rsidRPr="000A310E">
              <w:rPr>
                <w:sz w:val="20"/>
                <w:szCs w:val="20"/>
                <w:shd w:val="clear" w:color="auto" w:fill="FFFFFF"/>
              </w:rPr>
              <w:t>продовження розгляду заяви</w:t>
            </w:r>
          </w:p>
          <w:p w14:paraId="5B00EF87" w14:textId="2CC0C66F" w:rsidR="00CC28B6" w:rsidRPr="00761B54" w:rsidRDefault="00CC28B6" w:rsidP="00CC28B6">
            <w:pPr>
              <w:jc w:val="both"/>
              <w:rPr>
                <w:sz w:val="20"/>
                <w:szCs w:val="20"/>
              </w:rPr>
            </w:pPr>
            <w:r w:rsidRPr="000A310E">
              <w:rPr>
                <w:sz w:val="20"/>
                <w:szCs w:val="20"/>
              </w:rPr>
              <w:t>Рішення про відмову у прийнятті заяви до розгляду</w:t>
            </w:r>
          </w:p>
        </w:tc>
      </w:tr>
      <w:tr w:rsidR="00B54511" w:rsidRPr="00761B54" w14:paraId="2822694B" w14:textId="77777777" w:rsidTr="00573319">
        <w:tc>
          <w:tcPr>
            <w:tcW w:w="720" w:type="dxa"/>
          </w:tcPr>
          <w:p w14:paraId="59198411" w14:textId="04793815" w:rsidR="00B54511" w:rsidRPr="000A310E" w:rsidRDefault="00B54511" w:rsidP="00573319">
            <w:pPr>
              <w:spacing w:before="60" w:after="60"/>
              <w:jc w:val="center"/>
              <w:rPr>
                <w:sz w:val="20"/>
                <w:szCs w:val="20"/>
              </w:rPr>
            </w:pPr>
            <w:r w:rsidRPr="000A310E">
              <w:rPr>
                <w:sz w:val="20"/>
                <w:szCs w:val="20"/>
              </w:rPr>
              <w:t>15</w:t>
            </w:r>
          </w:p>
        </w:tc>
        <w:tc>
          <w:tcPr>
            <w:tcW w:w="3600" w:type="dxa"/>
          </w:tcPr>
          <w:p w14:paraId="42EC6F12" w14:textId="77777777" w:rsidR="00B54511" w:rsidRPr="00761B54" w:rsidRDefault="00B54511" w:rsidP="00573319">
            <w:pPr>
              <w:spacing w:before="60" w:after="60"/>
              <w:jc w:val="center"/>
              <w:rPr>
                <w:sz w:val="20"/>
                <w:szCs w:val="20"/>
              </w:rPr>
            </w:pPr>
            <w:r w:rsidRPr="00761B54">
              <w:rPr>
                <w:sz w:val="20"/>
                <w:szCs w:val="20"/>
              </w:rPr>
              <w:t>Способи отримання відповіді (результату)</w:t>
            </w:r>
          </w:p>
        </w:tc>
        <w:tc>
          <w:tcPr>
            <w:tcW w:w="5571" w:type="dxa"/>
          </w:tcPr>
          <w:p w14:paraId="036DD8CA" w14:textId="117422AB" w:rsidR="00B54511" w:rsidRPr="00761B54" w:rsidRDefault="009B28BA" w:rsidP="00573319">
            <w:pPr>
              <w:jc w:val="both"/>
              <w:rPr>
                <w:sz w:val="20"/>
                <w:szCs w:val="20"/>
              </w:rPr>
            </w:pPr>
            <w:r>
              <w:rPr>
                <w:sz w:val="20"/>
                <w:szCs w:val="20"/>
                <w:shd w:val="clear" w:color="auto" w:fill="FFFFFF"/>
              </w:rPr>
              <w:t>Н</w:t>
            </w:r>
            <w:r w:rsidR="00B54511" w:rsidRPr="00761B54">
              <w:rPr>
                <w:sz w:val="20"/>
                <w:szCs w:val="20"/>
                <w:shd w:val="clear" w:color="auto" w:fill="FFFFFF"/>
              </w:rPr>
              <w:t>адсила</w:t>
            </w:r>
            <w:r>
              <w:rPr>
                <w:sz w:val="20"/>
                <w:szCs w:val="20"/>
                <w:shd w:val="clear" w:color="auto" w:fill="FFFFFF"/>
              </w:rPr>
              <w:t>є</w:t>
            </w:r>
            <w:r w:rsidR="00B54511" w:rsidRPr="00761B54">
              <w:rPr>
                <w:sz w:val="20"/>
                <w:szCs w:val="20"/>
                <w:shd w:val="clear" w:color="auto" w:fill="FFFFFF"/>
              </w:rPr>
              <w:t xml:space="preserve">ться заявникові </w:t>
            </w:r>
            <w:r w:rsidR="0027415A" w:rsidRPr="00761B54">
              <w:rPr>
                <w:sz w:val="20"/>
                <w:szCs w:val="20"/>
                <w:shd w:val="clear" w:color="auto" w:fill="FFFFFF"/>
              </w:rPr>
              <w:t>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w:t>
            </w:r>
            <w:r w:rsidR="00390915">
              <w:rPr>
                <w:sz w:val="20"/>
                <w:szCs w:val="20"/>
                <w:shd w:val="clear" w:color="auto" w:fill="FFFFFF"/>
              </w:rPr>
              <w:t>є</w:t>
            </w:r>
            <w:r w:rsidR="0027415A" w:rsidRPr="00761B54">
              <w:rPr>
                <w:sz w:val="20"/>
                <w:szCs w:val="20"/>
                <w:shd w:val="clear" w:color="auto" w:fill="FFFFFF"/>
              </w:rPr>
              <w:t>ться у паперовій формі зазначеному у заяві про надання відомостей центру надання адміністративних послуг</w:t>
            </w:r>
          </w:p>
        </w:tc>
      </w:tr>
      <w:tr w:rsidR="00B54511" w:rsidRPr="00761B54" w14:paraId="4BE5FE0A" w14:textId="77777777" w:rsidTr="00573319">
        <w:tc>
          <w:tcPr>
            <w:tcW w:w="720" w:type="dxa"/>
          </w:tcPr>
          <w:p w14:paraId="4B2E26A8" w14:textId="39692318" w:rsidR="00B54511" w:rsidRPr="000A310E" w:rsidRDefault="00B54511" w:rsidP="00573319">
            <w:pPr>
              <w:spacing w:before="60" w:after="60"/>
              <w:jc w:val="center"/>
              <w:rPr>
                <w:sz w:val="20"/>
                <w:szCs w:val="20"/>
              </w:rPr>
            </w:pPr>
            <w:r w:rsidRPr="000A310E">
              <w:rPr>
                <w:sz w:val="20"/>
                <w:szCs w:val="20"/>
              </w:rPr>
              <w:t>16</w:t>
            </w:r>
          </w:p>
        </w:tc>
        <w:tc>
          <w:tcPr>
            <w:tcW w:w="3600" w:type="dxa"/>
          </w:tcPr>
          <w:p w14:paraId="448DCEA7" w14:textId="77777777" w:rsidR="00B54511" w:rsidRPr="00761B54" w:rsidRDefault="00B54511" w:rsidP="00573319">
            <w:pPr>
              <w:spacing w:before="60" w:after="60"/>
              <w:jc w:val="center"/>
              <w:rPr>
                <w:sz w:val="20"/>
                <w:szCs w:val="20"/>
              </w:rPr>
            </w:pPr>
            <w:r w:rsidRPr="00761B54">
              <w:rPr>
                <w:sz w:val="20"/>
                <w:szCs w:val="20"/>
              </w:rPr>
              <w:t>Примітка</w:t>
            </w:r>
          </w:p>
        </w:tc>
        <w:tc>
          <w:tcPr>
            <w:tcW w:w="5571" w:type="dxa"/>
          </w:tcPr>
          <w:p w14:paraId="0F3DAB6C" w14:textId="610A70AC" w:rsidR="00B54511" w:rsidRPr="00761B54" w:rsidRDefault="00B54511" w:rsidP="00573319">
            <w:pPr>
              <w:jc w:val="both"/>
              <w:rPr>
                <w:sz w:val="20"/>
                <w:szCs w:val="20"/>
              </w:rPr>
            </w:pPr>
            <w:r w:rsidRPr="00761B54">
              <w:rPr>
                <w:sz w:val="20"/>
                <w:szCs w:val="20"/>
              </w:rPr>
              <w:t xml:space="preserve">*Форму заяви про надання відомостей з Державного земельного кадастру наведено в додатку до </w:t>
            </w:r>
            <w:r w:rsidRPr="00761B54">
              <w:rPr>
                <w:sz w:val="20"/>
                <w:szCs w:val="20"/>
                <w:lang w:eastAsia="uk-UA"/>
              </w:rPr>
              <w:t>Типової і</w:t>
            </w:r>
            <w:r w:rsidRPr="00761B54">
              <w:rPr>
                <w:sz w:val="20"/>
                <w:szCs w:val="20"/>
              </w:rPr>
              <w:t>нформаційної картки адміністративної послуги</w:t>
            </w:r>
          </w:p>
        </w:tc>
      </w:tr>
    </w:tbl>
    <w:p w14:paraId="514F9B20" w14:textId="77777777" w:rsidR="00B54511" w:rsidRPr="00761B54" w:rsidRDefault="00B54511" w:rsidP="00B54511">
      <w:pPr>
        <w:ind w:left="5670"/>
      </w:pPr>
    </w:p>
    <w:p w14:paraId="75FEFE20" w14:textId="77777777" w:rsidR="00B54511" w:rsidRPr="00761B54" w:rsidRDefault="00B54511" w:rsidP="00B54511">
      <w:pPr>
        <w:ind w:left="5670"/>
        <w:rPr>
          <w:lang w:eastAsia="uk-UA"/>
        </w:rPr>
      </w:pPr>
    </w:p>
    <w:p w14:paraId="52681A38" w14:textId="77777777" w:rsidR="00B54511" w:rsidRPr="00761B54" w:rsidRDefault="00B54511" w:rsidP="00B54511">
      <w:pPr>
        <w:ind w:left="5670"/>
        <w:rPr>
          <w:lang w:eastAsia="uk-UA"/>
        </w:rPr>
      </w:pPr>
    </w:p>
    <w:p w14:paraId="7EC2B546" w14:textId="77777777" w:rsidR="00B54511" w:rsidRPr="00761B54" w:rsidRDefault="00B54511" w:rsidP="00B54511">
      <w:pPr>
        <w:ind w:left="5670"/>
        <w:rPr>
          <w:lang w:eastAsia="uk-UA"/>
        </w:rPr>
      </w:pPr>
    </w:p>
    <w:p w14:paraId="7580C635" w14:textId="77777777" w:rsidR="00453AB6" w:rsidRPr="00761B54" w:rsidRDefault="00453AB6" w:rsidP="00B54511">
      <w:pPr>
        <w:ind w:left="5103"/>
        <w:jc w:val="both"/>
        <w:rPr>
          <w:lang w:eastAsia="uk-UA"/>
        </w:rPr>
      </w:pPr>
    </w:p>
    <w:p w14:paraId="1C25591D" w14:textId="77777777" w:rsidR="00453AB6" w:rsidRPr="00761B54" w:rsidRDefault="00453AB6" w:rsidP="00B54511">
      <w:pPr>
        <w:ind w:left="5103"/>
        <w:jc w:val="both"/>
        <w:rPr>
          <w:lang w:eastAsia="uk-UA"/>
        </w:rPr>
      </w:pPr>
    </w:p>
    <w:p w14:paraId="0F447145" w14:textId="77777777" w:rsidR="00453AB6" w:rsidRPr="00761B54" w:rsidRDefault="00453AB6" w:rsidP="00B54511">
      <w:pPr>
        <w:ind w:left="5103"/>
        <w:jc w:val="both"/>
        <w:rPr>
          <w:lang w:eastAsia="uk-UA"/>
        </w:rPr>
      </w:pPr>
    </w:p>
    <w:p w14:paraId="2F73F4B3" w14:textId="77777777" w:rsidR="00453AB6" w:rsidRPr="00761B54" w:rsidRDefault="00453AB6" w:rsidP="00B54511">
      <w:pPr>
        <w:ind w:left="5103"/>
        <w:jc w:val="both"/>
        <w:rPr>
          <w:lang w:eastAsia="uk-UA"/>
        </w:rPr>
      </w:pPr>
    </w:p>
    <w:p w14:paraId="40C1FAB3" w14:textId="77777777" w:rsidR="00453AB6" w:rsidRPr="00761B54" w:rsidRDefault="00453AB6" w:rsidP="00B54511">
      <w:pPr>
        <w:ind w:left="5103"/>
        <w:jc w:val="both"/>
        <w:rPr>
          <w:lang w:eastAsia="uk-UA"/>
        </w:rPr>
      </w:pPr>
    </w:p>
    <w:p w14:paraId="6D165DD0" w14:textId="77777777" w:rsidR="00453AB6" w:rsidRPr="00761B54" w:rsidRDefault="00453AB6" w:rsidP="00B54511">
      <w:pPr>
        <w:ind w:left="5103"/>
        <w:jc w:val="both"/>
        <w:rPr>
          <w:lang w:eastAsia="uk-UA"/>
        </w:rPr>
      </w:pPr>
    </w:p>
    <w:p w14:paraId="13BBE15E" w14:textId="77777777" w:rsidR="00453AB6" w:rsidRPr="00761B54" w:rsidRDefault="00453AB6" w:rsidP="00B54511">
      <w:pPr>
        <w:ind w:left="5103"/>
        <w:jc w:val="both"/>
        <w:rPr>
          <w:lang w:eastAsia="uk-UA"/>
        </w:rPr>
      </w:pPr>
    </w:p>
    <w:p w14:paraId="031C79DB" w14:textId="77777777" w:rsidR="00453AB6" w:rsidRPr="00761B54" w:rsidRDefault="00453AB6" w:rsidP="00B54511">
      <w:pPr>
        <w:ind w:left="5103"/>
        <w:jc w:val="both"/>
        <w:rPr>
          <w:lang w:eastAsia="uk-UA"/>
        </w:rPr>
      </w:pPr>
    </w:p>
    <w:p w14:paraId="7CA33ECF" w14:textId="77777777" w:rsidR="00453AB6" w:rsidRPr="00761B54" w:rsidRDefault="00453AB6" w:rsidP="00B54511">
      <w:pPr>
        <w:ind w:left="5103"/>
        <w:jc w:val="both"/>
        <w:rPr>
          <w:lang w:eastAsia="uk-UA"/>
        </w:rPr>
      </w:pPr>
    </w:p>
    <w:p w14:paraId="23401D65" w14:textId="77777777" w:rsidR="00453AB6" w:rsidRPr="00761B54" w:rsidRDefault="00453AB6" w:rsidP="00B54511">
      <w:pPr>
        <w:ind w:left="5103"/>
        <w:jc w:val="both"/>
        <w:rPr>
          <w:lang w:eastAsia="uk-UA"/>
        </w:rPr>
      </w:pPr>
    </w:p>
    <w:p w14:paraId="3E4608AE" w14:textId="77777777" w:rsidR="00453AB6" w:rsidRPr="00761B54" w:rsidRDefault="00453AB6" w:rsidP="00B54511">
      <w:pPr>
        <w:ind w:left="5103"/>
        <w:jc w:val="both"/>
        <w:rPr>
          <w:lang w:eastAsia="uk-UA"/>
        </w:rPr>
      </w:pPr>
    </w:p>
    <w:p w14:paraId="4CC44DBE" w14:textId="77777777" w:rsidR="00453AB6" w:rsidRPr="00761B54" w:rsidRDefault="00453AB6" w:rsidP="00B54511">
      <w:pPr>
        <w:ind w:left="5103"/>
        <w:jc w:val="both"/>
        <w:rPr>
          <w:lang w:eastAsia="uk-UA"/>
        </w:rPr>
      </w:pPr>
    </w:p>
    <w:p w14:paraId="443BCD97" w14:textId="77777777" w:rsidR="00453AB6" w:rsidRPr="00761B54" w:rsidRDefault="00453AB6" w:rsidP="00B54511">
      <w:pPr>
        <w:ind w:left="5103"/>
        <w:jc w:val="both"/>
        <w:rPr>
          <w:lang w:eastAsia="uk-UA"/>
        </w:rPr>
      </w:pPr>
    </w:p>
    <w:p w14:paraId="414CFA69" w14:textId="51EFA69D" w:rsidR="00B54511" w:rsidRPr="00761B54" w:rsidRDefault="00B54511" w:rsidP="00B54511">
      <w:pPr>
        <w:ind w:left="5103"/>
        <w:jc w:val="both"/>
        <w:rPr>
          <w:lang w:eastAsia="uk-UA"/>
        </w:rPr>
      </w:pPr>
      <w:r w:rsidRPr="00761B54">
        <w:rPr>
          <w:lang w:eastAsia="uk-UA"/>
        </w:rPr>
        <w:lastRenderedPageBreak/>
        <w:t xml:space="preserve">Додаток </w:t>
      </w:r>
    </w:p>
    <w:p w14:paraId="412F6416" w14:textId="273C1C8D" w:rsidR="00B54511" w:rsidRPr="00761B54" w:rsidRDefault="00B54511" w:rsidP="00B54511">
      <w:pPr>
        <w:ind w:left="5103"/>
        <w:jc w:val="both"/>
        <w:rPr>
          <w:lang w:eastAsia="uk-UA"/>
        </w:rPr>
      </w:pPr>
      <w:r w:rsidRPr="00761B54">
        <w:rPr>
          <w:lang w:eastAsia="uk-UA"/>
        </w:rPr>
        <w:t xml:space="preserve">до Типової інформаційної картки адміністративної послуги надання відомостей з Державного земельного кадастру у формі витягу з Державного земельного кадастру </w:t>
      </w:r>
      <w:r w:rsidRPr="00761B54">
        <w:t>про меліоративну мережу, складову частину меліоративної мережі</w:t>
      </w:r>
    </w:p>
    <w:p w14:paraId="521F86F1" w14:textId="77777777" w:rsidR="00B54511" w:rsidRPr="00761B54" w:rsidRDefault="00B54511" w:rsidP="00B54511">
      <w:pPr>
        <w:ind w:left="5387" w:right="-142"/>
      </w:pPr>
    </w:p>
    <w:tbl>
      <w:tblPr>
        <w:tblW w:w="9467" w:type="dxa"/>
        <w:jc w:val="center"/>
        <w:tblLayout w:type="fixed"/>
        <w:tblLook w:val="0000" w:firstRow="0" w:lastRow="0" w:firstColumn="0" w:lastColumn="0" w:noHBand="0" w:noVBand="0"/>
      </w:tblPr>
      <w:tblGrid>
        <w:gridCol w:w="4008"/>
        <w:gridCol w:w="5459"/>
      </w:tblGrid>
      <w:tr w:rsidR="000D1ACA" w:rsidRPr="00761B54" w14:paraId="738C52BC" w14:textId="77777777" w:rsidTr="00573319">
        <w:trPr>
          <w:jc w:val="center"/>
        </w:trPr>
        <w:tc>
          <w:tcPr>
            <w:tcW w:w="4008" w:type="dxa"/>
          </w:tcPr>
          <w:p w14:paraId="7EE1F369" w14:textId="77777777" w:rsidR="000D1ACA" w:rsidRPr="00761B54" w:rsidRDefault="000D1ACA" w:rsidP="00573319">
            <w:pPr>
              <w:pBdr>
                <w:top w:val="nil"/>
                <w:left w:val="nil"/>
                <w:bottom w:val="nil"/>
                <w:right w:val="nil"/>
                <w:between w:val="nil"/>
              </w:pBdr>
              <w:rPr>
                <w:color w:val="000000"/>
              </w:rPr>
            </w:pPr>
          </w:p>
        </w:tc>
        <w:tc>
          <w:tcPr>
            <w:tcW w:w="5459" w:type="dxa"/>
          </w:tcPr>
          <w:p w14:paraId="3D43F7F5" w14:textId="2F18B465" w:rsidR="000D1ACA" w:rsidRPr="00761B54" w:rsidRDefault="000D1ACA"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694EE33E" w14:textId="77777777" w:rsidR="000D1ACA" w:rsidRPr="00761B54" w:rsidRDefault="000D1ACA" w:rsidP="000D1ACA">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12709F90" w14:textId="0BDA74FF" w:rsidR="000D1ACA" w:rsidRPr="00761B54" w:rsidRDefault="000D1ACA" w:rsidP="000D1ACA">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3F3A95">
        <w:rPr>
          <w:rFonts w:ascii="Times New Roman" w:hAnsi="Times New Roman"/>
          <w:sz w:val="24"/>
          <w:szCs w:val="24"/>
        </w:rPr>
        <w:t>«</w:t>
      </w:r>
      <w:r w:rsidRPr="00761B54">
        <w:rPr>
          <w:rFonts w:ascii="Times New Roman" w:hAnsi="Times New Roman"/>
          <w:sz w:val="24"/>
          <w:szCs w:val="24"/>
        </w:rPr>
        <w:t>Про Державний земельний кадастр</w:t>
      </w:r>
      <w:r w:rsidR="003F3A95">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05A60938" w14:textId="77777777" w:rsidR="000D1ACA" w:rsidRPr="00761B54" w:rsidRDefault="000D1ACA" w:rsidP="000D1ACA">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0D1ACA" w:rsidRPr="00761B54" w14:paraId="4214AD4A" w14:textId="77777777" w:rsidTr="00573319">
        <w:trPr>
          <w:trHeight w:val="20"/>
        </w:trPr>
        <w:tc>
          <w:tcPr>
            <w:tcW w:w="3127" w:type="dxa"/>
            <w:tcBorders>
              <w:top w:val="nil"/>
              <w:left w:val="nil"/>
              <w:bottom w:val="nil"/>
              <w:right w:val="nil"/>
            </w:tcBorders>
          </w:tcPr>
          <w:p w14:paraId="4DBC5BC5" w14:textId="10F3A405" w:rsidR="000D1ACA" w:rsidRPr="00761B54" w:rsidRDefault="003F3A95" w:rsidP="00573319">
            <w:pPr>
              <w:pStyle w:val="ae"/>
              <w:spacing w:line="223" w:lineRule="auto"/>
              <w:ind w:firstLine="0"/>
              <w:rPr>
                <w:rFonts w:ascii="Times New Roman" w:hAnsi="Times New Roman"/>
                <w:sz w:val="24"/>
                <w:szCs w:val="24"/>
              </w:rPr>
            </w:pPr>
            <w:r w:rsidRPr="003F3A95">
              <w:rPr>
                <w:noProof/>
                <w:sz w:val="24"/>
                <w:szCs w:val="24"/>
                <w:lang w:val="en-AU"/>
              </w:rPr>
              <w:sym w:font="Wingdings" w:char="F0FE"/>
            </w:r>
            <w:r w:rsidR="000D1ACA"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4E1977C5" w14:textId="77777777" w:rsidR="000D1ACA" w:rsidRPr="00761B54" w:rsidRDefault="000D1ACA" w:rsidP="00573319">
            <w:pPr>
              <w:pStyle w:val="ae"/>
              <w:spacing w:line="223" w:lineRule="auto"/>
              <w:ind w:firstLine="0"/>
              <w:rPr>
                <w:rFonts w:ascii="Times New Roman" w:hAnsi="Times New Roman"/>
                <w:sz w:val="24"/>
                <w:szCs w:val="24"/>
              </w:rPr>
            </w:pPr>
          </w:p>
        </w:tc>
      </w:tr>
      <w:tr w:rsidR="000D1ACA" w:rsidRPr="00761B54" w14:paraId="00AF6856" w14:textId="77777777" w:rsidTr="00573319">
        <w:trPr>
          <w:trHeight w:val="20"/>
        </w:trPr>
        <w:tc>
          <w:tcPr>
            <w:tcW w:w="3127" w:type="dxa"/>
            <w:tcBorders>
              <w:top w:val="nil"/>
              <w:left w:val="nil"/>
              <w:bottom w:val="nil"/>
              <w:right w:val="nil"/>
            </w:tcBorders>
          </w:tcPr>
          <w:p w14:paraId="2E48B8DD"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36E8CCFA" w14:textId="77777777" w:rsidR="000D1ACA" w:rsidRPr="00761B54" w:rsidRDefault="000D1ACA"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1C0C72BB" w14:textId="4F9F757B" w:rsidR="000D1ACA" w:rsidRPr="00761B54" w:rsidRDefault="00774854" w:rsidP="00573319">
            <w:pPr>
              <w:widowControl w:val="0"/>
              <w:autoSpaceDE w:val="0"/>
              <w:autoSpaceDN w:val="0"/>
              <w:spacing w:before="120"/>
              <w:ind w:right="97"/>
              <w:jc w:val="both"/>
              <w:rPr>
                <w:noProof/>
                <w:color w:val="000000"/>
                <w:lang w:val="ru-RU"/>
              </w:rPr>
            </w:pPr>
            <w:r w:rsidRPr="00761B54">
              <w:rPr>
                <w:rFonts w:eastAsia="Symbol"/>
                <w:noProof/>
                <w:color w:val="000000"/>
                <w:lang w:val="en-AU"/>
              </w:rPr>
              <w:sym w:font="Times New Roman" w:char="F095"/>
            </w:r>
            <w:r w:rsidRPr="00F24B2D">
              <w:rPr>
                <w:rFonts w:eastAsia="Symbol"/>
                <w:noProof/>
                <w:color w:val="000000"/>
                <w:lang w:val="ru-RU"/>
              </w:rPr>
              <w:t xml:space="preserve"> </w:t>
            </w:r>
            <w:r w:rsidR="000D1ACA" w:rsidRPr="00761B54">
              <w:rPr>
                <w:noProof/>
                <w:color w:val="000000"/>
                <w:lang w:val="ru-RU"/>
              </w:rPr>
              <w:t>землі в межах території адміністративно-територіальної одиниці</w:t>
            </w:r>
          </w:p>
          <w:p w14:paraId="249A3698" w14:textId="77777777" w:rsidR="000D1ACA" w:rsidRPr="00761B54" w:rsidRDefault="000D1ACA" w:rsidP="00573319">
            <w:pPr>
              <w:widowControl w:val="0"/>
              <w:autoSpaceDE w:val="0"/>
              <w:autoSpaceDN w:val="0"/>
              <w:spacing w:before="120"/>
              <w:ind w:right="97"/>
              <w:jc w:val="both"/>
              <w:rPr>
                <w:noProof/>
                <w:color w:val="000000"/>
                <w:lang w:val="ru-RU"/>
              </w:rPr>
            </w:pPr>
            <w:r w:rsidRPr="00761B54">
              <w:rPr>
                <w:noProof/>
                <w:color w:val="000000"/>
                <w:lang w:val="en-AU"/>
              </w:rPr>
              <w:lastRenderedPageBreak/>
              <w:sym w:font="Times New Roman" w:char="F095"/>
            </w:r>
            <w:r w:rsidRPr="00761B54">
              <w:rPr>
                <w:rStyle w:val="st42"/>
              </w:rPr>
              <w:t xml:space="preserve"> землі в межах територій територіальних громад</w:t>
            </w:r>
          </w:p>
          <w:p w14:paraId="4B2D23B5" w14:textId="77777777" w:rsidR="000D1ACA" w:rsidRPr="00761B54" w:rsidRDefault="000D1ACA" w:rsidP="00573319">
            <w:pPr>
              <w:spacing w:before="120"/>
              <w:ind w:left="240" w:hanging="240"/>
              <w:rPr>
                <w:noProof/>
                <w:color w:val="000000"/>
                <w:lang w:val="ru-RU"/>
              </w:rPr>
            </w:pPr>
            <w:r w:rsidRPr="00761B54">
              <w:rPr>
                <w:noProof/>
                <w:color w:val="000000"/>
                <w:lang w:val="en-AU"/>
              </w:rPr>
              <w:sym w:font="Times New Roman" w:char="F095"/>
            </w:r>
            <w:r w:rsidRPr="00761B54">
              <w:rPr>
                <w:noProof/>
                <w:color w:val="000000"/>
                <w:lang w:val="ru-RU"/>
              </w:rPr>
              <w:t xml:space="preserve"> обмеження у використанні земель </w:t>
            </w:r>
          </w:p>
          <w:p w14:paraId="1DBFC354" w14:textId="77777777" w:rsidR="000D1ACA" w:rsidRPr="00761B54" w:rsidRDefault="000D1ACA" w:rsidP="00573319">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60B5288F" w14:textId="4A238B2A" w:rsidR="000D1ACA" w:rsidRPr="00761B54" w:rsidRDefault="00774854" w:rsidP="00573319">
            <w:pPr>
              <w:spacing w:before="120"/>
              <w:jc w:val="both"/>
              <w:rPr>
                <w:noProof/>
                <w:color w:val="000000"/>
                <w:lang w:val="ru-RU"/>
              </w:rPr>
            </w:pPr>
            <w:r w:rsidRPr="00761B54">
              <w:rPr>
                <w:noProof/>
                <w:lang w:val="en-AU"/>
              </w:rPr>
              <w:sym w:font="Wingdings" w:char="F0FE"/>
            </w:r>
            <w:r w:rsidR="000D1ACA" w:rsidRPr="00761B54">
              <w:rPr>
                <w:rStyle w:val="st42"/>
              </w:rPr>
              <w:t xml:space="preserve"> меліоративну мережу, складову частину меліоративної мережі</w:t>
            </w:r>
          </w:p>
          <w:p w14:paraId="20E1D4E3" w14:textId="77777777" w:rsidR="000D1ACA" w:rsidRPr="00761B54" w:rsidRDefault="000D1ACA"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12B0C143" w14:textId="77777777" w:rsidR="000D1ACA" w:rsidRPr="00761B54" w:rsidRDefault="000D1ACA"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21F2F50B" w14:textId="77777777" w:rsidR="000D1ACA" w:rsidRPr="00761B54" w:rsidRDefault="000D1ACA"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0D1ACA" w:rsidRPr="00761B54" w14:paraId="3D8C89E6" w14:textId="77777777" w:rsidTr="00573319">
        <w:trPr>
          <w:trHeight w:val="20"/>
        </w:trPr>
        <w:tc>
          <w:tcPr>
            <w:tcW w:w="9475" w:type="dxa"/>
            <w:gridSpan w:val="2"/>
            <w:tcBorders>
              <w:top w:val="nil"/>
              <w:left w:val="nil"/>
              <w:bottom w:val="nil"/>
              <w:right w:val="nil"/>
            </w:tcBorders>
          </w:tcPr>
          <w:p w14:paraId="64426DB4"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що містить узагальнену інформацію про землі (території);</w:t>
            </w:r>
          </w:p>
          <w:p w14:paraId="637770A6" w14:textId="77777777" w:rsidR="000D1ACA" w:rsidRPr="00761B54" w:rsidRDefault="000D1ACA"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782988F0" w14:textId="77777777" w:rsidR="000D1ACA" w:rsidRPr="00761B54" w:rsidRDefault="000D1ACA"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6C7749F5" w14:textId="77777777" w:rsidR="000D1ACA" w:rsidRPr="00761B54" w:rsidRDefault="000D1ACA"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375D3610" w14:textId="77777777" w:rsidR="000D1ACA" w:rsidRPr="00761B54" w:rsidRDefault="000D1ACA"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0DEFD99C" w14:textId="77777777" w:rsidR="000D1ACA" w:rsidRPr="00761B54" w:rsidRDefault="000D1ACA"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457BE853" w14:textId="77777777" w:rsidR="000D1ACA" w:rsidRPr="00761B54" w:rsidRDefault="000D1ACA"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53931CE9" w14:textId="77777777" w:rsidR="000D1ACA" w:rsidRPr="00761B54" w:rsidRDefault="000D1ACA" w:rsidP="000D1ACA">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0D1ACA" w:rsidRPr="00761B54" w14:paraId="3960995F"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4DC9071D"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3422AFAA" w14:textId="44702023" w:rsidR="000D1ACA" w:rsidRPr="00761B54" w:rsidRDefault="000D1ACA"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t xml:space="preserve">особу, в інтересах якої встановлено обмеження, або уповноважену нею </w:t>
            </w:r>
            <w:r w:rsidRPr="00761B54">
              <w:rPr>
                <w:rStyle w:val="st42"/>
              </w:rPr>
              <w:lastRenderedPageBreak/>
              <w:t>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73060F">
              <w:rPr>
                <w:rStyle w:val="st42"/>
                <w:lang w:val="uk-UA"/>
              </w:rPr>
              <w:t>«</w:t>
            </w:r>
            <w:r w:rsidRPr="00761B54">
              <w:rPr>
                <w:rStyle w:val="st42"/>
              </w:rPr>
              <w:t>Про оцінку земель</w:t>
            </w:r>
            <w:r w:rsidR="0073060F">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31B9D537" w14:textId="77777777" w:rsidR="000D1ACA" w:rsidRPr="00761B54" w:rsidRDefault="000D1ACA"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41356B42" w14:textId="77777777" w:rsidR="000D1ACA" w:rsidRPr="00761B54" w:rsidRDefault="000D1ACA"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0D1ACA" w:rsidRPr="00761B54" w14:paraId="64202A5A"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9E8958C" w14:textId="05554119"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lastRenderedPageBreak/>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7ABDF2FF" w14:textId="77777777" w:rsidR="000D1ACA" w:rsidRPr="00761B54" w:rsidRDefault="000D1ACA" w:rsidP="00573319">
            <w:pPr>
              <w:pStyle w:val="ae"/>
              <w:ind w:firstLine="0"/>
              <w:rPr>
                <w:rFonts w:ascii="Times New Roman" w:hAnsi="Times New Roman"/>
                <w:sz w:val="24"/>
                <w:szCs w:val="24"/>
              </w:rPr>
            </w:pPr>
          </w:p>
        </w:tc>
      </w:tr>
      <w:tr w:rsidR="000D1ACA" w:rsidRPr="00761B54" w14:paraId="09137556"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105B981" w14:textId="77777777" w:rsidR="000D1ACA" w:rsidRPr="00761B54" w:rsidRDefault="000D1ACA"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13AA588B" w14:textId="77777777" w:rsidR="000D1ACA" w:rsidRPr="00761B54" w:rsidRDefault="000D1ACA" w:rsidP="00573319">
            <w:pPr>
              <w:pStyle w:val="ae"/>
              <w:ind w:firstLine="0"/>
              <w:rPr>
                <w:rFonts w:ascii="Times New Roman" w:hAnsi="Times New Roman"/>
                <w:sz w:val="24"/>
                <w:szCs w:val="24"/>
              </w:rPr>
            </w:pPr>
          </w:p>
        </w:tc>
      </w:tr>
      <w:tr w:rsidR="000D1ACA" w:rsidRPr="00761B54" w14:paraId="116FC6A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A89177E" w14:textId="7E6DEFB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08571FE8"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0D1ACA" w:rsidRPr="00761B54" w14:paraId="098F41A2"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08258197" w14:textId="5A9245C0"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21E92DD0"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0D1ACA" w:rsidRPr="00761B54" w14:paraId="38273DC0"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7D598C0"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3851E0BB"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0D1ACA" w:rsidRPr="00761B54" w14:paraId="17E9B4FF"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478C418"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3807A24A"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7BD15261" w14:textId="77777777" w:rsidR="000D1ACA" w:rsidRPr="00761B54" w:rsidRDefault="000D1ACA" w:rsidP="000D1ACA">
      <w:pPr>
        <w:pStyle w:val="ae"/>
        <w:jc w:val="both"/>
        <w:rPr>
          <w:rFonts w:ascii="Times New Roman" w:hAnsi="Times New Roman"/>
          <w:sz w:val="24"/>
          <w:szCs w:val="24"/>
        </w:rPr>
      </w:pPr>
    </w:p>
    <w:p w14:paraId="285258D6" w14:textId="77777777" w:rsidR="000D1ACA" w:rsidRPr="00761B54" w:rsidRDefault="000D1ACA" w:rsidP="000D1ACA">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7A26DE7C" w14:textId="77777777" w:rsidR="000D1ACA" w:rsidRPr="00761B54" w:rsidRDefault="000D1ACA" w:rsidP="000D1ACA">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0D1ACA" w:rsidRPr="00761B54" w14:paraId="4A4B8777" w14:textId="77777777" w:rsidTr="00573319">
        <w:tc>
          <w:tcPr>
            <w:tcW w:w="5615" w:type="dxa"/>
          </w:tcPr>
          <w:p w14:paraId="40322598"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5ED91D72"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0D1ACA" w:rsidRPr="00761B54" w14:paraId="06AFF609" w14:textId="77777777" w:rsidTr="00573319">
        <w:tc>
          <w:tcPr>
            <w:tcW w:w="5615" w:type="dxa"/>
          </w:tcPr>
          <w:p w14:paraId="4E98AD08"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5232ECB6"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0D1ACA" w:rsidRPr="00761B54" w14:paraId="1E1FF5F3" w14:textId="77777777" w:rsidTr="00573319">
        <w:tc>
          <w:tcPr>
            <w:tcW w:w="5615" w:type="dxa"/>
          </w:tcPr>
          <w:p w14:paraId="277E6AAC"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37CF1330"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0D1ACA" w:rsidRPr="00761B54" w14:paraId="0834C8ED" w14:textId="77777777" w:rsidTr="00573319">
        <w:tc>
          <w:tcPr>
            <w:tcW w:w="5615" w:type="dxa"/>
          </w:tcPr>
          <w:p w14:paraId="4B2B3921"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lastRenderedPageBreak/>
              <w:t>Дані про інший об’єкт Державного земельного кадастру, стосовно якого запитуються відомості</w:t>
            </w:r>
          </w:p>
        </w:tc>
        <w:tc>
          <w:tcPr>
            <w:tcW w:w="3860" w:type="dxa"/>
          </w:tcPr>
          <w:p w14:paraId="543B7643" w14:textId="77777777" w:rsidR="000D1ACA" w:rsidRPr="00761B54" w:rsidRDefault="000D1ACA"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13A728D3" w14:textId="388AC3C5" w:rsidR="000D1ACA" w:rsidRPr="00761B54" w:rsidRDefault="000D1ACA" w:rsidP="0073060F">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0ED5EF56" w14:textId="77777777" w:rsidR="000D1ACA" w:rsidRPr="00761B54" w:rsidRDefault="000D1ACA" w:rsidP="000D1ACA">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0D1ACA" w:rsidRPr="00761B54" w14:paraId="2D53EFA1" w14:textId="77777777" w:rsidTr="00573319">
        <w:tc>
          <w:tcPr>
            <w:tcW w:w="5637" w:type="dxa"/>
          </w:tcPr>
          <w:p w14:paraId="404B7110" w14:textId="77777777" w:rsidR="000D1ACA" w:rsidRPr="00761B54" w:rsidRDefault="000D1ACA"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293D3CD8" w14:textId="77777777" w:rsidR="000D1ACA" w:rsidRPr="00761B54" w:rsidRDefault="000D1ACA" w:rsidP="00573319">
            <w:pPr>
              <w:pStyle w:val="ae"/>
              <w:ind w:firstLine="0"/>
              <w:rPr>
                <w:rFonts w:ascii="Times New Roman" w:hAnsi="Times New Roman"/>
                <w:sz w:val="24"/>
                <w:szCs w:val="24"/>
              </w:rPr>
            </w:pPr>
          </w:p>
        </w:tc>
      </w:tr>
    </w:tbl>
    <w:p w14:paraId="081CC012" w14:textId="77777777" w:rsidR="000D1ACA" w:rsidRPr="00761B54" w:rsidRDefault="000D1ACA" w:rsidP="000D1ACA">
      <w:pPr>
        <w:pStyle w:val="ae"/>
        <w:rPr>
          <w:rFonts w:ascii="Times New Roman" w:hAnsi="Times New Roman"/>
          <w:sz w:val="24"/>
          <w:szCs w:val="24"/>
        </w:rPr>
      </w:pPr>
    </w:p>
    <w:p w14:paraId="52011814" w14:textId="77777777" w:rsidR="000D1ACA" w:rsidRPr="00761B54" w:rsidRDefault="000D1ACA" w:rsidP="000D1ACA">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0F05912F" w14:textId="77777777" w:rsidR="000D1ACA" w:rsidRPr="00761B54" w:rsidRDefault="000D1ACA" w:rsidP="000D1ACA">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0D1ACA" w:rsidRPr="00761B54" w14:paraId="1FD641C8" w14:textId="77777777" w:rsidTr="00573319">
        <w:tc>
          <w:tcPr>
            <w:tcW w:w="4224" w:type="dxa"/>
            <w:tcBorders>
              <w:top w:val="nil"/>
              <w:left w:val="nil"/>
              <w:bottom w:val="nil"/>
              <w:right w:val="nil"/>
            </w:tcBorders>
          </w:tcPr>
          <w:p w14:paraId="639F6A59" w14:textId="77777777" w:rsidR="000D1ACA" w:rsidRPr="00761B54" w:rsidRDefault="000D1ACA"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75BFD3F6" w14:textId="77777777" w:rsidR="000D1ACA" w:rsidRPr="00761B54" w:rsidRDefault="000D1ACA"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5B337954" w14:textId="77777777" w:rsidR="000D1ACA" w:rsidRPr="00761B54" w:rsidRDefault="000D1ACA"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60C27A2F" w14:textId="77777777" w:rsidR="000D1ACA" w:rsidRPr="00761B54" w:rsidRDefault="000D1ACA"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79A64DED" w14:textId="77777777" w:rsidR="000D1ACA" w:rsidRPr="00761B54" w:rsidRDefault="000D1ACA" w:rsidP="000D1ACA">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7C0866BE" w14:textId="77777777" w:rsidR="000D1ACA" w:rsidRPr="00761B54" w:rsidRDefault="000D1ACA" w:rsidP="000D1ACA">
      <w:pPr>
        <w:pStyle w:val="ae"/>
        <w:jc w:val="both"/>
        <w:rPr>
          <w:rFonts w:ascii="Times New Roman" w:hAnsi="Times New Roman"/>
          <w:sz w:val="24"/>
          <w:szCs w:val="24"/>
        </w:rPr>
      </w:pPr>
    </w:p>
    <w:p w14:paraId="695A8BB8" w14:textId="77777777" w:rsidR="000D1ACA" w:rsidRPr="00761B54" w:rsidRDefault="000D1ACA" w:rsidP="000D1ACA">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51AF060F" w14:textId="77777777" w:rsidR="000D1ACA" w:rsidRPr="00761B54" w:rsidRDefault="000D1ACA" w:rsidP="000D1ACA">
      <w:pPr>
        <w:pStyle w:val="st8"/>
        <w:rPr>
          <w:rStyle w:val="st42"/>
        </w:rPr>
      </w:pPr>
      <w:r w:rsidRPr="00761B54">
        <w:rPr>
          <w:rFonts w:eastAsia="Symbol"/>
        </w:rPr>
        <w:t></w:t>
      </w:r>
      <w:r w:rsidRPr="00761B54">
        <w:rPr>
          <w:rStyle w:val="st42"/>
        </w:rPr>
        <w:t xml:space="preserve"> в електронній формі:</w:t>
      </w:r>
    </w:p>
    <w:p w14:paraId="42883CB9" w14:textId="77777777" w:rsidR="000D1ACA" w:rsidRPr="00761B54" w:rsidRDefault="000D1ACA" w:rsidP="000D1ACA">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веб-сторінку Держгеокадастру;</w:t>
      </w:r>
    </w:p>
    <w:p w14:paraId="7F8E65C9" w14:textId="77777777" w:rsidR="000D1ACA" w:rsidRPr="00761B54" w:rsidRDefault="000D1ACA" w:rsidP="000D1ACA">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14E3D565" w14:textId="77777777" w:rsidR="000D1ACA" w:rsidRPr="00761B54" w:rsidRDefault="000D1ACA" w:rsidP="000D1ACA">
      <w:pPr>
        <w:pStyle w:val="st8"/>
        <w:jc w:val="left"/>
        <w:rPr>
          <w:rStyle w:val="st42"/>
        </w:rPr>
      </w:pPr>
      <w:r w:rsidRPr="00761B54">
        <w:rPr>
          <w:rStyle w:val="st42"/>
        </w:rPr>
        <w:t>_________________________________________________________</w:t>
      </w:r>
    </w:p>
    <w:p w14:paraId="037E4376" w14:textId="77777777" w:rsidR="000D1ACA" w:rsidRPr="00761B54" w:rsidRDefault="000D1ACA" w:rsidP="000D1ACA">
      <w:pPr>
        <w:pBdr>
          <w:top w:val="nil"/>
          <w:left w:val="nil"/>
          <w:bottom w:val="nil"/>
          <w:right w:val="nil"/>
          <w:between w:val="nil"/>
        </w:pBdr>
        <w:rPr>
          <w:color w:val="000000"/>
        </w:rPr>
      </w:pPr>
    </w:p>
    <w:p w14:paraId="1DEEA916" w14:textId="77777777" w:rsidR="000D1ACA" w:rsidRPr="00761B54" w:rsidRDefault="000D1ACA" w:rsidP="000D1ACA">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0D1ACA" w:rsidRPr="00761B54" w14:paraId="15757879" w14:textId="77777777" w:rsidTr="00573319">
        <w:tc>
          <w:tcPr>
            <w:tcW w:w="4453" w:type="dxa"/>
            <w:gridSpan w:val="2"/>
            <w:tcBorders>
              <w:top w:val="nil"/>
              <w:left w:val="nil"/>
              <w:bottom w:val="nil"/>
              <w:right w:val="nil"/>
            </w:tcBorders>
          </w:tcPr>
          <w:p w14:paraId="67D972B4"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C1248B2"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047B9E53"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0D1ACA" w:rsidRPr="00761B54" w14:paraId="1E68CAA4" w14:textId="77777777" w:rsidTr="00573319">
        <w:tc>
          <w:tcPr>
            <w:tcW w:w="4453" w:type="dxa"/>
            <w:gridSpan w:val="2"/>
            <w:tcBorders>
              <w:top w:val="nil"/>
              <w:left w:val="nil"/>
              <w:bottom w:val="nil"/>
              <w:right w:val="nil"/>
            </w:tcBorders>
          </w:tcPr>
          <w:p w14:paraId="569B74C6"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24DBC053"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D6DF550"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0D1ACA" w:rsidRPr="00761B54" w14:paraId="25F59B0D" w14:textId="77777777" w:rsidTr="00573319">
        <w:tc>
          <w:tcPr>
            <w:tcW w:w="4453" w:type="dxa"/>
            <w:gridSpan w:val="2"/>
            <w:tcBorders>
              <w:top w:val="nil"/>
              <w:left w:val="nil"/>
              <w:bottom w:val="nil"/>
              <w:right w:val="nil"/>
            </w:tcBorders>
          </w:tcPr>
          <w:p w14:paraId="3532C17B"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77356598"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56877739" w14:textId="77777777" w:rsidR="000D1ACA" w:rsidRPr="00761B54" w:rsidRDefault="000D1ACA" w:rsidP="00573319">
            <w:pPr>
              <w:pBdr>
                <w:top w:val="nil"/>
                <w:left w:val="nil"/>
                <w:bottom w:val="nil"/>
                <w:right w:val="nil"/>
                <w:between w:val="nil"/>
              </w:pBdr>
              <w:spacing w:line="223" w:lineRule="auto"/>
              <w:rPr>
                <w:color w:val="000000"/>
              </w:rPr>
            </w:pPr>
          </w:p>
        </w:tc>
      </w:tr>
      <w:tr w:rsidR="000D1ACA" w:rsidRPr="00761B54" w14:paraId="3ADA69DB" w14:textId="77777777" w:rsidTr="00573319">
        <w:tc>
          <w:tcPr>
            <w:tcW w:w="4453" w:type="dxa"/>
            <w:gridSpan w:val="2"/>
            <w:tcBorders>
              <w:top w:val="nil"/>
              <w:left w:val="nil"/>
              <w:bottom w:val="nil"/>
              <w:right w:val="nil"/>
            </w:tcBorders>
          </w:tcPr>
          <w:p w14:paraId="5A4A174A"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76C5C5B"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431FED2B"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0D1ACA" w:rsidRPr="00761B54" w14:paraId="42085F9A" w14:textId="77777777" w:rsidTr="00573319">
        <w:tc>
          <w:tcPr>
            <w:tcW w:w="4453" w:type="dxa"/>
            <w:gridSpan w:val="2"/>
            <w:tcBorders>
              <w:top w:val="nil"/>
              <w:left w:val="nil"/>
              <w:bottom w:val="nil"/>
              <w:right w:val="nil"/>
            </w:tcBorders>
          </w:tcPr>
          <w:p w14:paraId="681BCB3A"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0D5053A7"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5DA5F081" w14:textId="77777777" w:rsidR="000D1ACA" w:rsidRPr="00761B54" w:rsidRDefault="000D1ACA" w:rsidP="00573319">
            <w:pPr>
              <w:pBdr>
                <w:top w:val="nil"/>
                <w:left w:val="nil"/>
                <w:bottom w:val="nil"/>
                <w:right w:val="nil"/>
                <w:between w:val="nil"/>
              </w:pBdr>
              <w:spacing w:line="223" w:lineRule="auto"/>
              <w:rPr>
                <w:color w:val="000000"/>
              </w:rPr>
            </w:pPr>
          </w:p>
        </w:tc>
      </w:tr>
      <w:tr w:rsidR="000D1ACA" w:rsidRPr="00761B54" w14:paraId="474E2414"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56486F82" w14:textId="77777777" w:rsidR="000D1ACA" w:rsidRPr="00761B54" w:rsidRDefault="000D1ACA"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33EAC2E4"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5043778C" w14:textId="6D2E447B" w:rsidR="000D1ACA" w:rsidRPr="00761B54" w:rsidRDefault="000D1ACA"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 xml:space="preserve">власне ім’я, по батькові </w:t>
            </w:r>
            <w:r w:rsidR="002C494A">
              <w:rPr>
                <w:rStyle w:val="st42"/>
                <w:lang w:val="x-none" w:eastAsia="uk-UA"/>
              </w:rPr>
              <w:t xml:space="preserve">        </w:t>
            </w:r>
            <w:r w:rsidRPr="00761B54">
              <w:rPr>
                <w:rStyle w:val="st42"/>
                <w:lang w:val="x-none" w:eastAsia="uk-UA"/>
              </w:rPr>
              <w:t>(</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0D1ACA" w:rsidRPr="00761B54" w14:paraId="6224F933"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1BCAF486" w14:textId="77777777" w:rsidR="000D1ACA" w:rsidRPr="00761B54" w:rsidRDefault="000D1ACA"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541389AD" w14:textId="77777777" w:rsidR="000D1ACA" w:rsidRPr="00761B54" w:rsidRDefault="000D1ACA"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0C959941" w14:textId="77777777" w:rsidR="000D1ACA" w:rsidRPr="00761B54" w:rsidRDefault="000D1ACA" w:rsidP="00573319">
            <w:pPr>
              <w:pBdr>
                <w:top w:val="nil"/>
                <w:left w:val="nil"/>
                <w:bottom w:val="nil"/>
                <w:right w:val="nil"/>
                <w:between w:val="nil"/>
              </w:pBdr>
              <w:spacing w:line="223" w:lineRule="auto"/>
              <w:rPr>
                <w:color w:val="000000"/>
              </w:rPr>
            </w:pPr>
          </w:p>
        </w:tc>
      </w:tr>
      <w:tr w:rsidR="000D1ACA" w:rsidRPr="00761B54" w14:paraId="2850D502" w14:textId="77777777" w:rsidTr="00573319">
        <w:tc>
          <w:tcPr>
            <w:tcW w:w="4453" w:type="dxa"/>
            <w:gridSpan w:val="2"/>
            <w:tcBorders>
              <w:top w:val="nil"/>
              <w:left w:val="nil"/>
              <w:bottom w:val="nil"/>
              <w:right w:val="nil"/>
            </w:tcBorders>
          </w:tcPr>
          <w:p w14:paraId="3F790846"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213F2ABE"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0F576F2D"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0D1ACA" w:rsidRPr="00761B54" w14:paraId="715F9422" w14:textId="77777777" w:rsidTr="00573319">
        <w:tc>
          <w:tcPr>
            <w:tcW w:w="2747" w:type="dxa"/>
            <w:tcBorders>
              <w:top w:val="nil"/>
              <w:left w:val="nil"/>
              <w:bottom w:val="nil"/>
              <w:right w:val="nil"/>
            </w:tcBorders>
          </w:tcPr>
          <w:p w14:paraId="40088864"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226535ED" w14:textId="77777777" w:rsidR="000D1ACA" w:rsidRPr="00761B54" w:rsidRDefault="000D1ACA"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1FD29785" w14:textId="77777777" w:rsidR="000D1ACA" w:rsidRPr="00761B54" w:rsidRDefault="000D1ACA"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6D0B9BA9" w14:textId="77777777" w:rsidR="000D1ACA" w:rsidRPr="00761B54" w:rsidRDefault="000D1ACA" w:rsidP="00573319">
            <w:pPr>
              <w:pBdr>
                <w:top w:val="nil"/>
                <w:left w:val="nil"/>
                <w:bottom w:val="nil"/>
                <w:right w:val="nil"/>
                <w:between w:val="nil"/>
              </w:pBdr>
              <w:spacing w:line="223" w:lineRule="auto"/>
              <w:rPr>
                <w:color w:val="000000"/>
              </w:rPr>
            </w:pPr>
          </w:p>
        </w:tc>
      </w:tr>
    </w:tbl>
    <w:p w14:paraId="7AC2D25C" w14:textId="77777777" w:rsidR="000D1ACA" w:rsidRPr="00761B54" w:rsidRDefault="000D1ACA" w:rsidP="000D1ACA">
      <w:pPr>
        <w:pBdr>
          <w:top w:val="nil"/>
          <w:left w:val="nil"/>
          <w:bottom w:val="nil"/>
          <w:right w:val="nil"/>
          <w:between w:val="nil"/>
        </w:pBdr>
        <w:rPr>
          <w:color w:val="000000"/>
        </w:rPr>
      </w:pPr>
    </w:p>
    <w:p w14:paraId="1F0D16EC" w14:textId="77777777" w:rsidR="000D1ACA" w:rsidRPr="00761B54" w:rsidRDefault="000D1ACA" w:rsidP="000D1ACA">
      <w:pPr>
        <w:pBdr>
          <w:top w:val="nil"/>
          <w:left w:val="nil"/>
          <w:bottom w:val="nil"/>
          <w:right w:val="nil"/>
          <w:between w:val="nil"/>
        </w:pBdr>
        <w:rPr>
          <w:color w:val="000000"/>
        </w:rPr>
      </w:pPr>
      <w:r w:rsidRPr="00761B54">
        <w:rPr>
          <w:color w:val="000000"/>
        </w:rPr>
        <w:t>МП</w:t>
      </w:r>
    </w:p>
    <w:tbl>
      <w:tblPr>
        <w:tblW w:w="98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600"/>
        <w:gridCol w:w="5571"/>
      </w:tblGrid>
      <w:tr w:rsidR="00B54511" w:rsidRPr="00761B54" w14:paraId="69C66A05" w14:textId="77777777" w:rsidTr="00573319">
        <w:tc>
          <w:tcPr>
            <w:tcW w:w="9891" w:type="dxa"/>
            <w:gridSpan w:val="3"/>
            <w:tcBorders>
              <w:top w:val="nil"/>
              <w:left w:val="nil"/>
              <w:bottom w:val="nil"/>
              <w:right w:val="nil"/>
            </w:tcBorders>
          </w:tcPr>
          <w:p w14:paraId="73143872" w14:textId="77777777" w:rsidR="00B54511" w:rsidRPr="00761B54" w:rsidRDefault="00B54511" w:rsidP="00573319">
            <w:pPr>
              <w:jc w:val="center"/>
            </w:pPr>
            <w:r w:rsidRPr="00761B54">
              <w:rPr>
                <w:b/>
              </w:rPr>
              <w:lastRenderedPageBreak/>
              <w:t>ТИПОВА ІНФОРМАЦІЙНА КАРТКА АДМІНІСТРАТИВНОЇ ПОСЛУГИ</w:t>
            </w:r>
          </w:p>
        </w:tc>
      </w:tr>
      <w:tr w:rsidR="00B54511" w:rsidRPr="00761B54" w14:paraId="7DE22FFE" w14:textId="77777777" w:rsidTr="00573319">
        <w:tc>
          <w:tcPr>
            <w:tcW w:w="9891" w:type="dxa"/>
            <w:gridSpan w:val="3"/>
            <w:tcBorders>
              <w:top w:val="nil"/>
              <w:left w:val="nil"/>
              <w:bottom w:val="nil"/>
              <w:right w:val="nil"/>
            </w:tcBorders>
          </w:tcPr>
          <w:p w14:paraId="7BDE1E59" w14:textId="77777777" w:rsidR="00B54511" w:rsidRPr="00761B54" w:rsidRDefault="00B54511" w:rsidP="0048687E">
            <w:pPr>
              <w:jc w:val="center"/>
              <w:rPr>
                <w:caps/>
                <w:u w:val="single"/>
              </w:rPr>
            </w:pPr>
            <w:r w:rsidRPr="00761B54">
              <w:rPr>
                <w:caps/>
                <w:u w:val="single"/>
              </w:rPr>
              <w:t xml:space="preserve">НАДАННЯ ВІДОМОСТЕЙ З ДЕРЖАВНОГО ЗЕМЕЛЬНОГО КАДАСТРУ У ФОРМІ </w:t>
            </w:r>
          </w:p>
          <w:p w14:paraId="133F490D" w14:textId="77777777" w:rsidR="00B54511" w:rsidRPr="00761B54" w:rsidRDefault="00B54511" w:rsidP="0048687E">
            <w:pPr>
              <w:shd w:val="clear" w:color="auto" w:fill="FFFFFF"/>
              <w:jc w:val="center"/>
              <w:rPr>
                <w:iCs/>
                <w:caps/>
                <w:sz w:val="22"/>
                <w:szCs w:val="22"/>
                <w:u w:val="single"/>
              </w:rPr>
            </w:pPr>
            <w:r w:rsidRPr="00761B54">
              <w:rPr>
                <w:iCs/>
                <w:caps/>
                <w:u w:val="single"/>
              </w:rPr>
              <w:t>витягу з Державного земельного кадастру про землі в межах території територіальної громади</w:t>
            </w:r>
          </w:p>
        </w:tc>
      </w:tr>
      <w:tr w:rsidR="00B54511" w:rsidRPr="00761B54" w14:paraId="31FDC3E2" w14:textId="77777777" w:rsidTr="00573319">
        <w:tc>
          <w:tcPr>
            <w:tcW w:w="9891" w:type="dxa"/>
            <w:gridSpan w:val="3"/>
            <w:tcBorders>
              <w:top w:val="nil"/>
              <w:left w:val="nil"/>
              <w:bottom w:val="single" w:sz="4" w:space="0" w:color="auto"/>
              <w:right w:val="nil"/>
            </w:tcBorders>
          </w:tcPr>
          <w:p w14:paraId="69580CEC" w14:textId="77777777" w:rsidR="00B54511" w:rsidRPr="00761B54" w:rsidRDefault="00B54511" w:rsidP="00573319">
            <w:pPr>
              <w:jc w:val="center"/>
              <w:rPr>
                <w:sz w:val="16"/>
                <w:szCs w:val="16"/>
              </w:rPr>
            </w:pPr>
            <w:r w:rsidRPr="00761B54">
              <w:rPr>
                <w:sz w:val="16"/>
                <w:szCs w:val="16"/>
              </w:rPr>
              <w:t>(назва адміністративної послуги)</w:t>
            </w:r>
          </w:p>
          <w:p w14:paraId="6E1650C8" w14:textId="77777777" w:rsidR="00573319" w:rsidRDefault="00573319" w:rsidP="00573319">
            <w:pPr>
              <w:autoSpaceDE w:val="0"/>
              <w:autoSpaceDN w:val="0"/>
              <w:adjustRightInd w:val="0"/>
              <w:jc w:val="center"/>
            </w:pPr>
            <w:r>
              <w:rPr>
                <w:u w:val="single"/>
              </w:rPr>
              <w:t>Головне управління Держгеокадастру у Чернівецькій області</w:t>
            </w:r>
          </w:p>
          <w:p w14:paraId="4F7AB850" w14:textId="6925EDF5" w:rsidR="00B54511" w:rsidRPr="00761B54" w:rsidRDefault="00573319" w:rsidP="00573319">
            <w:pPr>
              <w:spacing w:after="120"/>
              <w:jc w:val="center"/>
              <w:rPr>
                <w:sz w:val="16"/>
                <w:szCs w:val="16"/>
              </w:rPr>
            </w:pPr>
            <w:r w:rsidRPr="00761B54">
              <w:rPr>
                <w:sz w:val="16"/>
                <w:szCs w:val="16"/>
              </w:rPr>
              <w:t xml:space="preserve"> </w:t>
            </w:r>
            <w:r w:rsidR="00B54511" w:rsidRPr="00761B54">
              <w:rPr>
                <w:sz w:val="16"/>
                <w:szCs w:val="16"/>
              </w:rPr>
              <w:t>(найменування суб’єкта надання послуги)</w:t>
            </w:r>
          </w:p>
        </w:tc>
      </w:tr>
      <w:tr w:rsidR="00B54511" w:rsidRPr="00761B54" w14:paraId="7E803CA1" w14:textId="77777777" w:rsidTr="00573319">
        <w:tc>
          <w:tcPr>
            <w:tcW w:w="9891" w:type="dxa"/>
            <w:gridSpan w:val="3"/>
            <w:tcBorders>
              <w:top w:val="single" w:sz="4" w:space="0" w:color="auto"/>
            </w:tcBorders>
          </w:tcPr>
          <w:p w14:paraId="6F508160" w14:textId="77777777" w:rsidR="00B54511" w:rsidRPr="00761B54" w:rsidRDefault="00B54511" w:rsidP="00573319">
            <w:pPr>
              <w:jc w:val="center"/>
              <w:rPr>
                <w:b/>
                <w:sz w:val="20"/>
                <w:szCs w:val="20"/>
              </w:rPr>
            </w:pPr>
            <w:r w:rsidRPr="00761B54">
              <w:rPr>
                <w:b/>
                <w:sz w:val="20"/>
                <w:szCs w:val="20"/>
              </w:rPr>
              <w:t>Інформація про центр надання адміністративних послуг</w:t>
            </w:r>
          </w:p>
        </w:tc>
      </w:tr>
      <w:tr w:rsidR="00B54511" w:rsidRPr="00761B54" w14:paraId="17CCFC6D" w14:textId="77777777" w:rsidTr="00573319">
        <w:tc>
          <w:tcPr>
            <w:tcW w:w="4320" w:type="dxa"/>
            <w:gridSpan w:val="2"/>
          </w:tcPr>
          <w:p w14:paraId="18A2D6F7" w14:textId="77777777" w:rsidR="00B54511" w:rsidRPr="00761B54" w:rsidRDefault="00B54511" w:rsidP="00573319">
            <w:pPr>
              <w:jc w:val="center"/>
              <w:rPr>
                <w:b/>
                <w:sz w:val="20"/>
                <w:szCs w:val="20"/>
              </w:rPr>
            </w:pPr>
            <w:r w:rsidRPr="00761B54">
              <w:rPr>
                <w:sz w:val="20"/>
                <w:szCs w:val="20"/>
              </w:rPr>
              <w:t>Найменування центру надання адміністративної послуги, в якому здійснюється обслуговування суб’єкта звернення</w:t>
            </w:r>
          </w:p>
        </w:tc>
        <w:tc>
          <w:tcPr>
            <w:tcW w:w="5571" w:type="dxa"/>
          </w:tcPr>
          <w:p w14:paraId="2B10FACC" w14:textId="77777777" w:rsidR="00573319" w:rsidRPr="002B72FA" w:rsidRDefault="00573319" w:rsidP="00573319">
            <w:pPr>
              <w:autoSpaceDE w:val="0"/>
              <w:autoSpaceDN w:val="0"/>
              <w:adjustRightInd w:val="0"/>
              <w:jc w:val="center"/>
            </w:pPr>
            <w:r w:rsidRPr="002B72FA">
              <w:t>Центр надання адміністративних послуг</w:t>
            </w:r>
          </w:p>
          <w:p w14:paraId="2E87CEB0" w14:textId="45723B2D" w:rsidR="00B54511" w:rsidRDefault="00573319" w:rsidP="00573319">
            <w:pPr>
              <w:jc w:val="center"/>
              <w:rPr>
                <w:b/>
                <w:sz w:val="20"/>
                <w:szCs w:val="20"/>
              </w:rPr>
            </w:pPr>
            <w:r w:rsidRPr="002B72FA">
              <w:t>Чернівецької міської ради</w:t>
            </w:r>
          </w:p>
          <w:p w14:paraId="3A1D798E" w14:textId="5AC0B90B" w:rsidR="00573319" w:rsidRPr="00573319" w:rsidRDefault="00573319" w:rsidP="00573319">
            <w:pPr>
              <w:jc w:val="center"/>
              <w:rPr>
                <w:sz w:val="20"/>
                <w:szCs w:val="20"/>
              </w:rPr>
            </w:pPr>
          </w:p>
        </w:tc>
      </w:tr>
      <w:tr w:rsidR="00B54511" w:rsidRPr="00761B54" w14:paraId="52E58BA5" w14:textId="77777777" w:rsidTr="00573319">
        <w:tc>
          <w:tcPr>
            <w:tcW w:w="720" w:type="dxa"/>
          </w:tcPr>
          <w:p w14:paraId="2DFCB226" w14:textId="26AA816A" w:rsidR="00B54511" w:rsidRPr="0048687E" w:rsidRDefault="00B54511" w:rsidP="00573319">
            <w:pPr>
              <w:jc w:val="center"/>
              <w:rPr>
                <w:sz w:val="20"/>
                <w:szCs w:val="20"/>
              </w:rPr>
            </w:pPr>
            <w:r w:rsidRPr="0048687E">
              <w:rPr>
                <w:sz w:val="20"/>
                <w:szCs w:val="20"/>
              </w:rPr>
              <w:t>1</w:t>
            </w:r>
          </w:p>
        </w:tc>
        <w:tc>
          <w:tcPr>
            <w:tcW w:w="3600" w:type="dxa"/>
          </w:tcPr>
          <w:p w14:paraId="524B1965" w14:textId="77777777" w:rsidR="00B54511" w:rsidRPr="00761B54" w:rsidRDefault="00B54511" w:rsidP="00AE56C8">
            <w:pPr>
              <w:spacing w:before="60" w:after="60"/>
              <w:jc w:val="center"/>
              <w:rPr>
                <w:sz w:val="20"/>
                <w:szCs w:val="20"/>
              </w:rPr>
            </w:pPr>
            <w:r w:rsidRPr="00761B54">
              <w:rPr>
                <w:sz w:val="20"/>
                <w:szCs w:val="20"/>
              </w:rPr>
              <w:t>Місцезнаходження центру надання адміністративної послуги</w:t>
            </w:r>
          </w:p>
        </w:tc>
        <w:tc>
          <w:tcPr>
            <w:tcW w:w="5571" w:type="dxa"/>
          </w:tcPr>
          <w:p w14:paraId="261A1D5F" w14:textId="5915B4EB" w:rsidR="00B54511" w:rsidRPr="00761B54" w:rsidRDefault="00573319" w:rsidP="00573319">
            <w:pPr>
              <w:jc w:val="both"/>
              <w:rPr>
                <w:sz w:val="20"/>
                <w:szCs w:val="20"/>
              </w:rPr>
            </w:pPr>
            <w:r w:rsidRPr="00B92206">
              <w:rPr>
                <w:sz w:val="20"/>
                <w:szCs w:val="20"/>
                <w:lang w:val="ru-RU"/>
              </w:rPr>
              <w:t xml:space="preserve">58001, </w:t>
            </w:r>
            <w:r>
              <w:rPr>
                <w:sz w:val="20"/>
                <w:szCs w:val="20"/>
              </w:rPr>
              <w:t>м. Чернівці, вул. Героїв Майдану, 7</w:t>
            </w:r>
          </w:p>
        </w:tc>
      </w:tr>
      <w:tr w:rsidR="00B54511" w:rsidRPr="00761B54" w14:paraId="69EB5B20" w14:textId="77777777" w:rsidTr="00573319">
        <w:tc>
          <w:tcPr>
            <w:tcW w:w="720" w:type="dxa"/>
          </w:tcPr>
          <w:p w14:paraId="4B2B1361" w14:textId="763373F4" w:rsidR="00B54511" w:rsidRPr="0048687E" w:rsidRDefault="00B54511" w:rsidP="00573319">
            <w:pPr>
              <w:jc w:val="center"/>
              <w:rPr>
                <w:sz w:val="20"/>
                <w:szCs w:val="20"/>
              </w:rPr>
            </w:pPr>
            <w:r w:rsidRPr="0048687E">
              <w:rPr>
                <w:sz w:val="20"/>
                <w:szCs w:val="20"/>
              </w:rPr>
              <w:t>2</w:t>
            </w:r>
          </w:p>
        </w:tc>
        <w:tc>
          <w:tcPr>
            <w:tcW w:w="3600" w:type="dxa"/>
          </w:tcPr>
          <w:p w14:paraId="4E93534B" w14:textId="74C9325B" w:rsidR="00B54511" w:rsidRPr="00761B54" w:rsidRDefault="00B54511" w:rsidP="00AE56C8">
            <w:pPr>
              <w:spacing w:before="60" w:after="60"/>
              <w:jc w:val="center"/>
              <w:rPr>
                <w:sz w:val="20"/>
                <w:szCs w:val="20"/>
              </w:rPr>
            </w:pPr>
            <w:r w:rsidRPr="00761B54">
              <w:rPr>
                <w:sz w:val="20"/>
                <w:szCs w:val="20"/>
              </w:rPr>
              <w:t>Інформація щодо режиму роботи центру надання адміністративної послуги</w:t>
            </w:r>
          </w:p>
        </w:tc>
        <w:tc>
          <w:tcPr>
            <w:tcW w:w="5571" w:type="dxa"/>
          </w:tcPr>
          <w:p w14:paraId="04EF4309" w14:textId="77777777" w:rsidR="00B54511" w:rsidRPr="00761B54" w:rsidRDefault="00B54511" w:rsidP="00573319">
            <w:pPr>
              <w:jc w:val="both"/>
              <w:rPr>
                <w:sz w:val="20"/>
                <w:szCs w:val="20"/>
              </w:rPr>
            </w:pPr>
            <w:r w:rsidRPr="00761B54">
              <w:rPr>
                <w:sz w:val="20"/>
                <w:szCs w:val="20"/>
              </w:rPr>
              <w:t>Відповідно до графіка роботи центру надання адміністративних послуг</w:t>
            </w:r>
          </w:p>
        </w:tc>
      </w:tr>
      <w:tr w:rsidR="00B54511" w:rsidRPr="00761B54" w14:paraId="13C1D733" w14:textId="77777777" w:rsidTr="00573319">
        <w:tc>
          <w:tcPr>
            <w:tcW w:w="720" w:type="dxa"/>
          </w:tcPr>
          <w:p w14:paraId="0513D6EF" w14:textId="2EF45D8A" w:rsidR="00B54511" w:rsidRPr="0048687E" w:rsidRDefault="00B54511" w:rsidP="00573319">
            <w:pPr>
              <w:jc w:val="center"/>
              <w:rPr>
                <w:sz w:val="20"/>
                <w:szCs w:val="20"/>
              </w:rPr>
            </w:pPr>
            <w:r w:rsidRPr="0048687E">
              <w:rPr>
                <w:sz w:val="20"/>
                <w:szCs w:val="20"/>
              </w:rPr>
              <w:t>3</w:t>
            </w:r>
          </w:p>
        </w:tc>
        <w:tc>
          <w:tcPr>
            <w:tcW w:w="3600" w:type="dxa"/>
          </w:tcPr>
          <w:p w14:paraId="65294F69" w14:textId="77777777" w:rsidR="00B54511" w:rsidRPr="00761B54" w:rsidRDefault="00B54511" w:rsidP="00AE56C8">
            <w:pPr>
              <w:spacing w:before="60" w:after="60"/>
              <w:jc w:val="center"/>
              <w:rPr>
                <w:sz w:val="20"/>
                <w:szCs w:val="20"/>
              </w:rPr>
            </w:pPr>
            <w:r w:rsidRPr="00761B54">
              <w:rPr>
                <w:sz w:val="20"/>
                <w:szCs w:val="20"/>
              </w:rPr>
              <w:t>Телефон/факс (довідки), адреса електронної пошти та вебсайт центру надання адміністративної послуги</w:t>
            </w:r>
          </w:p>
        </w:tc>
        <w:tc>
          <w:tcPr>
            <w:tcW w:w="5571" w:type="dxa"/>
          </w:tcPr>
          <w:p w14:paraId="04DCFD7B" w14:textId="77777777" w:rsidR="00573319" w:rsidRPr="00F24B2D" w:rsidRDefault="00573319" w:rsidP="00573319">
            <w:pPr>
              <w:autoSpaceDE w:val="0"/>
              <w:autoSpaceDN w:val="0"/>
              <w:adjustRightInd w:val="0"/>
              <w:rPr>
                <w:color w:val="000000"/>
                <w:sz w:val="20"/>
                <w:szCs w:val="20"/>
                <w:shd w:val="clear" w:color="auto" w:fill="FFFFFF"/>
              </w:rPr>
            </w:pPr>
            <w:r>
              <w:rPr>
                <w:sz w:val="20"/>
                <w:szCs w:val="20"/>
              </w:rPr>
              <w:t>Телефон: </w:t>
            </w:r>
            <w:r w:rsidRPr="00F24B2D">
              <w:rPr>
                <w:color w:val="000000"/>
                <w:sz w:val="20"/>
                <w:szCs w:val="20"/>
                <w:shd w:val="clear" w:color="auto" w:fill="FFFFFF"/>
              </w:rPr>
              <w:t>+38(0372)50-90-89</w:t>
            </w:r>
          </w:p>
          <w:p w14:paraId="2CF5052B" w14:textId="77777777" w:rsidR="00573319" w:rsidRDefault="00573319" w:rsidP="00573319">
            <w:pPr>
              <w:autoSpaceDE w:val="0"/>
              <w:autoSpaceDN w:val="0"/>
              <w:adjustRightInd w:val="0"/>
              <w:rPr>
                <w:sz w:val="20"/>
                <w:szCs w:val="20"/>
              </w:rPr>
            </w:pPr>
            <w:r>
              <w:rPr>
                <w:sz w:val="20"/>
                <w:szCs w:val="20"/>
              </w:rPr>
              <w:t xml:space="preserve"> факс: (0372) 51-26-78 </w:t>
            </w:r>
          </w:p>
          <w:p w14:paraId="4ED3FFE9" w14:textId="77777777" w:rsidR="00573319" w:rsidRPr="00983859" w:rsidRDefault="00573319" w:rsidP="00573319">
            <w:pPr>
              <w:tabs>
                <w:tab w:val="left" w:pos="2640"/>
              </w:tabs>
              <w:autoSpaceDE w:val="0"/>
              <w:autoSpaceDN w:val="0"/>
              <w:adjustRightInd w:val="0"/>
              <w:rPr>
                <w:sz w:val="20"/>
                <w:szCs w:val="20"/>
              </w:rPr>
            </w:pPr>
            <w:r>
              <w:rPr>
                <w:sz w:val="20"/>
                <w:szCs w:val="20"/>
              </w:rPr>
              <w:t>Е-mail:</w:t>
            </w:r>
            <w:hyperlink r:id="rId226" w:history="1">
              <w:r>
                <w:rPr>
                  <w:color w:val="0000FF"/>
                  <w:sz w:val="20"/>
                  <w:szCs w:val="20"/>
                  <w:u w:val="single"/>
                </w:rPr>
                <w:t>admincnap@ukr.net</w:t>
              </w:r>
            </w:hyperlink>
            <w:r w:rsidRPr="00983859">
              <w:rPr>
                <w:sz w:val="20"/>
                <w:szCs w:val="20"/>
              </w:rPr>
              <w:tab/>
            </w:r>
          </w:p>
          <w:p w14:paraId="360D7DD0" w14:textId="77777777" w:rsidR="00573319" w:rsidRDefault="00573319" w:rsidP="00573319">
            <w:pPr>
              <w:jc w:val="both"/>
              <w:rPr>
                <w:color w:val="0000FF"/>
                <w:sz w:val="20"/>
                <w:szCs w:val="20"/>
                <w:u w:val="single"/>
              </w:rPr>
            </w:pPr>
            <w:r>
              <w:rPr>
                <w:sz w:val="20"/>
                <w:szCs w:val="20"/>
              </w:rPr>
              <w:t>Веб-сторінка: </w:t>
            </w:r>
            <w:hyperlink r:id="rId227" w:history="1">
              <w:r>
                <w:rPr>
                  <w:color w:val="0000FF"/>
                  <w:sz w:val="20"/>
                  <w:szCs w:val="20"/>
                  <w:u w:val="single"/>
                </w:rPr>
                <w:t>http://dozvil.city.cv.ua</w:t>
              </w:r>
            </w:hyperlink>
          </w:p>
          <w:p w14:paraId="7CD85F02" w14:textId="76CF2C22" w:rsidR="00B54511" w:rsidRPr="00761B54" w:rsidRDefault="00B54511" w:rsidP="00573319">
            <w:pPr>
              <w:jc w:val="both"/>
              <w:rPr>
                <w:sz w:val="20"/>
                <w:szCs w:val="20"/>
              </w:rPr>
            </w:pPr>
          </w:p>
        </w:tc>
      </w:tr>
      <w:tr w:rsidR="00B54511" w:rsidRPr="00761B54" w14:paraId="00C3A424" w14:textId="77777777" w:rsidTr="00573319">
        <w:tc>
          <w:tcPr>
            <w:tcW w:w="9891" w:type="dxa"/>
            <w:gridSpan w:val="3"/>
          </w:tcPr>
          <w:p w14:paraId="0E698297" w14:textId="77777777" w:rsidR="00B54511" w:rsidRPr="00761B54" w:rsidRDefault="00B54511" w:rsidP="00573319">
            <w:pPr>
              <w:jc w:val="center"/>
              <w:rPr>
                <w:sz w:val="20"/>
                <w:szCs w:val="20"/>
              </w:rPr>
            </w:pPr>
            <w:r w:rsidRPr="00761B54">
              <w:rPr>
                <w:b/>
                <w:sz w:val="20"/>
                <w:szCs w:val="20"/>
              </w:rPr>
              <w:t>Нормативні акти, якими регламентується надання адміністративної послуги</w:t>
            </w:r>
          </w:p>
        </w:tc>
      </w:tr>
      <w:tr w:rsidR="00B54511" w:rsidRPr="00761B54" w14:paraId="65EF318D" w14:textId="77777777" w:rsidTr="00573319">
        <w:tc>
          <w:tcPr>
            <w:tcW w:w="720" w:type="dxa"/>
          </w:tcPr>
          <w:p w14:paraId="6C7C9EEA" w14:textId="6FB54162" w:rsidR="00B54511" w:rsidRPr="0048687E" w:rsidRDefault="00B54511" w:rsidP="00573319">
            <w:pPr>
              <w:spacing w:before="60" w:after="60"/>
              <w:jc w:val="center"/>
              <w:rPr>
                <w:sz w:val="20"/>
                <w:szCs w:val="20"/>
              </w:rPr>
            </w:pPr>
            <w:r w:rsidRPr="0048687E">
              <w:rPr>
                <w:sz w:val="20"/>
                <w:szCs w:val="20"/>
              </w:rPr>
              <w:t>4</w:t>
            </w:r>
          </w:p>
        </w:tc>
        <w:tc>
          <w:tcPr>
            <w:tcW w:w="3600" w:type="dxa"/>
          </w:tcPr>
          <w:p w14:paraId="03E96CCD" w14:textId="1FCF4095" w:rsidR="00B54511" w:rsidRPr="00761B54" w:rsidRDefault="00B54511" w:rsidP="00AE56C8">
            <w:pPr>
              <w:spacing w:before="60" w:after="60"/>
              <w:jc w:val="center"/>
              <w:rPr>
                <w:sz w:val="20"/>
                <w:szCs w:val="20"/>
              </w:rPr>
            </w:pPr>
            <w:r w:rsidRPr="00761B54">
              <w:rPr>
                <w:sz w:val="20"/>
                <w:szCs w:val="20"/>
              </w:rPr>
              <w:t>Закони України</w:t>
            </w:r>
          </w:p>
        </w:tc>
        <w:tc>
          <w:tcPr>
            <w:tcW w:w="5571" w:type="dxa"/>
          </w:tcPr>
          <w:p w14:paraId="2CFFA1CE" w14:textId="77777777" w:rsidR="00B54511" w:rsidRPr="00761B54" w:rsidRDefault="00B54511" w:rsidP="00573319">
            <w:pPr>
              <w:jc w:val="both"/>
              <w:rPr>
                <w:sz w:val="20"/>
                <w:szCs w:val="20"/>
              </w:rPr>
            </w:pPr>
            <w:r w:rsidRPr="00761B54">
              <w:rPr>
                <w:sz w:val="20"/>
                <w:szCs w:val="20"/>
              </w:rPr>
              <w:t xml:space="preserve">Стаття 38 Закону України «Про Державний земельний кадастр», </w:t>
            </w:r>
            <w:hyperlink r:id="rId228" w:tgtFrame="_blank" w:history="1">
              <w:r w:rsidRPr="00761B54">
                <w:rPr>
                  <w:rStyle w:val="af1"/>
                  <w:rFonts w:eastAsiaTheme="majorEastAsia"/>
                  <w:color w:val="auto"/>
                  <w:sz w:val="20"/>
                  <w:szCs w:val="20"/>
                  <w:u w:val="none"/>
                </w:rPr>
                <w:t>Закон України</w:t>
              </w:r>
            </w:hyperlink>
            <w:r w:rsidRPr="00761B54">
              <w:rPr>
                <w:sz w:val="20"/>
                <w:szCs w:val="20"/>
              </w:rPr>
              <w:t xml:space="preserve"> «Про адміністративну процедуру», </w:t>
            </w:r>
            <w:hyperlink r:id="rId229" w:anchor="n3760" w:tgtFrame="_blank" w:history="1">
              <w:r w:rsidRPr="00761B54">
                <w:rPr>
                  <w:rStyle w:val="af1"/>
                  <w:rFonts w:eastAsiaTheme="majorEastAsia"/>
                  <w:color w:val="auto"/>
                  <w:sz w:val="20"/>
                  <w:szCs w:val="20"/>
                  <w:u w:val="none"/>
                </w:rPr>
                <w:t>стаття 17</w:t>
              </w:r>
            </w:hyperlink>
            <w:hyperlink r:id="rId230" w:anchor="n3760" w:tgtFrame="_blank" w:history="1">
              <w:r w:rsidRPr="00761B54">
                <w:rPr>
                  <w:rStyle w:val="af1"/>
                  <w:rFonts w:eastAsiaTheme="majorEastAsia"/>
                  <w:color w:val="auto"/>
                  <w:sz w:val="20"/>
                  <w:szCs w:val="20"/>
                  <w:u w:val="none"/>
                  <w:vertAlign w:val="superscript"/>
                </w:rPr>
                <w:t>2</w:t>
              </w:r>
            </w:hyperlink>
            <w:r w:rsidRPr="00761B54">
              <w:rPr>
                <w:sz w:val="20"/>
                <w:szCs w:val="20"/>
              </w:rPr>
              <w:t xml:space="preserve"> Земельного кодексу України</w:t>
            </w:r>
          </w:p>
        </w:tc>
      </w:tr>
      <w:tr w:rsidR="00B54511" w:rsidRPr="00761B54" w14:paraId="41D95250" w14:textId="77777777" w:rsidTr="00573319">
        <w:tc>
          <w:tcPr>
            <w:tcW w:w="720" w:type="dxa"/>
          </w:tcPr>
          <w:p w14:paraId="244CE6A2" w14:textId="179A4D08" w:rsidR="00B54511" w:rsidRPr="0048687E" w:rsidRDefault="00B54511" w:rsidP="00573319">
            <w:pPr>
              <w:spacing w:before="60" w:after="60"/>
              <w:jc w:val="center"/>
              <w:rPr>
                <w:sz w:val="20"/>
                <w:szCs w:val="20"/>
              </w:rPr>
            </w:pPr>
            <w:r w:rsidRPr="0048687E">
              <w:rPr>
                <w:sz w:val="20"/>
                <w:szCs w:val="20"/>
              </w:rPr>
              <w:t>5</w:t>
            </w:r>
          </w:p>
        </w:tc>
        <w:tc>
          <w:tcPr>
            <w:tcW w:w="3600" w:type="dxa"/>
          </w:tcPr>
          <w:p w14:paraId="3538AAB8" w14:textId="6CED66EC" w:rsidR="00B54511" w:rsidRPr="00761B54" w:rsidRDefault="00B54511" w:rsidP="00AE56C8">
            <w:pPr>
              <w:spacing w:before="60" w:after="60"/>
              <w:jc w:val="center"/>
              <w:rPr>
                <w:sz w:val="20"/>
                <w:szCs w:val="20"/>
              </w:rPr>
            </w:pPr>
            <w:r w:rsidRPr="00761B54">
              <w:rPr>
                <w:sz w:val="20"/>
                <w:szCs w:val="20"/>
              </w:rPr>
              <w:t>Акти Кабінету Міністрів України</w:t>
            </w:r>
          </w:p>
        </w:tc>
        <w:tc>
          <w:tcPr>
            <w:tcW w:w="5571" w:type="dxa"/>
          </w:tcPr>
          <w:p w14:paraId="59FA34D3" w14:textId="1D322E83" w:rsidR="00B54511" w:rsidRPr="0048687E" w:rsidRDefault="00B54511" w:rsidP="00573319">
            <w:pPr>
              <w:jc w:val="both"/>
              <w:rPr>
                <w:sz w:val="20"/>
                <w:szCs w:val="20"/>
              </w:rPr>
            </w:pPr>
            <w:r w:rsidRPr="00761B54">
              <w:rPr>
                <w:sz w:val="20"/>
                <w:szCs w:val="20"/>
              </w:rPr>
              <w:t xml:space="preserve">Пункти </w:t>
            </w:r>
            <w:r w:rsidR="003724CA" w:rsidRPr="0048687E">
              <w:rPr>
                <w:sz w:val="20"/>
                <w:szCs w:val="20"/>
              </w:rPr>
              <w:t>166</w:t>
            </w:r>
            <w:r w:rsidR="003724CA" w:rsidRPr="00F24B2D">
              <w:rPr>
                <w:sz w:val="20"/>
                <w:szCs w:val="20"/>
                <w:lang w:val="ru-RU"/>
              </w:rPr>
              <w:t xml:space="preserve"> </w:t>
            </w:r>
            <w:r w:rsidR="003724CA" w:rsidRPr="0048687E">
              <w:rPr>
                <w:sz w:val="20"/>
                <w:szCs w:val="20"/>
              </w:rPr>
              <w:t>–</w:t>
            </w:r>
            <w:r w:rsidR="003724CA" w:rsidRPr="00F24B2D">
              <w:rPr>
                <w:sz w:val="20"/>
                <w:szCs w:val="20"/>
                <w:lang w:val="ru-RU"/>
              </w:rPr>
              <w:t xml:space="preserve"> </w:t>
            </w:r>
            <w:r w:rsidR="003724CA" w:rsidRPr="0048687E">
              <w:rPr>
                <w:sz w:val="20"/>
                <w:szCs w:val="20"/>
              </w:rPr>
              <w:t>171</w:t>
            </w:r>
            <w:r w:rsidR="003724CA" w:rsidRPr="0048687E">
              <w:rPr>
                <w:rStyle w:val="rvts37"/>
                <w:bCs/>
                <w:sz w:val="20"/>
                <w:szCs w:val="20"/>
                <w:shd w:val="clear" w:color="auto" w:fill="FFFFFF"/>
                <w:vertAlign w:val="superscript"/>
              </w:rPr>
              <w:t>1</w:t>
            </w:r>
            <w:r w:rsidR="003724CA" w:rsidRPr="0048687E">
              <w:rPr>
                <w:sz w:val="20"/>
                <w:szCs w:val="20"/>
              </w:rPr>
              <w:t xml:space="preserve">, </w:t>
            </w:r>
            <w:r w:rsidR="003724CA" w:rsidRPr="0048687E">
              <w:rPr>
                <w:sz w:val="20"/>
                <w:szCs w:val="20"/>
                <w:shd w:val="clear" w:color="auto" w:fill="FFFFFF"/>
              </w:rPr>
              <w:t>173</w:t>
            </w:r>
            <w:r w:rsidR="003724CA" w:rsidRPr="0048687E">
              <w:rPr>
                <w:sz w:val="20"/>
                <w:szCs w:val="20"/>
              </w:rPr>
              <w:t>,</w:t>
            </w:r>
            <w:r w:rsidR="003724CA" w:rsidRPr="00F24B2D">
              <w:rPr>
                <w:sz w:val="20"/>
                <w:szCs w:val="20"/>
                <w:lang w:val="ru-RU"/>
              </w:rPr>
              <w:t xml:space="preserve"> 176</w:t>
            </w:r>
            <w:r w:rsidR="003724CA" w:rsidRPr="0048687E">
              <w:rPr>
                <w:sz w:val="20"/>
                <w:szCs w:val="20"/>
              </w:rPr>
              <w:t xml:space="preserve">, 177 </w:t>
            </w:r>
            <w:r w:rsidRPr="0048687E">
              <w:rPr>
                <w:sz w:val="20"/>
                <w:szCs w:val="20"/>
              </w:rPr>
              <w:t xml:space="preserve">Порядку ведення Державного земельного кадастру, затвердженого постановою Кабінету Міністрів України від 17 жовтня 2012 р. № 1051. </w:t>
            </w:r>
          </w:p>
          <w:p w14:paraId="36444994" w14:textId="2C06A77F" w:rsidR="007371FF" w:rsidRPr="00761B54" w:rsidRDefault="007371FF" w:rsidP="00573319">
            <w:pPr>
              <w:jc w:val="both"/>
              <w:rPr>
                <w:sz w:val="20"/>
                <w:szCs w:val="20"/>
              </w:rPr>
            </w:pPr>
            <w:r w:rsidRPr="0048687E">
              <w:rPr>
                <w:sz w:val="20"/>
                <w:szCs w:val="20"/>
              </w:rPr>
              <w:t xml:space="preserve">Постанова Кабінету Міністрів України від 1 серпня 2011 р. </w:t>
            </w:r>
            <w:r w:rsidR="0048687E">
              <w:rPr>
                <w:sz w:val="20"/>
                <w:szCs w:val="20"/>
              </w:rPr>
              <w:t xml:space="preserve">                 </w:t>
            </w:r>
            <w:r w:rsidRPr="0048687E">
              <w:rPr>
                <w:sz w:val="20"/>
                <w:szCs w:val="20"/>
              </w:rPr>
              <w:t>№ 835 «Деякі питання надання Державною службою з питань геодезії, картографії та кадастру та її територіальними органами адміністративних послуг».</w:t>
            </w:r>
          </w:p>
          <w:p w14:paraId="6EC976A4" w14:textId="36B7C4B6" w:rsidR="00B54511" w:rsidRPr="00761B54" w:rsidRDefault="00B54511" w:rsidP="00573319">
            <w:pPr>
              <w:jc w:val="both"/>
              <w:rPr>
                <w:sz w:val="20"/>
                <w:szCs w:val="20"/>
              </w:rPr>
            </w:pPr>
            <w:r w:rsidRPr="00761B54">
              <w:rPr>
                <w:sz w:val="20"/>
                <w:szCs w:val="20"/>
              </w:rPr>
              <w:t>Постанова Кабінету Міністрів України від 1 жовтня 2025 р.</w:t>
            </w:r>
            <w:r w:rsidR="00A0030E" w:rsidRPr="00761B54">
              <w:rPr>
                <w:sz w:val="20"/>
                <w:szCs w:val="20"/>
              </w:rPr>
              <w:t xml:space="preserve">               </w:t>
            </w:r>
            <w:r w:rsidRPr="00761B54">
              <w:rPr>
                <w:sz w:val="20"/>
                <w:szCs w:val="20"/>
              </w:rPr>
              <w:t>№ 1226 «Деякі питання надання адміністративних послуг через центри надання адміністративних послуг»</w:t>
            </w:r>
          </w:p>
        </w:tc>
      </w:tr>
      <w:tr w:rsidR="00B54511" w:rsidRPr="00761B54" w14:paraId="600CA447" w14:textId="77777777" w:rsidTr="00573319">
        <w:tc>
          <w:tcPr>
            <w:tcW w:w="720" w:type="dxa"/>
          </w:tcPr>
          <w:p w14:paraId="49378DB8" w14:textId="1589EC46" w:rsidR="00B54511" w:rsidRPr="0048687E" w:rsidRDefault="00B54511" w:rsidP="00573319">
            <w:pPr>
              <w:spacing w:before="60" w:after="60"/>
              <w:jc w:val="center"/>
              <w:rPr>
                <w:sz w:val="20"/>
                <w:szCs w:val="20"/>
              </w:rPr>
            </w:pPr>
            <w:r w:rsidRPr="0048687E">
              <w:rPr>
                <w:sz w:val="20"/>
                <w:szCs w:val="20"/>
              </w:rPr>
              <w:t>6</w:t>
            </w:r>
          </w:p>
        </w:tc>
        <w:tc>
          <w:tcPr>
            <w:tcW w:w="3600" w:type="dxa"/>
          </w:tcPr>
          <w:p w14:paraId="7344B0B2" w14:textId="77777777" w:rsidR="00B54511" w:rsidRPr="00761B54" w:rsidRDefault="00B54511" w:rsidP="00AE56C8">
            <w:pPr>
              <w:spacing w:before="60" w:after="60"/>
              <w:jc w:val="center"/>
              <w:rPr>
                <w:sz w:val="20"/>
                <w:szCs w:val="20"/>
              </w:rPr>
            </w:pPr>
            <w:r w:rsidRPr="00761B54">
              <w:rPr>
                <w:sz w:val="20"/>
                <w:szCs w:val="20"/>
              </w:rPr>
              <w:t>Акти центральних органів виконавчої влади</w:t>
            </w:r>
          </w:p>
        </w:tc>
        <w:tc>
          <w:tcPr>
            <w:tcW w:w="5571" w:type="dxa"/>
          </w:tcPr>
          <w:p w14:paraId="2D3B893D" w14:textId="77777777" w:rsidR="00B54511" w:rsidRPr="00761B54" w:rsidRDefault="00B54511" w:rsidP="00573319">
            <w:pPr>
              <w:jc w:val="center"/>
              <w:rPr>
                <w:sz w:val="20"/>
                <w:szCs w:val="20"/>
              </w:rPr>
            </w:pPr>
          </w:p>
        </w:tc>
      </w:tr>
      <w:tr w:rsidR="00B54511" w:rsidRPr="00761B54" w14:paraId="6F9B9468" w14:textId="77777777" w:rsidTr="00573319">
        <w:tc>
          <w:tcPr>
            <w:tcW w:w="720" w:type="dxa"/>
          </w:tcPr>
          <w:p w14:paraId="60071DB2" w14:textId="6739EE07" w:rsidR="00B54511" w:rsidRPr="0048687E" w:rsidRDefault="00B54511" w:rsidP="00573319">
            <w:pPr>
              <w:spacing w:before="60" w:after="60"/>
              <w:jc w:val="center"/>
              <w:rPr>
                <w:sz w:val="20"/>
                <w:szCs w:val="20"/>
              </w:rPr>
            </w:pPr>
            <w:r w:rsidRPr="0048687E">
              <w:rPr>
                <w:sz w:val="20"/>
                <w:szCs w:val="20"/>
              </w:rPr>
              <w:t>7</w:t>
            </w:r>
          </w:p>
        </w:tc>
        <w:tc>
          <w:tcPr>
            <w:tcW w:w="3600" w:type="dxa"/>
          </w:tcPr>
          <w:p w14:paraId="0C0B10B5" w14:textId="656F0B63" w:rsidR="00B54511" w:rsidRPr="00761B54" w:rsidRDefault="00B54511" w:rsidP="00AE56C8">
            <w:pPr>
              <w:spacing w:before="60" w:after="60"/>
              <w:jc w:val="center"/>
              <w:rPr>
                <w:sz w:val="20"/>
                <w:szCs w:val="20"/>
              </w:rPr>
            </w:pPr>
            <w:r w:rsidRPr="00761B54">
              <w:rPr>
                <w:sz w:val="20"/>
                <w:szCs w:val="20"/>
              </w:rPr>
              <w:t>Акти місцевих органів виконавчої влади/органів місцевого самоврядування</w:t>
            </w:r>
          </w:p>
        </w:tc>
        <w:tc>
          <w:tcPr>
            <w:tcW w:w="5571" w:type="dxa"/>
          </w:tcPr>
          <w:p w14:paraId="1F8C9778" w14:textId="77777777" w:rsidR="00B54511" w:rsidRPr="00761B54" w:rsidRDefault="00B54511" w:rsidP="00573319">
            <w:pPr>
              <w:jc w:val="center"/>
              <w:rPr>
                <w:sz w:val="20"/>
                <w:szCs w:val="20"/>
              </w:rPr>
            </w:pPr>
          </w:p>
        </w:tc>
      </w:tr>
      <w:tr w:rsidR="00B54511" w:rsidRPr="00761B54" w14:paraId="1B4653EC" w14:textId="77777777" w:rsidTr="00573319">
        <w:tc>
          <w:tcPr>
            <w:tcW w:w="9891" w:type="dxa"/>
            <w:gridSpan w:val="3"/>
          </w:tcPr>
          <w:p w14:paraId="3E99545D" w14:textId="77777777" w:rsidR="00B54511" w:rsidRPr="00761B54" w:rsidRDefault="00B54511" w:rsidP="00573319">
            <w:pPr>
              <w:jc w:val="center"/>
              <w:rPr>
                <w:sz w:val="20"/>
                <w:szCs w:val="20"/>
              </w:rPr>
            </w:pPr>
            <w:r w:rsidRPr="00761B54">
              <w:rPr>
                <w:b/>
                <w:sz w:val="20"/>
                <w:szCs w:val="20"/>
              </w:rPr>
              <w:t>Умови отримання адміністративної послуги</w:t>
            </w:r>
          </w:p>
        </w:tc>
      </w:tr>
      <w:tr w:rsidR="00B54511" w:rsidRPr="00761B54" w14:paraId="5EBE9930" w14:textId="77777777" w:rsidTr="00573319">
        <w:tc>
          <w:tcPr>
            <w:tcW w:w="720" w:type="dxa"/>
          </w:tcPr>
          <w:p w14:paraId="740E39EE" w14:textId="16547899" w:rsidR="00B54511" w:rsidRPr="0048687E" w:rsidRDefault="00B54511" w:rsidP="00573319">
            <w:pPr>
              <w:spacing w:before="60" w:after="60"/>
              <w:jc w:val="center"/>
              <w:rPr>
                <w:sz w:val="20"/>
                <w:szCs w:val="20"/>
              </w:rPr>
            </w:pPr>
            <w:r w:rsidRPr="0048687E">
              <w:rPr>
                <w:sz w:val="20"/>
                <w:szCs w:val="20"/>
              </w:rPr>
              <w:t>8</w:t>
            </w:r>
          </w:p>
        </w:tc>
        <w:tc>
          <w:tcPr>
            <w:tcW w:w="3600" w:type="dxa"/>
          </w:tcPr>
          <w:p w14:paraId="60D15E50" w14:textId="77777777" w:rsidR="00B54511" w:rsidRPr="00761B54" w:rsidRDefault="00B54511" w:rsidP="00AE56C8">
            <w:pPr>
              <w:spacing w:before="60" w:after="60"/>
              <w:jc w:val="center"/>
              <w:rPr>
                <w:sz w:val="20"/>
                <w:szCs w:val="20"/>
              </w:rPr>
            </w:pPr>
            <w:r w:rsidRPr="00761B54">
              <w:rPr>
                <w:sz w:val="20"/>
                <w:szCs w:val="20"/>
              </w:rPr>
              <w:t>Підстава для одержання адміністративної послуги</w:t>
            </w:r>
          </w:p>
        </w:tc>
        <w:tc>
          <w:tcPr>
            <w:tcW w:w="5571" w:type="dxa"/>
          </w:tcPr>
          <w:p w14:paraId="5B1C10D5" w14:textId="77777777" w:rsidR="00B54511" w:rsidRPr="00761B54" w:rsidRDefault="00B54511" w:rsidP="00573319">
            <w:pPr>
              <w:jc w:val="both"/>
              <w:rPr>
                <w:sz w:val="20"/>
                <w:szCs w:val="20"/>
              </w:rPr>
            </w:pPr>
            <w:r w:rsidRPr="00761B54">
              <w:rPr>
                <w:sz w:val="20"/>
                <w:szCs w:val="20"/>
              </w:rPr>
              <w:t xml:space="preserve">Заява про надання відомостей з Державного земельного кадастру </w:t>
            </w:r>
          </w:p>
        </w:tc>
      </w:tr>
      <w:tr w:rsidR="00B54511" w:rsidRPr="00761B54" w14:paraId="2A9D13E4" w14:textId="77777777" w:rsidTr="00573319">
        <w:tc>
          <w:tcPr>
            <w:tcW w:w="720" w:type="dxa"/>
          </w:tcPr>
          <w:p w14:paraId="5107B029" w14:textId="41A347AB" w:rsidR="00B54511" w:rsidRPr="0048687E" w:rsidRDefault="00B54511" w:rsidP="00573319">
            <w:pPr>
              <w:spacing w:before="60" w:after="60"/>
              <w:jc w:val="center"/>
              <w:rPr>
                <w:sz w:val="20"/>
                <w:szCs w:val="20"/>
              </w:rPr>
            </w:pPr>
            <w:r w:rsidRPr="0048687E">
              <w:rPr>
                <w:sz w:val="20"/>
                <w:szCs w:val="20"/>
              </w:rPr>
              <w:t>9</w:t>
            </w:r>
          </w:p>
        </w:tc>
        <w:tc>
          <w:tcPr>
            <w:tcW w:w="3600" w:type="dxa"/>
          </w:tcPr>
          <w:p w14:paraId="2EFDFA0D" w14:textId="77777777" w:rsidR="00B54511" w:rsidRPr="00761B54" w:rsidRDefault="00B54511" w:rsidP="00AE56C8">
            <w:pPr>
              <w:spacing w:before="60" w:after="60"/>
              <w:jc w:val="center"/>
              <w:rPr>
                <w:sz w:val="20"/>
                <w:szCs w:val="20"/>
              </w:rPr>
            </w:pPr>
            <w:r w:rsidRPr="00761B54">
              <w:rPr>
                <w:sz w:val="20"/>
                <w:szCs w:val="20"/>
              </w:rPr>
              <w:t>Вичерпний перелік документів, необхідних для отримання адміністративної послуги, а також вимоги до них</w:t>
            </w:r>
          </w:p>
        </w:tc>
        <w:tc>
          <w:tcPr>
            <w:tcW w:w="5571" w:type="dxa"/>
          </w:tcPr>
          <w:p w14:paraId="606E8070" w14:textId="77777777" w:rsidR="00B54511" w:rsidRPr="00761B54" w:rsidRDefault="00B54511" w:rsidP="00573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sz w:val="20"/>
                <w:szCs w:val="20"/>
                <w:lang w:eastAsia="uk-UA"/>
              </w:rPr>
            </w:pPr>
            <w:r w:rsidRPr="00761B54">
              <w:rPr>
                <w:bCs/>
                <w:iCs/>
                <w:sz w:val="20"/>
                <w:szCs w:val="20"/>
              </w:rPr>
              <w:t xml:space="preserve">1. Заява </w:t>
            </w:r>
            <w:r w:rsidRPr="00761B54">
              <w:rPr>
                <w:sz w:val="20"/>
                <w:szCs w:val="20"/>
              </w:rPr>
              <w:t>про надання відомостей з  Державного земельного кадастру</w:t>
            </w:r>
            <w:r w:rsidRPr="00761B54">
              <w:rPr>
                <w:bCs/>
                <w:iCs/>
                <w:sz w:val="20"/>
                <w:szCs w:val="20"/>
              </w:rPr>
              <w:t xml:space="preserve"> за </w:t>
            </w:r>
            <w:r w:rsidRPr="00761B54">
              <w:rPr>
                <w:sz w:val="20"/>
                <w:szCs w:val="20"/>
                <w:lang w:eastAsia="uk-UA"/>
              </w:rPr>
              <w:t>формою, встановленою</w:t>
            </w:r>
            <w:r w:rsidRPr="00761B54">
              <w:rPr>
                <w:sz w:val="20"/>
                <w:szCs w:val="20"/>
              </w:rPr>
              <w:t xml:space="preserve"> Порядком ведення Державного земельного кадастру, затвердженим постановою Кабінету Міністрів України від 17 жовтня 2012 р. № 1051 </w:t>
            </w:r>
            <w:r w:rsidRPr="00761B54">
              <w:rPr>
                <w:sz w:val="20"/>
                <w:szCs w:val="20"/>
                <w:lang w:eastAsia="uk-UA"/>
              </w:rPr>
              <w:t xml:space="preserve"> </w:t>
            </w:r>
            <w:r w:rsidRPr="00761B54">
              <w:rPr>
                <w:sz w:val="20"/>
                <w:szCs w:val="20"/>
              </w:rPr>
              <w:t>(форма заяви додається)*.</w:t>
            </w:r>
          </w:p>
          <w:p w14:paraId="0A423FFA" w14:textId="77777777" w:rsidR="00B54511" w:rsidRPr="00761B54" w:rsidRDefault="00B54511" w:rsidP="00573319">
            <w:pPr>
              <w:jc w:val="both"/>
              <w:rPr>
                <w:sz w:val="20"/>
                <w:szCs w:val="20"/>
              </w:rPr>
            </w:pPr>
            <w:r w:rsidRPr="00761B54">
              <w:rPr>
                <w:sz w:val="20"/>
                <w:szCs w:val="20"/>
              </w:rPr>
              <w:t>2. Документ, який підтверджує повноваження діяти від імені заявника (у разі подання заяви уповноваженою заявником особою)</w:t>
            </w:r>
          </w:p>
        </w:tc>
      </w:tr>
      <w:tr w:rsidR="00B54511" w:rsidRPr="00761B54" w14:paraId="5F541421" w14:textId="77777777" w:rsidTr="00573319">
        <w:tc>
          <w:tcPr>
            <w:tcW w:w="720" w:type="dxa"/>
          </w:tcPr>
          <w:p w14:paraId="6710E2E6" w14:textId="30014CE7" w:rsidR="00B54511" w:rsidRPr="0048687E" w:rsidRDefault="00B54511" w:rsidP="00573319">
            <w:pPr>
              <w:spacing w:before="60" w:after="60"/>
              <w:jc w:val="center"/>
              <w:rPr>
                <w:sz w:val="20"/>
                <w:szCs w:val="20"/>
              </w:rPr>
            </w:pPr>
            <w:r w:rsidRPr="0048687E">
              <w:rPr>
                <w:sz w:val="20"/>
                <w:szCs w:val="20"/>
              </w:rPr>
              <w:t>10</w:t>
            </w:r>
          </w:p>
        </w:tc>
        <w:tc>
          <w:tcPr>
            <w:tcW w:w="3600" w:type="dxa"/>
          </w:tcPr>
          <w:p w14:paraId="0DDD7FED" w14:textId="77777777" w:rsidR="00B54511" w:rsidRPr="00761B54" w:rsidRDefault="00B54511" w:rsidP="00AE56C8">
            <w:pPr>
              <w:spacing w:before="60" w:after="60"/>
              <w:jc w:val="center"/>
              <w:rPr>
                <w:sz w:val="20"/>
                <w:szCs w:val="20"/>
              </w:rPr>
            </w:pPr>
            <w:r w:rsidRPr="00761B54">
              <w:rPr>
                <w:sz w:val="20"/>
                <w:szCs w:val="20"/>
              </w:rPr>
              <w:t>Порядок та спосіб подання документів, необхідних для отримання адміністративної послуги</w:t>
            </w:r>
          </w:p>
        </w:tc>
        <w:tc>
          <w:tcPr>
            <w:tcW w:w="5571" w:type="dxa"/>
          </w:tcPr>
          <w:p w14:paraId="607D552D" w14:textId="0CCF6055" w:rsidR="00A60C64" w:rsidRPr="00761B54" w:rsidRDefault="00A60C64" w:rsidP="00A60C64">
            <w:pPr>
              <w:jc w:val="both"/>
              <w:rPr>
                <w:sz w:val="20"/>
                <w:szCs w:val="20"/>
                <w:shd w:val="clear" w:color="auto" w:fill="FFFFFF"/>
              </w:rPr>
            </w:pPr>
            <w:r w:rsidRPr="00761B54">
              <w:rPr>
                <w:sz w:val="20"/>
                <w:szCs w:val="20"/>
                <w:shd w:val="clear" w:color="auto" w:fill="FFFFFF"/>
              </w:rPr>
              <w:t xml:space="preserve">Заява про надання відомостей з Державного земельного кадастру у паперовій формі з доданими документами подається заявником або уповноваженою ним особою особисто або надсилається рекомендованим листом з описом вкладення та повідомленням про вручення або в електронній формі </w:t>
            </w:r>
            <w:r w:rsidR="00AE56C8">
              <w:rPr>
                <w:sz w:val="20"/>
                <w:szCs w:val="20"/>
                <w:shd w:val="clear" w:color="auto" w:fill="FFFFFF"/>
              </w:rPr>
              <w:t>–</w:t>
            </w:r>
            <w:r w:rsidRPr="00761B54">
              <w:rPr>
                <w:sz w:val="20"/>
                <w:szCs w:val="20"/>
                <w:shd w:val="clear" w:color="auto" w:fill="FFFFFF"/>
              </w:rPr>
              <w:t xml:space="preserve"> технічними засобами електронних комунікацій з </w:t>
            </w:r>
            <w:r w:rsidRPr="00761B54">
              <w:rPr>
                <w:sz w:val="20"/>
                <w:szCs w:val="20"/>
                <w:shd w:val="clear" w:color="auto" w:fill="FFFFFF"/>
              </w:rPr>
              <w:lastRenderedPageBreak/>
              <w:t>використанням кваліфікованого електронного підпису або засобу електронної ідентифікації з високим рівнем довіри відповідно до вимог </w:t>
            </w:r>
            <w:hyperlink r:id="rId231" w:tgtFrame="_blank" w:history="1">
              <w:r w:rsidRPr="00761B54">
                <w:rPr>
                  <w:rStyle w:val="af1"/>
                  <w:color w:val="auto"/>
                  <w:sz w:val="20"/>
                  <w:szCs w:val="20"/>
                  <w:u w:val="none"/>
                  <w:shd w:val="clear" w:color="auto" w:fill="FFFFFF"/>
                </w:rPr>
                <w:t>Закону України</w:t>
              </w:r>
            </w:hyperlink>
            <w:r w:rsidRPr="00761B54">
              <w:rPr>
                <w:sz w:val="20"/>
                <w:szCs w:val="20"/>
                <w:shd w:val="clear" w:color="auto" w:fill="FFFFFF"/>
              </w:rPr>
              <w:t> «Про електронну ідентифікацію та електронні довірчі послуги» через Публічну кадастрову карту або з використанням Порталу Дія, у тому числі через вебсторінку Держгеокадастру.</w:t>
            </w:r>
          </w:p>
          <w:p w14:paraId="51AFC637" w14:textId="77777777" w:rsidR="00B54511" w:rsidRPr="00761B54" w:rsidRDefault="00B54511" w:rsidP="00573319">
            <w:pPr>
              <w:jc w:val="both"/>
              <w:rPr>
                <w:sz w:val="20"/>
                <w:szCs w:val="20"/>
              </w:rPr>
            </w:pPr>
            <w:r w:rsidRPr="00761B54">
              <w:rPr>
                <w:sz w:val="20"/>
                <w:szCs w:val="20"/>
                <w:shd w:val="clear" w:color="auto" w:fill="FFFFFF"/>
              </w:rPr>
              <w:t>У разі подання заяви органом державної влади, органом місцевого самоврядування у заяві зазначаються підстави надання відповідної інформації з посиланням на норму закону, яка передбачає право відповідного органу запитувати таку інформацію, а також реквізити справи, у зв</w:t>
            </w:r>
            <w:r w:rsidRPr="00761B54">
              <w:rPr>
                <w:sz w:val="20"/>
                <w:szCs w:val="20"/>
              </w:rPr>
              <w:t>’</w:t>
            </w:r>
            <w:r w:rsidRPr="00761B54">
              <w:rPr>
                <w:sz w:val="20"/>
                <w:szCs w:val="20"/>
                <w:shd w:val="clear" w:color="auto" w:fill="FFFFFF"/>
              </w:rPr>
              <w:t>язку з якою виникла потреба в отриманні інформації. Така заява розглядається у позачерговому порядку</w:t>
            </w:r>
          </w:p>
        </w:tc>
      </w:tr>
      <w:tr w:rsidR="00B54511" w:rsidRPr="00761B54" w14:paraId="07853CB3" w14:textId="77777777" w:rsidTr="00573319">
        <w:tc>
          <w:tcPr>
            <w:tcW w:w="720" w:type="dxa"/>
          </w:tcPr>
          <w:p w14:paraId="37952243" w14:textId="3CF01555" w:rsidR="00B54511" w:rsidRPr="0048687E" w:rsidRDefault="00B54511" w:rsidP="00573319">
            <w:pPr>
              <w:spacing w:before="60" w:after="60"/>
              <w:jc w:val="center"/>
              <w:rPr>
                <w:sz w:val="20"/>
                <w:szCs w:val="20"/>
              </w:rPr>
            </w:pPr>
            <w:r w:rsidRPr="0048687E">
              <w:rPr>
                <w:sz w:val="20"/>
                <w:szCs w:val="20"/>
              </w:rPr>
              <w:lastRenderedPageBreak/>
              <w:t>11</w:t>
            </w:r>
          </w:p>
        </w:tc>
        <w:tc>
          <w:tcPr>
            <w:tcW w:w="3600" w:type="dxa"/>
          </w:tcPr>
          <w:p w14:paraId="6F5029DF" w14:textId="77777777" w:rsidR="00B54511" w:rsidRPr="00761B54" w:rsidRDefault="00B54511" w:rsidP="00AE56C8">
            <w:pPr>
              <w:spacing w:before="60" w:after="60"/>
              <w:jc w:val="center"/>
              <w:rPr>
                <w:sz w:val="20"/>
                <w:szCs w:val="20"/>
              </w:rPr>
            </w:pPr>
            <w:r w:rsidRPr="00761B54">
              <w:rPr>
                <w:sz w:val="20"/>
                <w:szCs w:val="20"/>
              </w:rPr>
              <w:t>Платність (безоплатність) надання адміністративної послуги</w:t>
            </w:r>
          </w:p>
        </w:tc>
        <w:tc>
          <w:tcPr>
            <w:tcW w:w="5571" w:type="dxa"/>
          </w:tcPr>
          <w:p w14:paraId="71633F6D" w14:textId="77777777" w:rsidR="00B54511" w:rsidRPr="00761B54" w:rsidRDefault="00B54511" w:rsidP="00573319">
            <w:pPr>
              <w:rPr>
                <w:sz w:val="20"/>
                <w:szCs w:val="20"/>
              </w:rPr>
            </w:pPr>
            <w:r w:rsidRPr="00761B54">
              <w:rPr>
                <w:sz w:val="20"/>
                <w:szCs w:val="20"/>
              </w:rPr>
              <w:t xml:space="preserve">Безоплатно </w:t>
            </w:r>
          </w:p>
        </w:tc>
      </w:tr>
      <w:tr w:rsidR="00B54511" w:rsidRPr="00761B54" w14:paraId="0D24854C" w14:textId="77777777" w:rsidTr="00573319">
        <w:tc>
          <w:tcPr>
            <w:tcW w:w="720" w:type="dxa"/>
          </w:tcPr>
          <w:p w14:paraId="1D765B7F" w14:textId="616F286E" w:rsidR="00B54511" w:rsidRPr="0048687E" w:rsidRDefault="00B54511" w:rsidP="00573319">
            <w:pPr>
              <w:spacing w:before="60" w:after="60"/>
              <w:jc w:val="center"/>
              <w:rPr>
                <w:sz w:val="20"/>
                <w:szCs w:val="20"/>
              </w:rPr>
            </w:pPr>
            <w:r w:rsidRPr="0048687E">
              <w:rPr>
                <w:sz w:val="20"/>
                <w:szCs w:val="20"/>
              </w:rPr>
              <w:t>12</w:t>
            </w:r>
          </w:p>
        </w:tc>
        <w:tc>
          <w:tcPr>
            <w:tcW w:w="3600" w:type="dxa"/>
          </w:tcPr>
          <w:p w14:paraId="60A0E104" w14:textId="77777777" w:rsidR="00B54511" w:rsidRPr="00761B54" w:rsidRDefault="00B54511" w:rsidP="00AE56C8">
            <w:pPr>
              <w:spacing w:before="60" w:after="60"/>
              <w:jc w:val="center"/>
              <w:rPr>
                <w:sz w:val="20"/>
                <w:szCs w:val="20"/>
              </w:rPr>
            </w:pPr>
            <w:r w:rsidRPr="00761B54">
              <w:rPr>
                <w:sz w:val="20"/>
                <w:szCs w:val="20"/>
              </w:rPr>
              <w:t>Строк надання адміністративної послуги</w:t>
            </w:r>
          </w:p>
        </w:tc>
        <w:tc>
          <w:tcPr>
            <w:tcW w:w="5571" w:type="dxa"/>
          </w:tcPr>
          <w:p w14:paraId="092D3E51" w14:textId="77777777" w:rsidR="007D240D" w:rsidRPr="00D26639" w:rsidRDefault="007D240D" w:rsidP="007D240D">
            <w:pPr>
              <w:jc w:val="both"/>
              <w:rPr>
                <w:sz w:val="20"/>
                <w:szCs w:val="20"/>
              </w:rPr>
            </w:pPr>
            <w:r w:rsidRPr="00761B54">
              <w:rPr>
                <w:sz w:val="20"/>
                <w:szCs w:val="20"/>
              </w:rPr>
              <w:t xml:space="preserve">У день реєстрації відповідної заяви </w:t>
            </w:r>
            <w:r w:rsidRPr="00EE479F">
              <w:rPr>
                <w:sz w:val="20"/>
                <w:szCs w:val="20"/>
              </w:rPr>
              <w:t xml:space="preserve">у Державному земельному кадастрі </w:t>
            </w:r>
            <w:r w:rsidRPr="00EE479F">
              <w:rPr>
                <w:bCs/>
                <w:sz w:val="20"/>
                <w:szCs w:val="20"/>
              </w:rPr>
              <w:t>або більший строк, який відповідає строку залишення заяви без руху.</w:t>
            </w:r>
          </w:p>
          <w:p w14:paraId="720A3873" w14:textId="126BAFEF" w:rsidR="00B54511" w:rsidRPr="00761B54" w:rsidRDefault="00B54511" w:rsidP="00573319">
            <w:pPr>
              <w:jc w:val="both"/>
              <w:rPr>
                <w:sz w:val="20"/>
                <w:szCs w:val="20"/>
              </w:rPr>
            </w:pPr>
            <w:r w:rsidRPr="00761B54">
              <w:rPr>
                <w:sz w:val="20"/>
                <w:szCs w:val="20"/>
              </w:rPr>
              <w:t>У разі подання заяви в електронній формі витяг з Державного земельного кадастру в електронній формі або мотивована відмова в наданні такого документа видаються в режимі реального часу за допомогою програмного забезпечення Державного земельного кадастру</w:t>
            </w:r>
          </w:p>
        </w:tc>
      </w:tr>
      <w:tr w:rsidR="00B54511" w:rsidRPr="00761B54" w14:paraId="1E8B9064" w14:textId="77777777" w:rsidTr="00573319">
        <w:tc>
          <w:tcPr>
            <w:tcW w:w="720" w:type="dxa"/>
          </w:tcPr>
          <w:p w14:paraId="4D1A6F47" w14:textId="006EF9E7" w:rsidR="00B54511" w:rsidRPr="0048687E" w:rsidRDefault="00B54511" w:rsidP="00573319">
            <w:pPr>
              <w:spacing w:before="60" w:after="60"/>
              <w:jc w:val="center"/>
              <w:rPr>
                <w:sz w:val="20"/>
                <w:szCs w:val="20"/>
              </w:rPr>
            </w:pPr>
            <w:r w:rsidRPr="0048687E">
              <w:rPr>
                <w:sz w:val="20"/>
                <w:szCs w:val="20"/>
              </w:rPr>
              <w:t>13</w:t>
            </w:r>
          </w:p>
        </w:tc>
        <w:tc>
          <w:tcPr>
            <w:tcW w:w="3600" w:type="dxa"/>
          </w:tcPr>
          <w:p w14:paraId="0A2BD941" w14:textId="77777777" w:rsidR="00B54511" w:rsidRPr="00761B54" w:rsidRDefault="00B54511" w:rsidP="00AE56C8">
            <w:pPr>
              <w:spacing w:before="60" w:after="60"/>
              <w:jc w:val="center"/>
              <w:rPr>
                <w:sz w:val="20"/>
                <w:szCs w:val="20"/>
              </w:rPr>
            </w:pPr>
            <w:r w:rsidRPr="00761B54">
              <w:rPr>
                <w:sz w:val="20"/>
                <w:szCs w:val="20"/>
              </w:rPr>
              <w:t>Перелік підстав для відмови у наданні адміністративної послуги</w:t>
            </w:r>
          </w:p>
        </w:tc>
        <w:tc>
          <w:tcPr>
            <w:tcW w:w="5571" w:type="dxa"/>
          </w:tcPr>
          <w:p w14:paraId="4F3A39A6" w14:textId="77777777" w:rsidR="00B54511" w:rsidRPr="00761B54" w:rsidRDefault="00B54511" w:rsidP="00573319">
            <w:pPr>
              <w:jc w:val="both"/>
              <w:rPr>
                <w:sz w:val="20"/>
                <w:szCs w:val="20"/>
                <w:lang w:eastAsia="uk-UA"/>
              </w:rPr>
            </w:pPr>
            <w:r w:rsidRPr="00761B54">
              <w:rPr>
                <w:sz w:val="20"/>
                <w:szCs w:val="20"/>
              </w:rPr>
              <w:t>1. У Державному земельному кадастрі відсутні запитувані відомості.</w:t>
            </w:r>
          </w:p>
          <w:p w14:paraId="07C28780" w14:textId="77777777" w:rsidR="00B54511" w:rsidRPr="00761B54" w:rsidRDefault="00B54511" w:rsidP="00573319">
            <w:pPr>
              <w:pStyle w:val="rvps2"/>
              <w:shd w:val="clear" w:color="auto" w:fill="FFFFFF"/>
              <w:spacing w:before="0" w:beforeAutospacing="0" w:after="0" w:afterAutospacing="0"/>
              <w:jc w:val="both"/>
              <w:rPr>
                <w:sz w:val="20"/>
                <w:szCs w:val="20"/>
                <w:lang w:val="ru-RU"/>
              </w:rPr>
            </w:pPr>
            <w:r w:rsidRPr="00761B54">
              <w:rPr>
                <w:sz w:val="20"/>
                <w:szCs w:val="20"/>
              </w:rPr>
              <w:t>2. Із заявою про надання відомостей з Державного земельного кадастру звернулася неналежна особа (</w:t>
            </w:r>
            <w:r w:rsidRPr="00761B54">
              <w:rPr>
                <w:sz w:val="20"/>
                <w:szCs w:val="20"/>
                <w:shd w:val="clear" w:color="auto" w:fill="FFFFFF"/>
              </w:rPr>
              <w:t xml:space="preserve">на отримання </w:t>
            </w:r>
            <w:r w:rsidRPr="00761B54">
              <w:rPr>
                <w:sz w:val="20"/>
                <w:szCs w:val="20"/>
              </w:rPr>
              <w:t xml:space="preserve">витягу         з Державного земельного кадастру про </w:t>
            </w:r>
            <w:r w:rsidRPr="00761B54">
              <w:rPr>
                <w:sz w:val="20"/>
                <w:szCs w:val="20"/>
                <w:shd w:val="clear" w:color="auto" w:fill="FFFFFF"/>
              </w:rPr>
              <w:t>землі в межах території територіальної громади</w:t>
            </w:r>
            <w:r w:rsidRPr="00761B54">
              <w:rPr>
                <w:sz w:val="20"/>
                <w:szCs w:val="20"/>
              </w:rPr>
              <w:t xml:space="preserve"> мають право:</w:t>
            </w:r>
            <w:r w:rsidRPr="00761B54">
              <w:rPr>
                <w:sz w:val="20"/>
                <w:szCs w:val="20"/>
                <w:lang w:val="ru-RU"/>
              </w:rPr>
              <w:t xml:space="preserve"> </w:t>
            </w:r>
            <w:r w:rsidRPr="00761B54">
              <w:rPr>
                <w:sz w:val="20"/>
                <w:szCs w:val="20"/>
                <w:shd w:val="clear" w:color="auto" w:fill="FFFFFF"/>
              </w:rPr>
              <w:t>органи державної влади, органи місцевого самоврядування для здійснення своїх повноважень, визначених законом</w:t>
            </w:r>
            <w:r w:rsidRPr="00761B54">
              <w:rPr>
                <w:sz w:val="20"/>
                <w:szCs w:val="20"/>
              </w:rPr>
              <w:t>).</w:t>
            </w:r>
          </w:p>
          <w:p w14:paraId="4CD4E615" w14:textId="77777777" w:rsidR="00B54511" w:rsidRPr="00761B54" w:rsidRDefault="00B54511" w:rsidP="00573319">
            <w:pPr>
              <w:jc w:val="both"/>
              <w:rPr>
                <w:sz w:val="20"/>
                <w:szCs w:val="20"/>
              </w:rPr>
            </w:pPr>
            <w:r w:rsidRPr="00761B54">
              <w:rPr>
                <w:sz w:val="20"/>
                <w:szCs w:val="20"/>
              </w:rPr>
              <w:t>3. Документи подані не в повному обсязі (відсутність документа, що підтверджує повноваження діяти від імені заявника), та/або документи не відповідають вимогам, встановленим законом (заява не відповідає встановленій формі)</w:t>
            </w:r>
          </w:p>
        </w:tc>
      </w:tr>
      <w:tr w:rsidR="00B54511" w:rsidRPr="00761B54" w14:paraId="63AEE50E" w14:textId="77777777" w:rsidTr="00573319">
        <w:tc>
          <w:tcPr>
            <w:tcW w:w="720" w:type="dxa"/>
          </w:tcPr>
          <w:p w14:paraId="6B2F2138" w14:textId="540504CB" w:rsidR="00B54511" w:rsidRPr="00EE479F" w:rsidRDefault="00B54511" w:rsidP="00573319">
            <w:pPr>
              <w:spacing w:before="60" w:after="60"/>
              <w:jc w:val="center"/>
              <w:rPr>
                <w:sz w:val="20"/>
                <w:szCs w:val="20"/>
              </w:rPr>
            </w:pPr>
            <w:r w:rsidRPr="00EE479F">
              <w:rPr>
                <w:sz w:val="20"/>
                <w:szCs w:val="20"/>
              </w:rPr>
              <w:t>14</w:t>
            </w:r>
          </w:p>
        </w:tc>
        <w:tc>
          <w:tcPr>
            <w:tcW w:w="3600" w:type="dxa"/>
          </w:tcPr>
          <w:p w14:paraId="0A1A59D5" w14:textId="77777777" w:rsidR="00B54511" w:rsidRPr="00761B54" w:rsidRDefault="00B54511" w:rsidP="00AE56C8">
            <w:pPr>
              <w:spacing w:before="60" w:after="60"/>
              <w:jc w:val="center"/>
              <w:rPr>
                <w:sz w:val="20"/>
                <w:szCs w:val="20"/>
              </w:rPr>
            </w:pPr>
            <w:r w:rsidRPr="00761B54">
              <w:rPr>
                <w:sz w:val="20"/>
                <w:szCs w:val="20"/>
              </w:rPr>
              <w:t>Результат надання адміністративної послуги</w:t>
            </w:r>
          </w:p>
        </w:tc>
        <w:tc>
          <w:tcPr>
            <w:tcW w:w="5571" w:type="dxa"/>
          </w:tcPr>
          <w:p w14:paraId="502AE81E" w14:textId="77777777" w:rsidR="00474512" w:rsidRPr="00EE479F" w:rsidRDefault="00B54511" w:rsidP="00474512">
            <w:pPr>
              <w:jc w:val="both"/>
              <w:rPr>
                <w:sz w:val="20"/>
                <w:szCs w:val="20"/>
              </w:rPr>
            </w:pPr>
            <w:r w:rsidRPr="00EE479F">
              <w:rPr>
                <w:sz w:val="20"/>
                <w:szCs w:val="20"/>
              </w:rPr>
              <w:t xml:space="preserve">Витяг з Державного земельного кадастру про </w:t>
            </w:r>
            <w:r w:rsidRPr="00EE479F">
              <w:rPr>
                <w:sz w:val="20"/>
                <w:szCs w:val="20"/>
                <w:shd w:val="clear" w:color="auto" w:fill="FFFFFF"/>
              </w:rPr>
              <w:t>землі в межах території територіальної громади</w:t>
            </w:r>
            <w:r w:rsidRPr="00EE479F">
              <w:rPr>
                <w:sz w:val="20"/>
                <w:szCs w:val="20"/>
              </w:rPr>
              <w:t xml:space="preserve"> </w:t>
            </w:r>
          </w:p>
          <w:p w14:paraId="333DA421" w14:textId="49AB6ABE" w:rsidR="00474512" w:rsidRPr="00EE479F" w:rsidRDefault="00474512" w:rsidP="00474512">
            <w:pPr>
              <w:jc w:val="both"/>
              <w:rPr>
                <w:sz w:val="20"/>
                <w:szCs w:val="20"/>
              </w:rPr>
            </w:pPr>
            <w:r w:rsidRPr="00EE479F">
              <w:rPr>
                <w:sz w:val="20"/>
                <w:szCs w:val="20"/>
              </w:rPr>
              <w:t>Повідомлення про відмову у наданні відомостей з Державного земельного кадастру</w:t>
            </w:r>
          </w:p>
          <w:p w14:paraId="5ECE61D9" w14:textId="77777777" w:rsidR="00474512" w:rsidRPr="00EE479F" w:rsidRDefault="00474512" w:rsidP="00474512">
            <w:pPr>
              <w:jc w:val="both"/>
              <w:rPr>
                <w:sz w:val="20"/>
                <w:szCs w:val="20"/>
              </w:rPr>
            </w:pPr>
            <w:r w:rsidRPr="00EE479F">
              <w:rPr>
                <w:sz w:val="20"/>
                <w:szCs w:val="20"/>
              </w:rPr>
              <w:t xml:space="preserve">Повідомлення про залишення заяви без руху </w:t>
            </w:r>
          </w:p>
          <w:p w14:paraId="2E8CB632" w14:textId="77777777" w:rsidR="00474512" w:rsidRPr="00EE479F" w:rsidRDefault="00474512" w:rsidP="00474512">
            <w:pPr>
              <w:jc w:val="both"/>
              <w:rPr>
                <w:sz w:val="20"/>
                <w:szCs w:val="20"/>
              </w:rPr>
            </w:pPr>
            <w:r w:rsidRPr="00EE479F">
              <w:rPr>
                <w:sz w:val="20"/>
                <w:szCs w:val="20"/>
              </w:rPr>
              <w:t>Повідомлення про продовження строку усунення виявлених недоліків</w:t>
            </w:r>
          </w:p>
          <w:p w14:paraId="6736795F" w14:textId="77777777" w:rsidR="00474512" w:rsidRPr="00EE479F" w:rsidRDefault="00474512" w:rsidP="00474512">
            <w:pPr>
              <w:jc w:val="both"/>
              <w:rPr>
                <w:sz w:val="20"/>
                <w:szCs w:val="20"/>
              </w:rPr>
            </w:pPr>
            <w:r w:rsidRPr="00EE479F">
              <w:rPr>
                <w:sz w:val="20"/>
                <w:szCs w:val="20"/>
              </w:rPr>
              <w:t>Повідомлення про відмову у продовженні строку усунення виявлених недоліків</w:t>
            </w:r>
          </w:p>
          <w:p w14:paraId="2FDB3037" w14:textId="77777777" w:rsidR="00474512" w:rsidRPr="00EE479F" w:rsidRDefault="00474512" w:rsidP="00474512">
            <w:pPr>
              <w:jc w:val="both"/>
              <w:rPr>
                <w:sz w:val="20"/>
                <w:szCs w:val="20"/>
              </w:rPr>
            </w:pPr>
            <w:r w:rsidRPr="00EE479F">
              <w:rPr>
                <w:sz w:val="20"/>
                <w:szCs w:val="20"/>
              </w:rPr>
              <w:t xml:space="preserve">Рішення про </w:t>
            </w:r>
            <w:r w:rsidRPr="00EE479F">
              <w:rPr>
                <w:sz w:val="20"/>
                <w:szCs w:val="20"/>
                <w:shd w:val="clear" w:color="auto" w:fill="FFFFFF"/>
              </w:rPr>
              <w:t>продовження розгляду заяви</w:t>
            </w:r>
          </w:p>
          <w:p w14:paraId="2FF4F6DA" w14:textId="06D58DBE" w:rsidR="00B54511" w:rsidRPr="00EE479F" w:rsidRDefault="00474512" w:rsidP="00474512">
            <w:pPr>
              <w:jc w:val="both"/>
              <w:rPr>
                <w:sz w:val="20"/>
                <w:szCs w:val="20"/>
              </w:rPr>
            </w:pPr>
            <w:r w:rsidRPr="00EE479F">
              <w:rPr>
                <w:sz w:val="20"/>
                <w:szCs w:val="20"/>
              </w:rPr>
              <w:t>Рішення про відмову у прийнятті заяви до розгляду</w:t>
            </w:r>
          </w:p>
        </w:tc>
      </w:tr>
      <w:tr w:rsidR="00B54511" w:rsidRPr="00761B54" w14:paraId="500AFF02" w14:textId="77777777" w:rsidTr="00573319">
        <w:tc>
          <w:tcPr>
            <w:tcW w:w="720" w:type="dxa"/>
          </w:tcPr>
          <w:p w14:paraId="47963E73" w14:textId="5F95C0C7" w:rsidR="00B54511" w:rsidRPr="00EE479F" w:rsidRDefault="00B54511" w:rsidP="00573319">
            <w:pPr>
              <w:spacing w:before="60" w:after="60"/>
              <w:jc w:val="center"/>
              <w:rPr>
                <w:sz w:val="20"/>
                <w:szCs w:val="20"/>
              </w:rPr>
            </w:pPr>
            <w:r w:rsidRPr="00EE479F">
              <w:rPr>
                <w:sz w:val="20"/>
                <w:szCs w:val="20"/>
              </w:rPr>
              <w:t>15</w:t>
            </w:r>
          </w:p>
        </w:tc>
        <w:tc>
          <w:tcPr>
            <w:tcW w:w="3600" w:type="dxa"/>
          </w:tcPr>
          <w:p w14:paraId="69E69EFC" w14:textId="77777777" w:rsidR="00B54511" w:rsidRPr="00761B54" w:rsidRDefault="00B54511" w:rsidP="00AE56C8">
            <w:pPr>
              <w:spacing w:before="60" w:after="60"/>
              <w:jc w:val="center"/>
              <w:rPr>
                <w:sz w:val="20"/>
                <w:szCs w:val="20"/>
              </w:rPr>
            </w:pPr>
            <w:r w:rsidRPr="00761B54">
              <w:rPr>
                <w:sz w:val="20"/>
                <w:szCs w:val="20"/>
              </w:rPr>
              <w:t>Способи отримання відповіді (результату)</w:t>
            </w:r>
          </w:p>
        </w:tc>
        <w:tc>
          <w:tcPr>
            <w:tcW w:w="5571" w:type="dxa"/>
          </w:tcPr>
          <w:p w14:paraId="4F6E2840" w14:textId="2BB8B727" w:rsidR="00B54511" w:rsidRPr="00761B54" w:rsidRDefault="002C17C0" w:rsidP="00573319">
            <w:pPr>
              <w:jc w:val="both"/>
              <w:rPr>
                <w:sz w:val="20"/>
                <w:szCs w:val="20"/>
              </w:rPr>
            </w:pPr>
            <w:r>
              <w:rPr>
                <w:sz w:val="20"/>
                <w:szCs w:val="20"/>
                <w:shd w:val="clear" w:color="auto" w:fill="FFFFFF"/>
              </w:rPr>
              <w:t>Н</w:t>
            </w:r>
            <w:r w:rsidRPr="00761B54">
              <w:rPr>
                <w:sz w:val="20"/>
                <w:szCs w:val="20"/>
                <w:shd w:val="clear" w:color="auto" w:fill="FFFFFF"/>
              </w:rPr>
              <w:t>адсила</w:t>
            </w:r>
            <w:r>
              <w:rPr>
                <w:sz w:val="20"/>
                <w:szCs w:val="20"/>
                <w:shd w:val="clear" w:color="auto" w:fill="FFFFFF"/>
              </w:rPr>
              <w:t>є</w:t>
            </w:r>
            <w:r w:rsidRPr="00761B54">
              <w:rPr>
                <w:sz w:val="20"/>
                <w:szCs w:val="20"/>
                <w:shd w:val="clear" w:color="auto" w:fill="FFFFFF"/>
              </w:rPr>
              <w:t>ться заявникові в електронній формі з накладеним кваліфікованим електронним підписом технічними засобами електронних комунікацій на вказану у заяві адресу електронної пошти або з використанням Порталу Дія, у тому числі через вебсторінку Держгеокадастру, та за бажанням заявника переда</w:t>
            </w:r>
            <w:r w:rsidR="00B82327">
              <w:rPr>
                <w:sz w:val="20"/>
                <w:szCs w:val="20"/>
                <w:shd w:val="clear" w:color="auto" w:fill="FFFFFF"/>
              </w:rPr>
              <w:t>є</w:t>
            </w:r>
            <w:r w:rsidRPr="00761B54">
              <w:rPr>
                <w:sz w:val="20"/>
                <w:szCs w:val="20"/>
                <w:shd w:val="clear" w:color="auto" w:fill="FFFFFF"/>
              </w:rPr>
              <w:t>ться у паперовій формі зазначеному у заяві про надання відомостей центру надання адміністративних послуг</w:t>
            </w:r>
          </w:p>
        </w:tc>
      </w:tr>
      <w:tr w:rsidR="00B54511" w:rsidRPr="00761B54" w14:paraId="458461A0" w14:textId="77777777" w:rsidTr="00573319">
        <w:tc>
          <w:tcPr>
            <w:tcW w:w="720" w:type="dxa"/>
          </w:tcPr>
          <w:p w14:paraId="50E5CECF" w14:textId="0F1174C1" w:rsidR="00B54511" w:rsidRPr="00EE479F" w:rsidRDefault="00B54511" w:rsidP="00573319">
            <w:pPr>
              <w:spacing w:before="60" w:after="60"/>
              <w:jc w:val="center"/>
              <w:rPr>
                <w:sz w:val="20"/>
                <w:szCs w:val="20"/>
              </w:rPr>
            </w:pPr>
            <w:r w:rsidRPr="00EE479F">
              <w:rPr>
                <w:sz w:val="20"/>
                <w:szCs w:val="20"/>
              </w:rPr>
              <w:t>16</w:t>
            </w:r>
          </w:p>
        </w:tc>
        <w:tc>
          <w:tcPr>
            <w:tcW w:w="3600" w:type="dxa"/>
          </w:tcPr>
          <w:p w14:paraId="1B3BC84C" w14:textId="77777777" w:rsidR="00B54511" w:rsidRPr="00761B54" w:rsidRDefault="00B54511" w:rsidP="00AE56C8">
            <w:pPr>
              <w:spacing w:before="60" w:after="60"/>
              <w:jc w:val="center"/>
              <w:rPr>
                <w:sz w:val="20"/>
                <w:szCs w:val="20"/>
              </w:rPr>
            </w:pPr>
            <w:r w:rsidRPr="00761B54">
              <w:rPr>
                <w:sz w:val="20"/>
                <w:szCs w:val="20"/>
              </w:rPr>
              <w:t>Примітка</w:t>
            </w:r>
          </w:p>
        </w:tc>
        <w:tc>
          <w:tcPr>
            <w:tcW w:w="5571" w:type="dxa"/>
          </w:tcPr>
          <w:p w14:paraId="5F7FD111" w14:textId="0F203C3B" w:rsidR="00B54511" w:rsidRPr="00761B54" w:rsidRDefault="00B54511" w:rsidP="00573319">
            <w:pPr>
              <w:jc w:val="both"/>
              <w:rPr>
                <w:sz w:val="20"/>
                <w:szCs w:val="20"/>
              </w:rPr>
            </w:pPr>
            <w:r w:rsidRPr="00761B54">
              <w:rPr>
                <w:sz w:val="20"/>
                <w:szCs w:val="20"/>
              </w:rPr>
              <w:t xml:space="preserve">*Форму заяви про надання відомостей з Державного земельного кадастру наведено в додатку до </w:t>
            </w:r>
            <w:r w:rsidRPr="00761B54">
              <w:rPr>
                <w:sz w:val="20"/>
                <w:szCs w:val="20"/>
                <w:lang w:eastAsia="uk-UA"/>
              </w:rPr>
              <w:t>Типової і</w:t>
            </w:r>
            <w:r w:rsidRPr="00761B54">
              <w:rPr>
                <w:sz w:val="20"/>
                <w:szCs w:val="20"/>
              </w:rPr>
              <w:t>нформаційної картки адміністративної послуги</w:t>
            </w:r>
          </w:p>
        </w:tc>
      </w:tr>
    </w:tbl>
    <w:p w14:paraId="02A218E9" w14:textId="77777777" w:rsidR="00B54511" w:rsidRPr="00761B54" w:rsidRDefault="00B54511" w:rsidP="00B54511">
      <w:pPr>
        <w:ind w:left="5670"/>
      </w:pPr>
    </w:p>
    <w:p w14:paraId="1FA257B2" w14:textId="77777777" w:rsidR="00B54511" w:rsidRPr="00761B54" w:rsidRDefault="00B54511" w:rsidP="00B54511">
      <w:pPr>
        <w:ind w:left="5670"/>
        <w:rPr>
          <w:lang w:eastAsia="uk-UA"/>
        </w:rPr>
      </w:pPr>
    </w:p>
    <w:p w14:paraId="320B1239" w14:textId="77777777" w:rsidR="00B54511" w:rsidRPr="00761B54" w:rsidRDefault="00B54511" w:rsidP="00B54511">
      <w:pPr>
        <w:ind w:left="5670"/>
        <w:rPr>
          <w:lang w:eastAsia="uk-UA"/>
        </w:rPr>
      </w:pPr>
    </w:p>
    <w:p w14:paraId="6DC6D4EB" w14:textId="77777777" w:rsidR="00B54511" w:rsidRPr="00761B54" w:rsidRDefault="00B54511" w:rsidP="00B54511">
      <w:pPr>
        <w:ind w:left="5670"/>
        <w:rPr>
          <w:lang w:eastAsia="uk-UA"/>
        </w:rPr>
      </w:pPr>
    </w:p>
    <w:p w14:paraId="30B540F4" w14:textId="77777777" w:rsidR="006C5277" w:rsidRDefault="006C5277" w:rsidP="00B54511">
      <w:pPr>
        <w:ind w:left="5103"/>
        <w:jc w:val="both"/>
        <w:rPr>
          <w:lang w:eastAsia="uk-UA"/>
        </w:rPr>
      </w:pPr>
    </w:p>
    <w:p w14:paraId="1F9D6B06" w14:textId="77777777" w:rsidR="006C5277" w:rsidRDefault="006C5277" w:rsidP="00B54511">
      <w:pPr>
        <w:ind w:left="5103"/>
        <w:jc w:val="both"/>
        <w:rPr>
          <w:lang w:eastAsia="uk-UA"/>
        </w:rPr>
      </w:pPr>
    </w:p>
    <w:p w14:paraId="1A61AF4C" w14:textId="3489A576" w:rsidR="00B54511" w:rsidRPr="00761B54" w:rsidRDefault="00B54511" w:rsidP="00B54511">
      <w:pPr>
        <w:ind w:left="5103"/>
        <w:jc w:val="both"/>
        <w:rPr>
          <w:lang w:eastAsia="uk-UA"/>
        </w:rPr>
      </w:pPr>
      <w:r w:rsidRPr="00761B54">
        <w:rPr>
          <w:lang w:eastAsia="uk-UA"/>
        </w:rPr>
        <w:t xml:space="preserve">Додаток </w:t>
      </w:r>
    </w:p>
    <w:p w14:paraId="308EC68F" w14:textId="2C5484E9" w:rsidR="00B54511" w:rsidRPr="00761B54" w:rsidRDefault="00B54511" w:rsidP="00B54511">
      <w:pPr>
        <w:ind w:left="5103"/>
        <w:jc w:val="both"/>
        <w:rPr>
          <w:shd w:val="clear" w:color="auto" w:fill="FFFFFF"/>
        </w:rPr>
      </w:pPr>
      <w:r w:rsidRPr="00761B54">
        <w:rPr>
          <w:lang w:eastAsia="uk-UA"/>
        </w:rPr>
        <w:t xml:space="preserve">до Типової інформаційної картки адміністративної послуги надання відомостей з Державного земельного кадастру у формі витягу з Державного земельного кадастру </w:t>
      </w:r>
      <w:r w:rsidRPr="00761B54">
        <w:t xml:space="preserve">про </w:t>
      </w:r>
      <w:r w:rsidRPr="00761B54">
        <w:rPr>
          <w:shd w:val="clear" w:color="auto" w:fill="FFFFFF"/>
        </w:rPr>
        <w:t>землі в межах території територіальної громади</w:t>
      </w:r>
    </w:p>
    <w:p w14:paraId="70642E84" w14:textId="77777777" w:rsidR="00B54511" w:rsidRPr="00761B54" w:rsidRDefault="00B54511" w:rsidP="00B54511">
      <w:pPr>
        <w:ind w:left="5387" w:right="-142"/>
      </w:pPr>
    </w:p>
    <w:tbl>
      <w:tblPr>
        <w:tblW w:w="9467" w:type="dxa"/>
        <w:jc w:val="center"/>
        <w:tblLayout w:type="fixed"/>
        <w:tblLook w:val="0000" w:firstRow="0" w:lastRow="0" w:firstColumn="0" w:lastColumn="0" w:noHBand="0" w:noVBand="0"/>
      </w:tblPr>
      <w:tblGrid>
        <w:gridCol w:w="4008"/>
        <w:gridCol w:w="5459"/>
      </w:tblGrid>
      <w:tr w:rsidR="00BE6FD5" w:rsidRPr="00761B54" w14:paraId="3FFA3381" w14:textId="77777777" w:rsidTr="00573319">
        <w:trPr>
          <w:jc w:val="center"/>
        </w:trPr>
        <w:tc>
          <w:tcPr>
            <w:tcW w:w="4008" w:type="dxa"/>
          </w:tcPr>
          <w:p w14:paraId="00B40CC9" w14:textId="77777777" w:rsidR="00BE6FD5" w:rsidRPr="00761B54" w:rsidRDefault="00BE6FD5" w:rsidP="00573319">
            <w:pPr>
              <w:pBdr>
                <w:top w:val="nil"/>
                <w:left w:val="nil"/>
                <w:bottom w:val="nil"/>
                <w:right w:val="nil"/>
                <w:between w:val="nil"/>
              </w:pBdr>
              <w:rPr>
                <w:color w:val="000000"/>
              </w:rPr>
            </w:pPr>
          </w:p>
        </w:tc>
        <w:tc>
          <w:tcPr>
            <w:tcW w:w="5459" w:type="dxa"/>
          </w:tcPr>
          <w:p w14:paraId="165B19D1" w14:textId="13FA8741" w:rsidR="00BE6FD5" w:rsidRPr="00761B54" w:rsidRDefault="00BE6FD5" w:rsidP="00573319">
            <w:pPr>
              <w:pBdr>
                <w:top w:val="nil"/>
                <w:left w:val="nil"/>
                <w:bottom w:val="nil"/>
                <w:right w:val="nil"/>
                <w:between w:val="nil"/>
              </w:pBdr>
              <w:jc w:val="center"/>
              <w:rPr>
                <w:color w:val="000000"/>
                <w:sz w:val="20"/>
              </w:rPr>
            </w:pPr>
            <w:r w:rsidRPr="00761B54">
              <w:rPr>
                <w:rStyle w:val="st42"/>
              </w:rPr>
              <w:t>___________________________________________</w:t>
            </w:r>
            <w:r w:rsidRPr="00761B54">
              <w:rPr>
                <w:rStyle w:val="st42"/>
              </w:rPr>
              <w:br/>
            </w:r>
            <w:r w:rsidRPr="00761B54">
              <w:rPr>
                <w:rStyle w:val="st82"/>
                <w:sz w:val="18"/>
              </w:rPr>
              <w:t xml:space="preserve">(особа, уповноважена надавати відомості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з Державного земельного кадастру)</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(прізвище, власне ім’я, по батькові (за наявності)</w:t>
            </w:r>
            <w:r w:rsidRPr="00761B54">
              <w:rPr>
                <w:rStyle w:val="st82"/>
                <w:sz w:val="18"/>
              </w:rPr>
              <w:br/>
              <w:t xml:space="preserve">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найменування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(унікальний номер запису в Єдиному </w:t>
            </w:r>
            <w:r w:rsidRPr="00761B54">
              <w:rPr>
                <w:rStyle w:val="st82"/>
                <w:sz w:val="18"/>
              </w:rPr>
              <w:br/>
              <w:t>державному демографічному реєстрі (за наявності)</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(податковий номер/серія (за наявності) та номер паспорта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фізичної особи, яка через свої релігійні переконання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відмовилася від прийняття номера)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(реквізити документа, що посвідчує особу,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яка звернулася із заявою</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(назва документа, номер та серія, дата видачі), та</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документа, що посвідчує повноваження діяти </w:t>
            </w:r>
            <w:r w:rsidRPr="00761B54">
              <w:rPr>
                <w:rStyle w:val="st82"/>
                <w:sz w:val="18"/>
              </w:rPr>
              <w:br/>
            </w:r>
            <w:r w:rsidRPr="00761B54">
              <w:rPr>
                <w:rStyle w:val="st42"/>
              </w:rPr>
              <w:t xml:space="preserve">___________________________________________ </w:t>
            </w:r>
            <w:r w:rsidRPr="00761B54">
              <w:rPr>
                <w:rStyle w:val="st42"/>
              </w:rPr>
              <w:br/>
            </w:r>
            <w:r w:rsidRPr="00761B54">
              <w:rPr>
                <w:rStyle w:val="st82"/>
                <w:sz w:val="18"/>
              </w:rPr>
              <w:t xml:space="preserve">від імені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 проживання фізичної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місцезнаходження юридичної особи) </w:t>
            </w:r>
            <w:r w:rsidRPr="00761B54">
              <w:rPr>
                <w:rStyle w:val="st82"/>
                <w:sz w:val="18"/>
              </w:rPr>
              <w:br/>
            </w:r>
            <w:r w:rsidRPr="00761B54">
              <w:rPr>
                <w:rStyle w:val="st42"/>
              </w:rPr>
              <w:t>___________________________________________</w:t>
            </w:r>
            <w:r w:rsidRPr="00761B54">
              <w:rPr>
                <w:rStyle w:val="st42"/>
              </w:rPr>
              <w:br/>
            </w:r>
            <w:r w:rsidRPr="00761B54">
              <w:rPr>
                <w:rStyle w:val="st82"/>
                <w:sz w:val="18"/>
              </w:rPr>
              <w:t xml:space="preserve">(контакти особи (адреса електронної пошти, </w:t>
            </w:r>
            <w:r w:rsidRPr="00761B54">
              <w:rPr>
                <w:rStyle w:val="st82"/>
                <w:sz w:val="18"/>
              </w:rPr>
              <w:br/>
              <w:t>контактний номер телефону)</w:t>
            </w:r>
          </w:p>
        </w:tc>
      </w:tr>
    </w:tbl>
    <w:p w14:paraId="7C96B344" w14:textId="77777777" w:rsidR="00BE6FD5" w:rsidRPr="00761B54" w:rsidRDefault="00BE6FD5" w:rsidP="00BE6FD5">
      <w:pPr>
        <w:pStyle w:val="af"/>
        <w:rPr>
          <w:rFonts w:ascii="Times New Roman" w:hAnsi="Times New Roman"/>
          <w:sz w:val="24"/>
          <w:szCs w:val="24"/>
        </w:rPr>
      </w:pPr>
      <w:r w:rsidRPr="00761B54">
        <w:rPr>
          <w:rFonts w:ascii="Times New Roman" w:hAnsi="Times New Roman"/>
          <w:sz w:val="28"/>
          <w:szCs w:val="28"/>
        </w:rPr>
        <w:t>ЗАЯВА</w:t>
      </w:r>
      <w:r w:rsidRPr="00761B54">
        <w:rPr>
          <w:rFonts w:ascii="Times New Roman" w:hAnsi="Times New Roman"/>
          <w:sz w:val="24"/>
          <w:szCs w:val="24"/>
        </w:rPr>
        <w:br/>
        <w:t>про надання відомостей з Державного земельного кадастру</w:t>
      </w:r>
    </w:p>
    <w:p w14:paraId="3C68204E" w14:textId="2BC9DD50" w:rsidR="00BE6FD5" w:rsidRPr="00761B54" w:rsidRDefault="00BE6FD5" w:rsidP="00BE6FD5">
      <w:pPr>
        <w:pStyle w:val="ae"/>
        <w:jc w:val="both"/>
        <w:rPr>
          <w:rFonts w:ascii="Times New Roman" w:hAnsi="Times New Roman"/>
          <w:sz w:val="24"/>
          <w:szCs w:val="24"/>
        </w:rPr>
      </w:pPr>
      <w:r w:rsidRPr="00761B54">
        <w:rPr>
          <w:rFonts w:ascii="Times New Roman" w:hAnsi="Times New Roman"/>
          <w:sz w:val="24"/>
          <w:szCs w:val="24"/>
        </w:rPr>
        <w:t xml:space="preserve">Відповідно до Закону України </w:t>
      </w:r>
      <w:r w:rsidR="00AE56C8">
        <w:rPr>
          <w:rFonts w:ascii="Times New Roman" w:hAnsi="Times New Roman"/>
          <w:sz w:val="24"/>
          <w:szCs w:val="24"/>
        </w:rPr>
        <w:t>«</w:t>
      </w:r>
      <w:r w:rsidRPr="00761B54">
        <w:rPr>
          <w:rFonts w:ascii="Times New Roman" w:hAnsi="Times New Roman"/>
          <w:sz w:val="24"/>
          <w:szCs w:val="24"/>
        </w:rPr>
        <w:t>Про Державний земельний кадастр</w:t>
      </w:r>
      <w:r w:rsidR="00AE56C8">
        <w:rPr>
          <w:rFonts w:ascii="Times New Roman" w:hAnsi="Times New Roman"/>
          <w:sz w:val="24"/>
          <w:szCs w:val="24"/>
        </w:rPr>
        <w:t>»</w:t>
      </w:r>
      <w:r w:rsidRPr="00761B54">
        <w:rPr>
          <w:rFonts w:ascii="Times New Roman" w:hAnsi="Times New Roman"/>
          <w:sz w:val="24"/>
          <w:szCs w:val="24"/>
        </w:rPr>
        <w:t xml:space="preserve"> та Порядку ведення Державного земельного кадастру прошу надати:</w:t>
      </w:r>
    </w:p>
    <w:p w14:paraId="01AC19B2" w14:textId="77777777" w:rsidR="00BE6FD5" w:rsidRPr="00761B54" w:rsidRDefault="00BE6FD5" w:rsidP="00BE6FD5">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27"/>
        <w:gridCol w:w="6348"/>
      </w:tblGrid>
      <w:tr w:rsidR="00BE6FD5" w:rsidRPr="00761B54" w14:paraId="68FF60DF" w14:textId="77777777" w:rsidTr="00573319">
        <w:trPr>
          <w:trHeight w:val="20"/>
        </w:trPr>
        <w:tc>
          <w:tcPr>
            <w:tcW w:w="3127" w:type="dxa"/>
            <w:tcBorders>
              <w:top w:val="nil"/>
              <w:left w:val="nil"/>
              <w:bottom w:val="nil"/>
              <w:right w:val="nil"/>
            </w:tcBorders>
          </w:tcPr>
          <w:p w14:paraId="42626E79" w14:textId="48C2CB8E" w:rsidR="00BE6FD5" w:rsidRPr="00761B54" w:rsidRDefault="00AE56C8" w:rsidP="00573319">
            <w:pPr>
              <w:pStyle w:val="ae"/>
              <w:spacing w:line="223" w:lineRule="auto"/>
              <w:ind w:firstLine="0"/>
              <w:rPr>
                <w:rFonts w:ascii="Times New Roman" w:hAnsi="Times New Roman"/>
                <w:sz w:val="24"/>
                <w:szCs w:val="24"/>
              </w:rPr>
            </w:pPr>
            <w:r w:rsidRPr="00AE56C8">
              <w:rPr>
                <w:noProof/>
                <w:sz w:val="24"/>
                <w:szCs w:val="24"/>
                <w:lang w:val="en-AU"/>
              </w:rPr>
              <w:sym w:font="Wingdings" w:char="F0FE"/>
            </w:r>
            <w:r w:rsidR="00BE6FD5" w:rsidRPr="00761B54">
              <w:rPr>
                <w:rFonts w:ascii="Times New Roman" w:hAnsi="Times New Roman"/>
                <w:sz w:val="24"/>
                <w:szCs w:val="24"/>
              </w:rPr>
              <w:t xml:space="preserve"> витяг з Державного земельного кадастру </w:t>
            </w:r>
          </w:p>
        </w:tc>
        <w:tc>
          <w:tcPr>
            <w:tcW w:w="6348" w:type="dxa"/>
            <w:tcBorders>
              <w:top w:val="nil"/>
              <w:left w:val="nil"/>
              <w:bottom w:val="nil"/>
              <w:right w:val="nil"/>
            </w:tcBorders>
          </w:tcPr>
          <w:p w14:paraId="5534E343" w14:textId="77777777" w:rsidR="00BE6FD5" w:rsidRPr="00761B54" w:rsidRDefault="00BE6FD5" w:rsidP="00573319">
            <w:pPr>
              <w:pStyle w:val="ae"/>
              <w:spacing w:line="223" w:lineRule="auto"/>
              <w:ind w:firstLine="0"/>
              <w:rPr>
                <w:rFonts w:ascii="Times New Roman" w:hAnsi="Times New Roman"/>
                <w:sz w:val="24"/>
                <w:szCs w:val="24"/>
              </w:rPr>
            </w:pPr>
          </w:p>
        </w:tc>
      </w:tr>
      <w:tr w:rsidR="00BE6FD5" w:rsidRPr="00761B54" w14:paraId="79AD0747" w14:textId="77777777" w:rsidTr="00573319">
        <w:trPr>
          <w:trHeight w:val="20"/>
        </w:trPr>
        <w:tc>
          <w:tcPr>
            <w:tcW w:w="3127" w:type="dxa"/>
            <w:tcBorders>
              <w:top w:val="nil"/>
              <w:left w:val="nil"/>
              <w:bottom w:val="nil"/>
              <w:right w:val="nil"/>
            </w:tcBorders>
          </w:tcPr>
          <w:p w14:paraId="28343B8E"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про:</w:t>
            </w:r>
          </w:p>
        </w:tc>
        <w:tc>
          <w:tcPr>
            <w:tcW w:w="6348" w:type="dxa"/>
            <w:tcBorders>
              <w:top w:val="nil"/>
              <w:left w:val="nil"/>
              <w:bottom w:val="nil"/>
              <w:right w:val="nil"/>
            </w:tcBorders>
          </w:tcPr>
          <w:p w14:paraId="76DD89AE" w14:textId="77777777" w:rsidR="00BE6FD5" w:rsidRPr="00761B54" w:rsidRDefault="00BE6FD5" w:rsidP="00573319">
            <w:pPr>
              <w:widowControl w:val="0"/>
              <w:autoSpaceDE w:val="0"/>
              <w:autoSpaceDN w:val="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державний кордон України</w:t>
            </w:r>
          </w:p>
          <w:p w14:paraId="2BF7C2E9" w14:textId="77777777" w:rsidR="00BE6FD5" w:rsidRPr="00761B54" w:rsidRDefault="00BE6FD5" w:rsidP="00573319">
            <w:pPr>
              <w:widowControl w:val="0"/>
              <w:autoSpaceDE w:val="0"/>
              <w:autoSpaceDN w:val="0"/>
              <w:spacing w:before="120"/>
              <w:ind w:right="97"/>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землі в межах території адміністративно-територіальної </w:t>
            </w:r>
            <w:r w:rsidRPr="00761B54">
              <w:rPr>
                <w:noProof/>
                <w:color w:val="000000"/>
                <w:lang w:val="ru-RU"/>
              </w:rPr>
              <w:lastRenderedPageBreak/>
              <w:t>одиниці</w:t>
            </w:r>
          </w:p>
          <w:p w14:paraId="5AFD314B" w14:textId="11249700" w:rsidR="00BE6FD5" w:rsidRPr="00761B54" w:rsidRDefault="009F686F" w:rsidP="00573319">
            <w:pPr>
              <w:widowControl w:val="0"/>
              <w:autoSpaceDE w:val="0"/>
              <w:autoSpaceDN w:val="0"/>
              <w:spacing w:before="120"/>
              <w:ind w:right="97"/>
              <w:jc w:val="both"/>
              <w:rPr>
                <w:noProof/>
                <w:color w:val="000000"/>
                <w:lang w:val="ru-RU"/>
              </w:rPr>
            </w:pPr>
            <w:r w:rsidRPr="00761B54">
              <w:rPr>
                <w:noProof/>
                <w:lang w:val="en-AU"/>
              </w:rPr>
              <w:sym w:font="Wingdings" w:char="F0FE"/>
            </w:r>
            <w:r w:rsidR="00BE6FD5" w:rsidRPr="00761B54">
              <w:rPr>
                <w:rStyle w:val="st42"/>
              </w:rPr>
              <w:t xml:space="preserve"> землі в межах територій територіальних громад</w:t>
            </w:r>
          </w:p>
          <w:p w14:paraId="3E59037B" w14:textId="7355BD8F" w:rsidR="00BE6FD5" w:rsidRPr="00761B54" w:rsidRDefault="009F686F" w:rsidP="00573319">
            <w:pPr>
              <w:spacing w:before="120"/>
              <w:ind w:left="240" w:hanging="240"/>
              <w:rPr>
                <w:noProof/>
                <w:color w:val="000000"/>
                <w:lang w:val="ru-RU"/>
              </w:rPr>
            </w:pPr>
            <w:r w:rsidRPr="00761B54">
              <w:rPr>
                <w:noProof/>
                <w:color w:val="000000"/>
                <w:lang w:val="en-AU"/>
              </w:rPr>
              <w:sym w:font="Times New Roman" w:char="F095"/>
            </w:r>
            <w:r w:rsidR="00BE6FD5" w:rsidRPr="00761B54">
              <w:rPr>
                <w:noProof/>
                <w:color w:val="000000"/>
                <w:lang w:val="ru-RU"/>
              </w:rPr>
              <w:t xml:space="preserve"> обмеження у використанні земель </w:t>
            </w:r>
          </w:p>
          <w:p w14:paraId="77E75B79" w14:textId="77777777" w:rsidR="00BE6FD5" w:rsidRPr="00761B54" w:rsidRDefault="00BE6FD5" w:rsidP="00573319">
            <w:pPr>
              <w:spacing w:before="120"/>
              <w:ind w:left="240" w:firstLine="174"/>
              <w:jc w:val="both"/>
              <w:rPr>
                <w:noProof/>
                <w:color w:val="000000"/>
                <w:lang w:val="ru-RU"/>
              </w:rPr>
            </w:pPr>
            <w:r w:rsidRPr="00761B54">
              <w:rPr>
                <w:rFonts w:eastAsia="Symbol"/>
                <w:noProof/>
                <w:color w:val="000000"/>
                <w:lang w:val="en-AU"/>
              </w:rPr>
              <w:sym w:font="Times New Roman" w:char="F095"/>
            </w:r>
            <w:r w:rsidRPr="00761B54">
              <w:rPr>
                <w:rFonts w:eastAsia="Symbol"/>
                <w:noProof/>
                <w:color w:val="000000"/>
                <w:lang w:val="ru-RU"/>
              </w:rPr>
              <w:t xml:space="preserve"> у тому числі </w:t>
            </w:r>
            <w:r w:rsidRPr="00761B54">
              <w:rPr>
                <w:noProof/>
                <w:color w:val="000000"/>
                <w:lang w:val="ru-RU"/>
              </w:rPr>
              <w:t xml:space="preserve">з посиланням на документи, на підставі яких відомості про обмеження у використанні земель внесені до Державного земельного кадастру </w:t>
            </w:r>
          </w:p>
          <w:p w14:paraId="01AD3057" w14:textId="77777777" w:rsidR="00BE6FD5" w:rsidRPr="00761B54" w:rsidRDefault="00BE6FD5" w:rsidP="00573319">
            <w:pPr>
              <w:spacing w:before="120"/>
              <w:jc w:val="both"/>
              <w:rPr>
                <w:noProof/>
                <w:color w:val="000000"/>
                <w:lang w:val="ru-RU"/>
              </w:rPr>
            </w:pPr>
            <w:r w:rsidRPr="00761B54">
              <w:rPr>
                <w:rFonts w:eastAsia="Symbol"/>
                <w:noProof/>
                <w:color w:val="000000"/>
                <w:lang w:val="en-AU"/>
              </w:rPr>
              <w:sym w:font="Times New Roman" w:char="F095"/>
            </w:r>
            <w:r w:rsidRPr="00761B54">
              <w:rPr>
                <w:rStyle w:val="st42"/>
              </w:rPr>
              <w:t xml:space="preserve"> меліоративну мережу, складову частину меліоративної мережі</w:t>
            </w:r>
          </w:p>
          <w:p w14:paraId="6C2424FD" w14:textId="77777777" w:rsidR="00BE6FD5" w:rsidRPr="00761B54" w:rsidRDefault="00BE6FD5" w:rsidP="00573319">
            <w:pPr>
              <w:widowControl w:val="0"/>
              <w:autoSpaceDE w:val="0"/>
              <w:autoSpaceDN w:val="0"/>
              <w:spacing w:before="120"/>
              <w:ind w:right="96"/>
              <w:jc w:val="both"/>
              <w:rPr>
                <w:noProof/>
                <w:color w:val="000000"/>
                <w:lang w:val="ru-RU"/>
              </w:rPr>
            </w:pPr>
            <w:r w:rsidRPr="00761B54">
              <w:rPr>
                <w:noProof/>
                <w:color w:val="000000"/>
                <w:lang w:val="en-AU"/>
              </w:rPr>
              <w:sym w:font="Times New Roman" w:char="F095"/>
            </w:r>
            <w:r w:rsidRPr="00761B54">
              <w:rPr>
                <w:noProof/>
                <w:color w:val="000000"/>
                <w:lang w:val="ru-RU"/>
              </w:rPr>
              <w:t xml:space="preserve"> земельну ділянку з:</w:t>
            </w:r>
          </w:p>
          <w:p w14:paraId="41ABDE45" w14:textId="77777777" w:rsidR="00BE6FD5" w:rsidRPr="00761B54" w:rsidRDefault="00BE6FD5" w:rsidP="00573319">
            <w:pPr>
              <w:widowControl w:val="0"/>
              <w:autoSpaceDE w:val="0"/>
              <w:autoSpaceDN w:val="0"/>
              <w:spacing w:before="120"/>
              <w:ind w:right="96" w:firstLine="414"/>
              <w:jc w:val="both"/>
              <w:rPr>
                <w:noProof/>
                <w:color w:val="000000"/>
                <w:lang w:val="ru-RU"/>
              </w:rPr>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p w14:paraId="797ADE3F" w14:textId="77777777" w:rsidR="00BE6FD5" w:rsidRPr="00761B54" w:rsidRDefault="00BE6FD5" w:rsidP="00573319">
            <w:pPr>
              <w:widowControl w:val="0"/>
              <w:autoSpaceDE w:val="0"/>
              <w:autoSpaceDN w:val="0"/>
              <w:spacing w:before="120"/>
              <w:ind w:right="97" w:firstLine="414"/>
              <w:jc w:val="both"/>
            </w:pPr>
            <w:r w:rsidRPr="00761B54">
              <w:rPr>
                <w:noProof/>
                <w:color w:val="000000"/>
                <w:lang w:val="en-AU"/>
              </w:rPr>
              <w:sym w:font="Times New Roman" w:char="F095"/>
            </w:r>
            <w:r w:rsidRPr="00761B54">
              <w:rPr>
                <w:noProof/>
                <w:color w:val="000000"/>
                <w:lang w:val="ru-RU"/>
              </w:rPr>
              <w:t xml:space="preserve"> </w:t>
            </w:r>
            <w:r w:rsidRPr="00761B54">
              <w:rPr>
                <w:rStyle w:val="st42"/>
                <w:lang w:val="x-none" w:eastAsia="uk-UA"/>
              </w:rPr>
              <w:t>усіма відомостями, внесеними до Поземельної книги, крім відомостей про речові права на земельну ділянку, що виникли після 1 січня 2013 р., а також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BE6FD5" w:rsidRPr="00761B54" w14:paraId="04EE04DA" w14:textId="77777777" w:rsidTr="00573319">
        <w:trPr>
          <w:trHeight w:val="20"/>
        </w:trPr>
        <w:tc>
          <w:tcPr>
            <w:tcW w:w="9475" w:type="dxa"/>
            <w:gridSpan w:val="2"/>
            <w:tcBorders>
              <w:top w:val="nil"/>
              <w:left w:val="nil"/>
              <w:bottom w:val="nil"/>
              <w:right w:val="nil"/>
            </w:tcBorders>
          </w:tcPr>
          <w:p w14:paraId="7DFD1A50"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eastAsia="Symbol" w:hAnsi="Times New Roman"/>
                <w:sz w:val="24"/>
                <w:szCs w:val="24"/>
              </w:rPr>
              <w:lastRenderedPageBreak/>
              <w:t></w:t>
            </w:r>
            <w:r w:rsidRPr="00761B54">
              <w:rPr>
                <w:rFonts w:ascii="Times New Roman" w:hAnsi="Times New Roman"/>
                <w:sz w:val="24"/>
                <w:szCs w:val="24"/>
              </w:rPr>
              <w:t xml:space="preserve"> довідку, що містить узагальнену інформацію про землі (території);</w:t>
            </w:r>
          </w:p>
          <w:p w14:paraId="71E76213" w14:textId="77777777" w:rsidR="00BE6FD5" w:rsidRPr="00761B54" w:rsidRDefault="00BE6FD5"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викопіювання з картографічної основи Державного земельного кадастру, кадастрової карти (плану);</w:t>
            </w:r>
          </w:p>
          <w:p w14:paraId="54AA6C36" w14:textId="77777777" w:rsidR="00BE6FD5" w:rsidRPr="00761B54" w:rsidRDefault="00BE6FD5"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копію документа, що створюється під час ведення Державного земельного кадастру;</w:t>
            </w:r>
          </w:p>
          <w:p w14:paraId="29063074" w14:textId="77777777" w:rsidR="00BE6FD5" w:rsidRPr="00761B54" w:rsidRDefault="00BE6FD5"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витяг з документа Державного земельного кадастру;</w:t>
            </w:r>
          </w:p>
          <w:p w14:paraId="6D7DAE00" w14:textId="77777777" w:rsidR="00BE6FD5" w:rsidRPr="00761B54" w:rsidRDefault="00BE6FD5"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та розмір земельної частки (паю);</w:t>
            </w:r>
          </w:p>
          <w:p w14:paraId="09892A5E" w14:textId="77777777" w:rsidR="00BE6FD5" w:rsidRPr="00761B54" w:rsidRDefault="00BE6FD5"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 (використання);</w:t>
            </w:r>
          </w:p>
          <w:p w14:paraId="6E2B0F12" w14:textId="77777777" w:rsidR="00BE6FD5" w:rsidRPr="00761B54" w:rsidRDefault="00BE6FD5" w:rsidP="00573319">
            <w:pPr>
              <w:pStyle w:val="ae"/>
              <w:spacing w:before="6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довідку про осіб, які отримали доступ до інформації про суб’єкта речового права у Державному земельному кадастрі.</w:t>
            </w:r>
          </w:p>
        </w:tc>
      </w:tr>
    </w:tbl>
    <w:p w14:paraId="3A3CD478" w14:textId="77777777" w:rsidR="00BE6FD5" w:rsidRPr="00761B54" w:rsidRDefault="00BE6FD5" w:rsidP="00BE6FD5">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610"/>
        <w:gridCol w:w="3980"/>
        <w:gridCol w:w="3885"/>
      </w:tblGrid>
      <w:tr w:rsidR="00BE6FD5" w:rsidRPr="00761B54" w14:paraId="18DF93FF" w14:textId="77777777" w:rsidTr="00573319">
        <w:tc>
          <w:tcPr>
            <w:tcW w:w="1610" w:type="dxa"/>
            <w:tcBorders>
              <w:top w:val="single" w:sz="6" w:space="0" w:color="000000"/>
              <w:left w:val="single" w:sz="6" w:space="0" w:color="000000"/>
              <w:bottom w:val="single" w:sz="6" w:space="0" w:color="000000"/>
              <w:right w:val="single" w:sz="6" w:space="0" w:color="000000"/>
            </w:tcBorders>
          </w:tcPr>
          <w:p w14:paraId="4AAFDF0D"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Відомості про:</w:t>
            </w:r>
          </w:p>
        </w:tc>
        <w:tc>
          <w:tcPr>
            <w:tcW w:w="7865" w:type="dxa"/>
            <w:gridSpan w:val="2"/>
            <w:tcBorders>
              <w:top w:val="single" w:sz="6" w:space="0" w:color="000000"/>
              <w:left w:val="single" w:sz="6" w:space="0" w:color="000000"/>
              <w:bottom w:val="single" w:sz="6" w:space="0" w:color="000000"/>
              <w:right w:val="single" w:sz="6" w:space="0" w:color="000000"/>
            </w:tcBorders>
          </w:tcPr>
          <w:p w14:paraId="580CDF4C" w14:textId="5B1820A3" w:rsidR="00BE6FD5" w:rsidRPr="00761B54" w:rsidRDefault="00BE6FD5" w:rsidP="00573319">
            <w:pPr>
              <w:pStyle w:val="st2"/>
              <w:ind w:firstLine="0"/>
              <w:jc w:val="left"/>
              <w:rPr>
                <w:rStyle w:val="st42"/>
              </w:rPr>
            </w:pPr>
            <w:r w:rsidRPr="00761B54">
              <w:rPr>
                <w:rStyle w:val="st42"/>
              </w:rPr>
              <w:t>власника/користувача земельної ділянки або уповноважену ним особу;</w:t>
            </w:r>
            <w:r w:rsidRPr="00761B54">
              <w:rPr>
                <w:rStyle w:val="st42"/>
              </w:rPr>
              <w:br/>
            </w:r>
            <w:r w:rsidRPr="00761B54">
              <w:rPr>
                <w:rStyle w:val="st42"/>
              </w:rPr>
              <w:br/>
              <w:t>спадкоємця/правонаступника (для юридичних осіб);</w:t>
            </w:r>
            <w:r w:rsidRPr="00761B54">
              <w:rPr>
                <w:rStyle w:val="st42"/>
              </w:rPr>
              <w:br/>
            </w:r>
            <w:r w:rsidRPr="00761B54">
              <w:rPr>
                <w:rStyle w:val="st42"/>
              </w:rPr>
              <w:br/>
            </w:r>
            <w:r w:rsidRPr="00761B54">
              <w:rPr>
                <w:rStyle w:val="st42"/>
              </w:rPr>
              <w:lastRenderedPageBreak/>
              <w:t>особу, в інтересах якої встановлено обмеження, або уповноважену нею особу;</w:t>
            </w:r>
            <w:r w:rsidRPr="00761B54">
              <w:rPr>
                <w:rStyle w:val="st42"/>
              </w:rPr>
              <w:br/>
            </w:r>
            <w:r w:rsidRPr="00761B54">
              <w:rPr>
                <w:rStyle w:val="st42"/>
              </w:rPr>
              <w:br/>
              <w:t>власника спеціального дозволу на користування надрами або уповноважену ним особу;</w:t>
            </w:r>
            <w:r w:rsidRPr="00761B54">
              <w:rPr>
                <w:rStyle w:val="st42"/>
              </w:rPr>
              <w:br/>
            </w:r>
            <w:r w:rsidRPr="00761B54">
              <w:rPr>
                <w:rStyle w:val="st42"/>
              </w:rPr>
              <w:br/>
              <w:t>орган державної влади/орган місцевого самоврядування;</w:t>
            </w:r>
            <w:r w:rsidRPr="00761B54">
              <w:rPr>
                <w:rStyle w:val="st42"/>
              </w:rPr>
              <w:br/>
            </w:r>
            <w:r w:rsidRPr="00761B54">
              <w:rPr>
                <w:rStyle w:val="st42"/>
              </w:rPr>
              <w:br/>
              <w:t xml:space="preserve">розробника документації із землеустрою/суб’єкта оціночної діяльності відповідно до статті 6 Закону України </w:t>
            </w:r>
            <w:r w:rsidR="008127A8">
              <w:rPr>
                <w:rStyle w:val="st42"/>
                <w:lang w:val="uk-UA"/>
              </w:rPr>
              <w:t>«</w:t>
            </w:r>
            <w:r w:rsidRPr="00761B54">
              <w:rPr>
                <w:rStyle w:val="st42"/>
              </w:rPr>
              <w:t>Про оцінку земель</w:t>
            </w:r>
            <w:r w:rsidR="008127A8">
              <w:rPr>
                <w:rStyle w:val="st42"/>
                <w:lang w:val="uk-UA"/>
              </w:rPr>
              <w:t>»</w:t>
            </w:r>
            <w:r w:rsidRPr="00761B54">
              <w:rPr>
                <w:rStyle w:val="st42"/>
              </w:rPr>
              <w:t>;</w:t>
            </w:r>
            <w:r w:rsidRPr="00761B54">
              <w:rPr>
                <w:rStyle w:val="st42"/>
              </w:rPr>
              <w:br/>
            </w:r>
            <w:r w:rsidRPr="00761B54">
              <w:rPr>
                <w:rStyle w:val="st42"/>
              </w:rPr>
              <w:br/>
              <w:t>нотаріуса;</w:t>
            </w:r>
            <w:r w:rsidRPr="00761B54">
              <w:rPr>
                <w:rStyle w:val="st42"/>
              </w:rPr>
              <w:br/>
            </w:r>
            <w:r w:rsidRPr="00761B54">
              <w:rPr>
                <w:rStyle w:val="st42"/>
                <w:rFonts w:ascii="Calibri" w:hAnsi="Calibri"/>
              </w:rPr>
              <w:br/>
            </w:r>
            <w:r w:rsidRPr="00761B54">
              <w:rPr>
                <w:rStyle w:val="st42"/>
              </w:rPr>
              <w:t>власника/користувача меліоративної мережі/складової частини меліоративної мережі або уповноважену ним особу;</w:t>
            </w:r>
          </w:p>
          <w:p w14:paraId="00DF3DD5" w14:textId="77777777" w:rsidR="00BE6FD5" w:rsidRPr="00761B54" w:rsidRDefault="00BE6FD5" w:rsidP="00573319">
            <w:pPr>
              <w:pStyle w:val="st2"/>
              <w:ind w:firstLine="0"/>
              <w:jc w:val="left"/>
              <w:rPr>
                <w:rStyle w:val="st42"/>
              </w:rPr>
            </w:pPr>
            <w:r w:rsidRPr="00761B54">
              <w:rPr>
                <w:rStyle w:val="st42"/>
              </w:rPr>
              <w:t>члена організації водокористувачів або уповноважену ним особу;</w:t>
            </w:r>
          </w:p>
          <w:p w14:paraId="0F53B1FB" w14:textId="77777777" w:rsidR="00BE6FD5" w:rsidRPr="00761B54" w:rsidRDefault="00BE6FD5" w:rsidP="00573319">
            <w:pPr>
              <w:pStyle w:val="ae"/>
              <w:ind w:firstLine="0"/>
              <w:rPr>
                <w:rFonts w:ascii="Times New Roman" w:hAnsi="Times New Roman"/>
                <w:sz w:val="24"/>
                <w:szCs w:val="24"/>
              </w:rPr>
            </w:pPr>
            <w:r w:rsidRPr="00761B54">
              <w:rPr>
                <w:rStyle w:val="st42"/>
                <w:rFonts w:ascii="Times New Roman" w:hAnsi="Times New Roman"/>
                <w:sz w:val="24"/>
              </w:rPr>
              <w:t>власника/користувача земельної ділянки або уповноважену ним особу, земельна ділянка якого розташована в межах або перетинається межами меліоративної мережі/складової частини меліоративної мережі</w:t>
            </w:r>
          </w:p>
        </w:tc>
      </w:tr>
      <w:tr w:rsidR="00BE6FD5" w:rsidRPr="00761B54" w14:paraId="59C66BE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43D6A40" w14:textId="371385FB"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lastRenderedPageBreak/>
              <w:t xml:space="preserve">Прізвище, </w:t>
            </w:r>
            <w:r w:rsidRPr="00761B54">
              <w:rPr>
                <w:rStyle w:val="st42"/>
                <w:rFonts w:ascii="Times New Roman" w:hAnsi="Times New Roman"/>
                <w:sz w:val="24"/>
                <w:szCs w:val="24"/>
                <w:lang w:val="x-none" w:eastAsia="uk-UA"/>
              </w:rPr>
              <w:t>власне ім’я, по батькові (</w:t>
            </w:r>
            <w:r w:rsidRPr="00761B54">
              <w:rPr>
                <w:rStyle w:val="st42"/>
                <w:rFonts w:ascii="Times New Roman" w:hAnsi="Times New Roman"/>
                <w:sz w:val="24"/>
                <w:szCs w:val="24"/>
                <w:lang w:eastAsia="uk-UA"/>
              </w:rPr>
              <w:t xml:space="preserve">за </w:t>
            </w:r>
            <w:r w:rsidRPr="00761B54">
              <w:rPr>
                <w:rStyle w:val="st42"/>
                <w:rFonts w:ascii="Times New Roman" w:hAnsi="Times New Roman"/>
                <w:sz w:val="24"/>
                <w:szCs w:val="24"/>
                <w:lang w:val="x-none" w:eastAsia="uk-UA"/>
              </w:rPr>
              <w:t>наявності)</w:t>
            </w:r>
            <w:r w:rsidRPr="00761B54">
              <w:rPr>
                <w:rFonts w:ascii="Times New Roman" w:hAnsi="Times New Roman"/>
                <w:sz w:val="24"/>
                <w:szCs w:val="24"/>
              </w:rPr>
              <w:t xml:space="preserve"> фізичної особи/найменування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5321FBD1" w14:textId="77777777" w:rsidR="00BE6FD5" w:rsidRPr="00761B54" w:rsidRDefault="00BE6FD5" w:rsidP="00573319">
            <w:pPr>
              <w:pStyle w:val="ae"/>
              <w:ind w:firstLine="0"/>
              <w:rPr>
                <w:rFonts w:ascii="Times New Roman" w:hAnsi="Times New Roman"/>
                <w:sz w:val="24"/>
                <w:szCs w:val="24"/>
              </w:rPr>
            </w:pPr>
          </w:p>
        </w:tc>
      </w:tr>
      <w:tr w:rsidR="00BE6FD5" w:rsidRPr="00761B54" w14:paraId="00C5DFDE"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2C272543" w14:textId="77777777" w:rsidR="00BE6FD5" w:rsidRPr="00761B54" w:rsidRDefault="00BE6FD5" w:rsidP="00573319">
            <w:pPr>
              <w:pStyle w:val="ae"/>
              <w:ind w:firstLine="0"/>
              <w:rPr>
                <w:rFonts w:ascii="Times New Roman" w:hAnsi="Times New Roman"/>
                <w:sz w:val="24"/>
                <w:szCs w:val="24"/>
              </w:rPr>
            </w:pPr>
            <w:r w:rsidRPr="00761B54">
              <w:rPr>
                <w:rStyle w:val="st42"/>
                <w:rFonts w:ascii="Times New Roman" w:hAnsi="Times New Roman"/>
                <w:sz w:val="24"/>
              </w:rPr>
              <w:t>Унікальний номер запису в Єдиному державному демографічному реєстрі (за наявності)</w:t>
            </w:r>
          </w:p>
        </w:tc>
        <w:tc>
          <w:tcPr>
            <w:tcW w:w="3885" w:type="dxa"/>
            <w:tcBorders>
              <w:top w:val="single" w:sz="6" w:space="0" w:color="000000"/>
              <w:left w:val="single" w:sz="6" w:space="0" w:color="000000"/>
              <w:bottom w:val="single" w:sz="6" w:space="0" w:color="000000"/>
              <w:right w:val="single" w:sz="6" w:space="0" w:color="000000"/>
            </w:tcBorders>
          </w:tcPr>
          <w:p w14:paraId="74CD3DB9" w14:textId="77777777" w:rsidR="00BE6FD5" w:rsidRPr="00761B54" w:rsidRDefault="00BE6FD5" w:rsidP="00573319">
            <w:pPr>
              <w:pStyle w:val="ae"/>
              <w:ind w:firstLine="0"/>
              <w:rPr>
                <w:rFonts w:ascii="Times New Roman" w:hAnsi="Times New Roman"/>
                <w:sz w:val="24"/>
                <w:szCs w:val="24"/>
              </w:rPr>
            </w:pPr>
          </w:p>
        </w:tc>
      </w:tr>
      <w:tr w:rsidR="00BE6FD5" w:rsidRPr="00761B54" w14:paraId="799B7E1C"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4229EC4A" w14:textId="5BE4E79C"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 xml:space="preserve">Податковий номер/серія </w:t>
            </w:r>
            <w:r w:rsidRPr="00761B54">
              <w:rPr>
                <w:rStyle w:val="st42"/>
                <w:rFonts w:ascii="Times New Roman" w:hAnsi="Times New Roman"/>
                <w:sz w:val="24"/>
              </w:rPr>
              <w:t>(за наявності)</w:t>
            </w:r>
            <w:r w:rsidRPr="00761B54">
              <w:rPr>
                <w:rFonts w:ascii="Times New Roman" w:hAnsi="Times New Roman"/>
                <w:sz w:val="24"/>
                <w:szCs w:val="24"/>
              </w:rPr>
              <w:t xml:space="preserve"> та номер паспорта фізичної особи, яка через свої релігійні переконання відмовилася від прийняття номера</w:t>
            </w:r>
          </w:p>
        </w:tc>
        <w:tc>
          <w:tcPr>
            <w:tcW w:w="3885" w:type="dxa"/>
            <w:tcBorders>
              <w:top w:val="single" w:sz="6" w:space="0" w:color="000000"/>
              <w:left w:val="single" w:sz="6" w:space="0" w:color="000000"/>
              <w:bottom w:val="single" w:sz="6" w:space="0" w:color="000000"/>
              <w:right w:val="single" w:sz="6" w:space="0" w:color="000000"/>
            </w:tcBorders>
          </w:tcPr>
          <w:p w14:paraId="5D5AA5E7"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BE6FD5" w:rsidRPr="00761B54" w14:paraId="3BEC010D"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5D41E74A" w14:textId="77963625"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Місце проживання фізичної особи/ місцезнаходження юридичної особи</w:t>
            </w:r>
          </w:p>
        </w:tc>
        <w:tc>
          <w:tcPr>
            <w:tcW w:w="3885" w:type="dxa"/>
            <w:tcBorders>
              <w:top w:val="single" w:sz="6" w:space="0" w:color="000000"/>
              <w:left w:val="single" w:sz="6" w:space="0" w:color="000000"/>
              <w:bottom w:val="single" w:sz="6" w:space="0" w:color="000000"/>
              <w:right w:val="single" w:sz="6" w:space="0" w:color="000000"/>
            </w:tcBorders>
          </w:tcPr>
          <w:p w14:paraId="4452EA1C"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BE6FD5" w:rsidRPr="00761B54" w14:paraId="62A2A694"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67F11122"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Реквізити документа, що посвідчує особу заявника (назва, номер та серія документа, дата його видачі), та документа, що посвідчує повноваження діяти від імені особи (для уповноваженої особи)</w:t>
            </w:r>
          </w:p>
        </w:tc>
        <w:tc>
          <w:tcPr>
            <w:tcW w:w="3885" w:type="dxa"/>
            <w:tcBorders>
              <w:top w:val="single" w:sz="6" w:space="0" w:color="000000"/>
              <w:left w:val="single" w:sz="6" w:space="0" w:color="000000"/>
              <w:bottom w:val="single" w:sz="6" w:space="0" w:color="000000"/>
              <w:right w:val="single" w:sz="6" w:space="0" w:color="000000"/>
            </w:tcBorders>
          </w:tcPr>
          <w:p w14:paraId="262B3525"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 </w:t>
            </w:r>
          </w:p>
        </w:tc>
      </w:tr>
      <w:tr w:rsidR="00BE6FD5" w:rsidRPr="00761B54" w14:paraId="4FCBFBD1" w14:textId="77777777" w:rsidTr="00573319">
        <w:tc>
          <w:tcPr>
            <w:tcW w:w="5590" w:type="dxa"/>
            <w:gridSpan w:val="2"/>
            <w:tcBorders>
              <w:top w:val="single" w:sz="6" w:space="0" w:color="000000"/>
              <w:left w:val="single" w:sz="6" w:space="0" w:color="000000"/>
              <w:bottom w:val="single" w:sz="6" w:space="0" w:color="000000"/>
              <w:right w:val="single" w:sz="6" w:space="0" w:color="000000"/>
            </w:tcBorders>
          </w:tcPr>
          <w:p w14:paraId="14DD6950"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Підстави для надання відповідної інформації з посиланням на норму закону, яка передбачає право відповідного органу державної влади або органу місцевого самоврядування запитувати таку інформацію, а також реквізити справи, у зв’язку з якою виникла потреба в отриманні інформації</w:t>
            </w:r>
          </w:p>
        </w:tc>
        <w:tc>
          <w:tcPr>
            <w:tcW w:w="3885" w:type="dxa"/>
            <w:tcBorders>
              <w:top w:val="single" w:sz="6" w:space="0" w:color="000000"/>
              <w:left w:val="single" w:sz="6" w:space="0" w:color="000000"/>
              <w:bottom w:val="single" w:sz="6" w:space="0" w:color="000000"/>
              <w:right w:val="single" w:sz="6" w:space="0" w:color="000000"/>
            </w:tcBorders>
          </w:tcPr>
          <w:p w14:paraId="0D1DEAF9"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 </w:t>
            </w:r>
          </w:p>
        </w:tc>
      </w:tr>
    </w:tbl>
    <w:p w14:paraId="5F8864F4" w14:textId="77777777" w:rsidR="00BE6FD5" w:rsidRPr="00761B54" w:rsidRDefault="00BE6FD5" w:rsidP="00BE6FD5">
      <w:pPr>
        <w:pStyle w:val="ae"/>
        <w:jc w:val="both"/>
        <w:rPr>
          <w:rFonts w:ascii="Times New Roman" w:hAnsi="Times New Roman"/>
          <w:sz w:val="24"/>
          <w:szCs w:val="24"/>
        </w:rPr>
      </w:pPr>
    </w:p>
    <w:p w14:paraId="0E95D14A" w14:textId="77777777" w:rsidR="00BE6FD5" w:rsidRPr="00761B54" w:rsidRDefault="00BE6FD5" w:rsidP="00BE6FD5">
      <w:pPr>
        <w:pStyle w:val="ae"/>
        <w:jc w:val="both"/>
        <w:rPr>
          <w:rFonts w:ascii="Times New Roman" w:hAnsi="Times New Roman"/>
          <w:sz w:val="24"/>
          <w:szCs w:val="24"/>
        </w:rPr>
      </w:pPr>
      <w:r w:rsidRPr="00761B54">
        <w:rPr>
          <w:rFonts w:ascii="Times New Roman" w:hAnsi="Times New Roman"/>
          <w:sz w:val="24"/>
          <w:szCs w:val="24"/>
        </w:rPr>
        <w:t>Відомості про об’єкт Державного земельного кадастру, стосовно якого запитуються відомості:</w:t>
      </w:r>
    </w:p>
    <w:p w14:paraId="248AC5E6" w14:textId="77777777" w:rsidR="00BE6FD5" w:rsidRPr="00761B54" w:rsidRDefault="00BE6FD5" w:rsidP="00BE6FD5">
      <w:pPr>
        <w:pStyle w:val="ae"/>
        <w:jc w:val="both"/>
        <w:rPr>
          <w:rFonts w:ascii="Times New Roman" w:hAnsi="Times New Roman"/>
          <w:sz w:val="24"/>
          <w:szCs w:val="24"/>
        </w:rPr>
      </w:pPr>
    </w:p>
    <w:tbl>
      <w:tblP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5"/>
        <w:gridCol w:w="3860"/>
      </w:tblGrid>
      <w:tr w:rsidR="00BE6FD5" w:rsidRPr="00761B54" w14:paraId="5CCB77CF" w14:textId="77777777" w:rsidTr="00573319">
        <w:tc>
          <w:tcPr>
            <w:tcW w:w="5615" w:type="dxa"/>
          </w:tcPr>
          <w:p w14:paraId="7AD6BD00"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Дані про земельну ділянку</w:t>
            </w:r>
          </w:p>
        </w:tc>
        <w:tc>
          <w:tcPr>
            <w:tcW w:w="3860" w:type="dxa"/>
          </w:tcPr>
          <w:p w14:paraId="1B1DAEE6"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BE6FD5" w:rsidRPr="00761B54" w14:paraId="4E2B9E66" w14:textId="77777777" w:rsidTr="00573319">
        <w:tc>
          <w:tcPr>
            <w:tcW w:w="5615" w:type="dxa"/>
          </w:tcPr>
          <w:p w14:paraId="04C01A44"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Місце розташування земельної ділянки</w:t>
            </w:r>
          </w:p>
        </w:tc>
        <w:tc>
          <w:tcPr>
            <w:tcW w:w="3860" w:type="dxa"/>
          </w:tcPr>
          <w:p w14:paraId="58BC62EA"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BE6FD5" w:rsidRPr="00761B54" w14:paraId="6C523121" w14:textId="77777777" w:rsidTr="00573319">
        <w:tc>
          <w:tcPr>
            <w:tcW w:w="5615" w:type="dxa"/>
          </w:tcPr>
          <w:p w14:paraId="7A687E67"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Кадастровий номер земельної ділянки (за наявності)</w:t>
            </w:r>
          </w:p>
        </w:tc>
        <w:tc>
          <w:tcPr>
            <w:tcW w:w="3860" w:type="dxa"/>
          </w:tcPr>
          <w:p w14:paraId="15C61CF9"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r w:rsidR="00BE6FD5" w:rsidRPr="00761B54" w14:paraId="1402A642" w14:textId="77777777" w:rsidTr="00573319">
        <w:tc>
          <w:tcPr>
            <w:tcW w:w="5615" w:type="dxa"/>
          </w:tcPr>
          <w:p w14:paraId="2833B36E"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lastRenderedPageBreak/>
              <w:t>Дані про інший об’єкт Державного земельного кадастру, стосовно якого запитуються відомості</w:t>
            </w:r>
          </w:p>
        </w:tc>
        <w:tc>
          <w:tcPr>
            <w:tcW w:w="3860" w:type="dxa"/>
          </w:tcPr>
          <w:p w14:paraId="627740ED" w14:textId="77777777" w:rsidR="00BE6FD5" w:rsidRPr="00761B54" w:rsidRDefault="00BE6FD5" w:rsidP="00573319">
            <w:pPr>
              <w:pStyle w:val="ae"/>
              <w:spacing w:line="223" w:lineRule="auto"/>
              <w:ind w:firstLine="0"/>
              <w:rPr>
                <w:rFonts w:ascii="Times New Roman" w:hAnsi="Times New Roman"/>
                <w:sz w:val="24"/>
                <w:szCs w:val="24"/>
              </w:rPr>
            </w:pPr>
            <w:r w:rsidRPr="00761B54">
              <w:rPr>
                <w:rFonts w:ascii="Times New Roman" w:hAnsi="Times New Roman"/>
                <w:sz w:val="24"/>
                <w:szCs w:val="24"/>
              </w:rPr>
              <w:t> </w:t>
            </w:r>
          </w:p>
        </w:tc>
      </w:tr>
    </w:tbl>
    <w:p w14:paraId="44B0E381" w14:textId="77777777" w:rsidR="00BE6FD5" w:rsidRPr="00761B54" w:rsidRDefault="00BE6FD5" w:rsidP="00BE6FD5">
      <w:pPr>
        <w:pStyle w:val="ae"/>
        <w:jc w:val="both"/>
        <w:rPr>
          <w:rFonts w:ascii="Times New Roman" w:hAnsi="Times New Roman"/>
          <w:sz w:val="24"/>
          <w:szCs w:val="24"/>
        </w:rPr>
      </w:pPr>
    </w:p>
    <w:p w14:paraId="5114A82D" w14:textId="77777777" w:rsidR="00BE6FD5" w:rsidRPr="00761B54" w:rsidRDefault="00BE6FD5" w:rsidP="00BE6FD5">
      <w:pPr>
        <w:pStyle w:val="ae"/>
        <w:jc w:val="both"/>
        <w:rPr>
          <w:rFonts w:ascii="Times New Roman" w:hAnsi="Times New Roman"/>
          <w:sz w:val="24"/>
          <w:szCs w:val="24"/>
        </w:rPr>
      </w:pPr>
      <w:r w:rsidRPr="00761B54">
        <w:rPr>
          <w:rFonts w:ascii="Times New Roman" w:hAnsi="Times New Roman"/>
          <w:sz w:val="24"/>
          <w:szCs w:val="24"/>
        </w:rPr>
        <w:t>Відомості про документ та/або витяг з документа Державного земельного кадастру, стосовно якого запитуються відомості:</w:t>
      </w:r>
    </w:p>
    <w:p w14:paraId="208497CC" w14:textId="77777777" w:rsidR="00BE6FD5" w:rsidRPr="00761B54" w:rsidRDefault="00BE6FD5" w:rsidP="00BE6FD5">
      <w:pPr>
        <w:pStyle w:val="ae"/>
        <w:jc w:val="both"/>
        <w:rPr>
          <w:rFonts w:ascii="Times New Roman" w:hAnsi="Times New Roman"/>
          <w:sz w:val="24"/>
          <w:szCs w:val="24"/>
        </w:rPr>
      </w:pPr>
    </w:p>
    <w:p w14:paraId="19C03199" w14:textId="77777777" w:rsidR="00BE6FD5" w:rsidRPr="00761B54" w:rsidRDefault="00BE6FD5" w:rsidP="00BE6FD5">
      <w:pPr>
        <w:pStyle w:val="ae"/>
        <w:jc w:val="both"/>
        <w:rPr>
          <w:rFonts w:ascii="Times New Roman" w:hAnsi="Times New Roman"/>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7"/>
        <w:gridCol w:w="3827"/>
      </w:tblGrid>
      <w:tr w:rsidR="00BE6FD5" w:rsidRPr="00761B54" w14:paraId="40B02C8F" w14:textId="77777777" w:rsidTr="00573319">
        <w:tc>
          <w:tcPr>
            <w:tcW w:w="5637" w:type="dxa"/>
          </w:tcPr>
          <w:p w14:paraId="7D3B6ECE" w14:textId="77777777" w:rsidR="00BE6FD5" w:rsidRPr="00761B54" w:rsidRDefault="00BE6FD5" w:rsidP="00573319">
            <w:pPr>
              <w:pStyle w:val="ae"/>
              <w:ind w:firstLine="0"/>
              <w:rPr>
                <w:rFonts w:ascii="Times New Roman" w:hAnsi="Times New Roman"/>
                <w:sz w:val="24"/>
                <w:szCs w:val="24"/>
              </w:rPr>
            </w:pPr>
            <w:r w:rsidRPr="00761B54">
              <w:rPr>
                <w:rFonts w:ascii="Times New Roman" w:hAnsi="Times New Roman"/>
                <w:sz w:val="24"/>
                <w:szCs w:val="24"/>
              </w:rPr>
              <w:t>Дані про тип (назву), номер, дату реєстрації, назву розділу або перелік розділів, назву або номер сторінки документу, з якого замовляється копія</w:t>
            </w:r>
          </w:p>
        </w:tc>
        <w:tc>
          <w:tcPr>
            <w:tcW w:w="3827" w:type="dxa"/>
          </w:tcPr>
          <w:p w14:paraId="6C16C5D3" w14:textId="77777777" w:rsidR="00BE6FD5" w:rsidRPr="00761B54" w:rsidRDefault="00BE6FD5" w:rsidP="00573319">
            <w:pPr>
              <w:pStyle w:val="ae"/>
              <w:ind w:firstLine="0"/>
              <w:rPr>
                <w:rFonts w:ascii="Times New Roman" w:hAnsi="Times New Roman"/>
                <w:sz w:val="24"/>
                <w:szCs w:val="24"/>
              </w:rPr>
            </w:pPr>
          </w:p>
        </w:tc>
      </w:tr>
    </w:tbl>
    <w:p w14:paraId="41AA3BFF" w14:textId="77777777" w:rsidR="00BE6FD5" w:rsidRPr="00761B54" w:rsidRDefault="00BE6FD5" w:rsidP="00BE6FD5">
      <w:pPr>
        <w:pStyle w:val="ae"/>
        <w:rPr>
          <w:rFonts w:ascii="Times New Roman" w:hAnsi="Times New Roman"/>
          <w:sz w:val="24"/>
          <w:szCs w:val="24"/>
        </w:rPr>
      </w:pPr>
    </w:p>
    <w:p w14:paraId="3ACC7B81" w14:textId="77777777" w:rsidR="00BE6FD5" w:rsidRPr="00761B54" w:rsidRDefault="00BE6FD5" w:rsidP="00BE6FD5">
      <w:pPr>
        <w:pStyle w:val="ae"/>
        <w:rPr>
          <w:rFonts w:ascii="Times New Roman" w:hAnsi="Times New Roman"/>
          <w:sz w:val="24"/>
          <w:szCs w:val="24"/>
        </w:rPr>
      </w:pPr>
      <w:r w:rsidRPr="00761B54">
        <w:rPr>
          <w:rFonts w:ascii="Times New Roman" w:hAnsi="Times New Roman"/>
          <w:sz w:val="24"/>
          <w:szCs w:val="24"/>
        </w:rPr>
        <w:t>До заяви/запиту додаються:</w:t>
      </w:r>
    </w:p>
    <w:p w14:paraId="51AAE3D8" w14:textId="77777777" w:rsidR="00BE6FD5" w:rsidRPr="00761B54" w:rsidRDefault="00BE6FD5" w:rsidP="00BE6FD5">
      <w:pPr>
        <w:pStyle w:val="ae"/>
        <w:rPr>
          <w:rFonts w:ascii="Times New Roman" w:hAnsi="Times New Roman"/>
          <w:color w:val="000000"/>
          <w:sz w:val="24"/>
          <w:szCs w:val="24"/>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4224"/>
        <w:gridCol w:w="5251"/>
      </w:tblGrid>
      <w:tr w:rsidR="00BE6FD5" w:rsidRPr="00761B54" w14:paraId="0874D2FA" w14:textId="77777777" w:rsidTr="00573319">
        <w:tc>
          <w:tcPr>
            <w:tcW w:w="4224" w:type="dxa"/>
            <w:tcBorders>
              <w:top w:val="nil"/>
              <w:left w:val="nil"/>
              <w:bottom w:val="nil"/>
              <w:right w:val="nil"/>
            </w:tcBorders>
          </w:tcPr>
          <w:p w14:paraId="23F3C976" w14:textId="77777777" w:rsidR="00BE6FD5" w:rsidRPr="00761B54" w:rsidRDefault="00BE6FD5"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копія документа, що посвідчує особу;</w:t>
            </w:r>
          </w:p>
          <w:p w14:paraId="5A846E3C" w14:textId="77777777" w:rsidR="00BE6FD5" w:rsidRPr="00761B54" w:rsidRDefault="00BE6FD5"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про оплату послуг за надання відомостей з Державного земельного кадастру;</w:t>
            </w:r>
          </w:p>
        </w:tc>
        <w:tc>
          <w:tcPr>
            <w:tcW w:w="5251" w:type="dxa"/>
            <w:tcBorders>
              <w:top w:val="nil"/>
              <w:left w:val="nil"/>
              <w:bottom w:val="nil"/>
              <w:right w:val="nil"/>
            </w:tcBorders>
          </w:tcPr>
          <w:p w14:paraId="2585E0BF" w14:textId="77777777" w:rsidR="00BE6FD5" w:rsidRPr="00761B54" w:rsidRDefault="00BE6FD5"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документ, який підтверджує повноваження діяти від імені заявника </w:t>
            </w:r>
            <w:r w:rsidRPr="00761B54">
              <w:rPr>
                <w:rFonts w:ascii="Times New Roman" w:hAnsi="Times New Roman"/>
                <w:sz w:val="24"/>
                <w:szCs w:val="24"/>
              </w:rPr>
              <w:br/>
              <w:t>(у разі подання заяви уповноваженою особою заявника);</w:t>
            </w:r>
          </w:p>
          <w:p w14:paraId="1C0BB6E9" w14:textId="77777777" w:rsidR="00BE6FD5" w:rsidRPr="00761B54" w:rsidRDefault="00BE6FD5" w:rsidP="00573319">
            <w:pPr>
              <w:pStyle w:val="ae"/>
              <w:spacing w:before="0" w:line="223" w:lineRule="auto"/>
              <w:ind w:firstLine="0"/>
              <w:rPr>
                <w:rFonts w:ascii="Times New Roman" w:hAnsi="Times New Roman"/>
                <w:sz w:val="24"/>
                <w:szCs w:val="24"/>
              </w:rPr>
            </w:pPr>
            <w:r w:rsidRPr="00761B54">
              <w:rPr>
                <w:rFonts w:ascii="Times New Roman" w:eastAsia="Symbol" w:hAnsi="Times New Roman"/>
                <w:sz w:val="24"/>
                <w:szCs w:val="24"/>
              </w:rPr>
              <w:t></w:t>
            </w:r>
            <w:r w:rsidRPr="00761B54">
              <w:rPr>
                <w:rFonts w:ascii="Times New Roman" w:hAnsi="Times New Roman"/>
                <w:sz w:val="24"/>
                <w:szCs w:val="24"/>
              </w:rPr>
              <w:t xml:space="preserve"> доручення власника (користувача) або набувача права на земельну ділянку на отримання відомостей з Державного земельного кадастру.</w:t>
            </w:r>
          </w:p>
        </w:tc>
      </w:tr>
    </w:tbl>
    <w:p w14:paraId="04CE7B7E" w14:textId="77777777" w:rsidR="00BE6FD5" w:rsidRPr="00761B54" w:rsidRDefault="00BE6FD5" w:rsidP="00BE6FD5">
      <w:pPr>
        <w:pStyle w:val="ae"/>
        <w:jc w:val="both"/>
        <w:rPr>
          <w:rFonts w:ascii="Times New Roman" w:hAnsi="Times New Roman"/>
          <w:sz w:val="24"/>
          <w:szCs w:val="24"/>
        </w:rPr>
      </w:pPr>
      <w:r w:rsidRPr="00761B54">
        <w:rPr>
          <w:rFonts w:ascii="Times New Roman" w:hAnsi="Times New Roman"/>
          <w:sz w:val="24"/>
          <w:szCs w:val="24"/>
        </w:rPr>
        <w:t>Інформацію про стан формування витягу/довідки/викопіювання/ засвідченої копії прошу надати:</w:t>
      </w:r>
    </w:p>
    <w:p w14:paraId="00644CDF" w14:textId="77777777" w:rsidR="00BE6FD5" w:rsidRPr="00761B54" w:rsidRDefault="00BE6FD5" w:rsidP="00BE6FD5">
      <w:pPr>
        <w:pStyle w:val="ae"/>
        <w:jc w:val="both"/>
        <w:rPr>
          <w:rFonts w:ascii="Times New Roman" w:hAnsi="Times New Roman"/>
          <w:sz w:val="24"/>
          <w:szCs w:val="24"/>
        </w:rPr>
      </w:pPr>
    </w:p>
    <w:p w14:paraId="22E5AE0D" w14:textId="77777777" w:rsidR="00BE6FD5" w:rsidRPr="00761B54" w:rsidRDefault="00BE6FD5" w:rsidP="00BE6FD5">
      <w:pPr>
        <w:pStyle w:val="st8"/>
        <w:jc w:val="left"/>
        <w:rPr>
          <w:rStyle w:val="st42"/>
        </w:rPr>
      </w:pPr>
      <w:r w:rsidRPr="00761B54">
        <w:rPr>
          <w:rFonts w:eastAsia="Symbol"/>
        </w:rPr>
        <w:t></w:t>
      </w:r>
      <w:r w:rsidRPr="00761B54">
        <w:rPr>
          <w:rStyle w:val="st42"/>
        </w:rPr>
        <w:t xml:space="preserve"> у паперовій формі у центрі надання адміністративних послуг </w:t>
      </w:r>
      <w:r w:rsidRPr="00761B54">
        <w:rPr>
          <w:rStyle w:val="st42"/>
        </w:rPr>
        <w:br/>
        <w:t>_________________________________________________________</w:t>
      </w:r>
    </w:p>
    <w:p w14:paraId="6052F48D" w14:textId="77777777" w:rsidR="00BE6FD5" w:rsidRPr="00761B54" w:rsidRDefault="00BE6FD5" w:rsidP="00BE6FD5">
      <w:pPr>
        <w:pStyle w:val="st8"/>
        <w:rPr>
          <w:rStyle w:val="st42"/>
        </w:rPr>
      </w:pPr>
      <w:r w:rsidRPr="00761B54">
        <w:rPr>
          <w:rFonts w:eastAsia="Symbol"/>
        </w:rPr>
        <w:t></w:t>
      </w:r>
      <w:r w:rsidRPr="00761B54">
        <w:rPr>
          <w:rStyle w:val="st42"/>
        </w:rPr>
        <w:t xml:space="preserve"> в електронній формі:</w:t>
      </w:r>
    </w:p>
    <w:p w14:paraId="697CA68D" w14:textId="0C1D9789" w:rsidR="00BE6FD5" w:rsidRPr="00761B54" w:rsidRDefault="00BE6FD5" w:rsidP="00BE6FD5">
      <w:pPr>
        <w:pStyle w:val="st0"/>
        <w:rPr>
          <w:rStyle w:val="st42"/>
        </w:rPr>
      </w:pPr>
      <w:r w:rsidRPr="00761B54">
        <w:rPr>
          <w:rFonts w:eastAsia="Symbol"/>
        </w:rPr>
        <w:t></w:t>
      </w:r>
      <w:r w:rsidRPr="00761B54">
        <w:rPr>
          <w:rStyle w:val="st42"/>
        </w:rPr>
        <w:t xml:space="preserve"> через Єдиний державний вебпортал електронних послуг, у тому числі через </w:t>
      </w:r>
      <w:r w:rsidR="004005E7">
        <w:rPr>
          <w:rStyle w:val="st42"/>
        </w:rPr>
        <w:t xml:space="preserve">                    </w:t>
      </w:r>
      <w:r w:rsidRPr="00761B54">
        <w:rPr>
          <w:rStyle w:val="st42"/>
        </w:rPr>
        <w:t>веб-сторінку Держгеокадастру;</w:t>
      </w:r>
    </w:p>
    <w:p w14:paraId="6E0E6D8D" w14:textId="77777777" w:rsidR="00BE6FD5" w:rsidRPr="00761B54" w:rsidRDefault="00BE6FD5" w:rsidP="00BE6FD5">
      <w:pPr>
        <w:pStyle w:val="ae"/>
        <w:spacing w:before="60"/>
        <w:ind w:firstLine="426"/>
        <w:rPr>
          <w:rStyle w:val="st42"/>
          <w:rFonts w:ascii="Times New Roman" w:hAnsi="Times New Roman"/>
          <w:sz w:val="24"/>
          <w:szCs w:val="24"/>
        </w:rPr>
      </w:pPr>
      <w:r w:rsidRPr="00761B54">
        <w:rPr>
          <w:rFonts w:ascii="Times New Roman" w:eastAsia="Symbol" w:hAnsi="Times New Roman"/>
          <w:sz w:val="24"/>
          <w:szCs w:val="24"/>
        </w:rPr>
        <w:t></w:t>
      </w:r>
      <w:r w:rsidRPr="00761B54">
        <w:rPr>
          <w:rStyle w:val="st42"/>
          <w:rFonts w:ascii="Times New Roman" w:hAnsi="Times New Roman"/>
          <w:sz w:val="24"/>
          <w:szCs w:val="24"/>
        </w:rPr>
        <w:t xml:space="preserve"> на адресу електронної пошти </w:t>
      </w:r>
    </w:p>
    <w:p w14:paraId="3A8D9D81" w14:textId="77777777" w:rsidR="00BE6FD5" w:rsidRPr="00761B54" w:rsidRDefault="00BE6FD5" w:rsidP="00BE6FD5">
      <w:pPr>
        <w:pStyle w:val="st8"/>
        <w:jc w:val="left"/>
        <w:rPr>
          <w:rStyle w:val="st42"/>
        </w:rPr>
      </w:pPr>
      <w:r w:rsidRPr="00761B54">
        <w:rPr>
          <w:rStyle w:val="st42"/>
        </w:rPr>
        <w:t>_________________________________________________________</w:t>
      </w:r>
    </w:p>
    <w:p w14:paraId="65E02B43" w14:textId="77777777" w:rsidR="00BE6FD5" w:rsidRPr="00761B54" w:rsidRDefault="00BE6FD5" w:rsidP="00BE6FD5">
      <w:pPr>
        <w:pBdr>
          <w:top w:val="nil"/>
          <w:left w:val="nil"/>
          <w:bottom w:val="nil"/>
          <w:right w:val="nil"/>
          <w:between w:val="nil"/>
        </w:pBdr>
        <w:rPr>
          <w:color w:val="000000"/>
        </w:rPr>
      </w:pPr>
    </w:p>
    <w:p w14:paraId="63E89B87" w14:textId="77777777" w:rsidR="00BE6FD5" w:rsidRPr="00761B54" w:rsidRDefault="00BE6FD5" w:rsidP="00BE6FD5">
      <w:pPr>
        <w:pBdr>
          <w:top w:val="nil"/>
          <w:left w:val="nil"/>
          <w:bottom w:val="nil"/>
          <w:right w:val="nil"/>
          <w:between w:val="nil"/>
        </w:pBdr>
        <w:rPr>
          <w:color w:val="000000"/>
        </w:rPr>
      </w:pPr>
    </w:p>
    <w:tbl>
      <w:tblPr>
        <w:tblW w:w="947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747"/>
        <w:gridCol w:w="1706"/>
        <w:gridCol w:w="695"/>
        <w:gridCol w:w="4327"/>
      </w:tblGrid>
      <w:tr w:rsidR="00BE6FD5" w:rsidRPr="00761B54" w14:paraId="74E613EA" w14:textId="77777777" w:rsidTr="00573319">
        <w:tc>
          <w:tcPr>
            <w:tcW w:w="4453" w:type="dxa"/>
            <w:gridSpan w:val="2"/>
            <w:tcBorders>
              <w:top w:val="nil"/>
              <w:left w:val="nil"/>
              <w:bottom w:val="nil"/>
              <w:right w:val="nil"/>
            </w:tcBorders>
          </w:tcPr>
          <w:p w14:paraId="6DA38359"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4F2F075"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66FF8D8C"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Службова інформація</w:t>
            </w:r>
          </w:p>
        </w:tc>
      </w:tr>
      <w:tr w:rsidR="00BE6FD5" w:rsidRPr="00761B54" w14:paraId="0BF4C05B" w14:textId="77777777" w:rsidTr="00573319">
        <w:tc>
          <w:tcPr>
            <w:tcW w:w="4453" w:type="dxa"/>
            <w:gridSpan w:val="2"/>
            <w:tcBorders>
              <w:top w:val="nil"/>
              <w:left w:val="nil"/>
              <w:bottom w:val="nil"/>
              <w:right w:val="nil"/>
            </w:tcBorders>
          </w:tcPr>
          <w:p w14:paraId="3996F2F7"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6EF3CA6A"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19A938CD"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Реєстраційний номер заяви</w:t>
            </w:r>
          </w:p>
        </w:tc>
      </w:tr>
      <w:tr w:rsidR="00BE6FD5" w:rsidRPr="00761B54" w14:paraId="5FB6AB5F" w14:textId="77777777" w:rsidTr="00573319">
        <w:tc>
          <w:tcPr>
            <w:tcW w:w="4453" w:type="dxa"/>
            <w:gridSpan w:val="2"/>
            <w:tcBorders>
              <w:top w:val="nil"/>
              <w:left w:val="nil"/>
              <w:bottom w:val="nil"/>
              <w:right w:val="nil"/>
            </w:tcBorders>
          </w:tcPr>
          <w:p w14:paraId="47841928"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31C5F2EB"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1204DD9E" w14:textId="77777777" w:rsidR="00BE6FD5" w:rsidRPr="00761B54" w:rsidRDefault="00BE6FD5" w:rsidP="00573319">
            <w:pPr>
              <w:pBdr>
                <w:top w:val="nil"/>
                <w:left w:val="nil"/>
                <w:bottom w:val="nil"/>
                <w:right w:val="nil"/>
                <w:between w:val="nil"/>
              </w:pBdr>
              <w:spacing w:line="223" w:lineRule="auto"/>
              <w:rPr>
                <w:color w:val="000000"/>
              </w:rPr>
            </w:pPr>
          </w:p>
        </w:tc>
      </w:tr>
      <w:tr w:rsidR="00BE6FD5" w:rsidRPr="00761B54" w14:paraId="7361D1D2" w14:textId="77777777" w:rsidTr="00573319">
        <w:tc>
          <w:tcPr>
            <w:tcW w:w="4453" w:type="dxa"/>
            <w:gridSpan w:val="2"/>
            <w:tcBorders>
              <w:top w:val="nil"/>
              <w:left w:val="nil"/>
              <w:bottom w:val="nil"/>
              <w:right w:val="nil"/>
            </w:tcBorders>
          </w:tcPr>
          <w:p w14:paraId="7DD94575"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695" w:type="dxa"/>
            <w:tcBorders>
              <w:top w:val="nil"/>
              <w:left w:val="nil"/>
              <w:bottom w:val="nil"/>
              <w:right w:val="nil"/>
            </w:tcBorders>
          </w:tcPr>
          <w:p w14:paraId="134A9391"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2F0BD11B"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Дата реєстрації заяви</w:t>
            </w:r>
          </w:p>
        </w:tc>
      </w:tr>
      <w:tr w:rsidR="00BE6FD5" w:rsidRPr="00761B54" w14:paraId="0C0F3B0E" w14:textId="77777777" w:rsidTr="00573319">
        <w:tc>
          <w:tcPr>
            <w:tcW w:w="4453" w:type="dxa"/>
            <w:gridSpan w:val="2"/>
            <w:tcBorders>
              <w:top w:val="nil"/>
              <w:left w:val="nil"/>
              <w:bottom w:val="nil"/>
              <w:right w:val="nil"/>
            </w:tcBorders>
          </w:tcPr>
          <w:p w14:paraId="0ABB5D67"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Підпис заявника</w:t>
            </w:r>
          </w:p>
        </w:tc>
        <w:tc>
          <w:tcPr>
            <w:tcW w:w="695" w:type="dxa"/>
            <w:tcBorders>
              <w:top w:val="nil"/>
              <w:left w:val="nil"/>
              <w:bottom w:val="nil"/>
              <w:right w:val="nil"/>
            </w:tcBorders>
          </w:tcPr>
          <w:p w14:paraId="50FAF27D"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4635767C" w14:textId="77777777" w:rsidR="00BE6FD5" w:rsidRPr="00761B54" w:rsidRDefault="00BE6FD5" w:rsidP="00573319">
            <w:pPr>
              <w:pBdr>
                <w:top w:val="nil"/>
                <w:left w:val="nil"/>
                <w:bottom w:val="nil"/>
                <w:right w:val="nil"/>
                <w:between w:val="nil"/>
              </w:pBdr>
              <w:spacing w:line="223" w:lineRule="auto"/>
              <w:rPr>
                <w:color w:val="000000"/>
              </w:rPr>
            </w:pPr>
          </w:p>
        </w:tc>
      </w:tr>
      <w:tr w:rsidR="00BE6FD5" w:rsidRPr="00761B54" w14:paraId="4D192F33" w14:textId="77777777" w:rsidTr="00573319">
        <w:tc>
          <w:tcPr>
            <w:tcW w:w="4453" w:type="dxa"/>
            <w:gridSpan w:val="2"/>
            <w:vMerge w:val="restart"/>
            <w:tcBorders>
              <w:top w:val="single" w:sz="6" w:space="0" w:color="000000"/>
              <w:left w:val="single" w:sz="6" w:space="0" w:color="000000"/>
              <w:bottom w:val="single" w:sz="6" w:space="0" w:color="000000"/>
              <w:right w:val="single" w:sz="6" w:space="0" w:color="000000"/>
            </w:tcBorders>
          </w:tcPr>
          <w:p w14:paraId="3F5950EB" w14:textId="77777777" w:rsidR="00BE6FD5" w:rsidRPr="00761B54" w:rsidRDefault="00BE6FD5"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60821020"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8B183C6" w14:textId="296C882E" w:rsidR="00BE6FD5" w:rsidRPr="00761B54" w:rsidRDefault="00BE6FD5" w:rsidP="00573319">
            <w:pPr>
              <w:pBdr>
                <w:top w:val="nil"/>
                <w:left w:val="nil"/>
                <w:bottom w:val="nil"/>
                <w:right w:val="nil"/>
                <w:between w:val="nil"/>
              </w:pBdr>
              <w:spacing w:line="223" w:lineRule="auto"/>
              <w:rPr>
                <w:color w:val="000000"/>
              </w:rPr>
            </w:pPr>
            <w:r w:rsidRPr="00761B54">
              <w:rPr>
                <w:color w:val="000000"/>
              </w:rPr>
              <w:t xml:space="preserve">Прізвище, </w:t>
            </w:r>
            <w:r w:rsidRPr="00761B54">
              <w:rPr>
                <w:rStyle w:val="st42"/>
                <w:lang w:val="x-none" w:eastAsia="uk-UA"/>
              </w:rPr>
              <w:t xml:space="preserve">власне ім’я, по батькові </w:t>
            </w:r>
            <w:r w:rsidR="002C494A">
              <w:rPr>
                <w:rStyle w:val="st42"/>
                <w:lang w:val="x-none" w:eastAsia="uk-UA"/>
              </w:rPr>
              <w:t xml:space="preserve">         </w:t>
            </w:r>
            <w:r w:rsidRPr="00761B54">
              <w:rPr>
                <w:rStyle w:val="st42"/>
                <w:lang w:val="x-none" w:eastAsia="uk-UA"/>
              </w:rPr>
              <w:t>(</w:t>
            </w:r>
            <w:r w:rsidRPr="00761B54">
              <w:rPr>
                <w:rStyle w:val="st42"/>
                <w:lang w:eastAsia="uk-UA"/>
              </w:rPr>
              <w:t xml:space="preserve">за </w:t>
            </w:r>
            <w:r w:rsidRPr="00761B54">
              <w:rPr>
                <w:rStyle w:val="st42"/>
                <w:lang w:val="x-none" w:eastAsia="uk-UA"/>
              </w:rPr>
              <w:t>наявності)</w:t>
            </w:r>
            <w:r w:rsidRPr="00761B54">
              <w:rPr>
                <w:color w:val="000000"/>
              </w:rPr>
              <w:t xml:space="preserve"> особи, уповноваженої надавати відомості з Державного земельного кадастру</w:t>
            </w:r>
          </w:p>
        </w:tc>
      </w:tr>
      <w:tr w:rsidR="00BE6FD5" w:rsidRPr="00761B54" w14:paraId="01635382" w14:textId="77777777" w:rsidTr="00573319">
        <w:tc>
          <w:tcPr>
            <w:tcW w:w="4453" w:type="dxa"/>
            <w:gridSpan w:val="2"/>
            <w:vMerge/>
            <w:tcBorders>
              <w:top w:val="single" w:sz="6" w:space="0" w:color="000000"/>
              <w:left w:val="single" w:sz="6" w:space="0" w:color="000000"/>
              <w:bottom w:val="single" w:sz="6" w:space="0" w:color="000000"/>
              <w:right w:val="single" w:sz="6" w:space="0" w:color="000000"/>
            </w:tcBorders>
          </w:tcPr>
          <w:p w14:paraId="5A34A37F" w14:textId="77777777" w:rsidR="00BE6FD5" w:rsidRPr="00761B54" w:rsidRDefault="00BE6FD5" w:rsidP="00573319">
            <w:pPr>
              <w:widowControl w:val="0"/>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30713586" w14:textId="77777777" w:rsidR="00BE6FD5" w:rsidRPr="00761B54" w:rsidRDefault="00BE6FD5" w:rsidP="00573319">
            <w:pPr>
              <w:pBdr>
                <w:top w:val="nil"/>
                <w:left w:val="nil"/>
                <w:bottom w:val="nil"/>
                <w:right w:val="nil"/>
                <w:between w:val="nil"/>
              </w:pBdr>
              <w:spacing w:line="223" w:lineRule="auto"/>
              <w:rPr>
                <w:color w:val="000000"/>
              </w:rPr>
            </w:pPr>
          </w:p>
        </w:tc>
        <w:tc>
          <w:tcPr>
            <w:tcW w:w="4327" w:type="dxa"/>
            <w:tcBorders>
              <w:top w:val="single" w:sz="6" w:space="0" w:color="000000"/>
              <w:left w:val="single" w:sz="6" w:space="0" w:color="000000"/>
              <w:bottom w:val="single" w:sz="6" w:space="0" w:color="000000"/>
              <w:right w:val="single" w:sz="6" w:space="0" w:color="000000"/>
            </w:tcBorders>
          </w:tcPr>
          <w:p w14:paraId="021F2F39" w14:textId="77777777" w:rsidR="00BE6FD5" w:rsidRPr="00761B54" w:rsidRDefault="00BE6FD5" w:rsidP="00573319">
            <w:pPr>
              <w:pBdr>
                <w:top w:val="nil"/>
                <w:left w:val="nil"/>
                <w:bottom w:val="nil"/>
                <w:right w:val="nil"/>
                <w:between w:val="nil"/>
              </w:pBdr>
              <w:spacing w:line="223" w:lineRule="auto"/>
              <w:rPr>
                <w:color w:val="000000"/>
              </w:rPr>
            </w:pPr>
          </w:p>
        </w:tc>
      </w:tr>
      <w:tr w:rsidR="00BE6FD5" w:rsidRPr="00761B54" w14:paraId="60C1D322" w14:textId="77777777" w:rsidTr="00573319">
        <w:tc>
          <w:tcPr>
            <w:tcW w:w="4453" w:type="dxa"/>
            <w:gridSpan w:val="2"/>
            <w:tcBorders>
              <w:top w:val="nil"/>
              <w:left w:val="nil"/>
              <w:bottom w:val="nil"/>
              <w:right w:val="nil"/>
            </w:tcBorders>
          </w:tcPr>
          <w:p w14:paraId="5A8765BD"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МП (за наявності)</w:t>
            </w:r>
          </w:p>
        </w:tc>
        <w:tc>
          <w:tcPr>
            <w:tcW w:w="695" w:type="dxa"/>
            <w:tcBorders>
              <w:top w:val="nil"/>
              <w:left w:val="nil"/>
              <w:bottom w:val="nil"/>
              <w:right w:val="nil"/>
            </w:tcBorders>
          </w:tcPr>
          <w:p w14:paraId="1756E763"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nil"/>
              <w:left w:val="nil"/>
              <w:bottom w:val="nil"/>
              <w:right w:val="nil"/>
            </w:tcBorders>
          </w:tcPr>
          <w:p w14:paraId="7BF77EA1"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Підпис особи, уповноваженої надавати відомості з Державного земельного кадастру</w:t>
            </w:r>
          </w:p>
        </w:tc>
      </w:tr>
      <w:tr w:rsidR="00BE6FD5" w:rsidRPr="00761B54" w14:paraId="5095FB06" w14:textId="77777777" w:rsidTr="00573319">
        <w:tc>
          <w:tcPr>
            <w:tcW w:w="2747" w:type="dxa"/>
            <w:tcBorders>
              <w:top w:val="nil"/>
              <w:left w:val="nil"/>
              <w:bottom w:val="nil"/>
              <w:right w:val="nil"/>
            </w:tcBorders>
          </w:tcPr>
          <w:p w14:paraId="06CDA7E1"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lastRenderedPageBreak/>
              <w:t>Дата подання заяви</w:t>
            </w:r>
          </w:p>
        </w:tc>
        <w:tc>
          <w:tcPr>
            <w:tcW w:w="1706" w:type="dxa"/>
            <w:tcBorders>
              <w:top w:val="single" w:sz="6" w:space="0" w:color="000000"/>
              <w:left w:val="single" w:sz="6" w:space="0" w:color="000000"/>
              <w:bottom w:val="single" w:sz="6" w:space="0" w:color="000000"/>
              <w:right w:val="single" w:sz="6" w:space="0" w:color="000000"/>
            </w:tcBorders>
          </w:tcPr>
          <w:p w14:paraId="1AAE2521" w14:textId="77777777" w:rsidR="00BE6FD5" w:rsidRPr="00761B54" w:rsidRDefault="00BE6FD5" w:rsidP="00573319">
            <w:pPr>
              <w:pBdr>
                <w:top w:val="nil"/>
                <w:left w:val="nil"/>
                <w:bottom w:val="nil"/>
                <w:right w:val="nil"/>
                <w:between w:val="nil"/>
              </w:pBdr>
              <w:spacing w:line="223" w:lineRule="auto"/>
              <w:rPr>
                <w:color w:val="000000"/>
              </w:rPr>
            </w:pPr>
          </w:p>
        </w:tc>
        <w:tc>
          <w:tcPr>
            <w:tcW w:w="695" w:type="dxa"/>
            <w:tcBorders>
              <w:top w:val="nil"/>
              <w:left w:val="nil"/>
              <w:bottom w:val="nil"/>
              <w:right w:val="nil"/>
            </w:tcBorders>
          </w:tcPr>
          <w:p w14:paraId="25D313EB" w14:textId="77777777" w:rsidR="00BE6FD5" w:rsidRPr="00761B54" w:rsidRDefault="00BE6FD5" w:rsidP="00573319">
            <w:pPr>
              <w:pBdr>
                <w:top w:val="nil"/>
                <w:left w:val="nil"/>
                <w:bottom w:val="nil"/>
                <w:right w:val="nil"/>
                <w:between w:val="nil"/>
              </w:pBdr>
              <w:spacing w:line="223" w:lineRule="auto"/>
              <w:rPr>
                <w:color w:val="000000"/>
              </w:rPr>
            </w:pPr>
            <w:r w:rsidRPr="00761B54">
              <w:rPr>
                <w:color w:val="000000"/>
              </w:rPr>
              <w:t> </w:t>
            </w:r>
          </w:p>
        </w:tc>
        <w:tc>
          <w:tcPr>
            <w:tcW w:w="4327" w:type="dxa"/>
            <w:tcBorders>
              <w:top w:val="single" w:sz="6" w:space="0" w:color="000000"/>
              <w:left w:val="single" w:sz="6" w:space="0" w:color="000000"/>
              <w:bottom w:val="single" w:sz="6" w:space="0" w:color="000000"/>
              <w:right w:val="single" w:sz="6" w:space="0" w:color="000000"/>
            </w:tcBorders>
          </w:tcPr>
          <w:p w14:paraId="2DAFE94D" w14:textId="77777777" w:rsidR="00BE6FD5" w:rsidRPr="00761B54" w:rsidRDefault="00BE6FD5" w:rsidP="00573319">
            <w:pPr>
              <w:pBdr>
                <w:top w:val="nil"/>
                <w:left w:val="nil"/>
                <w:bottom w:val="nil"/>
                <w:right w:val="nil"/>
                <w:between w:val="nil"/>
              </w:pBdr>
              <w:spacing w:line="223" w:lineRule="auto"/>
              <w:rPr>
                <w:color w:val="000000"/>
              </w:rPr>
            </w:pPr>
          </w:p>
        </w:tc>
      </w:tr>
    </w:tbl>
    <w:p w14:paraId="24CBFD08" w14:textId="77777777" w:rsidR="00BE6FD5" w:rsidRPr="00761B54" w:rsidRDefault="00BE6FD5" w:rsidP="00BE6FD5">
      <w:pPr>
        <w:pBdr>
          <w:top w:val="nil"/>
          <w:left w:val="nil"/>
          <w:bottom w:val="nil"/>
          <w:right w:val="nil"/>
          <w:between w:val="nil"/>
        </w:pBdr>
        <w:rPr>
          <w:color w:val="000000"/>
        </w:rPr>
      </w:pPr>
    </w:p>
    <w:p w14:paraId="40B6EC4E" w14:textId="77777777" w:rsidR="00BE6FD5" w:rsidRDefault="00BE6FD5" w:rsidP="00BE6FD5">
      <w:pPr>
        <w:pBdr>
          <w:top w:val="nil"/>
          <w:left w:val="nil"/>
          <w:bottom w:val="nil"/>
          <w:right w:val="nil"/>
          <w:between w:val="nil"/>
        </w:pBdr>
        <w:rPr>
          <w:color w:val="000000"/>
        </w:rPr>
      </w:pPr>
      <w:r w:rsidRPr="00761B54">
        <w:rPr>
          <w:color w:val="000000"/>
        </w:rPr>
        <w:t>МП</w:t>
      </w:r>
    </w:p>
    <w:p w14:paraId="35C55D23" w14:textId="77777777" w:rsidR="00B54511" w:rsidRPr="00E63C71" w:rsidRDefault="00B54511" w:rsidP="00B54511">
      <w:pPr>
        <w:pBdr>
          <w:top w:val="nil"/>
          <w:left w:val="nil"/>
          <w:bottom w:val="nil"/>
          <w:right w:val="nil"/>
          <w:between w:val="nil"/>
        </w:pBdr>
      </w:pPr>
    </w:p>
    <w:p w14:paraId="1C4B144B" w14:textId="77777777" w:rsidR="005711F8" w:rsidRDefault="005711F8"/>
    <w:sectPr w:rsidR="005711F8" w:rsidSect="00042A49">
      <w:headerReference w:type="even" r:id="rId232"/>
      <w:headerReference w:type="default" r:id="rId233"/>
      <w:headerReference w:type="first" r:id="rId234"/>
      <w:pgSz w:w="11906" w:h="16838"/>
      <w:pgMar w:top="1134" w:right="566" w:bottom="1134" w:left="1701"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D2D6" w14:textId="77777777" w:rsidR="00EB280B" w:rsidRDefault="00EB280B">
      <w:r>
        <w:separator/>
      </w:r>
    </w:p>
  </w:endnote>
  <w:endnote w:type="continuationSeparator" w:id="0">
    <w:p w14:paraId="119D10E0" w14:textId="77777777" w:rsidR="00EB280B" w:rsidRDefault="00EB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 w:name="Antiqua">
    <w:altName w:val="Segoe UI"/>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Open Sans">
    <w:altName w:val="Tahoma"/>
    <w:charset w:val="00"/>
    <w:family w:val="swiss"/>
    <w:pitch w:val="variable"/>
    <w:sig w:usb0="E00002EF" w:usb1="4000205B" w:usb2="00000028"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F4429" w14:textId="77777777" w:rsidR="00EB280B" w:rsidRDefault="00EB280B">
      <w:r>
        <w:separator/>
      </w:r>
    </w:p>
  </w:footnote>
  <w:footnote w:type="continuationSeparator" w:id="0">
    <w:p w14:paraId="0570ED76" w14:textId="77777777" w:rsidR="00EB280B" w:rsidRDefault="00EB2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CAEC" w14:textId="77777777" w:rsidR="00573319" w:rsidRDefault="00573319" w:rsidP="00573319">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6D7FBD50" w14:textId="77777777" w:rsidR="00573319" w:rsidRDefault="00573319">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338656"/>
      <w:docPartObj>
        <w:docPartGallery w:val="Page Numbers (Top of Page)"/>
        <w:docPartUnique/>
      </w:docPartObj>
    </w:sdtPr>
    <w:sdtContent>
      <w:p w14:paraId="7045F636" w14:textId="77777777" w:rsidR="00573319" w:rsidRDefault="00573319">
        <w:pPr>
          <w:pStyle w:val="af4"/>
          <w:jc w:val="center"/>
        </w:pPr>
        <w:r>
          <w:fldChar w:fldCharType="begin"/>
        </w:r>
        <w:r>
          <w:instrText>PAGE   \* MERGEFORMAT</w:instrText>
        </w:r>
        <w:r>
          <w:fldChar w:fldCharType="separate"/>
        </w:r>
        <w:r>
          <w:rPr>
            <w:noProof/>
          </w:rPr>
          <w:t>165</w:t>
        </w:r>
        <w:r>
          <w:fldChar w:fldCharType="end"/>
        </w:r>
      </w:p>
    </w:sdtContent>
  </w:sdt>
  <w:p w14:paraId="47036410" w14:textId="77777777" w:rsidR="00573319" w:rsidRDefault="00573319">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D06A" w14:textId="77777777" w:rsidR="00573319" w:rsidRDefault="00573319">
    <w:pPr>
      <w:pStyle w:val="af4"/>
      <w:jc w:val="center"/>
    </w:pPr>
  </w:p>
  <w:p w14:paraId="30472C6E" w14:textId="77777777" w:rsidR="00573319" w:rsidRDefault="00573319">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3B1"/>
    <w:multiLevelType w:val="hybridMultilevel"/>
    <w:tmpl w:val="A768CFBA"/>
    <w:lvl w:ilvl="0" w:tplc="8CCABE2E">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C025F25"/>
    <w:multiLevelType w:val="hybridMultilevel"/>
    <w:tmpl w:val="DDACA630"/>
    <w:lvl w:ilvl="0" w:tplc="5134AC7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E6615B"/>
    <w:multiLevelType w:val="hybridMultilevel"/>
    <w:tmpl w:val="3BBAD9FA"/>
    <w:lvl w:ilvl="0" w:tplc="D10C7306">
      <w:start w:val="1"/>
      <w:numFmt w:val="decimal"/>
      <w:lvlText w:val="%1."/>
      <w:lvlJc w:val="left"/>
      <w:pPr>
        <w:ind w:left="447" w:hanging="360"/>
      </w:pPr>
      <w:rPr>
        <w:rFonts w:hint="default"/>
      </w:rPr>
    </w:lvl>
    <w:lvl w:ilvl="1" w:tplc="04190019" w:tentative="1">
      <w:start w:val="1"/>
      <w:numFmt w:val="lowerLetter"/>
      <w:lvlText w:val="%2."/>
      <w:lvlJc w:val="left"/>
      <w:pPr>
        <w:ind w:left="1167" w:hanging="360"/>
      </w:pPr>
    </w:lvl>
    <w:lvl w:ilvl="2" w:tplc="0419001B" w:tentative="1">
      <w:start w:val="1"/>
      <w:numFmt w:val="lowerRoman"/>
      <w:lvlText w:val="%3."/>
      <w:lvlJc w:val="right"/>
      <w:pPr>
        <w:ind w:left="1887" w:hanging="180"/>
      </w:pPr>
    </w:lvl>
    <w:lvl w:ilvl="3" w:tplc="0419000F" w:tentative="1">
      <w:start w:val="1"/>
      <w:numFmt w:val="decimal"/>
      <w:lvlText w:val="%4."/>
      <w:lvlJc w:val="left"/>
      <w:pPr>
        <w:ind w:left="2607" w:hanging="360"/>
      </w:pPr>
    </w:lvl>
    <w:lvl w:ilvl="4" w:tplc="04190019" w:tentative="1">
      <w:start w:val="1"/>
      <w:numFmt w:val="lowerLetter"/>
      <w:lvlText w:val="%5."/>
      <w:lvlJc w:val="left"/>
      <w:pPr>
        <w:ind w:left="3327" w:hanging="360"/>
      </w:pPr>
    </w:lvl>
    <w:lvl w:ilvl="5" w:tplc="0419001B" w:tentative="1">
      <w:start w:val="1"/>
      <w:numFmt w:val="lowerRoman"/>
      <w:lvlText w:val="%6."/>
      <w:lvlJc w:val="right"/>
      <w:pPr>
        <w:ind w:left="4047" w:hanging="180"/>
      </w:pPr>
    </w:lvl>
    <w:lvl w:ilvl="6" w:tplc="0419000F" w:tentative="1">
      <w:start w:val="1"/>
      <w:numFmt w:val="decimal"/>
      <w:lvlText w:val="%7."/>
      <w:lvlJc w:val="left"/>
      <w:pPr>
        <w:ind w:left="4767" w:hanging="360"/>
      </w:pPr>
    </w:lvl>
    <w:lvl w:ilvl="7" w:tplc="04190019" w:tentative="1">
      <w:start w:val="1"/>
      <w:numFmt w:val="lowerLetter"/>
      <w:lvlText w:val="%8."/>
      <w:lvlJc w:val="left"/>
      <w:pPr>
        <w:ind w:left="5487" w:hanging="360"/>
      </w:pPr>
    </w:lvl>
    <w:lvl w:ilvl="8" w:tplc="0419001B" w:tentative="1">
      <w:start w:val="1"/>
      <w:numFmt w:val="lowerRoman"/>
      <w:lvlText w:val="%9."/>
      <w:lvlJc w:val="right"/>
      <w:pPr>
        <w:ind w:left="6207" w:hanging="180"/>
      </w:pPr>
    </w:lvl>
  </w:abstractNum>
  <w:abstractNum w:abstractNumId="3" w15:restartNumberingAfterBreak="0">
    <w:nsid w:val="2323361B"/>
    <w:multiLevelType w:val="hybridMultilevel"/>
    <w:tmpl w:val="1D3E35DE"/>
    <w:lvl w:ilvl="0" w:tplc="A8AC5CAE">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4" w15:restartNumberingAfterBreak="0">
    <w:nsid w:val="34346FE7"/>
    <w:multiLevelType w:val="hybridMultilevel"/>
    <w:tmpl w:val="42A89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C064D6"/>
    <w:multiLevelType w:val="hybridMultilevel"/>
    <w:tmpl w:val="784EC6F0"/>
    <w:lvl w:ilvl="0" w:tplc="DF2A09D4">
      <w:start w:val="1"/>
      <w:numFmt w:val="decimal"/>
      <w:lvlText w:val="%1."/>
      <w:lvlJc w:val="left"/>
      <w:pPr>
        <w:ind w:left="580" w:hanging="360"/>
      </w:pPr>
      <w:rPr>
        <w:rFonts w:eastAsia="Times New Roman" w:hint="default"/>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6" w15:restartNumberingAfterBreak="0">
    <w:nsid w:val="52E26E91"/>
    <w:multiLevelType w:val="hybridMultilevel"/>
    <w:tmpl w:val="17044022"/>
    <w:lvl w:ilvl="0" w:tplc="5134AC7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C717B7C"/>
    <w:multiLevelType w:val="hybridMultilevel"/>
    <w:tmpl w:val="3A1A6680"/>
    <w:lvl w:ilvl="0" w:tplc="D8D4CD80">
      <w:start w:val="1"/>
      <w:numFmt w:val="decimal"/>
      <w:lvlText w:val="%1."/>
      <w:lvlJc w:val="left"/>
      <w:pPr>
        <w:ind w:left="307" w:hanging="360"/>
      </w:pPr>
      <w:rPr>
        <w:rFonts w:hint="default"/>
      </w:rPr>
    </w:lvl>
    <w:lvl w:ilvl="1" w:tplc="04190019" w:tentative="1">
      <w:start w:val="1"/>
      <w:numFmt w:val="lowerLetter"/>
      <w:lvlText w:val="%2."/>
      <w:lvlJc w:val="left"/>
      <w:pPr>
        <w:ind w:left="1027" w:hanging="360"/>
      </w:pPr>
    </w:lvl>
    <w:lvl w:ilvl="2" w:tplc="0419001B" w:tentative="1">
      <w:start w:val="1"/>
      <w:numFmt w:val="lowerRoman"/>
      <w:lvlText w:val="%3."/>
      <w:lvlJc w:val="right"/>
      <w:pPr>
        <w:ind w:left="1747" w:hanging="180"/>
      </w:pPr>
    </w:lvl>
    <w:lvl w:ilvl="3" w:tplc="0419000F" w:tentative="1">
      <w:start w:val="1"/>
      <w:numFmt w:val="decimal"/>
      <w:lvlText w:val="%4."/>
      <w:lvlJc w:val="left"/>
      <w:pPr>
        <w:ind w:left="2467" w:hanging="360"/>
      </w:pPr>
    </w:lvl>
    <w:lvl w:ilvl="4" w:tplc="04190019" w:tentative="1">
      <w:start w:val="1"/>
      <w:numFmt w:val="lowerLetter"/>
      <w:lvlText w:val="%5."/>
      <w:lvlJc w:val="left"/>
      <w:pPr>
        <w:ind w:left="3187" w:hanging="360"/>
      </w:pPr>
    </w:lvl>
    <w:lvl w:ilvl="5" w:tplc="0419001B" w:tentative="1">
      <w:start w:val="1"/>
      <w:numFmt w:val="lowerRoman"/>
      <w:lvlText w:val="%6."/>
      <w:lvlJc w:val="right"/>
      <w:pPr>
        <w:ind w:left="3907" w:hanging="180"/>
      </w:pPr>
    </w:lvl>
    <w:lvl w:ilvl="6" w:tplc="0419000F" w:tentative="1">
      <w:start w:val="1"/>
      <w:numFmt w:val="decimal"/>
      <w:lvlText w:val="%7."/>
      <w:lvlJc w:val="left"/>
      <w:pPr>
        <w:ind w:left="4627" w:hanging="360"/>
      </w:pPr>
    </w:lvl>
    <w:lvl w:ilvl="7" w:tplc="04190019" w:tentative="1">
      <w:start w:val="1"/>
      <w:numFmt w:val="lowerLetter"/>
      <w:lvlText w:val="%8."/>
      <w:lvlJc w:val="left"/>
      <w:pPr>
        <w:ind w:left="5347" w:hanging="360"/>
      </w:pPr>
    </w:lvl>
    <w:lvl w:ilvl="8" w:tplc="0419001B" w:tentative="1">
      <w:start w:val="1"/>
      <w:numFmt w:val="lowerRoman"/>
      <w:lvlText w:val="%9."/>
      <w:lvlJc w:val="right"/>
      <w:pPr>
        <w:ind w:left="6067" w:hanging="180"/>
      </w:pPr>
    </w:lvl>
  </w:abstractNum>
  <w:abstractNum w:abstractNumId="8" w15:restartNumberingAfterBreak="0">
    <w:nsid w:val="75DA0A1F"/>
    <w:multiLevelType w:val="hybridMultilevel"/>
    <w:tmpl w:val="C556F10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79917FA6"/>
    <w:multiLevelType w:val="hybridMultilevel"/>
    <w:tmpl w:val="15D4D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3F0580"/>
    <w:multiLevelType w:val="hybridMultilevel"/>
    <w:tmpl w:val="7086290C"/>
    <w:lvl w:ilvl="0" w:tplc="04220005">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11" w15:restartNumberingAfterBreak="0">
    <w:nsid w:val="7D67369E"/>
    <w:multiLevelType w:val="hybridMultilevel"/>
    <w:tmpl w:val="B7FA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9816AE"/>
    <w:multiLevelType w:val="hybridMultilevel"/>
    <w:tmpl w:val="A73C1FB8"/>
    <w:lvl w:ilvl="0" w:tplc="01CE8DD4">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16cid:durableId="513304446">
    <w:abstractNumId w:val="0"/>
  </w:num>
  <w:num w:numId="2" w16cid:durableId="314384935">
    <w:abstractNumId w:val="1"/>
  </w:num>
  <w:num w:numId="3" w16cid:durableId="313417355">
    <w:abstractNumId w:val="6"/>
  </w:num>
  <w:num w:numId="4" w16cid:durableId="1066536229">
    <w:abstractNumId w:val="10"/>
  </w:num>
  <w:num w:numId="5" w16cid:durableId="182331838">
    <w:abstractNumId w:val="9"/>
  </w:num>
  <w:num w:numId="6" w16cid:durableId="1667511022">
    <w:abstractNumId w:val="12"/>
  </w:num>
  <w:num w:numId="7" w16cid:durableId="522669383">
    <w:abstractNumId w:val="2"/>
  </w:num>
  <w:num w:numId="8" w16cid:durableId="1508015977">
    <w:abstractNumId w:val="11"/>
  </w:num>
  <w:num w:numId="9" w16cid:durableId="194731922">
    <w:abstractNumId w:val="5"/>
  </w:num>
  <w:num w:numId="10" w16cid:durableId="2128549496">
    <w:abstractNumId w:val="4"/>
  </w:num>
  <w:num w:numId="11" w16cid:durableId="1978218981">
    <w:abstractNumId w:val="3"/>
  </w:num>
  <w:num w:numId="12" w16cid:durableId="397021811">
    <w:abstractNumId w:val="7"/>
  </w:num>
  <w:num w:numId="13" w16cid:durableId="15948260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comments" w:enforcement="1" w:cryptProviderType="rsaAES" w:cryptAlgorithmClass="hash" w:cryptAlgorithmType="typeAny" w:cryptAlgorithmSid="14" w:cryptSpinCount="100000" w:hash="CbobaVSfmJHEQgXT3dpegXS8GpzzVzlqZzUmTAcLYgdj4KwEHldo1esuKC0sWf105H1dasucof4tKGAPws9BiA==" w:salt="2pxYjQ9/+M+KftuXNiCMR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WND" w:val="66660"/>
    <w:docVar w:name="ID" w:val="2412243"/>
    <w:docVar w:name="PRINTPOS" w:val="2"/>
    <w:docVar w:name="PTYPE" w:val="1"/>
    <w:docVar w:name="TYPE" w:val="APPLICATION"/>
  </w:docVars>
  <w:rsids>
    <w:rsidRoot w:val="005614A0"/>
    <w:rsid w:val="00003E5F"/>
    <w:rsid w:val="00004F75"/>
    <w:rsid w:val="000063FE"/>
    <w:rsid w:val="00011F60"/>
    <w:rsid w:val="0001474B"/>
    <w:rsid w:val="000151DF"/>
    <w:rsid w:val="000178F0"/>
    <w:rsid w:val="000207F4"/>
    <w:rsid w:val="000223F1"/>
    <w:rsid w:val="000234DB"/>
    <w:rsid w:val="00026B45"/>
    <w:rsid w:val="00030F13"/>
    <w:rsid w:val="00033333"/>
    <w:rsid w:val="00042424"/>
    <w:rsid w:val="00042A49"/>
    <w:rsid w:val="00043CDC"/>
    <w:rsid w:val="00047E98"/>
    <w:rsid w:val="00050591"/>
    <w:rsid w:val="00050FF8"/>
    <w:rsid w:val="00056FF4"/>
    <w:rsid w:val="00057FB1"/>
    <w:rsid w:val="0006031E"/>
    <w:rsid w:val="000637FE"/>
    <w:rsid w:val="00064674"/>
    <w:rsid w:val="00064782"/>
    <w:rsid w:val="0008377D"/>
    <w:rsid w:val="000877BB"/>
    <w:rsid w:val="00091F31"/>
    <w:rsid w:val="000927D4"/>
    <w:rsid w:val="00095EE1"/>
    <w:rsid w:val="000A27B6"/>
    <w:rsid w:val="000A310E"/>
    <w:rsid w:val="000A54A1"/>
    <w:rsid w:val="000A7953"/>
    <w:rsid w:val="000B31AF"/>
    <w:rsid w:val="000C03A5"/>
    <w:rsid w:val="000C165B"/>
    <w:rsid w:val="000D0108"/>
    <w:rsid w:val="000D1ACA"/>
    <w:rsid w:val="000D40CC"/>
    <w:rsid w:val="000D6773"/>
    <w:rsid w:val="000E2A57"/>
    <w:rsid w:val="000E4B07"/>
    <w:rsid w:val="000E4C3A"/>
    <w:rsid w:val="000E4EAE"/>
    <w:rsid w:val="000E55C9"/>
    <w:rsid w:val="000E5EC5"/>
    <w:rsid w:val="000E68E8"/>
    <w:rsid w:val="000F0AD2"/>
    <w:rsid w:val="000F4B98"/>
    <w:rsid w:val="000F7A20"/>
    <w:rsid w:val="0010078D"/>
    <w:rsid w:val="00101311"/>
    <w:rsid w:val="00101598"/>
    <w:rsid w:val="001040A7"/>
    <w:rsid w:val="001058C3"/>
    <w:rsid w:val="00106190"/>
    <w:rsid w:val="00121592"/>
    <w:rsid w:val="00125D79"/>
    <w:rsid w:val="00126D63"/>
    <w:rsid w:val="00126E9A"/>
    <w:rsid w:val="00127396"/>
    <w:rsid w:val="00127987"/>
    <w:rsid w:val="00131344"/>
    <w:rsid w:val="00134F38"/>
    <w:rsid w:val="0013555C"/>
    <w:rsid w:val="00136040"/>
    <w:rsid w:val="0014507F"/>
    <w:rsid w:val="00147DBB"/>
    <w:rsid w:val="00153313"/>
    <w:rsid w:val="00153A30"/>
    <w:rsid w:val="00154D71"/>
    <w:rsid w:val="0016071B"/>
    <w:rsid w:val="00167C0F"/>
    <w:rsid w:val="001706E2"/>
    <w:rsid w:val="00173159"/>
    <w:rsid w:val="0017528E"/>
    <w:rsid w:val="00181CA3"/>
    <w:rsid w:val="00182D36"/>
    <w:rsid w:val="00184773"/>
    <w:rsid w:val="00186A49"/>
    <w:rsid w:val="0018773D"/>
    <w:rsid w:val="001877A8"/>
    <w:rsid w:val="0019162B"/>
    <w:rsid w:val="0019569C"/>
    <w:rsid w:val="00197241"/>
    <w:rsid w:val="001A1E2C"/>
    <w:rsid w:val="001A5BFD"/>
    <w:rsid w:val="001B0CF0"/>
    <w:rsid w:val="001B3986"/>
    <w:rsid w:val="001B6A90"/>
    <w:rsid w:val="001B71F1"/>
    <w:rsid w:val="001C6A93"/>
    <w:rsid w:val="001D210D"/>
    <w:rsid w:val="001D416F"/>
    <w:rsid w:val="001D66CF"/>
    <w:rsid w:val="001D6724"/>
    <w:rsid w:val="001E27F7"/>
    <w:rsid w:val="001F18F7"/>
    <w:rsid w:val="001F7B0B"/>
    <w:rsid w:val="0020517F"/>
    <w:rsid w:val="00205A97"/>
    <w:rsid w:val="00205BFD"/>
    <w:rsid w:val="00206862"/>
    <w:rsid w:val="0020732A"/>
    <w:rsid w:val="00214F02"/>
    <w:rsid w:val="00216AA5"/>
    <w:rsid w:val="0022009C"/>
    <w:rsid w:val="0022115C"/>
    <w:rsid w:val="00221AAE"/>
    <w:rsid w:val="00222B74"/>
    <w:rsid w:val="00224DF6"/>
    <w:rsid w:val="002313C5"/>
    <w:rsid w:val="002314EF"/>
    <w:rsid w:val="00232AD8"/>
    <w:rsid w:val="00233789"/>
    <w:rsid w:val="0023644B"/>
    <w:rsid w:val="00241422"/>
    <w:rsid w:val="00244CA5"/>
    <w:rsid w:val="00245296"/>
    <w:rsid w:val="002473CD"/>
    <w:rsid w:val="0025261B"/>
    <w:rsid w:val="00264600"/>
    <w:rsid w:val="00265096"/>
    <w:rsid w:val="00270627"/>
    <w:rsid w:val="002712D0"/>
    <w:rsid w:val="002738DC"/>
    <w:rsid w:val="0027415A"/>
    <w:rsid w:val="0027582C"/>
    <w:rsid w:val="002863AD"/>
    <w:rsid w:val="002865D4"/>
    <w:rsid w:val="00291207"/>
    <w:rsid w:val="00294160"/>
    <w:rsid w:val="002952A2"/>
    <w:rsid w:val="00297F06"/>
    <w:rsid w:val="002A09F2"/>
    <w:rsid w:val="002B0ED3"/>
    <w:rsid w:val="002B28CF"/>
    <w:rsid w:val="002B30A0"/>
    <w:rsid w:val="002B5BDD"/>
    <w:rsid w:val="002C17C0"/>
    <w:rsid w:val="002C265D"/>
    <w:rsid w:val="002C494A"/>
    <w:rsid w:val="002C4BCB"/>
    <w:rsid w:val="002C5E00"/>
    <w:rsid w:val="002D0FC6"/>
    <w:rsid w:val="002D1457"/>
    <w:rsid w:val="002D4448"/>
    <w:rsid w:val="002D4B81"/>
    <w:rsid w:val="002D6A81"/>
    <w:rsid w:val="002E2989"/>
    <w:rsid w:val="002F0291"/>
    <w:rsid w:val="002F377B"/>
    <w:rsid w:val="002F3D47"/>
    <w:rsid w:val="002F4FE4"/>
    <w:rsid w:val="002F5B9A"/>
    <w:rsid w:val="002F6B03"/>
    <w:rsid w:val="00301A3A"/>
    <w:rsid w:val="003059A6"/>
    <w:rsid w:val="00307526"/>
    <w:rsid w:val="003171D0"/>
    <w:rsid w:val="00322AEE"/>
    <w:rsid w:val="00323C39"/>
    <w:rsid w:val="003256B9"/>
    <w:rsid w:val="00330FF7"/>
    <w:rsid w:val="00336641"/>
    <w:rsid w:val="00336E97"/>
    <w:rsid w:val="00341FE7"/>
    <w:rsid w:val="0034541C"/>
    <w:rsid w:val="00356FFD"/>
    <w:rsid w:val="00357B55"/>
    <w:rsid w:val="00360351"/>
    <w:rsid w:val="00363A0E"/>
    <w:rsid w:val="0036454C"/>
    <w:rsid w:val="003653D6"/>
    <w:rsid w:val="00365F0E"/>
    <w:rsid w:val="00367D19"/>
    <w:rsid w:val="003704A9"/>
    <w:rsid w:val="003724CA"/>
    <w:rsid w:val="003725B5"/>
    <w:rsid w:val="003735FD"/>
    <w:rsid w:val="0038283A"/>
    <w:rsid w:val="0038590B"/>
    <w:rsid w:val="00390915"/>
    <w:rsid w:val="00390ABD"/>
    <w:rsid w:val="00392B73"/>
    <w:rsid w:val="00392C41"/>
    <w:rsid w:val="0039564D"/>
    <w:rsid w:val="003971FC"/>
    <w:rsid w:val="0039776A"/>
    <w:rsid w:val="003A038D"/>
    <w:rsid w:val="003A1631"/>
    <w:rsid w:val="003C3B48"/>
    <w:rsid w:val="003C4D9C"/>
    <w:rsid w:val="003C7155"/>
    <w:rsid w:val="003D3B8B"/>
    <w:rsid w:val="003D545C"/>
    <w:rsid w:val="003E29D9"/>
    <w:rsid w:val="003E3A82"/>
    <w:rsid w:val="003E45F4"/>
    <w:rsid w:val="003E53F9"/>
    <w:rsid w:val="003E765F"/>
    <w:rsid w:val="003E7B34"/>
    <w:rsid w:val="003F0C6E"/>
    <w:rsid w:val="003F1F3D"/>
    <w:rsid w:val="003F3A95"/>
    <w:rsid w:val="003F4D5E"/>
    <w:rsid w:val="003F53E6"/>
    <w:rsid w:val="004005E7"/>
    <w:rsid w:val="0040382C"/>
    <w:rsid w:val="00403D4F"/>
    <w:rsid w:val="0041127A"/>
    <w:rsid w:val="00413674"/>
    <w:rsid w:val="00416136"/>
    <w:rsid w:val="00421D82"/>
    <w:rsid w:val="00422DA0"/>
    <w:rsid w:val="00423832"/>
    <w:rsid w:val="0042487E"/>
    <w:rsid w:val="00426ECB"/>
    <w:rsid w:val="004323AB"/>
    <w:rsid w:val="00432C40"/>
    <w:rsid w:val="00440B2B"/>
    <w:rsid w:val="00441C20"/>
    <w:rsid w:val="00443D89"/>
    <w:rsid w:val="00452CC9"/>
    <w:rsid w:val="00453AB6"/>
    <w:rsid w:val="00455191"/>
    <w:rsid w:val="004609BB"/>
    <w:rsid w:val="004707F3"/>
    <w:rsid w:val="00471785"/>
    <w:rsid w:val="00471C23"/>
    <w:rsid w:val="00474512"/>
    <w:rsid w:val="00480F8F"/>
    <w:rsid w:val="0048158C"/>
    <w:rsid w:val="0048229E"/>
    <w:rsid w:val="0048687E"/>
    <w:rsid w:val="00486994"/>
    <w:rsid w:val="00490FA4"/>
    <w:rsid w:val="004A0C20"/>
    <w:rsid w:val="004A24E4"/>
    <w:rsid w:val="004A2C91"/>
    <w:rsid w:val="004A38FA"/>
    <w:rsid w:val="004A5525"/>
    <w:rsid w:val="004B2B85"/>
    <w:rsid w:val="004B5850"/>
    <w:rsid w:val="004B7482"/>
    <w:rsid w:val="004C19F1"/>
    <w:rsid w:val="004C2A96"/>
    <w:rsid w:val="004C5FFF"/>
    <w:rsid w:val="004C79BB"/>
    <w:rsid w:val="004D1124"/>
    <w:rsid w:val="004D3F09"/>
    <w:rsid w:val="004D4090"/>
    <w:rsid w:val="004D4BF9"/>
    <w:rsid w:val="004D705B"/>
    <w:rsid w:val="004D790F"/>
    <w:rsid w:val="004E370B"/>
    <w:rsid w:val="004E52AA"/>
    <w:rsid w:val="004E6C28"/>
    <w:rsid w:val="004F0F74"/>
    <w:rsid w:val="004F31F9"/>
    <w:rsid w:val="004F387E"/>
    <w:rsid w:val="004F79A4"/>
    <w:rsid w:val="0050125A"/>
    <w:rsid w:val="0050224B"/>
    <w:rsid w:val="00504622"/>
    <w:rsid w:val="005050E3"/>
    <w:rsid w:val="00506076"/>
    <w:rsid w:val="005131E8"/>
    <w:rsid w:val="00520ED1"/>
    <w:rsid w:val="00521927"/>
    <w:rsid w:val="005224FB"/>
    <w:rsid w:val="005249D2"/>
    <w:rsid w:val="005258CC"/>
    <w:rsid w:val="00533A42"/>
    <w:rsid w:val="00535268"/>
    <w:rsid w:val="0054000B"/>
    <w:rsid w:val="00546B20"/>
    <w:rsid w:val="005478F1"/>
    <w:rsid w:val="005503FC"/>
    <w:rsid w:val="00553198"/>
    <w:rsid w:val="005542D3"/>
    <w:rsid w:val="00557AC8"/>
    <w:rsid w:val="005614A0"/>
    <w:rsid w:val="00561AF0"/>
    <w:rsid w:val="00565756"/>
    <w:rsid w:val="00567B64"/>
    <w:rsid w:val="00570A4D"/>
    <w:rsid w:val="00571046"/>
    <w:rsid w:val="005711F8"/>
    <w:rsid w:val="00571F2B"/>
    <w:rsid w:val="0057210E"/>
    <w:rsid w:val="00572644"/>
    <w:rsid w:val="00573319"/>
    <w:rsid w:val="005739B7"/>
    <w:rsid w:val="005758A4"/>
    <w:rsid w:val="005771B9"/>
    <w:rsid w:val="0058027D"/>
    <w:rsid w:val="00582F2C"/>
    <w:rsid w:val="00583AB9"/>
    <w:rsid w:val="00590428"/>
    <w:rsid w:val="00592305"/>
    <w:rsid w:val="0059365F"/>
    <w:rsid w:val="005A4042"/>
    <w:rsid w:val="005A5455"/>
    <w:rsid w:val="005B006B"/>
    <w:rsid w:val="005B0CAB"/>
    <w:rsid w:val="005B6C91"/>
    <w:rsid w:val="005C5E1F"/>
    <w:rsid w:val="005D1F36"/>
    <w:rsid w:val="005D2AF3"/>
    <w:rsid w:val="005D4C86"/>
    <w:rsid w:val="005E6589"/>
    <w:rsid w:val="005F702A"/>
    <w:rsid w:val="006003A6"/>
    <w:rsid w:val="00600CC8"/>
    <w:rsid w:val="006012B7"/>
    <w:rsid w:val="0060186D"/>
    <w:rsid w:val="0060228B"/>
    <w:rsid w:val="0060399B"/>
    <w:rsid w:val="00604039"/>
    <w:rsid w:val="006067EF"/>
    <w:rsid w:val="00610C51"/>
    <w:rsid w:val="0061449A"/>
    <w:rsid w:val="00615426"/>
    <w:rsid w:val="0063009D"/>
    <w:rsid w:val="006309D6"/>
    <w:rsid w:val="00634138"/>
    <w:rsid w:val="00634B46"/>
    <w:rsid w:val="00634D6F"/>
    <w:rsid w:val="00634E03"/>
    <w:rsid w:val="0063601A"/>
    <w:rsid w:val="00636B26"/>
    <w:rsid w:val="00637701"/>
    <w:rsid w:val="00637889"/>
    <w:rsid w:val="00640BF0"/>
    <w:rsid w:val="0064690D"/>
    <w:rsid w:val="0064777B"/>
    <w:rsid w:val="00647BF5"/>
    <w:rsid w:val="00666295"/>
    <w:rsid w:val="00676D72"/>
    <w:rsid w:val="006854CE"/>
    <w:rsid w:val="006856C9"/>
    <w:rsid w:val="00686BB4"/>
    <w:rsid w:val="0069666E"/>
    <w:rsid w:val="006A388C"/>
    <w:rsid w:val="006A4FD7"/>
    <w:rsid w:val="006A5D01"/>
    <w:rsid w:val="006A6032"/>
    <w:rsid w:val="006B14A9"/>
    <w:rsid w:val="006B5223"/>
    <w:rsid w:val="006C2B27"/>
    <w:rsid w:val="006C5277"/>
    <w:rsid w:val="006D156D"/>
    <w:rsid w:val="006D5AFC"/>
    <w:rsid w:val="006D6468"/>
    <w:rsid w:val="006D6E91"/>
    <w:rsid w:val="006E31E3"/>
    <w:rsid w:val="006E7BC2"/>
    <w:rsid w:val="006F0E77"/>
    <w:rsid w:val="006F54B8"/>
    <w:rsid w:val="006F5E2B"/>
    <w:rsid w:val="007007B7"/>
    <w:rsid w:val="00700F48"/>
    <w:rsid w:val="0070269C"/>
    <w:rsid w:val="007055B7"/>
    <w:rsid w:val="00721438"/>
    <w:rsid w:val="00723BEB"/>
    <w:rsid w:val="00724F11"/>
    <w:rsid w:val="007275B7"/>
    <w:rsid w:val="0073060F"/>
    <w:rsid w:val="007315D1"/>
    <w:rsid w:val="00731B2D"/>
    <w:rsid w:val="00732B93"/>
    <w:rsid w:val="007336A3"/>
    <w:rsid w:val="007354E2"/>
    <w:rsid w:val="007359DD"/>
    <w:rsid w:val="007371FF"/>
    <w:rsid w:val="00737D00"/>
    <w:rsid w:val="00742748"/>
    <w:rsid w:val="0075055F"/>
    <w:rsid w:val="00750F23"/>
    <w:rsid w:val="007525A4"/>
    <w:rsid w:val="00761B54"/>
    <w:rsid w:val="00762D2F"/>
    <w:rsid w:val="00773D7A"/>
    <w:rsid w:val="0077480B"/>
    <w:rsid w:val="00774854"/>
    <w:rsid w:val="00783CEA"/>
    <w:rsid w:val="007929F5"/>
    <w:rsid w:val="0079498F"/>
    <w:rsid w:val="00794CFA"/>
    <w:rsid w:val="0079629D"/>
    <w:rsid w:val="007965AE"/>
    <w:rsid w:val="007A4C1A"/>
    <w:rsid w:val="007B06CC"/>
    <w:rsid w:val="007B22F8"/>
    <w:rsid w:val="007B2ACE"/>
    <w:rsid w:val="007B5145"/>
    <w:rsid w:val="007B6414"/>
    <w:rsid w:val="007C0DB2"/>
    <w:rsid w:val="007C4B01"/>
    <w:rsid w:val="007C6710"/>
    <w:rsid w:val="007D0932"/>
    <w:rsid w:val="007D240D"/>
    <w:rsid w:val="007D2C96"/>
    <w:rsid w:val="007D3E2A"/>
    <w:rsid w:val="007D45F2"/>
    <w:rsid w:val="007D617B"/>
    <w:rsid w:val="007E083C"/>
    <w:rsid w:val="007E395A"/>
    <w:rsid w:val="007E7D6E"/>
    <w:rsid w:val="007F75D5"/>
    <w:rsid w:val="00805C3D"/>
    <w:rsid w:val="0080671F"/>
    <w:rsid w:val="00810F52"/>
    <w:rsid w:val="008127A8"/>
    <w:rsid w:val="008130D8"/>
    <w:rsid w:val="00823B0D"/>
    <w:rsid w:val="00824680"/>
    <w:rsid w:val="0082724D"/>
    <w:rsid w:val="00827ABC"/>
    <w:rsid w:val="00837637"/>
    <w:rsid w:val="0084041C"/>
    <w:rsid w:val="008417CB"/>
    <w:rsid w:val="0084523B"/>
    <w:rsid w:val="008455DA"/>
    <w:rsid w:val="00846D34"/>
    <w:rsid w:val="00847DD5"/>
    <w:rsid w:val="00850EE7"/>
    <w:rsid w:val="00851E42"/>
    <w:rsid w:val="008556FE"/>
    <w:rsid w:val="0086782B"/>
    <w:rsid w:val="00872DE5"/>
    <w:rsid w:val="008739C5"/>
    <w:rsid w:val="00874DFB"/>
    <w:rsid w:val="0087684E"/>
    <w:rsid w:val="008778EB"/>
    <w:rsid w:val="00882C12"/>
    <w:rsid w:val="00886FF4"/>
    <w:rsid w:val="00893DE5"/>
    <w:rsid w:val="00895EE9"/>
    <w:rsid w:val="008A1005"/>
    <w:rsid w:val="008A1BA5"/>
    <w:rsid w:val="008A1DB0"/>
    <w:rsid w:val="008B0576"/>
    <w:rsid w:val="008C1CE3"/>
    <w:rsid w:val="008C41D8"/>
    <w:rsid w:val="008C4543"/>
    <w:rsid w:val="008C6CCF"/>
    <w:rsid w:val="008D482F"/>
    <w:rsid w:val="008E0899"/>
    <w:rsid w:val="008F580C"/>
    <w:rsid w:val="00900F00"/>
    <w:rsid w:val="00900F1D"/>
    <w:rsid w:val="00903109"/>
    <w:rsid w:val="00903894"/>
    <w:rsid w:val="009040B5"/>
    <w:rsid w:val="0090694F"/>
    <w:rsid w:val="00910290"/>
    <w:rsid w:val="00912CDC"/>
    <w:rsid w:val="00915B33"/>
    <w:rsid w:val="009160FD"/>
    <w:rsid w:val="00917C94"/>
    <w:rsid w:val="00921DC4"/>
    <w:rsid w:val="0093504C"/>
    <w:rsid w:val="009375F8"/>
    <w:rsid w:val="009416AE"/>
    <w:rsid w:val="00943EA7"/>
    <w:rsid w:val="00945155"/>
    <w:rsid w:val="00950732"/>
    <w:rsid w:val="00961DFF"/>
    <w:rsid w:val="00964334"/>
    <w:rsid w:val="00967564"/>
    <w:rsid w:val="0097365A"/>
    <w:rsid w:val="009778CB"/>
    <w:rsid w:val="00986D60"/>
    <w:rsid w:val="00995415"/>
    <w:rsid w:val="009A2EB7"/>
    <w:rsid w:val="009A4214"/>
    <w:rsid w:val="009A4CA0"/>
    <w:rsid w:val="009A5358"/>
    <w:rsid w:val="009A59FF"/>
    <w:rsid w:val="009A5D1A"/>
    <w:rsid w:val="009A6F87"/>
    <w:rsid w:val="009B0C4C"/>
    <w:rsid w:val="009B215B"/>
    <w:rsid w:val="009B28BA"/>
    <w:rsid w:val="009B554A"/>
    <w:rsid w:val="009B77A6"/>
    <w:rsid w:val="009B787D"/>
    <w:rsid w:val="009C0F60"/>
    <w:rsid w:val="009C1E02"/>
    <w:rsid w:val="009D5E94"/>
    <w:rsid w:val="009E35F3"/>
    <w:rsid w:val="009F0ED4"/>
    <w:rsid w:val="009F686F"/>
    <w:rsid w:val="009F7257"/>
    <w:rsid w:val="00A0030E"/>
    <w:rsid w:val="00A009B6"/>
    <w:rsid w:val="00A00B30"/>
    <w:rsid w:val="00A03401"/>
    <w:rsid w:val="00A036BE"/>
    <w:rsid w:val="00A04C7D"/>
    <w:rsid w:val="00A05F5C"/>
    <w:rsid w:val="00A11E51"/>
    <w:rsid w:val="00A14D6B"/>
    <w:rsid w:val="00A227E6"/>
    <w:rsid w:val="00A2715D"/>
    <w:rsid w:val="00A272AF"/>
    <w:rsid w:val="00A32DDC"/>
    <w:rsid w:val="00A37A70"/>
    <w:rsid w:val="00A46243"/>
    <w:rsid w:val="00A55E35"/>
    <w:rsid w:val="00A56CC7"/>
    <w:rsid w:val="00A60C64"/>
    <w:rsid w:val="00A636F7"/>
    <w:rsid w:val="00A64215"/>
    <w:rsid w:val="00A67DC5"/>
    <w:rsid w:val="00A8318F"/>
    <w:rsid w:val="00A8567D"/>
    <w:rsid w:val="00A87050"/>
    <w:rsid w:val="00A90CE2"/>
    <w:rsid w:val="00A925CC"/>
    <w:rsid w:val="00A94617"/>
    <w:rsid w:val="00AA05C3"/>
    <w:rsid w:val="00AA2E30"/>
    <w:rsid w:val="00AA6149"/>
    <w:rsid w:val="00AA729C"/>
    <w:rsid w:val="00AA7FC9"/>
    <w:rsid w:val="00AB1F3E"/>
    <w:rsid w:val="00AB3B8F"/>
    <w:rsid w:val="00AB65BB"/>
    <w:rsid w:val="00AB72DE"/>
    <w:rsid w:val="00AB7D81"/>
    <w:rsid w:val="00AC0A34"/>
    <w:rsid w:val="00AD113C"/>
    <w:rsid w:val="00AD57C8"/>
    <w:rsid w:val="00AD5E18"/>
    <w:rsid w:val="00AE319C"/>
    <w:rsid w:val="00AE3406"/>
    <w:rsid w:val="00AE56C8"/>
    <w:rsid w:val="00AE635B"/>
    <w:rsid w:val="00AE725A"/>
    <w:rsid w:val="00AE7477"/>
    <w:rsid w:val="00AF1FC6"/>
    <w:rsid w:val="00B031FF"/>
    <w:rsid w:val="00B07DAA"/>
    <w:rsid w:val="00B118A1"/>
    <w:rsid w:val="00B11BA7"/>
    <w:rsid w:val="00B11D7F"/>
    <w:rsid w:val="00B225DA"/>
    <w:rsid w:val="00B231FD"/>
    <w:rsid w:val="00B343D2"/>
    <w:rsid w:val="00B35F29"/>
    <w:rsid w:val="00B37D88"/>
    <w:rsid w:val="00B44C11"/>
    <w:rsid w:val="00B50451"/>
    <w:rsid w:val="00B51285"/>
    <w:rsid w:val="00B51EDE"/>
    <w:rsid w:val="00B52755"/>
    <w:rsid w:val="00B52777"/>
    <w:rsid w:val="00B54511"/>
    <w:rsid w:val="00B55E57"/>
    <w:rsid w:val="00B62955"/>
    <w:rsid w:val="00B646F7"/>
    <w:rsid w:val="00B673E4"/>
    <w:rsid w:val="00B72D66"/>
    <w:rsid w:val="00B735FE"/>
    <w:rsid w:val="00B76633"/>
    <w:rsid w:val="00B82327"/>
    <w:rsid w:val="00B82BA1"/>
    <w:rsid w:val="00B835C2"/>
    <w:rsid w:val="00B85B9E"/>
    <w:rsid w:val="00B94A90"/>
    <w:rsid w:val="00BA0636"/>
    <w:rsid w:val="00BA55B8"/>
    <w:rsid w:val="00BA58D0"/>
    <w:rsid w:val="00BA7615"/>
    <w:rsid w:val="00BB3E9C"/>
    <w:rsid w:val="00BB7813"/>
    <w:rsid w:val="00BC31AE"/>
    <w:rsid w:val="00BC511E"/>
    <w:rsid w:val="00BC6FD0"/>
    <w:rsid w:val="00BC767D"/>
    <w:rsid w:val="00BC7927"/>
    <w:rsid w:val="00BC7C6C"/>
    <w:rsid w:val="00BD1165"/>
    <w:rsid w:val="00BE20C0"/>
    <w:rsid w:val="00BE2EA0"/>
    <w:rsid w:val="00BE6FD5"/>
    <w:rsid w:val="00BE772A"/>
    <w:rsid w:val="00BE7E3B"/>
    <w:rsid w:val="00BF02FD"/>
    <w:rsid w:val="00BF200B"/>
    <w:rsid w:val="00BF3244"/>
    <w:rsid w:val="00BF3A8F"/>
    <w:rsid w:val="00BF4349"/>
    <w:rsid w:val="00BF57C6"/>
    <w:rsid w:val="00BF63D6"/>
    <w:rsid w:val="00BF6800"/>
    <w:rsid w:val="00C02F16"/>
    <w:rsid w:val="00C03F4C"/>
    <w:rsid w:val="00C06FE6"/>
    <w:rsid w:val="00C103A7"/>
    <w:rsid w:val="00C12702"/>
    <w:rsid w:val="00C2218E"/>
    <w:rsid w:val="00C22814"/>
    <w:rsid w:val="00C23E2E"/>
    <w:rsid w:val="00C2644B"/>
    <w:rsid w:val="00C26DC3"/>
    <w:rsid w:val="00C270F4"/>
    <w:rsid w:val="00C275A7"/>
    <w:rsid w:val="00C315DA"/>
    <w:rsid w:val="00C35956"/>
    <w:rsid w:val="00C366EE"/>
    <w:rsid w:val="00C426DC"/>
    <w:rsid w:val="00C46A10"/>
    <w:rsid w:val="00C5346C"/>
    <w:rsid w:val="00C556D0"/>
    <w:rsid w:val="00C56A34"/>
    <w:rsid w:val="00C56C03"/>
    <w:rsid w:val="00C65037"/>
    <w:rsid w:val="00C70AD9"/>
    <w:rsid w:val="00C77A7B"/>
    <w:rsid w:val="00C77ED7"/>
    <w:rsid w:val="00C82E40"/>
    <w:rsid w:val="00C84A42"/>
    <w:rsid w:val="00C85643"/>
    <w:rsid w:val="00C87A21"/>
    <w:rsid w:val="00C9040C"/>
    <w:rsid w:val="00C91407"/>
    <w:rsid w:val="00C92CC7"/>
    <w:rsid w:val="00C946BA"/>
    <w:rsid w:val="00CA40CD"/>
    <w:rsid w:val="00CA4930"/>
    <w:rsid w:val="00CA6007"/>
    <w:rsid w:val="00CB0970"/>
    <w:rsid w:val="00CB1033"/>
    <w:rsid w:val="00CB55DC"/>
    <w:rsid w:val="00CB77AA"/>
    <w:rsid w:val="00CC28B6"/>
    <w:rsid w:val="00CC6A3D"/>
    <w:rsid w:val="00CD57E6"/>
    <w:rsid w:val="00CD630C"/>
    <w:rsid w:val="00CE12EE"/>
    <w:rsid w:val="00CE19EE"/>
    <w:rsid w:val="00CE3CFF"/>
    <w:rsid w:val="00CF03FF"/>
    <w:rsid w:val="00CF1F6C"/>
    <w:rsid w:val="00CF4B46"/>
    <w:rsid w:val="00D035F0"/>
    <w:rsid w:val="00D05105"/>
    <w:rsid w:val="00D109F0"/>
    <w:rsid w:val="00D16C3D"/>
    <w:rsid w:val="00D16D8E"/>
    <w:rsid w:val="00D17E1F"/>
    <w:rsid w:val="00D20D1F"/>
    <w:rsid w:val="00D22343"/>
    <w:rsid w:val="00D26639"/>
    <w:rsid w:val="00D26B28"/>
    <w:rsid w:val="00D32DC4"/>
    <w:rsid w:val="00D359AC"/>
    <w:rsid w:val="00D4328D"/>
    <w:rsid w:val="00D44947"/>
    <w:rsid w:val="00D46368"/>
    <w:rsid w:val="00D470A1"/>
    <w:rsid w:val="00D56F35"/>
    <w:rsid w:val="00D60468"/>
    <w:rsid w:val="00D62CA7"/>
    <w:rsid w:val="00D74616"/>
    <w:rsid w:val="00D76B7D"/>
    <w:rsid w:val="00D77EFB"/>
    <w:rsid w:val="00D83493"/>
    <w:rsid w:val="00D92924"/>
    <w:rsid w:val="00D9521F"/>
    <w:rsid w:val="00D9562C"/>
    <w:rsid w:val="00DA3CA4"/>
    <w:rsid w:val="00DA40D6"/>
    <w:rsid w:val="00DA48C5"/>
    <w:rsid w:val="00DA758C"/>
    <w:rsid w:val="00DA7A8C"/>
    <w:rsid w:val="00DB19C7"/>
    <w:rsid w:val="00DB7345"/>
    <w:rsid w:val="00DC0895"/>
    <w:rsid w:val="00DC50A3"/>
    <w:rsid w:val="00DD1C0E"/>
    <w:rsid w:val="00DD2BC8"/>
    <w:rsid w:val="00DD56B7"/>
    <w:rsid w:val="00DE0E94"/>
    <w:rsid w:val="00DE56D4"/>
    <w:rsid w:val="00DE5A27"/>
    <w:rsid w:val="00DE6729"/>
    <w:rsid w:val="00E0012F"/>
    <w:rsid w:val="00E03041"/>
    <w:rsid w:val="00E100C4"/>
    <w:rsid w:val="00E1061B"/>
    <w:rsid w:val="00E10BC4"/>
    <w:rsid w:val="00E10DCA"/>
    <w:rsid w:val="00E11C1D"/>
    <w:rsid w:val="00E17B64"/>
    <w:rsid w:val="00E2058C"/>
    <w:rsid w:val="00E30BB1"/>
    <w:rsid w:val="00E33C8D"/>
    <w:rsid w:val="00E35D02"/>
    <w:rsid w:val="00E36726"/>
    <w:rsid w:val="00E401BB"/>
    <w:rsid w:val="00E41596"/>
    <w:rsid w:val="00E43215"/>
    <w:rsid w:val="00E433B1"/>
    <w:rsid w:val="00E51664"/>
    <w:rsid w:val="00E523BF"/>
    <w:rsid w:val="00E5617C"/>
    <w:rsid w:val="00E57E91"/>
    <w:rsid w:val="00E66FBB"/>
    <w:rsid w:val="00E717BE"/>
    <w:rsid w:val="00E752B0"/>
    <w:rsid w:val="00E7550A"/>
    <w:rsid w:val="00E8178A"/>
    <w:rsid w:val="00E82F2F"/>
    <w:rsid w:val="00E847D8"/>
    <w:rsid w:val="00E87494"/>
    <w:rsid w:val="00E876D2"/>
    <w:rsid w:val="00EA4BD7"/>
    <w:rsid w:val="00EA582C"/>
    <w:rsid w:val="00EB280B"/>
    <w:rsid w:val="00EB2B82"/>
    <w:rsid w:val="00EB5FD4"/>
    <w:rsid w:val="00EC288D"/>
    <w:rsid w:val="00EC4F25"/>
    <w:rsid w:val="00EC577B"/>
    <w:rsid w:val="00EE4510"/>
    <w:rsid w:val="00EE479F"/>
    <w:rsid w:val="00EE6C7C"/>
    <w:rsid w:val="00EF160C"/>
    <w:rsid w:val="00EF579C"/>
    <w:rsid w:val="00F02189"/>
    <w:rsid w:val="00F0233D"/>
    <w:rsid w:val="00F15804"/>
    <w:rsid w:val="00F1756B"/>
    <w:rsid w:val="00F24B2D"/>
    <w:rsid w:val="00F2706F"/>
    <w:rsid w:val="00F275B3"/>
    <w:rsid w:val="00F30B64"/>
    <w:rsid w:val="00F322F1"/>
    <w:rsid w:val="00F3246E"/>
    <w:rsid w:val="00F32CF1"/>
    <w:rsid w:val="00F3620D"/>
    <w:rsid w:val="00F37397"/>
    <w:rsid w:val="00F37CD9"/>
    <w:rsid w:val="00F40376"/>
    <w:rsid w:val="00F42562"/>
    <w:rsid w:val="00F45FA1"/>
    <w:rsid w:val="00F47B73"/>
    <w:rsid w:val="00F50494"/>
    <w:rsid w:val="00F56709"/>
    <w:rsid w:val="00F57895"/>
    <w:rsid w:val="00F62324"/>
    <w:rsid w:val="00F63E73"/>
    <w:rsid w:val="00F63F55"/>
    <w:rsid w:val="00F676F9"/>
    <w:rsid w:val="00F70880"/>
    <w:rsid w:val="00F70D9C"/>
    <w:rsid w:val="00F7130A"/>
    <w:rsid w:val="00F731AE"/>
    <w:rsid w:val="00F739CE"/>
    <w:rsid w:val="00F73FED"/>
    <w:rsid w:val="00F77A22"/>
    <w:rsid w:val="00F86E96"/>
    <w:rsid w:val="00F90FB9"/>
    <w:rsid w:val="00F95ADB"/>
    <w:rsid w:val="00F97086"/>
    <w:rsid w:val="00FA16B5"/>
    <w:rsid w:val="00FA4318"/>
    <w:rsid w:val="00FA5176"/>
    <w:rsid w:val="00FB3233"/>
    <w:rsid w:val="00FB3E6C"/>
    <w:rsid w:val="00FB5FDD"/>
    <w:rsid w:val="00FC0E7B"/>
    <w:rsid w:val="00FC1600"/>
    <w:rsid w:val="00FC31EC"/>
    <w:rsid w:val="00FC3A33"/>
    <w:rsid w:val="00FC3E97"/>
    <w:rsid w:val="00FC6050"/>
    <w:rsid w:val="00FC664E"/>
    <w:rsid w:val="00FC7877"/>
    <w:rsid w:val="00FD31AD"/>
    <w:rsid w:val="00FD5970"/>
    <w:rsid w:val="00FD5F07"/>
    <w:rsid w:val="00FE4096"/>
    <w:rsid w:val="00FF1B1D"/>
    <w:rsid w:val="00FF48B3"/>
    <w:rsid w:val="00FF4C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A274B"/>
  <w15:chartTrackingRefBased/>
  <w15:docId w15:val="{B31835FD-2EDF-4EFA-83A4-69BFD325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51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614A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5614A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614A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5614A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5614A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5614A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14A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14A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14A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14A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sid w:val="005614A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614A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614A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5614A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5614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14A0"/>
    <w:rPr>
      <w:rFonts w:eastAsiaTheme="majorEastAsia" w:cstheme="majorBidi"/>
      <w:color w:val="595959" w:themeColor="text1" w:themeTint="A6"/>
    </w:rPr>
  </w:style>
  <w:style w:type="character" w:customStyle="1" w:styleId="80">
    <w:name w:val="Заголовок 8 Знак"/>
    <w:basedOn w:val="a0"/>
    <w:link w:val="8"/>
    <w:uiPriority w:val="9"/>
    <w:semiHidden/>
    <w:rsid w:val="005614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14A0"/>
    <w:rPr>
      <w:rFonts w:eastAsiaTheme="majorEastAsia" w:cstheme="majorBidi"/>
      <w:color w:val="272727" w:themeColor="text1" w:themeTint="D8"/>
    </w:rPr>
  </w:style>
  <w:style w:type="paragraph" w:styleId="a3">
    <w:name w:val="Title"/>
    <w:basedOn w:val="a"/>
    <w:next w:val="a"/>
    <w:link w:val="a4"/>
    <w:uiPriority w:val="10"/>
    <w:qFormat/>
    <w:rsid w:val="005614A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614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14A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614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14A0"/>
    <w:pPr>
      <w:spacing w:before="160"/>
      <w:jc w:val="center"/>
    </w:pPr>
    <w:rPr>
      <w:i/>
      <w:iCs/>
      <w:color w:val="404040" w:themeColor="text1" w:themeTint="BF"/>
    </w:rPr>
  </w:style>
  <w:style w:type="character" w:customStyle="1" w:styleId="22">
    <w:name w:val="Цитата 2 Знак"/>
    <w:basedOn w:val="a0"/>
    <w:link w:val="21"/>
    <w:uiPriority w:val="29"/>
    <w:rsid w:val="005614A0"/>
    <w:rPr>
      <w:i/>
      <w:iCs/>
      <w:color w:val="404040" w:themeColor="text1" w:themeTint="BF"/>
    </w:rPr>
  </w:style>
  <w:style w:type="paragraph" w:styleId="a7">
    <w:name w:val="List Paragraph"/>
    <w:basedOn w:val="a"/>
    <w:uiPriority w:val="34"/>
    <w:qFormat/>
    <w:rsid w:val="005614A0"/>
    <w:pPr>
      <w:ind w:left="720"/>
      <w:contextualSpacing/>
    </w:pPr>
  </w:style>
  <w:style w:type="character" w:styleId="a8">
    <w:name w:val="Intense Emphasis"/>
    <w:basedOn w:val="a0"/>
    <w:uiPriority w:val="21"/>
    <w:qFormat/>
    <w:rsid w:val="005614A0"/>
    <w:rPr>
      <w:i/>
      <w:iCs/>
      <w:color w:val="2E74B5" w:themeColor="accent1" w:themeShade="BF"/>
    </w:rPr>
  </w:style>
  <w:style w:type="paragraph" w:styleId="a9">
    <w:name w:val="Intense Quote"/>
    <w:basedOn w:val="a"/>
    <w:next w:val="a"/>
    <w:link w:val="aa"/>
    <w:uiPriority w:val="30"/>
    <w:qFormat/>
    <w:rsid w:val="005614A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614A0"/>
    <w:rPr>
      <w:i/>
      <w:iCs/>
      <w:color w:val="2E74B5" w:themeColor="accent1" w:themeShade="BF"/>
    </w:rPr>
  </w:style>
  <w:style w:type="character" w:styleId="ab">
    <w:name w:val="Intense Reference"/>
    <w:basedOn w:val="a0"/>
    <w:uiPriority w:val="32"/>
    <w:qFormat/>
    <w:rsid w:val="005614A0"/>
    <w:rPr>
      <w:b/>
      <w:bCs/>
      <w:smallCaps/>
      <w:color w:val="2E74B5" w:themeColor="accent1" w:themeShade="BF"/>
      <w:spacing w:val="5"/>
    </w:rPr>
  </w:style>
  <w:style w:type="character" w:customStyle="1" w:styleId="apple-converted-space">
    <w:name w:val="apple-converted-space"/>
    <w:basedOn w:val="a0"/>
    <w:rsid w:val="00B54511"/>
  </w:style>
  <w:style w:type="character" w:customStyle="1" w:styleId="spelle">
    <w:name w:val="spelle"/>
    <w:basedOn w:val="a0"/>
    <w:rsid w:val="00B54511"/>
  </w:style>
  <w:style w:type="paragraph" w:styleId="ac">
    <w:name w:val="Normal (Web)"/>
    <w:basedOn w:val="a"/>
    <w:uiPriority w:val="99"/>
    <w:rsid w:val="00B54511"/>
    <w:pPr>
      <w:spacing w:before="100" w:beforeAutospacing="1" w:after="100" w:afterAutospacing="1"/>
    </w:pPr>
    <w:rPr>
      <w:lang w:val="ru-RU"/>
    </w:rPr>
  </w:style>
  <w:style w:type="paragraph" w:customStyle="1" w:styleId="ad">
    <w:name w:val="Знак Знак Знак Знак Знак Знак"/>
    <w:basedOn w:val="a"/>
    <w:rsid w:val="00B54511"/>
    <w:rPr>
      <w:rFonts w:ascii="Verdana" w:hAnsi="Verdana" w:cs="Verdana"/>
      <w:sz w:val="20"/>
      <w:szCs w:val="20"/>
      <w:lang w:val="en-US" w:eastAsia="en-US"/>
    </w:rPr>
  </w:style>
  <w:style w:type="character" w:customStyle="1" w:styleId="FontStyle">
    <w:name w:val="Font Style"/>
    <w:rsid w:val="00B54511"/>
    <w:rPr>
      <w:rFonts w:cs="Courier New"/>
      <w:b/>
      <w:bCs/>
      <w:color w:val="000000"/>
      <w:sz w:val="28"/>
      <w:szCs w:val="28"/>
    </w:rPr>
  </w:style>
  <w:style w:type="paragraph" w:styleId="HTML">
    <w:name w:val="HTML Preformatted"/>
    <w:basedOn w:val="a"/>
    <w:link w:val="HTML0"/>
    <w:uiPriority w:val="99"/>
    <w:rsid w:val="00B54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1"/>
      <w:szCs w:val="21"/>
      <w:lang w:val="ru-RU"/>
    </w:rPr>
  </w:style>
  <w:style w:type="character" w:customStyle="1" w:styleId="HTML0">
    <w:name w:val="Стандартный HTML Знак"/>
    <w:basedOn w:val="a0"/>
    <w:link w:val="HTML"/>
    <w:uiPriority w:val="99"/>
    <w:rsid w:val="00B54511"/>
    <w:rPr>
      <w:rFonts w:ascii="Courier New" w:eastAsia="Times New Roman" w:hAnsi="Courier New" w:cs="Courier New"/>
      <w:sz w:val="21"/>
      <w:szCs w:val="21"/>
      <w:lang w:val="ru-RU" w:eastAsia="ru-RU"/>
    </w:rPr>
  </w:style>
  <w:style w:type="paragraph" w:customStyle="1" w:styleId="ae">
    <w:name w:val="Нормальний текст"/>
    <w:basedOn w:val="a"/>
    <w:rsid w:val="00B54511"/>
    <w:pPr>
      <w:spacing w:before="120"/>
      <w:ind w:firstLine="567"/>
    </w:pPr>
    <w:rPr>
      <w:rFonts w:ascii="Antiqua" w:hAnsi="Antiqua"/>
      <w:sz w:val="26"/>
      <w:szCs w:val="20"/>
    </w:rPr>
  </w:style>
  <w:style w:type="paragraph" w:customStyle="1" w:styleId="af">
    <w:name w:val="Назва документа"/>
    <w:basedOn w:val="a"/>
    <w:next w:val="ae"/>
    <w:rsid w:val="00B54511"/>
    <w:pPr>
      <w:keepNext/>
      <w:keepLines/>
      <w:spacing w:before="240" w:after="240"/>
      <w:jc w:val="center"/>
    </w:pPr>
    <w:rPr>
      <w:rFonts w:ascii="Antiqua" w:hAnsi="Antiqua"/>
      <w:b/>
      <w:sz w:val="26"/>
      <w:szCs w:val="20"/>
    </w:rPr>
  </w:style>
  <w:style w:type="table" w:styleId="af0">
    <w:name w:val="Table Grid"/>
    <w:basedOn w:val="a1"/>
    <w:uiPriority w:val="59"/>
    <w:rsid w:val="00B54511"/>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basedOn w:val="a0"/>
    <w:rsid w:val="00B54511"/>
  </w:style>
  <w:style w:type="character" w:styleId="af1">
    <w:name w:val="Hyperlink"/>
    <w:uiPriority w:val="99"/>
    <w:rsid w:val="00B54511"/>
    <w:rPr>
      <w:color w:val="0000FF"/>
      <w:u w:val="single"/>
    </w:rPr>
  </w:style>
  <w:style w:type="paragraph" w:styleId="af2">
    <w:name w:val="Plain Text"/>
    <w:basedOn w:val="a"/>
    <w:link w:val="af3"/>
    <w:rsid w:val="00B54511"/>
    <w:rPr>
      <w:rFonts w:ascii="Courier New" w:hAnsi="Courier New" w:cs="Courier New"/>
      <w:sz w:val="20"/>
      <w:szCs w:val="20"/>
      <w:lang w:val="ru-RU"/>
    </w:rPr>
  </w:style>
  <w:style w:type="character" w:customStyle="1" w:styleId="af3">
    <w:name w:val="Текст Знак"/>
    <w:basedOn w:val="a0"/>
    <w:link w:val="af2"/>
    <w:rsid w:val="00B54511"/>
    <w:rPr>
      <w:rFonts w:ascii="Courier New" w:eastAsia="Times New Roman" w:hAnsi="Courier New" w:cs="Courier New"/>
      <w:sz w:val="20"/>
      <w:szCs w:val="20"/>
      <w:lang w:val="ru-RU" w:eastAsia="ru-RU"/>
    </w:rPr>
  </w:style>
  <w:style w:type="paragraph" w:styleId="af4">
    <w:name w:val="header"/>
    <w:basedOn w:val="a"/>
    <w:link w:val="af5"/>
    <w:uiPriority w:val="99"/>
    <w:rsid w:val="00B54511"/>
    <w:pPr>
      <w:tabs>
        <w:tab w:val="center" w:pos="4677"/>
        <w:tab w:val="right" w:pos="9355"/>
      </w:tabs>
    </w:pPr>
  </w:style>
  <w:style w:type="character" w:customStyle="1" w:styleId="af5">
    <w:name w:val="Верхний колонтитул Знак"/>
    <w:basedOn w:val="a0"/>
    <w:link w:val="af4"/>
    <w:uiPriority w:val="99"/>
    <w:rsid w:val="00B54511"/>
    <w:rPr>
      <w:rFonts w:ascii="Times New Roman" w:eastAsia="Times New Roman" w:hAnsi="Times New Roman" w:cs="Times New Roman"/>
      <w:sz w:val="24"/>
      <w:szCs w:val="24"/>
      <w:lang w:eastAsia="ru-RU"/>
    </w:rPr>
  </w:style>
  <w:style w:type="character" w:styleId="af6">
    <w:name w:val="page number"/>
    <w:basedOn w:val="a0"/>
    <w:rsid w:val="00B54511"/>
  </w:style>
  <w:style w:type="paragraph" w:styleId="af7">
    <w:name w:val="footer"/>
    <w:basedOn w:val="a"/>
    <w:link w:val="af8"/>
    <w:rsid w:val="00B54511"/>
    <w:pPr>
      <w:tabs>
        <w:tab w:val="center" w:pos="4677"/>
        <w:tab w:val="right" w:pos="9355"/>
      </w:tabs>
    </w:pPr>
  </w:style>
  <w:style w:type="character" w:customStyle="1" w:styleId="af8">
    <w:name w:val="Нижний колонтитул Знак"/>
    <w:basedOn w:val="a0"/>
    <w:link w:val="af7"/>
    <w:rsid w:val="00B54511"/>
    <w:rPr>
      <w:rFonts w:ascii="Times New Roman" w:eastAsia="Times New Roman" w:hAnsi="Times New Roman" w:cs="Times New Roman"/>
      <w:sz w:val="24"/>
      <w:szCs w:val="24"/>
      <w:lang w:eastAsia="ru-RU"/>
    </w:rPr>
  </w:style>
  <w:style w:type="paragraph" w:styleId="af9">
    <w:name w:val="Balloon Text"/>
    <w:basedOn w:val="a"/>
    <w:link w:val="afa"/>
    <w:uiPriority w:val="99"/>
    <w:rsid w:val="00B54511"/>
    <w:rPr>
      <w:rFonts w:ascii="Tahoma" w:hAnsi="Tahoma"/>
      <w:sz w:val="16"/>
      <w:szCs w:val="16"/>
      <w:lang w:eastAsia="x-none"/>
    </w:rPr>
  </w:style>
  <w:style w:type="character" w:customStyle="1" w:styleId="afa">
    <w:name w:val="Текст выноски Знак"/>
    <w:basedOn w:val="a0"/>
    <w:link w:val="af9"/>
    <w:uiPriority w:val="99"/>
    <w:rsid w:val="00B54511"/>
    <w:rPr>
      <w:rFonts w:ascii="Tahoma" w:eastAsia="Times New Roman" w:hAnsi="Tahoma" w:cs="Times New Roman"/>
      <w:sz w:val="16"/>
      <w:szCs w:val="16"/>
      <w:lang w:eastAsia="x-none"/>
    </w:rPr>
  </w:style>
  <w:style w:type="character" w:customStyle="1" w:styleId="rvts23">
    <w:name w:val="rvts23"/>
    <w:rsid w:val="00B54511"/>
  </w:style>
  <w:style w:type="numbering" w:customStyle="1" w:styleId="11">
    <w:name w:val="Немає списку1"/>
    <w:next w:val="a2"/>
    <w:uiPriority w:val="99"/>
    <w:semiHidden/>
    <w:unhideWhenUsed/>
    <w:rsid w:val="00B54511"/>
  </w:style>
  <w:style w:type="paragraph" w:customStyle="1" w:styleId="rvps12">
    <w:name w:val="rvps12"/>
    <w:basedOn w:val="a"/>
    <w:rsid w:val="00B54511"/>
    <w:pPr>
      <w:spacing w:before="100" w:beforeAutospacing="1" w:after="100" w:afterAutospacing="1"/>
    </w:pPr>
    <w:rPr>
      <w:lang w:eastAsia="uk-UA"/>
    </w:rPr>
  </w:style>
  <w:style w:type="character" w:customStyle="1" w:styleId="rvts82">
    <w:name w:val="rvts82"/>
    <w:rsid w:val="00B54511"/>
  </w:style>
  <w:style w:type="paragraph" w:customStyle="1" w:styleId="rvps6">
    <w:name w:val="rvps6"/>
    <w:basedOn w:val="a"/>
    <w:rsid w:val="00B54511"/>
    <w:pPr>
      <w:spacing w:before="100" w:beforeAutospacing="1" w:after="100" w:afterAutospacing="1"/>
    </w:pPr>
    <w:rPr>
      <w:lang w:eastAsia="uk-UA"/>
    </w:rPr>
  </w:style>
  <w:style w:type="paragraph" w:customStyle="1" w:styleId="rvps2">
    <w:name w:val="rvps2"/>
    <w:basedOn w:val="a"/>
    <w:rsid w:val="00B54511"/>
    <w:pPr>
      <w:spacing w:before="100" w:beforeAutospacing="1" w:after="100" w:afterAutospacing="1"/>
    </w:pPr>
    <w:rPr>
      <w:lang w:eastAsia="uk-UA"/>
    </w:rPr>
  </w:style>
  <w:style w:type="paragraph" w:customStyle="1" w:styleId="rvps14">
    <w:name w:val="rvps14"/>
    <w:basedOn w:val="a"/>
    <w:rsid w:val="00B54511"/>
    <w:pPr>
      <w:spacing w:before="100" w:beforeAutospacing="1" w:after="100" w:afterAutospacing="1"/>
    </w:pPr>
    <w:rPr>
      <w:lang w:eastAsia="uk-UA"/>
    </w:rPr>
  </w:style>
  <w:style w:type="character" w:customStyle="1" w:styleId="rvts46">
    <w:name w:val="rvts46"/>
    <w:rsid w:val="00B54511"/>
  </w:style>
  <w:style w:type="character" w:customStyle="1" w:styleId="rvts11">
    <w:name w:val="rvts11"/>
    <w:rsid w:val="00B54511"/>
  </w:style>
  <w:style w:type="character" w:customStyle="1" w:styleId="st42">
    <w:name w:val="st42"/>
    <w:uiPriority w:val="99"/>
    <w:rsid w:val="00B54511"/>
    <w:rPr>
      <w:color w:val="000000"/>
    </w:rPr>
  </w:style>
  <w:style w:type="character" w:customStyle="1" w:styleId="rvts80">
    <w:name w:val="rvts80"/>
    <w:rsid w:val="00B54511"/>
  </w:style>
  <w:style w:type="table" w:customStyle="1" w:styleId="12">
    <w:name w:val="Сітка таблиці1"/>
    <w:basedOn w:val="a1"/>
    <w:next w:val="af0"/>
    <w:uiPriority w:val="39"/>
    <w:rsid w:val="00B54511"/>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uiPriority w:val="22"/>
    <w:qFormat/>
    <w:rsid w:val="00B54511"/>
    <w:rPr>
      <w:b/>
      <w:bCs/>
    </w:rPr>
  </w:style>
  <w:style w:type="character" w:styleId="afc">
    <w:name w:val="Emphasis"/>
    <w:uiPriority w:val="20"/>
    <w:qFormat/>
    <w:rsid w:val="00B54511"/>
    <w:rPr>
      <w:i/>
      <w:iCs/>
    </w:rPr>
  </w:style>
  <w:style w:type="paragraph" w:customStyle="1" w:styleId="msonormal0">
    <w:name w:val="msonormal"/>
    <w:basedOn w:val="a"/>
    <w:rsid w:val="00B54511"/>
    <w:pPr>
      <w:spacing w:before="100" w:beforeAutospacing="1" w:after="100" w:afterAutospacing="1"/>
    </w:pPr>
    <w:rPr>
      <w:lang w:val="ru-RU"/>
    </w:rPr>
  </w:style>
  <w:style w:type="paragraph" w:customStyle="1" w:styleId="ShapkaDocumentu">
    <w:name w:val="Shapka Documentu"/>
    <w:basedOn w:val="a"/>
    <w:rsid w:val="00B54511"/>
    <w:pPr>
      <w:keepNext/>
      <w:keepLines/>
      <w:spacing w:after="240"/>
      <w:ind w:left="3969"/>
      <w:jc w:val="center"/>
    </w:pPr>
    <w:rPr>
      <w:rFonts w:ascii="Antiqua" w:hAnsi="Antiqua"/>
      <w:sz w:val="26"/>
      <w:szCs w:val="20"/>
    </w:rPr>
  </w:style>
  <w:style w:type="character" w:customStyle="1" w:styleId="rvts37">
    <w:name w:val="rvts37"/>
    <w:basedOn w:val="a0"/>
    <w:rsid w:val="00B54511"/>
  </w:style>
  <w:style w:type="paragraph" w:customStyle="1" w:styleId="rvps11">
    <w:name w:val="rvps11"/>
    <w:basedOn w:val="a"/>
    <w:rsid w:val="00B54511"/>
    <w:pPr>
      <w:spacing w:before="100" w:beforeAutospacing="1" w:after="100" w:afterAutospacing="1"/>
    </w:pPr>
    <w:rPr>
      <w:lang w:val="ru-RU"/>
    </w:rPr>
  </w:style>
  <w:style w:type="paragraph" w:customStyle="1" w:styleId="rvps8">
    <w:name w:val="rvps8"/>
    <w:basedOn w:val="a"/>
    <w:rsid w:val="00B54511"/>
    <w:pPr>
      <w:spacing w:before="100" w:beforeAutospacing="1" w:after="100" w:afterAutospacing="1"/>
    </w:pPr>
    <w:rPr>
      <w:lang w:val="ru-RU"/>
    </w:rPr>
  </w:style>
  <w:style w:type="paragraph" w:customStyle="1" w:styleId="rvps3">
    <w:name w:val="rvps3"/>
    <w:basedOn w:val="a"/>
    <w:rsid w:val="00B54511"/>
    <w:pPr>
      <w:spacing w:before="100" w:beforeAutospacing="1" w:after="100" w:afterAutospacing="1"/>
    </w:pPr>
    <w:rPr>
      <w:lang w:val="ru-RU"/>
    </w:rPr>
  </w:style>
  <w:style w:type="paragraph" w:customStyle="1" w:styleId="st2">
    <w:name w:val="st2"/>
    <w:uiPriority w:val="99"/>
    <w:rsid w:val="00B54511"/>
    <w:pPr>
      <w:autoSpaceDE w:val="0"/>
      <w:autoSpaceDN w:val="0"/>
      <w:adjustRightInd w:val="0"/>
      <w:spacing w:after="150" w:line="240" w:lineRule="auto"/>
      <w:ind w:firstLine="450"/>
      <w:jc w:val="both"/>
    </w:pPr>
    <w:rPr>
      <w:rFonts w:ascii="Times New Roman" w:eastAsiaTheme="minorEastAsia" w:hAnsi="Times New Roman" w:cs="Times New Roman"/>
      <w:sz w:val="24"/>
      <w:szCs w:val="24"/>
      <w:lang w:val="x-none" w:eastAsia="uk-UA"/>
    </w:rPr>
  </w:style>
  <w:style w:type="character" w:styleId="afd">
    <w:name w:val="Unresolved Mention"/>
    <w:basedOn w:val="a0"/>
    <w:uiPriority w:val="99"/>
    <w:semiHidden/>
    <w:unhideWhenUsed/>
    <w:rsid w:val="00DB7345"/>
    <w:rPr>
      <w:color w:val="605E5C"/>
      <w:shd w:val="clear" w:color="auto" w:fill="E1DFDD"/>
    </w:rPr>
  </w:style>
  <w:style w:type="character" w:customStyle="1" w:styleId="st82">
    <w:name w:val="st82"/>
    <w:uiPriority w:val="99"/>
    <w:rsid w:val="000223F1"/>
    <w:rPr>
      <w:color w:val="000000"/>
      <w:sz w:val="20"/>
      <w:szCs w:val="20"/>
    </w:rPr>
  </w:style>
  <w:style w:type="paragraph" w:customStyle="1" w:styleId="st0">
    <w:name w:val="st0"/>
    <w:rsid w:val="000223F1"/>
    <w:pPr>
      <w:autoSpaceDE w:val="0"/>
      <w:autoSpaceDN w:val="0"/>
      <w:adjustRightInd w:val="0"/>
      <w:spacing w:after="150" w:line="240" w:lineRule="auto"/>
      <w:ind w:left="450"/>
      <w:jc w:val="both"/>
    </w:pPr>
    <w:rPr>
      <w:rFonts w:ascii="Times New Roman" w:eastAsia="Times New Roman" w:hAnsi="Times New Roman" w:cs="Times New Roman"/>
      <w:sz w:val="24"/>
      <w:szCs w:val="24"/>
      <w:lang w:eastAsia="uk-UA"/>
    </w:rPr>
  </w:style>
  <w:style w:type="paragraph" w:customStyle="1" w:styleId="st8">
    <w:name w:val="st8"/>
    <w:uiPriority w:val="99"/>
    <w:rsid w:val="000223F1"/>
    <w:pPr>
      <w:autoSpaceDE w:val="0"/>
      <w:autoSpaceDN w:val="0"/>
      <w:adjustRightInd w:val="0"/>
      <w:spacing w:after="150" w:line="240" w:lineRule="auto"/>
      <w:jc w:val="both"/>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admincnap@ukr.net" TargetMode="External"/><Relationship Id="rId21" Type="http://schemas.openxmlformats.org/officeDocument/2006/relationships/hyperlink" Target="http://dozvil.city.cv.ua/" TargetMode="External"/><Relationship Id="rId42" Type="http://schemas.openxmlformats.org/officeDocument/2006/relationships/hyperlink" Target="https://zakon.rada.gov.ua/laws/show/2155-19" TargetMode="External"/><Relationship Id="rId63" Type="http://schemas.openxmlformats.org/officeDocument/2006/relationships/hyperlink" Target="http://dozvil.city.cv.ua/" TargetMode="External"/><Relationship Id="rId84" Type="http://schemas.openxmlformats.org/officeDocument/2006/relationships/hyperlink" Target="https://zakon.rada.gov.ua/laws/show/2155-19" TargetMode="External"/><Relationship Id="rId138" Type="http://schemas.openxmlformats.org/officeDocument/2006/relationships/hyperlink" Target="https://zakon.rada.gov.ua/laws/show/2768-14" TargetMode="External"/><Relationship Id="rId159" Type="http://schemas.openxmlformats.org/officeDocument/2006/relationships/hyperlink" Target="http://dozvil.city.cv.ua/" TargetMode="External"/><Relationship Id="rId170" Type="http://schemas.openxmlformats.org/officeDocument/2006/relationships/hyperlink" Target="https://zakon.rada.gov.ua/laws/show/858-15" TargetMode="External"/><Relationship Id="rId191" Type="http://schemas.openxmlformats.org/officeDocument/2006/relationships/hyperlink" Target="https://zakon.rada.gov.ua/laws/show/2768-14" TargetMode="External"/><Relationship Id="rId205" Type="http://schemas.openxmlformats.org/officeDocument/2006/relationships/hyperlink" Target="https://zakon.rada.gov.ua/laws/show/2155-19" TargetMode="External"/><Relationship Id="rId226" Type="http://schemas.openxmlformats.org/officeDocument/2006/relationships/hyperlink" Target="mailto:admincnap@ukr.net" TargetMode="External"/><Relationship Id="rId107" Type="http://schemas.openxmlformats.org/officeDocument/2006/relationships/hyperlink" Target="https://zakon.rada.gov.ua/laws/show/1051-2012-%D0%BF?find=1&amp;text=%D1%81%D0%B5%D1%80%D0%B2%D1%96%D1%82%D1%83%D1%82" TargetMode="External"/><Relationship Id="rId11" Type="http://schemas.openxmlformats.org/officeDocument/2006/relationships/hyperlink" Target="http://dozvil.city.cv.ua/" TargetMode="External"/><Relationship Id="rId32" Type="http://schemas.openxmlformats.org/officeDocument/2006/relationships/hyperlink" Target="https://zakon.rada.gov.ua/laws/show/2155-19" TargetMode="External"/><Relationship Id="rId53" Type="http://schemas.openxmlformats.org/officeDocument/2006/relationships/hyperlink" Target="http://dozvil.city.cv.ua/" TargetMode="External"/><Relationship Id="rId74" Type="http://schemas.openxmlformats.org/officeDocument/2006/relationships/hyperlink" Target="https://zakon.rada.gov.ua/laws/show/2768-14" TargetMode="External"/><Relationship Id="rId128" Type="http://schemas.openxmlformats.org/officeDocument/2006/relationships/hyperlink" Target="https://zakon.rada.gov.ua/laws/show/1805-14" TargetMode="External"/><Relationship Id="rId149" Type="http://schemas.openxmlformats.org/officeDocument/2006/relationships/hyperlink" Target="https://zakon.rada.gov.ua/laws/show/2155-19" TargetMode="External"/><Relationship Id="rId5" Type="http://schemas.openxmlformats.org/officeDocument/2006/relationships/webSettings" Target="webSettings.xml"/><Relationship Id="rId95" Type="http://schemas.openxmlformats.org/officeDocument/2006/relationships/hyperlink" Target="http://dozvil.city.cv.ua/" TargetMode="External"/><Relationship Id="rId160" Type="http://schemas.openxmlformats.org/officeDocument/2006/relationships/hyperlink" Target="https://zakon.rada.gov.ua/laws/show/2073-20" TargetMode="External"/><Relationship Id="rId181" Type="http://schemas.openxmlformats.org/officeDocument/2006/relationships/hyperlink" Target="https://zakon.rada.gov.ua/laws/show/2768-14" TargetMode="External"/><Relationship Id="rId216" Type="http://schemas.openxmlformats.org/officeDocument/2006/relationships/hyperlink" Target="https://zakon.rada.gov.ua/laws/show/2155-19" TargetMode="External"/><Relationship Id="rId22" Type="http://schemas.openxmlformats.org/officeDocument/2006/relationships/hyperlink" Target="https://zakon.rada.gov.ua/laws/show/2073-20" TargetMode="External"/><Relationship Id="rId43" Type="http://schemas.openxmlformats.org/officeDocument/2006/relationships/hyperlink" Target="https://zakon.rada.gov.ua/laws/show/2346-14" TargetMode="External"/><Relationship Id="rId64" Type="http://schemas.openxmlformats.org/officeDocument/2006/relationships/hyperlink" Target="https://zakon.rada.gov.ua/laws/show/2073-20" TargetMode="External"/><Relationship Id="rId118" Type="http://schemas.openxmlformats.org/officeDocument/2006/relationships/hyperlink" Target="http://dozvil.city.cv.ua/" TargetMode="External"/><Relationship Id="rId139" Type="http://schemas.openxmlformats.org/officeDocument/2006/relationships/hyperlink" Target="https://zakon.rada.gov.ua/laws/show/2155-19" TargetMode="External"/><Relationship Id="rId85" Type="http://schemas.openxmlformats.org/officeDocument/2006/relationships/hyperlink" Target="https://zakon.rada.gov.ua/laws/show/2346-14" TargetMode="External"/><Relationship Id="rId150" Type="http://schemas.openxmlformats.org/officeDocument/2006/relationships/hyperlink" Target="mailto:admincnap@ukr.net" TargetMode="External"/><Relationship Id="rId171" Type="http://schemas.openxmlformats.org/officeDocument/2006/relationships/hyperlink" Target="https://zakon.rada.gov.ua/laws/show/1805-14" TargetMode="External"/><Relationship Id="rId192" Type="http://schemas.openxmlformats.org/officeDocument/2006/relationships/hyperlink" Target="https://zakon.rada.gov.ua/laws/show/1051-2012-%D0%BF" TargetMode="External"/><Relationship Id="rId206" Type="http://schemas.openxmlformats.org/officeDocument/2006/relationships/hyperlink" Target="https://zakon.rada.gov.ua/laws/show/2155-19" TargetMode="External"/><Relationship Id="rId227" Type="http://schemas.openxmlformats.org/officeDocument/2006/relationships/hyperlink" Target="http://dozvil.city.cv.ua/" TargetMode="External"/><Relationship Id="rId12" Type="http://schemas.openxmlformats.org/officeDocument/2006/relationships/hyperlink" Target="https://zakon.rada.gov.ua/laws/show/2073-20" TargetMode="External"/><Relationship Id="rId33" Type="http://schemas.openxmlformats.org/officeDocument/2006/relationships/hyperlink" Target="mailto:admincnap@ukr.net" TargetMode="External"/><Relationship Id="rId108" Type="http://schemas.openxmlformats.org/officeDocument/2006/relationships/hyperlink" Target="https://zakon.rada.gov.ua/laws/show/2155-19" TargetMode="External"/><Relationship Id="rId129" Type="http://schemas.openxmlformats.org/officeDocument/2006/relationships/hyperlink" Target="https://zakon.rada.gov.ua/laws/show/858-15" TargetMode="External"/><Relationship Id="rId54" Type="http://schemas.openxmlformats.org/officeDocument/2006/relationships/hyperlink" Target="https://zakon.rada.gov.ua/laws/show/2073-20" TargetMode="External"/><Relationship Id="rId75" Type="http://schemas.openxmlformats.org/officeDocument/2006/relationships/hyperlink" Target="https://zakon.rada.gov.ua/laws/show/2155-19" TargetMode="External"/><Relationship Id="rId96" Type="http://schemas.openxmlformats.org/officeDocument/2006/relationships/hyperlink" Target="https://zakon.rada.gov.ua/laws/show/2073-20" TargetMode="External"/><Relationship Id="rId140" Type="http://schemas.openxmlformats.org/officeDocument/2006/relationships/hyperlink" Target="https://zakon.rada.gov.ua/laws/show/2155-19" TargetMode="External"/><Relationship Id="rId161" Type="http://schemas.openxmlformats.org/officeDocument/2006/relationships/hyperlink" Target="https://zakon.rada.gov.ua/laws/show/2768-14" TargetMode="External"/><Relationship Id="rId182" Type="http://schemas.openxmlformats.org/officeDocument/2006/relationships/hyperlink" Target="https://zakon.rada.gov.ua/laws/show/1051-2012-%D0%BF" TargetMode="External"/><Relationship Id="rId217" Type="http://schemas.openxmlformats.org/officeDocument/2006/relationships/hyperlink" Target="https://zakon.rada.gov.ua/laws/show/2155-19" TargetMode="External"/><Relationship Id="rId6" Type="http://schemas.openxmlformats.org/officeDocument/2006/relationships/footnotes" Target="footnotes.xml"/><Relationship Id="rId23" Type="http://schemas.openxmlformats.org/officeDocument/2006/relationships/hyperlink" Target="https://zakon.rada.gov.ua/laws/show/2768-14" TargetMode="External"/><Relationship Id="rId119" Type="http://schemas.openxmlformats.org/officeDocument/2006/relationships/hyperlink" Target="https://zakon.rada.gov.ua/laws/show/2073-20" TargetMode="External"/><Relationship Id="rId44" Type="http://schemas.openxmlformats.org/officeDocument/2006/relationships/hyperlink" Target="mailto:admincnap@ukr.net" TargetMode="External"/><Relationship Id="rId65" Type="http://schemas.openxmlformats.org/officeDocument/2006/relationships/hyperlink" Target="https://zakon.rada.gov.ua/laws/show/2768-14" TargetMode="External"/><Relationship Id="rId86" Type="http://schemas.openxmlformats.org/officeDocument/2006/relationships/hyperlink" Target="mailto:admincnap@ukr.net" TargetMode="External"/><Relationship Id="rId130" Type="http://schemas.openxmlformats.org/officeDocument/2006/relationships/hyperlink" Target="https://zakon.rada.gov.ua/laws/show/1423-20" TargetMode="External"/><Relationship Id="rId151" Type="http://schemas.openxmlformats.org/officeDocument/2006/relationships/hyperlink" Target="http://dozvil.city.cv.ua/" TargetMode="External"/><Relationship Id="rId172" Type="http://schemas.openxmlformats.org/officeDocument/2006/relationships/hyperlink" Target="https://zakon.rada.gov.ua/laws/show/858-15" TargetMode="External"/><Relationship Id="rId193" Type="http://schemas.openxmlformats.org/officeDocument/2006/relationships/hyperlink" Target="https://zakon.rada.gov.ua/laws/show/1051-2012-%D0%BF" TargetMode="External"/><Relationship Id="rId207" Type="http://schemas.openxmlformats.org/officeDocument/2006/relationships/hyperlink" Target="https://zakon.rada.gov.ua/laws/show/1226-2025-%D0%BF?find=1&amp;text=%D0%BA%D0%B0%D0%B4%D0%B0%D1%81%D1%82%D1%80" TargetMode="External"/><Relationship Id="rId228" Type="http://schemas.openxmlformats.org/officeDocument/2006/relationships/hyperlink" Target="https://zakon.rada.gov.ua/laws/show/2073-20" TargetMode="External"/><Relationship Id="rId13" Type="http://schemas.openxmlformats.org/officeDocument/2006/relationships/hyperlink" Target="https://zakon.rada.gov.ua/laws/show/2768-14" TargetMode="External"/><Relationship Id="rId109" Type="http://schemas.openxmlformats.org/officeDocument/2006/relationships/hyperlink" Target="https://zakon.rada.gov.ua/laws/show/2155-19" TargetMode="External"/><Relationship Id="rId34" Type="http://schemas.openxmlformats.org/officeDocument/2006/relationships/hyperlink" Target="http://dozvil.city.cv.ua/" TargetMode="External"/><Relationship Id="rId55" Type="http://schemas.openxmlformats.org/officeDocument/2006/relationships/hyperlink" Target="https://zakon.rada.gov.ua/laws/show/2768-14" TargetMode="External"/><Relationship Id="rId76" Type="http://schemas.openxmlformats.org/officeDocument/2006/relationships/hyperlink" Target="https://zakon.rada.gov.ua/laws/show/2155-19" TargetMode="External"/><Relationship Id="rId97" Type="http://schemas.openxmlformats.org/officeDocument/2006/relationships/hyperlink" Target="https://zakon.rada.gov.ua/laws/show/2768-14" TargetMode="External"/><Relationship Id="rId120" Type="http://schemas.openxmlformats.org/officeDocument/2006/relationships/hyperlink" Target="https://zakon.rada.gov.ua/laws/show/2155-19" TargetMode="External"/><Relationship Id="rId141" Type="http://schemas.openxmlformats.org/officeDocument/2006/relationships/hyperlink" Target="https://zakon.rada.gov.ua/laws/show/2155-19" TargetMode="External"/><Relationship Id="rId7" Type="http://schemas.openxmlformats.org/officeDocument/2006/relationships/endnotes" Target="endnotes.xml"/><Relationship Id="rId162" Type="http://schemas.openxmlformats.org/officeDocument/2006/relationships/hyperlink" Target="https://zakon.rada.gov.ua/laws/show/2768-14" TargetMode="External"/><Relationship Id="rId183" Type="http://schemas.openxmlformats.org/officeDocument/2006/relationships/hyperlink" Target="https://zakon.rada.gov.ua/laws/show/1051-2012-%D0%BF" TargetMode="External"/><Relationship Id="rId218" Type="http://schemas.openxmlformats.org/officeDocument/2006/relationships/hyperlink" Target="mailto:admincnap@ukr.net" TargetMode="External"/><Relationship Id="rId24" Type="http://schemas.openxmlformats.org/officeDocument/2006/relationships/hyperlink" Target="https://zakon.rada.gov.ua/laws/show/2768-14" TargetMode="External"/><Relationship Id="rId45" Type="http://schemas.openxmlformats.org/officeDocument/2006/relationships/hyperlink" Target="http://dozvil.city.cv.ua/" TargetMode="External"/><Relationship Id="rId66" Type="http://schemas.openxmlformats.org/officeDocument/2006/relationships/hyperlink" Target="https://zakon.rada.gov.ua/laws/show/2768-14" TargetMode="External"/><Relationship Id="rId87" Type="http://schemas.openxmlformats.org/officeDocument/2006/relationships/hyperlink" Target="http://dozvil.city.cv.ua/" TargetMode="External"/><Relationship Id="rId110" Type="http://schemas.openxmlformats.org/officeDocument/2006/relationships/hyperlink" Target="https://zakon.rada.gov.ua/laws/show/3613-17" TargetMode="External"/><Relationship Id="rId131" Type="http://schemas.openxmlformats.org/officeDocument/2006/relationships/hyperlink" Target="https://zakon.rada.gov.ua/laws/show/1805-14" TargetMode="External"/><Relationship Id="rId152" Type="http://schemas.openxmlformats.org/officeDocument/2006/relationships/hyperlink" Target="https://zakon.rada.gov.ua/laws/show/2073-20" TargetMode="External"/><Relationship Id="rId173" Type="http://schemas.openxmlformats.org/officeDocument/2006/relationships/hyperlink" Target="https://zakon.rada.gov.ua/laws/show/1423-20" TargetMode="External"/><Relationship Id="rId194" Type="http://schemas.openxmlformats.org/officeDocument/2006/relationships/hyperlink" Target="https://zakon.rada.gov.ua/laws/show/858-15" TargetMode="External"/><Relationship Id="rId208" Type="http://schemas.openxmlformats.org/officeDocument/2006/relationships/hyperlink" Target="mailto:admincnap@ukr.net" TargetMode="External"/><Relationship Id="rId229" Type="http://schemas.openxmlformats.org/officeDocument/2006/relationships/hyperlink" Target="https://zakon.rada.gov.ua/laws/show/2768-14" TargetMode="External"/><Relationship Id="rId14" Type="http://schemas.openxmlformats.org/officeDocument/2006/relationships/hyperlink" Target="https://zakon.rada.gov.ua/laws/show/2768-14" TargetMode="External"/><Relationship Id="rId35" Type="http://schemas.openxmlformats.org/officeDocument/2006/relationships/hyperlink" Target="https://zakon.rada.gov.ua/laws/show/1952-15" TargetMode="External"/><Relationship Id="rId56" Type="http://schemas.openxmlformats.org/officeDocument/2006/relationships/hyperlink" Target="https://zakon.rada.gov.ua/laws/show/2768-14" TargetMode="External"/><Relationship Id="rId77" Type="http://schemas.openxmlformats.org/officeDocument/2006/relationships/hyperlink" Target="https://zakon.rada.gov.ua/laws/show/2346-14" TargetMode="External"/><Relationship Id="rId100" Type="http://schemas.openxmlformats.org/officeDocument/2006/relationships/hyperlink" Target="https://zakon.rada.gov.ua/laws/show/2155-19" TargetMode="External"/><Relationship Id="rId8" Type="http://schemas.openxmlformats.org/officeDocument/2006/relationships/hyperlink" Target="mailto:admincnap@ukr.net" TargetMode="External"/><Relationship Id="rId98" Type="http://schemas.openxmlformats.org/officeDocument/2006/relationships/hyperlink" Target="https://zakon.rada.gov.ua/laws/show/2768-14" TargetMode="External"/><Relationship Id="rId121" Type="http://schemas.openxmlformats.org/officeDocument/2006/relationships/hyperlink" Target="mailto:admincnap@ukr.net" TargetMode="External"/><Relationship Id="rId142" Type="http://schemas.openxmlformats.org/officeDocument/2006/relationships/hyperlink" Target="mailto:admincnap@ukr.net" TargetMode="External"/><Relationship Id="rId163" Type="http://schemas.openxmlformats.org/officeDocument/2006/relationships/hyperlink" Target="https://zakon.rada.gov.ua/laws/show/2155-19" TargetMode="External"/><Relationship Id="rId184" Type="http://schemas.openxmlformats.org/officeDocument/2006/relationships/hyperlink" Target="https://zakon.rada.gov.ua/laws/show/858-15" TargetMode="External"/><Relationship Id="rId219" Type="http://schemas.openxmlformats.org/officeDocument/2006/relationships/hyperlink" Target="http://dozvil.city.cv.ua/" TargetMode="External"/><Relationship Id="rId230" Type="http://schemas.openxmlformats.org/officeDocument/2006/relationships/hyperlink" Target="https://zakon.rada.gov.ua/laws/show/2768-14" TargetMode="External"/><Relationship Id="rId25" Type="http://schemas.openxmlformats.org/officeDocument/2006/relationships/hyperlink" Target="https://zakon.rada.gov.ua/laws/show/2155-19" TargetMode="External"/><Relationship Id="rId46" Type="http://schemas.openxmlformats.org/officeDocument/2006/relationships/hyperlink" Target="https://zakon.rada.gov.ua/laws/show/2073-20" TargetMode="External"/><Relationship Id="rId67" Type="http://schemas.openxmlformats.org/officeDocument/2006/relationships/hyperlink" Target="https://zakon.rada.gov.ua/laws/show/2155-19" TargetMode="External"/><Relationship Id="rId20" Type="http://schemas.openxmlformats.org/officeDocument/2006/relationships/hyperlink" Target="mailto:admincnap@ukr.net" TargetMode="External"/><Relationship Id="rId41" Type="http://schemas.openxmlformats.org/officeDocument/2006/relationships/hyperlink" Target="https://zakon.rada.gov.ua/laws/show/1952-15/ed20200116" TargetMode="External"/><Relationship Id="rId62" Type="http://schemas.openxmlformats.org/officeDocument/2006/relationships/hyperlink" Target="mailto:admincnap@ukr.net" TargetMode="External"/><Relationship Id="rId83" Type="http://schemas.openxmlformats.org/officeDocument/2006/relationships/hyperlink" Target="https://zakon.rada.gov.ua/laws/show/2155-19" TargetMode="External"/><Relationship Id="rId88" Type="http://schemas.openxmlformats.org/officeDocument/2006/relationships/hyperlink" Target="https://zakon.rada.gov.ua/laws/show/2073-20" TargetMode="External"/><Relationship Id="rId111" Type="http://schemas.openxmlformats.org/officeDocument/2006/relationships/hyperlink" Target="mailto:admincnap@ukr.net" TargetMode="External"/><Relationship Id="rId132" Type="http://schemas.openxmlformats.org/officeDocument/2006/relationships/hyperlink" Target="https://zakon.rada.gov.ua/laws/show/2155-19" TargetMode="External"/><Relationship Id="rId153" Type="http://schemas.openxmlformats.org/officeDocument/2006/relationships/hyperlink" Target="https://zakon.rada.gov.ua/laws/show/2768-14" TargetMode="External"/><Relationship Id="rId174" Type="http://schemas.openxmlformats.org/officeDocument/2006/relationships/hyperlink" Target="https://zakon.rada.gov.ua/laws/show/1805-14" TargetMode="External"/><Relationship Id="rId179" Type="http://schemas.openxmlformats.org/officeDocument/2006/relationships/hyperlink" Target="https://zakon.rada.gov.ua/laws/show/2073-20" TargetMode="External"/><Relationship Id="rId195" Type="http://schemas.openxmlformats.org/officeDocument/2006/relationships/hyperlink" Target="https://zakon.rada.gov.ua/laws/show/2155-19" TargetMode="External"/><Relationship Id="rId209" Type="http://schemas.openxmlformats.org/officeDocument/2006/relationships/hyperlink" Target="http://dozvil.city.cv.ua/" TargetMode="External"/><Relationship Id="rId190" Type="http://schemas.openxmlformats.org/officeDocument/2006/relationships/hyperlink" Target="https://zakon.rada.gov.ua/laws/show/2768-14" TargetMode="External"/><Relationship Id="rId204" Type="http://schemas.openxmlformats.org/officeDocument/2006/relationships/hyperlink" Target="https://zakon.rada.gov.ua/laws/show/858-15" TargetMode="External"/><Relationship Id="rId220" Type="http://schemas.openxmlformats.org/officeDocument/2006/relationships/hyperlink" Target="https://zakon.rada.gov.ua/laws/show/2073-20" TargetMode="External"/><Relationship Id="rId225" Type="http://schemas.openxmlformats.org/officeDocument/2006/relationships/hyperlink" Target="https://zakon.rada.gov.ua/laws/show/2346-14" TargetMode="External"/><Relationship Id="rId15" Type="http://schemas.openxmlformats.org/officeDocument/2006/relationships/hyperlink" Target="https://zakon.rada.gov.ua/laws/show/1051-2012-%D0%BF" TargetMode="External"/><Relationship Id="rId36" Type="http://schemas.openxmlformats.org/officeDocument/2006/relationships/hyperlink" Target="https://zakon.rada.gov.ua/laws/show/2073-20" TargetMode="External"/><Relationship Id="rId57" Type="http://schemas.openxmlformats.org/officeDocument/2006/relationships/hyperlink" Target="https://zakon.rada.gov.ua/laws/show/2155-19" TargetMode="External"/><Relationship Id="rId106" Type="http://schemas.openxmlformats.org/officeDocument/2006/relationships/hyperlink" Target="https://zakon.rada.gov.ua/laws/show/2768-14" TargetMode="External"/><Relationship Id="rId127" Type="http://schemas.openxmlformats.org/officeDocument/2006/relationships/hyperlink" Target="https://zakon.rada.gov.ua/laws/show/858-15" TargetMode="External"/><Relationship Id="rId10" Type="http://schemas.openxmlformats.org/officeDocument/2006/relationships/hyperlink" Target="mailto:admincnap@ukr.net" TargetMode="External"/><Relationship Id="rId31" Type="http://schemas.openxmlformats.org/officeDocument/2006/relationships/hyperlink" Target="https://zakon.rada.gov.ua/laws/show/2768-14" TargetMode="External"/><Relationship Id="rId52" Type="http://schemas.openxmlformats.org/officeDocument/2006/relationships/hyperlink" Target="mailto:admincnap@ukr.net" TargetMode="External"/><Relationship Id="rId73" Type="http://schemas.openxmlformats.org/officeDocument/2006/relationships/hyperlink" Target="https://zakon.rada.gov.ua/laws/show/2768-14" TargetMode="External"/><Relationship Id="rId78" Type="http://schemas.openxmlformats.org/officeDocument/2006/relationships/hyperlink" Target="mailto:admincnap@ukr.net" TargetMode="External"/><Relationship Id="rId94" Type="http://schemas.openxmlformats.org/officeDocument/2006/relationships/hyperlink" Target="mailto:admincnap@ukr.net" TargetMode="External"/><Relationship Id="rId99" Type="http://schemas.openxmlformats.org/officeDocument/2006/relationships/hyperlink" Target="https://zakon.rada.gov.ua/laws/show/2155-19" TargetMode="External"/><Relationship Id="rId101" Type="http://schemas.openxmlformats.org/officeDocument/2006/relationships/hyperlink" Target="https://zakon.rada.gov.ua/laws/show/2346-14" TargetMode="External"/><Relationship Id="rId122" Type="http://schemas.openxmlformats.org/officeDocument/2006/relationships/hyperlink" Target="http://dozvil.city.cv.ua/" TargetMode="External"/><Relationship Id="rId143" Type="http://schemas.openxmlformats.org/officeDocument/2006/relationships/hyperlink" Target="http://dozvil.city.cv.ua/" TargetMode="External"/><Relationship Id="rId148" Type="http://schemas.openxmlformats.org/officeDocument/2006/relationships/hyperlink" Target="https://zakon.rada.gov.ua/laws/show/2155-19" TargetMode="External"/><Relationship Id="rId164" Type="http://schemas.openxmlformats.org/officeDocument/2006/relationships/hyperlink" Target="https://zakon.rada.gov.ua/laws/show/2768-14" TargetMode="External"/><Relationship Id="rId169" Type="http://schemas.openxmlformats.org/officeDocument/2006/relationships/hyperlink" Target="https://zakon.rada.gov.ua/laws/show/1051-2012-%D0%BF" TargetMode="External"/><Relationship Id="rId185" Type="http://schemas.openxmlformats.org/officeDocument/2006/relationships/hyperlink" Target="https://zakon.rada.gov.ua/laws/show/2155-19" TargetMode="External"/><Relationship Id="rId4" Type="http://schemas.openxmlformats.org/officeDocument/2006/relationships/settings" Target="settings.xml"/><Relationship Id="rId9" Type="http://schemas.openxmlformats.org/officeDocument/2006/relationships/hyperlink" Target="http://dozvil.city.cv.ua/" TargetMode="External"/><Relationship Id="rId180" Type="http://schemas.openxmlformats.org/officeDocument/2006/relationships/hyperlink" Target="https://zakon.rada.gov.ua/laws/show/2768-14" TargetMode="External"/><Relationship Id="rId210" Type="http://schemas.openxmlformats.org/officeDocument/2006/relationships/hyperlink" Target="https://zakon.rada.gov.ua/laws/show/2073-20" TargetMode="External"/><Relationship Id="rId215" Type="http://schemas.openxmlformats.org/officeDocument/2006/relationships/hyperlink" Target="https://zakon.rada.gov.ua/laws/show/858-15" TargetMode="External"/><Relationship Id="rId236" Type="http://schemas.openxmlformats.org/officeDocument/2006/relationships/theme" Target="theme/theme1.xml"/><Relationship Id="rId26" Type="http://schemas.openxmlformats.org/officeDocument/2006/relationships/hyperlink" Target="https://zakon.rada.gov.ua/laws/show/1051-2012-%D0%BF" TargetMode="External"/><Relationship Id="rId231" Type="http://schemas.openxmlformats.org/officeDocument/2006/relationships/hyperlink" Target="https://zakon.rada.gov.ua/laws/show/2155-19" TargetMode="External"/><Relationship Id="rId47" Type="http://schemas.openxmlformats.org/officeDocument/2006/relationships/hyperlink" Target="https://zakon.rada.gov.ua/laws/show/2768-14" TargetMode="External"/><Relationship Id="rId68" Type="http://schemas.openxmlformats.org/officeDocument/2006/relationships/hyperlink" Target="https://zakon.rada.gov.ua/laws/show/2155-19" TargetMode="External"/><Relationship Id="rId89" Type="http://schemas.openxmlformats.org/officeDocument/2006/relationships/hyperlink" Target="https://zakon.rada.gov.ua/laws/show/2768-14" TargetMode="External"/><Relationship Id="rId112" Type="http://schemas.openxmlformats.org/officeDocument/2006/relationships/hyperlink" Target="http://dozvil.city.cv.ua/" TargetMode="External"/><Relationship Id="rId133" Type="http://schemas.openxmlformats.org/officeDocument/2006/relationships/hyperlink" Target="https://zakon.rada.gov.ua/laws/show/2155-19" TargetMode="External"/><Relationship Id="rId154" Type="http://schemas.openxmlformats.org/officeDocument/2006/relationships/hyperlink" Target="https://zakon.rada.gov.ua/laws/show/2768-14" TargetMode="External"/><Relationship Id="rId175" Type="http://schemas.openxmlformats.org/officeDocument/2006/relationships/hyperlink" Target="https://zakon.rada.gov.ua/laws/show/2155-19" TargetMode="External"/><Relationship Id="rId196" Type="http://schemas.openxmlformats.org/officeDocument/2006/relationships/hyperlink" Target="https://zakon.rada.gov.ua/laws/show/2155-19" TargetMode="External"/><Relationship Id="rId200" Type="http://schemas.openxmlformats.org/officeDocument/2006/relationships/hyperlink" Target="https://zakon.rada.gov.ua/laws/show/2768-14" TargetMode="External"/><Relationship Id="rId16" Type="http://schemas.openxmlformats.org/officeDocument/2006/relationships/hyperlink" Target="https://zakon.rada.gov.ua/laws/show/2155-19" TargetMode="External"/><Relationship Id="rId221" Type="http://schemas.openxmlformats.org/officeDocument/2006/relationships/hyperlink" Target="https://zakon.rada.gov.ua/laws/show/2768-14" TargetMode="External"/><Relationship Id="rId37" Type="http://schemas.openxmlformats.org/officeDocument/2006/relationships/hyperlink" Target="https://zakon.rada.gov.ua/laws/show/2768-14" TargetMode="External"/><Relationship Id="rId58" Type="http://schemas.openxmlformats.org/officeDocument/2006/relationships/hyperlink" Target="https://zakon.rada.gov.ua/laws/show/2155-19" TargetMode="External"/><Relationship Id="rId79" Type="http://schemas.openxmlformats.org/officeDocument/2006/relationships/hyperlink" Target="http://dozvil.city.cv.ua/" TargetMode="External"/><Relationship Id="rId102" Type="http://schemas.openxmlformats.org/officeDocument/2006/relationships/hyperlink" Target="mailto:admincnap@ukr.net" TargetMode="External"/><Relationship Id="rId123" Type="http://schemas.openxmlformats.org/officeDocument/2006/relationships/hyperlink" Target="https://zakon.rada.gov.ua/laws/show/2073-20" TargetMode="External"/><Relationship Id="rId144" Type="http://schemas.openxmlformats.org/officeDocument/2006/relationships/hyperlink" Target="https://zakon.rada.gov.ua/laws/show/2073-20" TargetMode="External"/><Relationship Id="rId90" Type="http://schemas.openxmlformats.org/officeDocument/2006/relationships/hyperlink" Target="https://zakon.rada.gov.ua/laws/show/2768-14" TargetMode="External"/><Relationship Id="rId165" Type="http://schemas.openxmlformats.org/officeDocument/2006/relationships/hyperlink" Target="https://zakon.rada.gov.ua/laws/show/3613-17" TargetMode="External"/><Relationship Id="rId186" Type="http://schemas.openxmlformats.org/officeDocument/2006/relationships/hyperlink" Target="https://zakon.rada.gov.ua/laws/show/2155-19" TargetMode="External"/><Relationship Id="rId211" Type="http://schemas.openxmlformats.org/officeDocument/2006/relationships/hyperlink" Target="https://zakon.rada.gov.ua/laws/show/2768-14" TargetMode="External"/><Relationship Id="rId232" Type="http://schemas.openxmlformats.org/officeDocument/2006/relationships/header" Target="header1.xml"/><Relationship Id="rId27" Type="http://schemas.openxmlformats.org/officeDocument/2006/relationships/hyperlink" Target="mailto:admincnap@ukr.net" TargetMode="External"/><Relationship Id="rId48" Type="http://schemas.openxmlformats.org/officeDocument/2006/relationships/hyperlink" Target="https://zakon.rada.gov.ua/laws/show/2768-14" TargetMode="External"/><Relationship Id="rId69" Type="http://schemas.openxmlformats.org/officeDocument/2006/relationships/hyperlink" Target="https://zakon.rada.gov.ua/laws/show/2346-14" TargetMode="External"/><Relationship Id="rId113" Type="http://schemas.openxmlformats.org/officeDocument/2006/relationships/hyperlink" Target="https://zakon.rada.gov.ua/laws/show/2073-20" TargetMode="External"/><Relationship Id="rId134" Type="http://schemas.openxmlformats.org/officeDocument/2006/relationships/hyperlink" Target="mailto:admincnap@ukr.net" TargetMode="External"/><Relationship Id="rId80" Type="http://schemas.openxmlformats.org/officeDocument/2006/relationships/hyperlink" Target="https://zakon.rada.gov.ua/laws/show/2073-20" TargetMode="External"/><Relationship Id="rId155" Type="http://schemas.openxmlformats.org/officeDocument/2006/relationships/hyperlink" Target="https://zakon.rada.gov.ua/laws/show/1051-2012-%D0%BF?find=1&amp;text=%D0%BA%D0%BE%D1%80%D0%B4%D0%BE%D0%BD" TargetMode="External"/><Relationship Id="rId176" Type="http://schemas.openxmlformats.org/officeDocument/2006/relationships/hyperlink" Target="https://zakon.rada.gov.ua/laws/show/2155-19" TargetMode="External"/><Relationship Id="rId197" Type="http://schemas.openxmlformats.org/officeDocument/2006/relationships/hyperlink" Target="mailto:admincnap@ukr.net" TargetMode="External"/><Relationship Id="rId201" Type="http://schemas.openxmlformats.org/officeDocument/2006/relationships/hyperlink" Target="https://zakon.rada.gov.ua/laws/show/2768-14" TargetMode="External"/><Relationship Id="rId222" Type="http://schemas.openxmlformats.org/officeDocument/2006/relationships/hyperlink" Target="https://zakon.rada.gov.ua/laws/show/2768-14" TargetMode="External"/><Relationship Id="rId17" Type="http://schemas.openxmlformats.org/officeDocument/2006/relationships/hyperlink" Target="https://zakon.rada.gov.ua/laws/show/2155-19" TargetMode="External"/><Relationship Id="rId38" Type="http://schemas.openxmlformats.org/officeDocument/2006/relationships/hyperlink" Target="https://zakon.rada.gov.ua/laws/show/2768-14" TargetMode="External"/><Relationship Id="rId59" Type="http://schemas.openxmlformats.org/officeDocument/2006/relationships/hyperlink" Target="https://zakon.rada.gov.ua/laws/show/2346-14" TargetMode="External"/><Relationship Id="rId103" Type="http://schemas.openxmlformats.org/officeDocument/2006/relationships/hyperlink" Target="http://dozvil.city.cv.ua/" TargetMode="External"/><Relationship Id="rId124" Type="http://schemas.openxmlformats.org/officeDocument/2006/relationships/hyperlink" Target="https://zakon.rada.gov.ua/laws/show/2768-14" TargetMode="External"/><Relationship Id="rId70" Type="http://schemas.openxmlformats.org/officeDocument/2006/relationships/hyperlink" Target="mailto:admincnap@ukr.net" TargetMode="External"/><Relationship Id="rId91" Type="http://schemas.openxmlformats.org/officeDocument/2006/relationships/hyperlink" Target="https://zakon.rada.gov.ua/laws/show/2155-19" TargetMode="External"/><Relationship Id="rId145" Type="http://schemas.openxmlformats.org/officeDocument/2006/relationships/hyperlink" Target="https://zakon.rada.gov.ua/laws/show/2768-14" TargetMode="External"/><Relationship Id="rId166" Type="http://schemas.openxmlformats.org/officeDocument/2006/relationships/hyperlink" Target="https://zakon.rada.gov.ua/laws/show/2073-20" TargetMode="External"/><Relationship Id="rId187" Type="http://schemas.openxmlformats.org/officeDocument/2006/relationships/hyperlink" Target="mailto:admincnap@ukr.net" TargetMode="External"/><Relationship Id="rId1" Type="http://schemas.openxmlformats.org/officeDocument/2006/relationships/customXml" Target="../customXml/item1.xml"/><Relationship Id="rId212" Type="http://schemas.openxmlformats.org/officeDocument/2006/relationships/hyperlink" Target="https://zakon.rada.gov.ua/laws/show/2768-14" TargetMode="External"/><Relationship Id="rId233" Type="http://schemas.openxmlformats.org/officeDocument/2006/relationships/header" Target="header2.xml"/><Relationship Id="rId28" Type="http://schemas.openxmlformats.org/officeDocument/2006/relationships/hyperlink" Target="http://dozvil.city.cv.ua/" TargetMode="External"/><Relationship Id="rId49" Type="http://schemas.openxmlformats.org/officeDocument/2006/relationships/hyperlink" Target="https://zakon.rada.gov.ua/laws/show/2155-19" TargetMode="External"/><Relationship Id="rId114" Type="http://schemas.openxmlformats.org/officeDocument/2006/relationships/hyperlink" Target="https://zakon.rada.gov.ua/laws/show/2768-14" TargetMode="External"/><Relationship Id="rId60" Type="http://schemas.openxmlformats.org/officeDocument/2006/relationships/hyperlink" Target="https://zakon.rada.gov.ua/laws/show/1226-2025-%D0%BF?find=1&amp;text=%D0%BA%D0%B0%D0%B4%D0%B0%D1%81%D1%82%D1%80" TargetMode="External"/><Relationship Id="rId81" Type="http://schemas.openxmlformats.org/officeDocument/2006/relationships/hyperlink" Target="https://zakon.rada.gov.ua/laws/show/2768-14" TargetMode="External"/><Relationship Id="rId135" Type="http://schemas.openxmlformats.org/officeDocument/2006/relationships/hyperlink" Target="http://dozvil.city.cv.ua/" TargetMode="External"/><Relationship Id="rId156" Type="http://schemas.openxmlformats.org/officeDocument/2006/relationships/hyperlink" Target="https://zakon.rada.gov.ua/laws/show/2155-19" TargetMode="External"/><Relationship Id="rId177" Type="http://schemas.openxmlformats.org/officeDocument/2006/relationships/hyperlink" Target="mailto:admincnap@ukr.net" TargetMode="External"/><Relationship Id="rId198" Type="http://schemas.openxmlformats.org/officeDocument/2006/relationships/hyperlink" Target="http://dozvil.city.cv.ua/" TargetMode="External"/><Relationship Id="rId202" Type="http://schemas.openxmlformats.org/officeDocument/2006/relationships/hyperlink" Target="https://zakon.rada.gov.ua/laws/show/1051-2012-%D0%BF" TargetMode="External"/><Relationship Id="rId223" Type="http://schemas.openxmlformats.org/officeDocument/2006/relationships/hyperlink" Target="https://zakon.rada.gov.ua/laws/show/2155-19" TargetMode="External"/><Relationship Id="rId18" Type="http://schemas.openxmlformats.org/officeDocument/2006/relationships/hyperlink" Target="https://zakon.rada.gov.ua/laws/show/1051-2012-%D0%BF" TargetMode="External"/><Relationship Id="rId39" Type="http://schemas.openxmlformats.org/officeDocument/2006/relationships/hyperlink" Target="https://zakon.rada.gov.ua/laws/show/2155-19" TargetMode="External"/><Relationship Id="rId50" Type="http://schemas.openxmlformats.org/officeDocument/2006/relationships/hyperlink" Target="https://zakon.rada.gov.ua/laws/show/2155-19" TargetMode="External"/><Relationship Id="rId104" Type="http://schemas.openxmlformats.org/officeDocument/2006/relationships/hyperlink" Target="https://zakon.rada.gov.ua/laws/show/2073-20" TargetMode="External"/><Relationship Id="rId125" Type="http://schemas.openxmlformats.org/officeDocument/2006/relationships/hyperlink" Target="https://zakon.rada.gov.ua/laws/show/2768-14" TargetMode="External"/><Relationship Id="rId146" Type="http://schemas.openxmlformats.org/officeDocument/2006/relationships/hyperlink" Target="https://zakon.rada.gov.ua/laws/show/2768-14" TargetMode="External"/><Relationship Id="rId167" Type="http://schemas.openxmlformats.org/officeDocument/2006/relationships/hyperlink" Target="https://zakon.rada.gov.ua/laws/show/2768-14" TargetMode="External"/><Relationship Id="rId188" Type="http://schemas.openxmlformats.org/officeDocument/2006/relationships/hyperlink" Target="http://dozvil.city.cv.ua/" TargetMode="External"/><Relationship Id="rId71" Type="http://schemas.openxmlformats.org/officeDocument/2006/relationships/hyperlink" Target="http://dozvil.city.cv.ua/" TargetMode="External"/><Relationship Id="rId92" Type="http://schemas.openxmlformats.org/officeDocument/2006/relationships/hyperlink" Target="https://zakon.rada.gov.ua/laws/show/2155-19" TargetMode="External"/><Relationship Id="rId213" Type="http://schemas.openxmlformats.org/officeDocument/2006/relationships/hyperlink" Target="https://zakon.rada.gov.ua/laws/show/1051-2012-%D0%BF" TargetMode="External"/><Relationship Id="rId234"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hyperlink" Target="https://zakon.rada.gov.ua/laws/show/2073-20" TargetMode="External"/><Relationship Id="rId40" Type="http://schemas.openxmlformats.org/officeDocument/2006/relationships/hyperlink" Target="https://zakon.rada.gov.ua/laws/show/1952-15" TargetMode="External"/><Relationship Id="rId115" Type="http://schemas.openxmlformats.org/officeDocument/2006/relationships/hyperlink" Target="https://zakon.rada.gov.ua/laws/show/2768-14" TargetMode="External"/><Relationship Id="rId136" Type="http://schemas.openxmlformats.org/officeDocument/2006/relationships/hyperlink" Target="https://zakon.rada.gov.ua/laws/show/2073-20" TargetMode="External"/><Relationship Id="rId157" Type="http://schemas.openxmlformats.org/officeDocument/2006/relationships/hyperlink" Target="https://zakon.rada.gov.ua/laws/show/2155-19" TargetMode="External"/><Relationship Id="rId178" Type="http://schemas.openxmlformats.org/officeDocument/2006/relationships/hyperlink" Target="http://dozvil.city.cv.ua/" TargetMode="External"/><Relationship Id="rId61" Type="http://schemas.openxmlformats.org/officeDocument/2006/relationships/hyperlink" Target="https://zakon.rada.gov.ua/laws/show/1226-2025-%D0%BF?find=1&amp;text=%D0%BA%D0%B0%D0%B4%D0%B0%D1%81%D1%82%D1%80" TargetMode="External"/><Relationship Id="rId82" Type="http://schemas.openxmlformats.org/officeDocument/2006/relationships/hyperlink" Target="https://zakon.rada.gov.ua/laws/show/2768-14" TargetMode="External"/><Relationship Id="rId199" Type="http://schemas.openxmlformats.org/officeDocument/2006/relationships/hyperlink" Target="https://zakon.rada.gov.ua/laws/show/2073-20" TargetMode="External"/><Relationship Id="rId203" Type="http://schemas.openxmlformats.org/officeDocument/2006/relationships/hyperlink" Target="https://zakon.rada.gov.ua/laws/show/1051-2012-%D0%BF" TargetMode="External"/><Relationship Id="rId19" Type="http://schemas.openxmlformats.org/officeDocument/2006/relationships/hyperlink" Target="https://zakon.rada.gov.ua/laws/show/1051-2012-%D0%BF" TargetMode="External"/><Relationship Id="rId224" Type="http://schemas.openxmlformats.org/officeDocument/2006/relationships/hyperlink" Target="https://zakon.rada.gov.ua/laws/show/2155-19" TargetMode="External"/><Relationship Id="rId30" Type="http://schemas.openxmlformats.org/officeDocument/2006/relationships/hyperlink" Target="https://zakon.rada.gov.ua/laws/show/2768-14" TargetMode="External"/><Relationship Id="rId105" Type="http://schemas.openxmlformats.org/officeDocument/2006/relationships/hyperlink" Target="https://zakon.rada.gov.ua/laws/show/2768-14" TargetMode="External"/><Relationship Id="rId126" Type="http://schemas.openxmlformats.org/officeDocument/2006/relationships/hyperlink" Target="https://zakon.rada.gov.ua/laws/show/1051-2012-%D0%BF" TargetMode="External"/><Relationship Id="rId147" Type="http://schemas.openxmlformats.org/officeDocument/2006/relationships/hyperlink" Target="https://zakon.rada.gov.ua/laws/show/1051-2012-%D0%BF?find=1&amp;text=%D0%BA%D0%BE%D1%80%D0%B4%D0%BE%D0%BD" TargetMode="External"/><Relationship Id="rId168" Type="http://schemas.openxmlformats.org/officeDocument/2006/relationships/hyperlink" Target="https://zakon.rada.gov.ua/laws/show/2768-14" TargetMode="External"/><Relationship Id="rId51" Type="http://schemas.openxmlformats.org/officeDocument/2006/relationships/hyperlink" Target="https://zakon.rada.gov.ua/laws/show/2346-14" TargetMode="External"/><Relationship Id="rId72" Type="http://schemas.openxmlformats.org/officeDocument/2006/relationships/hyperlink" Target="https://zakon.rada.gov.ua/laws/show/2073-20" TargetMode="External"/><Relationship Id="rId93" Type="http://schemas.openxmlformats.org/officeDocument/2006/relationships/hyperlink" Target="https://zakon.rada.gov.ua/laws/show/2346-14" TargetMode="External"/><Relationship Id="rId189" Type="http://schemas.openxmlformats.org/officeDocument/2006/relationships/hyperlink" Target="https://zakon.rada.gov.ua/laws/show/2073-20" TargetMode="External"/><Relationship Id="rId3" Type="http://schemas.openxmlformats.org/officeDocument/2006/relationships/styles" Target="styles.xml"/><Relationship Id="rId214" Type="http://schemas.openxmlformats.org/officeDocument/2006/relationships/hyperlink" Target="https://zakon.rada.gov.ua/laws/show/1051-2012-%D0%BF" TargetMode="External"/><Relationship Id="rId235" Type="http://schemas.openxmlformats.org/officeDocument/2006/relationships/fontTable" Target="fontTable.xml"/><Relationship Id="rId116" Type="http://schemas.openxmlformats.org/officeDocument/2006/relationships/hyperlink" Target="https://zakon.rada.gov.ua/laws/show/2155-19" TargetMode="External"/><Relationship Id="rId137" Type="http://schemas.openxmlformats.org/officeDocument/2006/relationships/hyperlink" Target="https://zakon.rada.gov.ua/laws/show/2768-14" TargetMode="External"/><Relationship Id="rId158" Type="http://schemas.openxmlformats.org/officeDocument/2006/relationships/hyperlink" Target="mailto:admincnap@ukr.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Prof3\DRUK.DO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42401-4C49-4A29-A70C-DEE3EB523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DRUK</Template>
  <TotalTime>0</TotalTime>
  <Pages>1</Pages>
  <Words>58098</Words>
  <Characters>331161</Characters>
  <Application>Microsoft Office Word</Application>
  <DocSecurity>8</DocSecurity>
  <Lines>2759</Lines>
  <Paragraphs>776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Лілія Кукуруза</dc:creator>
  <cp:keywords/>
  <dc:description/>
  <cp:lastModifiedBy>Пользователь</cp:lastModifiedBy>
  <cp:revision>3</cp:revision>
  <cp:lastPrinted>2026-04-03T07:56:00Z</cp:lastPrinted>
  <dcterms:created xsi:type="dcterms:W3CDTF">2026-09-16T11:23:00Z</dcterms:created>
  <dcterms:modified xsi:type="dcterms:W3CDTF">2026-09-16T11:23:00Z</dcterms:modified>
</cp:coreProperties>
</file>